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F1317" w:rsidRPr="00174C9D" w:rsidRDefault="00CF1317" w:rsidP="00BD6A88">
      <w:pPr>
        <w:spacing w:after="0" w:line="240" w:lineRule="auto"/>
        <w:rPr>
          <w:rFonts w:ascii="Times New Roman" w:hAnsi="Times New Roman" w:cs="Times New Roman"/>
          <w:sz w:val="24"/>
          <w:szCs w:val="24"/>
        </w:rPr>
      </w:pPr>
      <w:r w:rsidRPr="00CA20BD">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20.75pt;height:487.5pt;visibility:visible">
            <v:imagedata r:id="rId7" o:title="" croptop="968f"/>
          </v:shape>
        </w:pict>
      </w:r>
      <w:r w:rsidRPr="00174C9D">
        <w:rPr>
          <w:rFonts w:ascii="Times New Roman" w:hAnsi="Times New Roman" w:cs="Times New Roman"/>
          <w:b/>
          <w:bCs/>
          <w:sz w:val="24"/>
          <w:szCs w:val="24"/>
        </w:rPr>
        <w:t>Группа: средняя группа «Юнга»</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1.09.2023 - 2.09.2023 г</w:t>
      </w:r>
      <w:r>
        <w:rPr>
          <w:rFonts w:ascii="Times New Roman" w:hAnsi="Times New Roman" w:cs="Times New Roman"/>
          <w:b/>
          <w:bCs/>
          <w:sz w:val="24"/>
          <w:szCs w:val="24"/>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695"/>
        <w:gridCol w:w="2410"/>
        <w:gridCol w:w="2268"/>
        <w:gridCol w:w="2835"/>
        <w:gridCol w:w="2345"/>
      </w:tblGrid>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5"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tc>
        <w:tc>
          <w:tcPr>
            <w:tcW w:w="241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tc>
        <w:tc>
          <w:tcPr>
            <w:tcW w:w="2835"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1</w:t>
            </w:r>
            <w:r w:rsidRPr="00E85C03">
              <w:rPr>
                <w:rFonts w:ascii="Times New Roman" w:hAnsi="Times New Roman" w:cs="Times New Roman"/>
                <w:sz w:val="24"/>
                <w:szCs w:val="24"/>
                <w:lang w:eastAsia="en-US"/>
              </w:rPr>
              <w:t>.09</w:t>
            </w:r>
          </w:p>
        </w:tc>
        <w:tc>
          <w:tcPr>
            <w:tcW w:w="2345"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2.09</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консультации</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5"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410"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835"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Трудовые поручения: полить комнатные растения.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Цель: продолжать приучать детей к посильному труду, воспитывать желание заботиться о живых объектах природы.</w:t>
            </w:r>
            <w:r w:rsidRPr="00E85C03">
              <w:rPr>
                <w:rFonts w:ascii="Times New Roman" w:hAnsi="Times New Roman" w:cs="Times New Roman"/>
                <w:sz w:val="24"/>
                <w:szCs w:val="24"/>
                <w:lang w:val="kk-KZ"/>
              </w:rPr>
              <w:t xml:space="preserve"> (Ознакомление с окружающим миром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«Что звучит?»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узнавать звуки отдельных инструментов. Познакомить детей со звуками окружающего мира, учить их вычленять и узнавать их.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Воспитатель показывает разные предметы и демонстрирует, как они звучат . Закрывает ширму и действует разными предметами, а дети распознают, каким предметам принадлежат эти звуки. Объясняет, что звуков в мире много и все звучат по своему.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росмотр книг</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tc>
        <w:tc>
          <w:tcPr>
            <w:tcW w:w="2345"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«Вот так произносят звуки»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голосом подражать звукам животных, птиц, насекомых.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Ход игры: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ребёнок произносит звуки.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Сюжетно-ролевая игра «Детский сад</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pacing w:val="-5"/>
                <w:sz w:val="24"/>
                <w:szCs w:val="24"/>
                <w:lang w:eastAsia="en-US"/>
              </w:rPr>
              <w:t>Цель. Ознакомление детей с трудом взрослых, рабо</w:t>
            </w:r>
            <w:r w:rsidRPr="00E85C03">
              <w:rPr>
                <w:rFonts w:ascii="Times New Roman" w:hAnsi="Times New Roman" w:cs="Times New Roman"/>
                <w:spacing w:val="-5"/>
                <w:sz w:val="24"/>
                <w:szCs w:val="24"/>
                <w:lang w:eastAsia="en-US"/>
              </w:rPr>
              <w:softHyphen/>
            </w:r>
            <w:r w:rsidRPr="00E85C03">
              <w:rPr>
                <w:rFonts w:ascii="Times New Roman" w:hAnsi="Times New Roman" w:cs="Times New Roman"/>
                <w:spacing w:val="-4"/>
                <w:sz w:val="24"/>
                <w:szCs w:val="24"/>
                <w:lang w:eastAsia="en-US"/>
              </w:rPr>
              <w:t xml:space="preserve">тающих в детском саду. Развитие способности взять на </w:t>
            </w:r>
            <w:r w:rsidRPr="00E85C03">
              <w:rPr>
                <w:rFonts w:ascii="Times New Roman" w:hAnsi="Times New Roman" w:cs="Times New Roman"/>
                <w:sz w:val="24"/>
                <w:szCs w:val="24"/>
                <w:lang w:eastAsia="en-US"/>
              </w:rPr>
              <w:t>себя роль.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роли: Повар, врач, няня, воспитатель, му</w:t>
            </w:r>
            <w:r w:rsidRPr="00E85C03">
              <w:rPr>
                <w:rFonts w:ascii="Times New Roman" w:hAnsi="Times New Roman" w:cs="Times New Roman"/>
                <w:sz w:val="24"/>
                <w:szCs w:val="24"/>
                <w:lang w:eastAsia="en-US"/>
              </w:rPr>
              <w:softHyphen/>
              <w:t>зыкальный работник.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Предворительная работа: экскурсия по детскому саду.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предлагает каждому попробовать побыть поваром, няней, воспитателем, музыкальным работни</w:t>
            </w:r>
            <w:r w:rsidRPr="00E85C03">
              <w:rPr>
                <w:rFonts w:ascii="Times New Roman" w:hAnsi="Times New Roman" w:cs="Times New Roman"/>
                <w:sz w:val="24"/>
                <w:szCs w:val="24"/>
                <w:lang w:eastAsia="en-US"/>
              </w:rPr>
              <w:softHyphen/>
              <w:t>ком.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сначала сам показать действия с пред</w:t>
            </w:r>
            <w:r w:rsidRPr="00E85C03">
              <w:rPr>
                <w:rFonts w:ascii="Times New Roman" w:hAnsi="Times New Roman" w:cs="Times New Roman"/>
                <w:sz w:val="24"/>
                <w:szCs w:val="24"/>
                <w:lang w:eastAsia="en-US"/>
              </w:rPr>
              <w:softHyphen/>
              <w:t>метами, а затем предложить детям.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«Дружная семья»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И. п.: ноги слегка расставить, руки за спину; хлопки перед лицом 8 раз под слова: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«Папа, мама, брат и я вместе — дружная семья!»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Вернуться в и.п.. Повторить 3 раза.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«Все вместе наклоняемся, Физкультурой занимаемся!»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 п.: ноги врозь, руки на пояс. Наклон вперед, ладони на коле</w:t>
            </w:r>
            <w:r w:rsidRPr="00E85C03">
              <w:rPr>
                <w:rFonts w:ascii="Times New Roman" w:hAnsi="Times New Roman" w:cs="Times New Roman"/>
                <w:sz w:val="24"/>
                <w:szCs w:val="24"/>
                <w:lang w:eastAsia="en-US"/>
              </w:rPr>
              <w:softHyphen/>
              <w:t xml:space="preserve">ни, смотреть вперед. Вернуться в и. п. Повторить 5 раз.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«Папа большой, а я — маленький. Пусть я маленький, Зато — удаленький.»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п.: ноги слегка расставить, руки на пояс. Присесть, руки вниз. Вернуться в и. п. Повторить 4—5 раз.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«Прыгаем мы дружно, Это очень нужно! Кто же прыгнет выше — Мама или Миша?»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Выполнить 6—8 подпрыгиваний; непродолжительная ходьба (5—6 сек). Повто</w:t>
            </w:r>
            <w:r w:rsidRPr="00E85C03">
              <w:rPr>
                <w:rFonts w:ascii="Times New Roman" w:hAnsi="Times New Roman" w:cs="Times New Roman"/>
                <w:sz w:val="24"/>
                <w:szCs w:val="24"/>
                <w:lang w:eastAsia="en-US"/>
              </w:rPr>
              <w:softHyphen/>
              <w:t>рить 2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«Носом воздух мы вдыхаем, Ртом мы воздух выдыхаем. Не страшна простуда нам, Нам не нужно к докторам!»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вдох носом. Вер</w:t>
            </w:r>
            <w:r w:rsidRPr="00E85C03">
              <w:rPr>
                <w:rFonts w:ascii="Times New Roman" w:hAnsi="Times New Roman" w:cs="Times New Roman"/>
                <w:sz w:val="24"/>
                <w:szCs w:val="24"/>
                <w:lang w:eastAsia="en-US"/>
              </w:rPr>
              <w:softHyphen/>
              <w:t>нуться в и. п., выдох ртом, губы трубочкой. Повторить 3—4 раза.</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 речевым сопровождением «Кто живет у нас в квартире?»</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началом игры дети образуют круг. Педагог находится в центре круга, он произносит текст и показывает движения, кото</w:t>
            </w:r>
            <w:r w:rsidRPr="00E85C03">
              <w:rPr>
                <w:rFonts w:ascii="Times New Roman" w:hAnsi="Times New Roman" w:cs="Times New Roman"/>
                <w:sz w:val="24"/>
                <w:szCs w:val="24"/>
                <w:lang w:eastAsia="en-US"/>
              </w:rPr>
              <w:softHyphen/>
              <w:t>рые дети повторяют.</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живет у нас в квартире? Шагают на месте.</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Будем мы сейчас считать — Раз, два, три, четыре, пять! Хлопают в ладоши.</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Мама, папа, брат, сестра — Сосчитаю всех едва! Выполняют «пружинку», руки на пояс.</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Самый главный — это я, Прикладывают руки к груди.</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вся моя семья! Поднимают  руки   вверх,   затем медленно опускают вниз.</w:t>
            </w:r>
          </w:p>
          <w:p w:rsidR="00CF1317" w:rsidRPr="00E85C03" w:rsidRDefault="00CF1317" w:rsidP="00E85C03">
            <w:pPr>
              <w:spacing w:after="0" w:line="240" w:lineRule="auto"/>
              <w:ind w:right="2409"/>
              <w:rPr>
                <w:rFonts w:ascii="Times New Roman" w:hAnsi="Times New Roman" w:cs="Times New Roman"/>
                <w:sz w:val="24"/>
                <w:szCs w:val="24"/>
                <w:lang w:eastAsia="en-US"/>
              </w:rPr>
            </w:pPr>
            <w:r>
              <w:rPr>
                <w:rFonts w:ascii="Times New Roman" w:hAnsi="Times New Roman" w:cs="Times New Roman"/>
                <w:sz w:val="24"/>
                <w:szCs w:val="24"/>
              </w:rPr>
              <w:t>(Физическая культура</w:t>
            </w:r>
            <w:r w:rsidRPr="00E85C03">
              <w:rPr>
                <w:rFonts w:ascii="Times New Roman" w:hAnsi="Times New Roman" w:cs="Times New Roman"/>
                <w:sz w:val="24"/>
                <w:szCs w:val="24"/>
              </w:rPr>
              <w:t>).</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потешки «А у нас есть ложки»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(культурно-гигиенический навыки, навыки самообслуживания, 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Формировать у детей положительное настроение и мотивацию к учебной деятельности, учить детей здороваться друг с другом.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детский садик мы придем,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друзей мы здесь найдем.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золотое.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Встанем мы с друзьями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Улыбнемся всем вокруг.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здесь лучшие друзья,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Вместе будем, ты и я. ( социально-эмоциональное развитие, ознакомление с окружающим миром, 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5"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410"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835"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«Игрушки»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 детей интерес к музыкальным занятиям;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расширять понятия о детском саде и игрушках. Воспитывать культурно-нравственные, общечеловеческие нормы поведения ребенка; воспитывать чувство к прекрасному. Ход занятия: Музыка А. Филиппенко, слова Т.Волгиной. "Детский сад"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М. Красева, слова Л. Мироновой "Кукла Катя"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"Марш" Э.Парлова;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"Разминка" Е.Макшанцевой.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«Солнышко лучистое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формирование навыков рисования предметов круглой формы; формирование умений проведения в разном направлении прямых линий, пересечения их.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Лепка: знакомить со свойствами пластилина.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Апликация: развивать умение выкладывать на листе бумаги приготовленные детали разной формы, а затем наклеить полученное изображение на бумагу.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w:t>
            </w:r>
            <w:r>
              <w:rPr>
                <w:rFonts w:ascii="Times New Roman" w:hAnsi="Times New Roman" w:cs="Times New Roman"/>
                <w:sz w:val="24"/>
                <w:szCs w:val="24"/>
                <w:lang w:val="kk-KZ" w:eastAsia="en-US"/>
              </w:rPr>
              <w:t xml:space="preserve">овы математики, казахский язык </w:t>
            </w:r>
            <w:r w:rsidRPr="00E85C03">
              <w:rPr>
                <w:rFonts w:ascii="Times New Roman" w:hAnsi="Times New Roman" w:cs="Times New Roman"/>
                <w:sz w:val="24"/>
                <w:szCs w:val="24"/>
                <w:lang w:val="kk-KZ" w:eastAsia="en-US"/>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345"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Жыл мезгілдерін білдіретін сөздермен балалардың сөздік қорын кеңейту (күз). Қазақ тіліне тән дыбыстарды дұрыс айтуға үйрету. Қарапайым сұрақтарға жауап беруге үйрету (Бұл кім? Бұл не?);</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"Күз келді" ойыны. Мақсаты: Жыл мезгілдерін білдіретін сөздермен балалардың сөздік қорын кеңейту (күз). Ойын барысы: Мұғалімнің айтқаның тыңдап балалар әрекеттерді орындайды. "Жаңбыр жауады" - балалар қолдарын көтереді. "Жапырақтар түседі" - балалар айналады. "Құстар ұшады" - қолдарын бұлғайды.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ентре</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«Чудесные фрукты</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Цель:</w:t>
            </w:r>
            <w:r w:rsidRPr="00E85C03">
              <w:rPr>
                <w:rFonts w:ascii="Times New Roman" w:hAnsi="Times New Roman" w:cs="Times New Roman"/>
                <w:sz w:val="24"/>
                <w:szCs w:val="24"/>
                <w:shd w:val="clear" w:color="auto" w:fill="FFFFFF"/>
                <w:lang w:eastAsia="en-US"/>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формирование навыков рисования предметов круглой формы; формирование умений проведения в разном направлении прямых линий, пересечения их.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Лепка: знакомить со свойствами пластилина.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Апликация: развивать умение выкладывать на листе бумаги приготовленные детали разной формы, а затем наклеить полученное изображение на бумагу.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5"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410"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835"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состоянием погоды: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 xml:space="preserve">Цель: предложить детям посмотреть, есть ли на небе солнышко или </w:t>
            </w:r>
            <w:r w:rsidRPr="00E85C03">
              <w:rPr>
                <w:rFonts w:ascii="Times New Roman" w:hAnsi="Times New Roman" w:cs="Times New Roman"/>
                <w:spacing w:val="-1"/>
                <w:sz w:val="24"/>
                <w:szCs w:val="24"/>
              </w:rPr>
              <w:t xml:space="preserve">тучи. Спросить, что сделали тучи (закрыли солнце), отметить, какое </w:t>
            </w:r>
            <w:r w:rsidRPr="00E85C03">
              <w:rPr>
                <w:rFonts w:ascii="Times New Roman" w:hAnsi="Times New Roman" w:cs="Times New Roman"/>
                <w:spacing w:val="-2"/>
                <w:sz w:val="24"/>
                <w:szCs w:val="24"/>
              </w:rPr>
              <w:t>небо (хмурое), какая погода (хмурая).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Дуют ветры, ветры буйные,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Ходят тучи, тучи темные.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z w:val="24"/>
                <w:szCs w:val="24"/>
              </w:rPr>
              <w:t>Обратить внимание детей на верхушки деревьев (раскачивают</w:t>
            </w:r>
            <w:r w:rsidRPr="00E85C03">
              <w:rPr>
                <w:rFonts w:ascii="Times New Roman" w:hAnsi="Times New Roman" w:cs="Times New Roman"/>
                <w:sz w:val="24"/>
                <w:szCs w:val="24"/>
              </w:rPr>
              <w:softHyphen/>
            </w:r>
            <w:r w:rsidRPr="00E85C03">
              <w:rPr>
                <w:rFonts w:ascii="Times New Roman" w:hAnsi="Times New Roman" w:cs="Times New Roman"/>
                <w:spacing w:val="-4"/>
                <w:sz w:val="24"/>
                <w:szCs w:val="24"/>
              </w:rPr>
              <w:t xml:space="preserve">ся), дует ветер, раскачивает деревья. У деревьев расцвеченная листва.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Если на деревьях листья пожелтели,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Если в край далекий птицы полетели,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Если небо хмурое, если дождик льется,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Это время осенью зовется.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sz w:val="24"/>
                <w:szCs w:val="24"/>
              </w:rPr>
              <w:t xml:space="preserve">Трудовая деятельность: </w:t>
            </w:r>
            <w:r w:rsidRPr="00E85C03">
              <w:rPr>
                <w:rFonts w:ascii="Times New Roman" w:hAnsi="Times New Roman" w:cs="Times New Roman"/>
                <w:spacing w:val="-1"/>
                <w:sz w:val="24"/>
                <w:szCs w:val="24"/>
              </w:rPr>
              <w:t xml:space="preserve">поливание песка для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Цели:</w:t>
            </w:r>
            <w:r w:rsidRPr="00E85C03">
              <w:rPr>
                <w:rFonts w:ascii="Times New Roman" w:hAnsi="Times New Roman" w:cs="Times New Roman"/>
                <w:sz w:val="24"/>
                <w:szCs w:val="24"/>
              </w:rPr>
              <w:t xml:space="preserve"> </w:t>
            </w:r>
            <w:r w:rsidRPr="00E85C03">
              <w:rPr>
                <w:rFonts w:ascii="Times New Roman" w:hAnsi="Times New Roman" w:cs="Times New Roman"/>
                <w:spacing w:val="-2"/>
                <w:sz w:val="24"/>
                <w:szCs w:val="24"/>
              </w:rPr>
              <w:t>приучать соблюдать чистоту и порядок на участке, побуждать</w:t>
            </w:r>
            <w:r w:rsidRPr="00E85C03">
              <w:rPr>
                <w:rFonts w:ascii="Times New Roman" w:hAnsi="Times New Roman" w:cs="Times New Roman"/>
                <w:spacing w:val="-2"/>
                <w:sz w:val="24"/>
                <w:szCs w:val="24"/>
              </w:rPr>
              <w:br/>
            </w:r>
            <w:r w:rsidRPr="00E85C03">
              <w:rPr>
                <w:rFonts w:ascii="Times New Roman" w:hAnsi="Times New Roman" w:cs="Times New Roman"/>
                <w:sz w:val="24"/>
                <w:szCs w:val="24"/>
              </w:rPr>
              <w:t>оказывать помощь взрослым;</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закреплять знания, что сухой песок рассыпается, а если его </w:t>
            </w:r>
            <w:r w:rsidRPr="00E85C03">
              <w:rPr>
                <w:rFonts w:ascii="Times New Roman" w:hAnsi="Times New Roman" w:cs="Times New Roman"/>
                <w:spacing w:val="2"/>
                <w:sz w:val="24"/>
                <w:szCs w:val="24"/>
              </w:rPr>
              <w:t>полить, то становится влажным и из него можно лепить пи</w:t>
            </w:r>
            <w:r w:rsidRPr="00E85C03">
              <w:rPr>
                <w:rFonts w:ascii="Times New Roman" w:hAnsi="Times New Roman" w:cs="Times New Roman"/>
                <w:spacing w:val="2"/>
                <w:sz w:val="24"/>
                <w:szCs w:val="24"/>
              </w:rPr>
              <w:softHyphen/>
            </w:r>
            <w:r w:rsidRPr="00E85C03">
              <w:rPr>
                <w:rFonts w:ascii="Times New Roman" w:hAnsi="Times New Roman" w:cs="Times New Roman"/>
                <w:spacing w:val="3"/>
                <w:sz w:val="24"/>
                <w:szCs w:val="24"/>
              </w:rPr>
              <w:t>рожки для кукол.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Малоподвижная игра  </w:t>
            </w:r>
            <w:r w:rsidRPr="00E85C03">
              <w:rPr>
                <w:rFonts w:ascii="Times New Roman" w:hAnsi="Times New Roman" w:cs="Times New Roman"/>
                <w:sz w:val="24"/>
                <w:szCs w:val="24"/>
                <w:lang w:eastAsia="en-US"/>
              </w:rPr>
              <w:t>«Пузырь»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образовывать круг, меняя его размер в зависимости 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игровых действий. Формировать умение согласовывать действия с произносимыми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вместе с воспитателем, взявшись за руки, образуют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проговаривают слова: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«Раздувайся пузырь, раздувайся большой.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Оставайся такой да не лопайся!»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в соответствии с текстом отходят назад, держась за руки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ширину вытянутых рук. Затем, со словами: «Он летел, летел, летел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 веточку задел…»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движение по кругу, постепенно ускоряясь, до тех пор, пока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не скажет «Лопнул пузырь!». Тогда играющие говорят «Хлоп!»,</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собираясь в центре круга. И со звуком «ш-ш-ш» приседают, изображают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лопнувший шарик. Спустя некоторое время снова становятся в круг, и игра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повторяется.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слушать текст и быстро реагировать на сигнал.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Выбранный ребенок изображает собаку, он сидит на стуле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 конце площадки, и «спит». Остальные дети находятся на другом конце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за чертой – в дом. Они тихо подходят к собаке и шепотом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 что же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Собака просыпается, встает и начинает лаять. Дети убегают в дом, за черту.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Собака пытается их догнать. Роль передается другому ребенку. Игра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повторяется.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Дети могут убегать, а собака вставать с места и догонять детей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после слов «Что же будет?»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345"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листопадом: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формирование знаний о многообразии красок золотой осени.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теплый ясный осенний день воспитатель, выведя детей на прогулку, обращается к ним: «Посмотрите, дети, наступила осень. Всю землю по</w:t>
            </w:r>
            <w:r w:rsidRPr="00E85C03">
              <w:rPr>
                <w:rFonts w:ascii="Times New Roman" w:hAnsi="Times New Roman" w:cs="Times New Roman"/>
                <w:sz w:val="24"/>
                <w:szCs w:val="24"/>
              </w:rPr>
              <w:softHyphen/>
              <w:t>крыли листья, на клумбе много цветов. Желтые деревья, желтые листья - все желтое. Поэтому осень называют желтой, золотой. Пойдемте, тихо по</w:t>
            </w:r>
            <w:r w:rsidRPr="00E85C03">
              <w:rPr>
                <w:rFonts w:ascii="Times New Roman" w:hAnsi="Times New Roman" w:cs="Times New Roman"/>
                <w:sz w:val="24"/>
                <w:szCs w:val="24"/>
              </w:rPr>
              <w:softHyphen/>
              <w:t>бродим по листьям (листья шуршат под ногами). Слышите, как они шур</w:t>
            </w:r>
            <w:r w:rsidRPr="00E85C03">
              <w:rPr>
                <w:rFonts w:ascii="Times New Roman" w:hAnsi="Times New Roman" w:cs="Times New Roman"/>
                <w:sz w:val="24"/>
                <w:szCs w:val="24"/>
              </w:rPr>
              <w:softHyphen/>
              <w:t>шат? Видите, то один листик летит к земле, то другой кружится-кружит</w:t>
            </w:r>
            <w:r w:rsidRPr="00E85C03">
              <w:rPr>
                <w:rFonts w:ascii="Times New Roman" w:hAnsi="Times New Roman" w:cs="Times New Roman"/>
                <w:sz w:val="24"/>
                <w:szCs w:val="24"/>
              </w:rPr>
              <w:softHyphen/>
              <w:t>ся и медленно ложится на землю. Подул ветер, и листья шурша полетели на землю. Это листопад.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Листопад, листопад,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Листья желтые летят...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Листья легкие, поэтому они летят на землю медленно. Летят и кружат</w:t>
            </w:r>
            <w:r w:rsidRPr="00E85C03">
              <w:rPr>
                <w:rFonts w:ascii="Times New Roman" w:hAnsi="Times New Roman" w:cs="Times New Roman"/>
                <w:sz w:val="24"/>
                <w:szCs w:val="24"/>
              </w:rPr>
              <w:softHyphen/>
              <w:t>ся в воздухе».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кладет сухой листик на столик, предлагает любому ребенку: «Подуй!» Лист летит со стола, все согласны: легкий лист. Все желающие самостоятельно отбирают понравившийся лист и дуют.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просит каждого ребенка отобрать один самый краси</w:t>
            </w:r>
            <w:r w:rsidRPr="00E85C03">
              <w:rPr>
                <w:rFonts w:ascii="Times New Roman" w:hAnsi="Times New Roman" w:cs="Times New Roman"/>
                <w:sz w:val="24"/>
                <w:szCs w:val="24"/>
              </w:rPr>
              <w:softHyphen/>
              <w:t>вый, понравившийся листик. С каждым ребенком уточняется окраска листика. Воспитатель уточняет: «Осень старалась, трудилась, раскраси</w:t>
            </w:r>
            <w:r w:rsidRPr="00E85C03">
              <w:rPr>
                <w:rFonts w:ascii="Times New Roman" w:hAnsi="Times New Roman" w:cs="Times New Roman"/>
                <w:sz w:val="24"/>
                <w:szCs w:val="24"/>
              </w:rPr>
              <w:softHyphen/>
              <w:t xml:space="preserve">ла все в желтый цвет. Золотая осень!»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Посмотрите вокруг и скажите, какого цвета осень?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(Ответ детей: желтая.) «Золотая осень!» - конкретизирует педагог.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п</w:t>
            </w:r>
            <w:r w:rsidRPr="00E85C03">
              <w:rPr>
                <w:rFonts w:ascii="Times New Roman" w:hAnsi="Times New Roman" w:cs="Times New Roman"/>
                <w:spacing w:val="1"/>
                <w:sz w:val="24"/>
                <w:szCs w:val="24"/>
              </w:rPr>
              <w:t xml:space="preserve">оливка дождевой водой растений в группе.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1"/>
                <w:sz w:val="24"/>
                <w:szCs w:val="24"/>
              </w:rPr>
              <w:t xml:space="preserve">Цель: воспитывать желание участвовать в уходе за комнатными </w:t>
            </w:r>
            <w:r w:rsidRPr="00E85C03">
              <w:rPr>
                <w:rFonts w:ascii="Times New Roman" w:hAnsi="Times New Roman" w:cs="Times New Roman"/>
                <w:spacing w:val="-3"/>
                <w:sz w:val="24"/>
                <w:szCs w:val="24"/>
              </w:rPr>
              <w:t>растениями.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«Листопад»</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Цели:</w:t>
            </w:r>
            <w:r w:rsidRPr="00174C9D">
              <w:rPr>
                <w:lang w:eastAsia="en-US"/>
              </w:rPr>
              <w:t>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Материал: осенние листья.</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Педагог говорит: «Ребята! Все вы будете листочками, выберите листочек, который понравится: кто жёлтый, кто красный, кто большой, кто маленький».</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Emphasis"/>
                <w:i w:val="0"/>
                <w:iCs w:val="0"/>
                <w:lang w:eastAsia="en-US"/>
              </w:rPr>
              <w:t>(Каждый ребёнок показывает и называет, какой листочек он выбрал по цвету и величине).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Педагог рассказывает: «Листья лёгкие, они медленно летят по воздуху.</w:t>
            </w:r>
            <w:r w:rsidRPr="00E85C03">
              <w:rPr>
                <w:rStyle w:val="Emphasis"/>
                <w:i w:val="0"/>
                <w:iCs w:val="0"/>
                <w:lang w:eastAsia="en-US"/>
              </w:rPr>
              <w:t> (Дети бегают и взмахивают руками).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Листопад! Листопад!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Листья жёлтые летят!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Кружатся красивые жёлтые листочки.</w:t>
            </w:r>
            <w:r w:rsidRPr="00E85C03">
              <w:rPr>
                <w:rStyle w:val="Emphasis"/>
                <w:i w:val="0"/>
                <w:iCs w:val="0"/>
                <w:lang w:eastAsia="en-US"/>
              </w:rPr>
              <w:t> (Действия выполняют дети с жёлтыми листочками).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Кружатся красивые красные листочки. </w:t>
            </w:r>
            <w:r w:rsidRPr="00E85C03">
              <w:rPr>
                <w:rStyle w:val="Emphasis"/>
                <w:i w:val="0"/>
                <w:iCs w:val="0"/>
                <w:lang w:eastAsia="en-US"/>
              </w:rPr>
              <w:t>(Действия выполняют дети с красными листочками).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Покружились и уселись на землю. </w:t>
            </w:r>
            <w:r w:rsidRPr="00E85C03">
              <w:rPr>
                <w:rStyle w:val="Emphasis"/>
                <w:i w:val="0"/>
                <w:iCs w:val="0"/>
                <w:lang w:eastAsia="en-US"/>
              </w:rPr>
              <w:t>(Дети приседают).</w:t>
            </w:r>
            <w:r w:rsidRPr="00174C9D">
              <w:rPr>
                <w:lang w:eastAsia="en-US"/>
              </w:rPr>
              <w:t> Сели! Уселись и замерли. </w:t>
            </w:r>
            <w:r w:rsidRPr="00E85C03">
              <w:rPr>
                <w:rStyle w:val="Emphasis"/>
                <w:i w:val="0"/>
                <w:iCs w:val="0"/>
                <w:lang w:eastAsia="en-US"/>
              </w:rPr>
              <w:t>(Дети не шевелятся).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Прилетел лёгкий ветерок, подул.</w:t>
            </w:r>
            <w:r w:rsidRPr="00E85C03">
              <w:rPr>
                <w:rStyle w:val="Emphasis"/>
                <w:i w:val="0"/>
                <w:iCs w:val="0"/>
                <w:lang w:eastAsia="en-US"/>
              </w:rPr>
              <w:t> (Дует взрослый, за ним дети)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Педагог продолжает: «Поднялись листья разлетелись в разные стороны.</w:t>
            </w:r>
            <w:r w:rsidRPr="00E85C03">
              <w:rPr>
                <w:rStyle w:val="Emphasis"/>
                <w:i w:val="0"/>
                <w:iCs w:val="0"/>
                <w:lang w:eastAsia="en-US"/>
              </w:rPr>
              <w:t> (Дети разбегаются по площадке).</w:t>
            </w:r>
            <w:r w:rsidRPr="00174C9D">
              <w:rPr>
                <w:lang w:eastAsia="en-US"/>
              </w:rPr>
              <w:t> Закружились, закружились, закружились!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Листопад! Листопад!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Листья по ветру летят!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Затих ветерок, и вновь медленно опускаются на землю…листья»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Малоподвижная игра «В лес за грибами»</w:t>
            </w:r>
          </w:p>
          <w:p w:rsidR="00CF1317" w:rsidRPr="00E85C03" w:rsidRDefault="00CF1317" w:rsidP="00F82E39">
            <w:pPr>
              <w:pStyle w:val="Default"/>
              <w:rPr>
                <w:color w:val="auto"/>
              </w:rPr>
            </w:pPr>
            <w:r w:rsidRPr="00E85C03">
              <w:rPr>
                <w:color w:val="auto"/>
              </w:rPr>
              <w:t xml:space="preserve">Цель:формирование представления о количестве предметов «один - много», активизировать в речи детей слова «один, много». </w:t>
            </w:r>
          </w:p>
          <w:p w:rsidR="00CF1317" w:rsidRPr="00E85C03" w:rsidRDefault="00CF1317" w:rsidP="00F82E39">
            <w:pPr>
              <w:pStyle w:val="Default"/>
              <w:rPr>
                <w:color w:val="auto"/>
              </w:rPr>
            </w:pPr>
            <w:r w:rsidRPr="00E85C03">
              <w:rPr>
                <w:color w:val="auto"/>
              </w:rPr>
              <w:t xml:space="preserve">Оборудование: плоскостные грибы, поляна.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приглашаем детей в лес за грибами, уточняем, сколько грибов на поляне (много). Предлагаем сорвать по одному. Спрашиваем у каждого ребенка, сколько у него грибов. «Давайте сложим все грибы в корзинку. Сколько ты положил, Саша? Сколько ты положил, Миша? Сколько стало грибов в корзинке? (много) По сколько грибов осталось у вас? (ни одного)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w:t>
            </w:r>
            <w:r w:rsidRPr="00E85C03">
              <w:rPr>
                <w:rFonts w:ascii="Times New Roman" w:hAnsi="Times New Roman" w:cs="Times New Roman"/>
                <w:sz w:val="24"/>
                <w:szCs w:val="24"/>
              </w:rPr>
              <w:t>).</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Формировать и развивать умения самостоятельно и с помощью взрослого раздеваться, размещать одежду на полках шкафов, мыть руки, не разбрызгивая воду, находить и вешать полотенце на свое место.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Комплекс упражнений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en-US"/>
              </w:rPr>
              <w:t>I</w:t>
            </w:r>
            <w:r w:rsidRPr="00E85C03">
              <w:rPr>
                <w:rFonts w:ascii="Times New Roman" w:hAnsi="Times New Roman" w:cs="Times New Roman"/>
                <w:sz w:val="24"/>
                <w:szCs w:val="24"/>
              </w:rPr>
              <w:t>.1. «Потягивание»</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И.п. лежа на спине, руки вдоль туловища. На вдохе потянуться двумя руками вверх, пяточками двух ног вперед;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 выдох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«Поймай комарика»</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И.п. – лёжа на спине, руки через стороны, хлопок перед собой</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вернуться в и.п.(4-6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3.«Велосипед»</w:t>
            </w:r>
          </w:p>
          <w:p w:rsidR="00CF1317" w:rsidRPr="00E85C03" w:rsidRDefault="00CF1317" w:rsidP="00E85C03">
            <w:pPr>
              <w:spacing w:after="0" w:line="240" w:lineRule="auto"/>
              <w:ind w:left="-2"/>
              <w:rPr>
                <w:rFonts w:ascii="Times New Roman" w:hAnsi="Times New Roman" w:cs="Times New Roman"/>
                <w:sz w:val="24"/>
                <w:szCs w:val="24"/>
                <w:lang w:val="kk-KZ"/>
              </w:rPr>
            </w:pPr>
            <w:r w:rsidRPr="00E85C03">
              <w:rPr>
                <w:rFonts w:ascii="Times New Roman" w:hAnsi="Times New Roman" w:cs="Times New Roman"/>
                <w:sz w:val="24"/>
                <w:szCs w:val="24"/>
              </w:rPr>
              <w:t>И.п. лёжа на спине (10 –12 секунд)</w:t>
            </w:r>
          </w:p>
          <w:p w:rsidR="00CF1317" w:rsidRPr="00E85C03" w:rsidRDefault="00CF1317" w:rsidP="00E85C03">
            <w:pPr>
              <w:spacing w:after="0" w:line="240" w:lineRule="auto"/>
              <w:ind w:left="-2"/>
              <w:rPr>
                <w:rFonts w:ascii="Times New Roman" w:hAnsi="Times New Roman" w:cs="Times New Roman"/>
                <w:sz w:val="24"/>
                <w:szCs w:val="24"/>
                <w:lang w:val="kk-KZ"/>
              </w:rPr>
            </w:pPr>
            <w:r w:rsidRPr="00E85C03">
              <w:rPr>
                <w:rFonts w:ascii="Times New Roman" w:hAnsi="Times New Roman" w:cs="Times New Roman"/>
                <w:sz w:val="24"/>
                <w:szCs w:val="24"/>
              </w:rPr>
              <w:t>Ехали медведи на велосипеде,</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А за ними кот, задом наперед.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en-US"/>
              </w:rPr>
              <w:t>II</w:t>
            </w:r>
            <w:r w:rsidRPr="00E85C03">
              <w:rPr>
                <w:rFonts w:ascii="Times New Roman" w:hAnsi="Times New Roman" w:cs="Times New Roman"/>
                <w:sz w:val="24"/>
                <w:szCs w:val="24"/>
              </w:rPr>
              <w:t>. «Музыканты»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Мы играем на гармошке,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Громко хлопаем в ладошки.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Наши ножки: топ, топ.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Наши ручки: хлоп, хлоп!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Вниз ладошки опускаем,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Отдыхаем,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 физическая культура)</w:t>
            </w:r>
          </w:p>
        </w:tc>
      </w:tr>
      <w:tr w:rsidR="00CF1317" w:rsidRPr="00E85C03">
        <w:trPr>
          <w:trHeight w:val="189"/>
        </w:trPr>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E85C03" w:rsidRDefault="00CF1317" w:rsidP="00E85C03">
            <w:pPr>
              <w:shd w:val="clear" w:color="auto" w:fill="FFFFFF"/>
              <w:spacing w:after="0"/>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язычки молчат.</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социально-эмоцилнальное развитие, ознакомление с окружающим миром)</w:t>
            </w:r>
          </w:p>
        </w:tc>
      </w:tr>
      <w:tr w:rsidR="00CF1317" w:rsidRPr="00E85C03">
        <w:trPr>
          <w:trHeight w:val="87"/>
        </w:trPr>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55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Игра малой подвижности «Солнце, дождик, ветер»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Дети образуют круг, поворачиваются друг за другом. В центре воспитатель. Дети идут по кругу друг за другом, слушают команды и выполняют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команде: «Солнце!» - идут на носках, руки вверх.</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команде: «Дождик!» - останавливаются, складывают руки «домиком» над головой.</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команде: «Ветер!» - бегут в медленном темпе по кругу. (Музыка, развитие речи и художественная литература, физическая культура)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«Хочешь с нами поиграть?»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образуют круг, внутри которого находится водящий. По сигналу дети начинают движение по кругу друг за другом, высоко поднимая колени и энергично взмахивая руками. Водящий движется внутри круга в противоположную сторону. Произносят текст:</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Хочешь с нами поиграть?</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нужно называть</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Свою любимую игрушку –</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Куклу, зайку, погремушку…</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Ну-ка, громко, раз, два, три,</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игрушку назови.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окончании текста дети и водящий останавливаются. Тот ребёнок, напротив которого остановился водящий, называет свою любимую игрушку, а затем становится следующим водящим.</w:t>
            </w:r>
            <w:r w:rsidRPr="00E85C03">
              <w:rPr>
                <w:rFonts w:ascii="Times New Roman" w:hAnsi="Times New Roman" w:cs="Times New Roman"/>
                <w:sz w:val="24"/>
                <w:szCs w:val="24"/>
              </w:rPr>
              <w:t xml:space="preserve"> (Музыка, развитие речи и художественная литература, физическая культура)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 малой подвижности: «Сегодня маме помогаем»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Водящий в центре круга, в руках он держит мяч, который по очереди кидает детям после произнесённого текста: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Сегодня маме помогаем,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стол посуду собираем.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буду мячик вам кидать,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вы – посуду называть.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Ребенок, поймавший мяч, кидает его обратно ведущему. Одновременно, называя любой вид посуды (чашка, блюдце, ложка, вилка, чайник, кастрюля, сковорода и т.п.).</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(Музыка, развитие речи и художественная литература, физическая культура)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5"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410"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835"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узкая дорожка стала широкой»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Сооружать простейшие постройки из деталей разной формы и цветов; использовать приемы приставления, прикладывания деталей, располагая кирпичики, пластины вертикально и горизонтально.  Реквизит: Набор из 6-8 кирпичиков и предмет для обыгрывания построенной дорожки (машинка, куколка).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 Представление о назначении и конструкции дороги. Освоение трех разных способов преобразования узкой дорожки в широкую. Каждый ребенок включается в игровую ситуацию: сначала конструирует узкую дорожку, выкладывая кирпичик в один ряд, затем преобразует узкую дорожку в широкую одним из предложенных способов, обыгрывает свою постройку.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«Отпусти рыбку в море»</w:t>
            </w:r>
          </w:p>
          <w:p w:rsidR="00CF1317" w:rsidRPr="00E85C03" w:rsidRDefault="00CF1317" w:rsidP="00D77F2D">
            <w:pPr>
              <w:pStyle w:val="Default"/>
              <w:rPr>
                <w:color w:val="auto"/>
                <w:lang w:eastAsia="ru-RU"/>
              </w:rPr>
            </w:pPr>
            <w:r w:rsidRPr="00E85C03">
              <w:rPr>
                <w:color w:val="auto"/>
                <w:lang w:val="kk-KZ" w:eastAsia="ru-RU"/>
              </w:rPr>
              <w:t xml:space="preserve"> </w:t>
            </w:r>
            <w:r w:rsidRPr="00E85C03">
              <w:rPr>
                <w:color w:val="auto"/>
                <w:lang w:eastAsia="ru-RU"/>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Дети помещают рыбок на игровое поле с цветом водорослей, соответствующего цвета.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Детям дается задание поместить одну рыбку на игровое поле соответствующего цвета, и много рыбок игровое поле другого цвета.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rPr>
            </w:pPr>
          </w:p>
        </w:tc>
        <w:tc>
          <w:tcPr>
            <w:tcW w:w="2345"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образовательном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4"/>
                <w:rFonts w:ascii="Times New Roman" w:hAnsi="Times New Roman" w:cs="Times New Roman"/>
                <w:sz w:val="24"/>
                <w:szCs w:val="24"/>
                <w:lang w:eastAsia="en-US"/>
              </w:rPr>
              <w:t>«Постройка домика для кошки, собачки»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 xml:space="preserve">Цель: </w:t>
            </w:r>
            <w:r w:rsidRPr="00E85C03">
              <w:rPr>
                <w:rFonts w:ascii="Times New Roman" w:hAnsi="Times New Roman" w:cs="Times New Roman"/>
                <w:sz w:val="24"/>
                <w:szCs w:val="24"/>
                <w:lang w:eastAsia="en-US"/>
              </w:rPr>
              <w:t xml:space="preserve">Сооружать простейшие постройки из деталей разной формы и цветов; использовать приемы приставления, прикладывания деталей, располагая кирпичики, пластины вертикально и горизонтально.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 </w:t>
            </w:r>
            <w:r w:rsidRPr="00E85C03">
              <w:rPr>
                <w:rStyle w:val="c0"/>
                <w:rFonts w:ascii="Times New Roman" w:hAnsi="Times New Roman" w:cs="Times New Roman"/>
                <w:sz w:val="24"/>
                <w:szCs w:val="24"/>
                <w:lang w:eastAsia="en-US"/>
              </w:rPr>
              <w:t>Ход игры: Посмотрите, идет дождь, и наш щенок Бимка промок, он сидит под деревом и дрожит. Ему нужно построить теплый домик – будку. Воспитатель предлагает построить домик для собачки. Дети сами подбирают материал, сами придумывают 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Билингвальный компонент:кошка- мысық, собака - ит.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5A7F87">
            <w:pPr>
              <w:pStyle w:val="Default"/>
              <w:rPr>
                <w:color w:val="auto"/>
                <w:lang w:val="kk-KZ" w:eastAsia="ru-RU"/>
              </w:rPr>
            </w:pPr>
            <w:r w:rsidRPr="00E85C03">
              <w:rPr>
                <w:color w:val="auto"/>
                <w:lang w:val="kk-KZ" w:eastAsia="ru-RU"/>
              </w:rPr>
              <w:t>Индивидуальная работа:</w:t>
            </w:r>
          </w:p>
          <w:p w:rsidR="00CF1317" w:rsidRPr="00E85C03" w:rsidRDefault="00CF1317" w:rsidP="005A7F87">
            <w:pPr>
              <w:pStyle w:val="Default"/>
              <w:rPr>
                <w:color w:val="auto"/>
                <w:lang w:eastAsia="ru-RU"/>
              </w:rPr>
            </w:pPr>
            <w:r w:rsidRPr="00E85C03">
              <w:rPr>
                <w:color w:val="auto"/>
                <w:lang w:val="kk-KZ" w:eastAsia="ru-RU"/>
              </w:rPr>
              <w:t>Д/И</w:t>
            </w:r>
            <w:r w:rsidRPr="00E85C03">
              <w:rPr>
                <w:color w:val="auto"/>
                <w:lang w:eastAsia="ru-RU"/>
              </w:rPr>
              <w:t xml:space="preserve"> «Один – много»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соотносить предметы по количеству много – мало.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на одной половине нарисованы много предметов, тарелочки, много других картинок.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Ход игры: Перед подгруппой детей лежат картины, на которых на одной половине нарисованы много предметов, одинаковых по форме, цвету. Предлагаем найти похожий предмет среди других картин, которые лежат на столе. Просим ответить на вопрос: Где нарисовано много предметов? Где один?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Мотивация интереса к прогулке.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5"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410"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835"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проходящим транспортом.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различать и называть легковой и грузовой транспорт, развивать наблюдательность.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летает, не жужжит,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Жук по улице бежит.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горят в глазах жука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блестящих огонька. (Машина)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Рассматривание проходящего транспорта, классификация их на грузовые, легковые.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спрашивает, на каких видах транспорта дети приезжают в детский сад.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очистить участок от веток и камней.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приобщать детей к посильному труду; воспитывать радость от результатов труда.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"Гаражи".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Раздать детям рули, под бубен дети все "ездят" на машине, когда бубен перестаёт звучать машины все останавливаются. 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Свободная самостоятельная игровая деятельность.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навыки детей, умение договариваться о правилах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345"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длительностью дня.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представления о продолжительности дня в начале осени, развивать умения замечать изменения осенью, вечером,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с детьми подмечают, что осенью кругом меняется цвет листвы, она опадает, становится прохладно; вечером еще прохладнее, чем днем.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сбор сухих листьев и мелких веток, опавших с деревьев.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трудовые навыки, стремление подражать взрослому, желание наводить порядок.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"Перепрыгни через ручей".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прыжках на двух ногах с места в длину; развивать основную группу мышц, силу,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"У медведя во бору".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идут и приговаривают: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медведя во бору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Грибы, ягоды бегу,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медведь не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на нас рычит.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выбегает из своего места, гонится за детьми в обратную сторону. Пойманного, медведь ведет к себе.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tc>
      </w:tr>
      <w:tr w:rsidR="00CF1317" w:rsidRPr="00E85C03">
        <w:tc>
          <w:tcPr>
            <w:tcW w:w="22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55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85F4F">
      <w:pPr>
        <w:spacing w:after="0" w:line="240" w:lineRule="auto"/>
        <w:rPr>
          <w:rFonts w:ascii="Times New Roman" w:hAnsi="Times New Roman" w:cs="Times New Roman"/>
          <w:sz w:val="24"/>
          <w:szCs w:val="24"/>
        </w:rPr>
      </w:pPr>
    </w:p>
    <w:p w:rsidR="00CF1317" w:rsidRPr="00174C9D" w:rsidRDefault="00CF1317" w:rsidP="00185F4F">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85F4F">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05.09.2023 - 09.09.2023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693"/>
        <w:gridCol w:w="2552"/>
        <w:gridCol w:w="2551"/>
        <w:gridCol w:w="2694"/>
        <w:gridCol w:w="2345"/>
      </w:tblGrid>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5.09</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6.09</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7.09</w:t>
            </w:r>
          </w:p>
        </w:tc>
        <w:tc>
          <w:tcPr>
            <w:tcW w:w="26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8.09</w:t>
            </w:r>
          </w:p>
        </w:tc>
        <w:tc>
          <w:tcPr>
            <w:tcW w:w="2345"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9.09</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«Громко-тихо»</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менять силу голоса: говорить то тихо, то громко.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Содержание: Воспитатель оказывает 2 машины и говорит: " Когда едет большая машина, она сигналит громко, вот так "БИ, БИ", Повторите. А когда маленькая, то тихо "би-би". Педагог убирает машины и говорит: "будьте внимательны, как только поедет машина, будьте внимательны, не ошибитесь, большая машина сигналит громко, а маленькая тихо. Аналогично игра проводится с другими предметами.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Просмотр книг с детскими сказками.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Цель: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«Назови предмет по писанию»</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Развитие умения отгадывать предмет по описанию признаков, побуждать к определению его в группу предметов рукотворного или природного мира, учить аргументировать свой выбор.</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Игровой материал: </w:t>
            </w:r>
            <w:r w:rsidRPr="00174C9D">
              <w:rPr>
                <w:lang w:eastAsia="en-US"/>
              </w:rPr>
              <w:t>две куклы, мяч, матрешка, книга; овощи и фрукты: огурец, помидор, яблоко; 2 обруча (красный и зеленый), карточки–символы (дерево-человек).</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Педагог создает игровую ситуацию «Поссорились кукла Маша и кукла Наташа, не могут разделить между собой игрушки и обращается к детям: «Как можно помирить Наташу и Машу?» (дети решают, как помочь куклам).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После высказываний детей обратить внимание на карточки-символы (дерево-человек). Вспоминают вместе с детьми, что они обозначают: «дерево» - природный мир, «человечек» - рукотворный. Педагог предлагает положить предметы рукотворного мира в красный обруч, где лежит знак – символ «человечек», а предметы природного мира в зеленый, где лежит знак символ «дерево». Кукла Маша выбирает красный обруч, Наташа – зеленый.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Педагог начинает описывать предметы, называя ее характерные признаки, а дети отгадывают, находят их в окружающей обстановке и распределяют в 2 группы с опорой на карточку-символ.</w:t>
            </w:r>
          </w:p>
          <w:p w:rsidR="00CF1317" w:rsidRPr="00E85C03" w:rsidRDefault="00CF1317" w:rsidP="00E85C03">
            <w:pPr>
              <w:pStyle w:val="NormalWeb"/>
              <w:shd w:val="clear" w:color="auto" w:fill="FFFFFF"/>
              <w:spacing w:before="0" w:beforeAutospacing="0" w:after="0" w:afterAutospacing="0"/>
              <w:rPr>
                <w:lang w:val="kk-KZ"/>
              </w:rPr>
            </w:pPr>
            <w:r w:rsidRPr="00E85C03">
              <w:rPr>
                <w:lang w:val="kk-KZ"/>
              </w:rPr>
              <w:t>(Ознакомление с окружающим миром).</w:t>
            </w:r>
          </w:p>
          <w:p w:rsidR="00CF1317" w:rsidRPr="00E85C03" w:rsidRDefault="00CF1317" w:rsidP="00E85C03">
            <w:pPr>
              <w:pStyle w:val="1"/>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1"/>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умение наводить порядок на полка с игрушками, способствовать формированию желания ставить после игр игрушки по местам, сладывать кубики в коробки.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Сюжено-ролевая игра "На приеме у врача" </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учить детей уходу за больными и пользо</w:t>
            </w:r>
            <w:r w:rsidRPr="00174C9D">
              <w:rPr>
                <w:lang w:eastAsia="en-US"/>
              </w:rPr>
              <w:softHyphen/>
              <w:t>ва</w:t>
            </w:r>
            <w:r w:rsidRPr="00174C9D">
              <w:rPr>
                <w:lang w:eastAsia="en-US"/>
              </w:rPr>
              <w:softHyphen/>
              <w:t>нию меди</w:t>
            </w:r>
            <w:r w:rsidRPr="00174C9D">
              <w:rPr>
                <w:lang w:eastAsia="en-US"/>
              </w:rPr>
              <w:softHyphen/>
              <w:t>цин</w:t>
            </w:r>
            <w:r w:rsidRPr="00174C9D">
              <w:rPr>
                <w:lang w:eastAsia="en-US"/>
              </w:rPr>
              <w:softHyphen/>
              <w:t>с</w:t>
            </w:r>
            <w:r w:rsidRPr="00174C9D">
              <w:rPr>
                <w:lang w:eastAsia="en-US"/>
              </w:rPr>
              <w:softHyphen/>
              <w:t>кими инструментами, воспи</w:t>
            </w:r>
            <w:r w:rsidRPr="00174C9D">
              <w:rPr>
                <w:lang w:eastAsia="en-US"/>
              </w:rPr>
              <w:softHyphen/>
              <w:t>ты</w:t>
            </w:r>
            <w:r w:rsidRPr="00174C9D">
              <w:rPr>
                <w:lang w:eastAsia="en-US"/>
              </w:rPr>
              <w:softHyphen/>
              <w:t>вать в детях внимательность, чуткость, расши</w:t>
            </w:r>
            <w:r w:rsidRPr="00174C9D">
              <w:rPr>
                <w:lang w:eastAsia="en-US"/>
              </w:rPr>
              <w:softHyphen/>
              <w:t>рять словар</w:t>
            </w:r>
            <w:r w:rsidRPr="00174C9D">
              <w:rPr>
                <w:lang w:eastAsia="en-US"/>
              </w:rPr>
              <w:softHyphen/>
              <w:t>ный запас: ввести поня</w:t>
            </w:r>
            <w:r w:rsidRPr="00174C9D">
              <w:rPr>
                <w:lang w:eastAsia="en-US"/>
              </w:rPr>
              <w:softHyphen/>
              <w:t>тия «больница», «больной», «лечение», «лекарства», «температура», «стационар».</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игры: воспи</w:t>
            </w:r>
            <w:r w:rsidRPr="00174C9D">
              <w:rPr>
                <w:lang w:eastAsia="en-US"/>
              </w:rPr>
              <w:softHyphen/>
              <w:t>та</w:t>
            </w:r>
            <w:r w:rsidRPr="00174C9D">
              <w:rPr>
                <w:lang w:eastAsia="en-US"/>
              </w:rPr>
              <w:softHyphen/>
              <w:t>тель пред</w:t>
            </w:r>
            <w:r w:rsidRPr="00174C9D">
              <w:rPr>
                <w:lang w:eastAsia="en-US"/>
              </w:rPr>
              <w:softHyphen/>
              <w:t>ла</w:t>
            </w:r>
            <w:r w:rsidRPr="00174C9D">
              <w:rPr>
                <w:lang w:eastAsia="en-US"/>
              </w:rPr>
              <w:softHyphen/>
              <w:t>гает поиграть, выби</w:t>
            </w:r>
            <w:r w:rsidRPr="00174C9D">
              <w:rPr>
                <w:lang w:eastAsia="en-US"/>
              </w:rPr>
              <w:softHyphen/>
              <w:t>ра</w:t>
            </w:r>
            <w:r w:rsidRPr="00174C9D">
              <w:rPr>
                <w:lang w:eastAsia="en-US"/>
              </w:rPr>
              <w:softHyphen/>
              <w:t>ются Доктор и Медсестра, остальные дети берут в руки игру</w:t>
            </w:r>
            <w:r w:rsidRPr="00174C9D">
              <w:rPr>
                <w:lang w:eastAsia="en-US"/>
              </w:rPr>
              <w:softHyphen/>
              <w:t>шеч</w:t>
            </w:r>
            <w:r w:rsidRPr="00174C9D">
              <w:rPr>
                <w:lang w:eastAsia="en-US"/>
              </w:rPr>
              <w:softHyphen/>
              <w:t>ных зверю</w:t>
            </w:r>
            <w:r w:rsidRPr="00174C9D">
              <w:rPr>
                <w:lang w:eastAsia="en-US"/>
              </w:rPr>
              <w:softHyphen/>
              <w:t>шек и кукол, прихо</w:t>
            </w:r>
            <w:r w:rsidRPr="00174C9D">
              <w:rPr>
                <w:lang w:eastAsia="en-US"/>
              </w:rPr>
              <w:softHyphen/>
              <w:t>дят в полик</w:t>
            </w:r>
            <w:r w:rsidRPr="00174C9D">
              <w:rPr>
                <w:lang w:eastAsia="en-US"/>
              </w:rPr>
              <w:softHyphen/>
              <w:t>ли</w:t>
            </w:r>
            <w:r w:rsidRPr="00174C9D">
              <w:rPr>
                <w:lang w:eastAsia="en-US"/>
              </w:rPr>
              <w:softHyphen/>
              <w:t>нику на прием. К врачу обра</w:t>
            </w:r>
            <w:r w:rsidRPr="00174C9D">
              <w:rPr>
                <w:lang w:eastAsia="en-US"/>
              </w:rPr>
              <w:softHyphen/>
              <w:t>ща</w:t>
            </w:r>
            <w:r w:rsidRPr="00174C9D">
              <w:rPr>
                <w:lang w:eastAsia="en-US"/>
              </w:rPr>
              <w:softHyphen/>
              <w:t>ются паци</w:t>
            </w:r>
            <w:r w:rsidRPr="00174C9D">
              <w:rPr>
                <w:lang w:eastAsia="en-US"/>
              </w:rPr>
              <w:softHyphen/>
              <w:t>енты с различ</w:t>
            </w:r>
            <w:r w:rsidRPr="00174C9D">
              <w:rPr>
                <w:lang w:eastAsia="en-US"/>
              </w:rPr>
              <w:softHyphen/>
              <w:t>ными заболеваниями: у мишки болят зубы, потому что он ел много сладкого, кукла Маша прище</w:t>
            </w:r>
            <w:r w:rsidRPr="00174C9D">
              <w:rPr>
                <w:lang w:eastAsia="en-US"/>
              </w:rPr>
              <w:softHyphen/>
              <w:t>мила дверью пальчик и т. д. Уточ</w:t>
            </w:r>
            <w:r w:rsidRPr="00174C9D">
              <w:rPr>
                <w:lang w:eastAsia="en-US"/>
              </w:rPr>
              <w:softHyphen/>
              <w:t>няем действия: Доктор осмат</w:t>
            </w:r>
            <w:r w:rsidRPr="00174C9D">
              <w:rPr>
                <w:lang w:eastAsia="en-US"/>
              </w:rPr>
              <w:softHyphen/>
              <w:t>ри</w:t>
            </w:r>
            <w:r w:rsidRPr="00174C9D">
              <w:rPr>
                <w:lang w:eastAsia="en-US"/>
              </w:rPr>
              <w:softHyphen/>
              <w:t>вает больного, назна</w:t>
            </w:r>
            <w:r w:rsidRPr="00174C9D">
              <w:rPr>
                <w:lang w:eastAsia="en-US"/>
              </w:rPr>
              <w:softHyphen/>
              <w:t>чает ему лечение, а Медсес</w:t>
            </w:r>
            <w:r w:rsidRPr="00174C9D">
              <w:rPr>
                <w:lang w:eastAsia="en-US"/>
              </w:rPr>
              <w:softHyphen/>
              <w:t>тра выпол</w:t>
            </w:r>
            <w:r w:rsidRPr="00174C9D">
              <w:rPr>
                <w:lang w:eastAsia="en-US"/>
              </w:rPr>
              <w:softHyphen/>
              <w:t>няет его указания. Неко</w:t>
            </w:r>
            <w:r w:rsidRPr="00174C9D">
              <w:rPr>
                <w:lang w:eastAsia="en-US"/>
              </w:rPr>
              <w:softHyphen/>
              <w:t>то</w:t>
            </w:r>
            <w:r w:rsidRPr="00174C9D">
              <w:rPr>
                <w:lang w:eastAsia="en-US"/>
              </w:rPr>
              <w:softHyphen/>
              <w:t>рые больные требуют стаци</w:t>
            </w:r>
            <w:r w:rsidRPr="00174C9D">
              <w:rPr>
                <w:lang w:eastAsia="en-US"/>
              </w:rPr>
              <w:softHyphen/>
              <w:t>онар</w:t>
            </w:r>
            <w:r w:rsidRPr="00174C9D">
              <w:rPr>
                <w:lang w:eastAsia="en-US"/>
              </w:rPr>
              <w:softHyphen/>
              <w:t>ного лечения, их кладут в больницу. Попа</w:t>
            </w:r>
            <w:r w:rsidRPr="00174C9D">
              <w:rPr>
                <w:lang w:eastAsia="en-US"/>
              </w:rPr>
              <w:softHyphen/>
              <w:t>дая на прием, игрушки рассказывают, почему они попали к врачу, воспи</w:t>
            </w:r>
            <w:r w:rsidRPr="00174C9D">
              <w:rPr>
                <w:lang w:eastAsia="en-US"/>
              </w:rPr>
              <w:softHyphen/>
              <w:t>та</w:t>
            </w:r>
            <w:r w:rsidRPr="00174C9D">
              <w:rPr>
                <w:lang w:eastAsia="en-US"/>
              </w:rPr>
              <w:softHyphen/>
              <w:t>тель обсуж</w:t>
            </w:r>
            <w:r w:rsidRPr="00174C9D">
              <w:rPr>
                <w:lang w:eastAsia="en-US"/>
              </w:rPr>
              <w:softHyphen/>
              <w:t>дает с детьми, можно ли было этого избежать, гово</w:t>
            </w:r>
            <w:r w:rsidRPr="00174C9D">
              <w:rPr>
                <w:lang w:eastAsia="en-US"/>
              </w:rPr>
              <w:softHyphen/>
              <w:t>рит, что нужно с большей забо</w:t>
            </w:r>
            <w:r w:rsidRPr="00174C9D">
              <w:rPr>
                <w:lang w:eastAsia="en-US"/>
              </w:rPr>
              <w:softHyphen/>
              <w:t>той отно</w:t>
            </w:r>
            <w:r w:rsidRPr="00174C9D">
              <w:rPr>
                <w:lang w:eastAsia="en-US"/>
              </w:rPr>
              <w:softHyphen/>
              <w:t>ситься к своему здоровью. В ходе игры дети наблю</w:t>
            </w:r>
            <w:r w:rsidRPr="00174C9D">
              <w:rPr>
                <w:lang w:eastAsia="en-US"/>
              </w:rPr>
              <w:softHyphen/>
              <w:t>дают за тем, как врач лечит больных – делает перевязки, изме</w:t>
            </w:r>
            <w:r w:rsidRPr="00174C9D">
              <w:rPr>
                <w:lang w:eastAsia="en-US"/>
              </w:rPr>
              <w:softHyphen/>
              <w:t>ряет температуру. Воспи</w:t>
            </w:r>
            <w:r w:rsidRPr="00174C9D">
              <w:rPr>
                <w:lang w:eastAsia="en-US"/>
              </w:rPr>
              <w:softHyphen/>
              <w:t>та</w:t>
            </w:r>
            <w:r w:rsidRPr="00174C9D">
              <w:rPr>
                <w:lang w:eastAsia="en-US"/>
              </w:rPr>
              <w:softHyphen/>
              <w:t>тель оценивает, как дети обща</w:t>
            </w:r>
            <w:r w:rsidRPr="00174C9D">
              <w:rPr>
                <w:lang w:eastAsia="en-US"/>
              </w:rPr>
              <w:softHyphen/>
              <w:t>ются между собой, напо</w:t>
            </w:r>
            <w:r w:rsidRPr="00174C9D">
              <w:rPr>
                <w:lang w:eastAsia="en-US"/>
              </w:rPr>
              <w:softHyphen/>
              <w:t>ми</w:t>
            </w:r>
            <w:r w:rsidRPr="00174C9D">
              <w:rPr>
                <w:lang w:eastAsia="en-US"/>
              </w:rPr>
              <w:softHyphen/>
              <w:t>нает о том, чтобы выздо</w:t>
            </w:r>
            <w:r w:rsidRPr="00174C9D">
              <w:rPr>
                <w:lang w:eastAsia="en-US"/>
              </w:rPr>
              <w:softHyphen/>
              <w:t>ро</w:t>
            </w:r>
            <w:r w:rsidRPr="00174C9D">
              <w:rPr>
                <w:lang w:eastAsia="en-US"/>
              </w:rPr>
              <w:softHyphen/>
              <w:t>вев</w:t>
            </w:r>
            <w:r w:rsidRPr="00174C9D">
              <w:rPr>
                <w:lang w:eastAsia="en-US"/>
              </w:rPr>
              <w:softHyphen/>
              <w:t>шие игрушки не забы</w:t>
            </w:r>
            <w:r w:rsidRPr="00174C9D">
              <w:rPr>
                <w:lang w:eastAsia="en-US"/>
              </w:rPr>
              <w:softHyphen/>
              <w:t>вали благо</w:t>
            </w:r>
            <w:r w:rsidRPr="00174C9D">
              <w:rPr>
                <w:lang w:eastAsia="en-US"/>
              </w:rPr>
              <w:softHyphen/>
              <w:t>да</w:t>
            </w:r>
            <w:r w:rsidRPr="00174C9D">
              <w:rPr>
                <w:lang w:eastAsia="en-US"/>
              </w:rPr>
              <w:softHyphen/>
              <w:t>рить врача за оказан</w:t>
            </w:r>
            <w:r w:rsidRPr="00174C9D">
              <w:rPr>
                <w:lang w:eastAsia="en-US"/>
              </w:rPr>
              <w:softHyphen/>
              <w:t>ную помощь.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«Сдуй пёрышко»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фонематического слуха.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Предложить детям подуть на маленький кусочек ваты, лежащий на столе, на столе и воздухом загнать его в ворота(кубики).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Просмотр книг с детскими сказками.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Цель: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(Развитие речи и художественная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Игра «Помоги Незнайке»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определять предметы природного и рукотворного мира.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Игровое действие: Разделение.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Игровое правило: По сигналу взрослого дети находят и объединяют предметы природного и рукотворного мира.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Большой конверт с предметными картинками с изображением: цветов (одуванчик, ромашка, роза, колокольчик, ландыш), одежды (пальто, платье, рубашка, юбка, шуба), 2 конверта с условными символами: рукотворный мир (человек), природный мир (дерево), кукла Незнайка.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Незнайка приносит детям большой конверт. В нём предметы картинки. Незнайка обращается к детям «Сейчас у меня в конверте лежит то, что я вырастил на своей клумбе. Всё это красиво и душисто. Что это? (цветы). Незнайка достаёт из конверта картинки с изображением цветов и устанавливает их на наборном полотне (дети называют цветы), но Незнайка старается перехитрить детей и вместо картинки с цветком достаёт из конверта предметную картинку с изображением одежды. Дети замечают путаницу между предметными картинками и предлагают Незнайке разделить картинки в разные конверты. Дети раскладывают все картинки в конверты с соответствующими символами.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(Ознакомление с окружающим миром).</w:t>
            </w:r>
          </w:p>
        </w:tc>
        <w:tc>
          <w:tcPr>
            <w:tcW w:w="2694"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Дежурство: воспитывать в детях раскладывать тарелки, ложки, стаканы,  умение убирать за собой.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«Шар лопнул»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длительного плавного выдоха.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Содержание: Дети стоят тесным кругом, наклонив голову вниз, имитируя пузырь - шар. Затем, повторяя за педагогом: "Раздувайся пузырь, раздувайся большой, оставайся такой, да не лопайся", дети поднимают голову и постепенно отходят назад, образуя большой круг. По сигналу воспитателя: "Пузырь лопнул, воздух вышел", дети идут к центру, произнося: с-с-с (или ш-ш-ш).</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Инсценировка сказки «Колобок»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19"/>
                <w:rFonts w:ascii="Times New Roman" w:hAnsi="Times New Roman" w:cs="Times New Roman"/>
                <w:sz w:val="24"/>
                <w:szCs w:val="24"/>
                <w:shd w:val="clear" w:color="auto" w:fill="FFFFFF"/>
                <w:lang w:eastAsia="en-US"/>
              </w:rPr>
              <w:t>Цель:</w:t>
            </w:r>
            <w:r w:rsidRPr="00E85C03">
              <w:rPr>
                <w:rStyle w:val="c0"/>
                <w:rFonts w:ascii="Times New Roman" w:hAnsi="Times New Roman" w:cs="Times New Roman"/>
                <w:sz w:val="24"/>
                <w:szCs w:val="24"/>
                <w:shd w:val="clear" w:color="auto" w:fill="FFFFFF"/>
                <w:lang w:eastAsia="en-US"/>
              </w:rPr>
              <w:t> развивать творческие способности детей посредством участия в театрализованной деятельности, эмоциональной вовлеченности в нее, развитие коммуникативных навыков, повышения степени инициативности каждого ребенка.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c>
          <w:tcPr>
            <w:tcW w:w="2345"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«Назови ласково»</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образовывать слова с суффиксами "чк-чн"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Содержание: Воспитатель показывает предметные картинки и предлагает произнести их ласково.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Настольно-печатная игра «Лото»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задача: упражнять детей в умении объединять предметы по месту их произрастания: где что растет; закреплять знания детей о русских народных сказках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правила: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закрывать клеточки только теми картинками, которые соответствуют содержанию большой карты, т.е. сказке.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Игровое действие: находить маленькие карточки с изображением эпизодов из сказок и закрывать ими клеточки на большой карте. Соревнование – кто первый закроет все карточки.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Уход за комнатными растениями в уголке природы: полив цветов.</w:t>
            </w:r>
          </w:p>
          <w:p w:rsidR="00CF1317" w:rsidRPr="00E85C03" w:rsidRDefault="00CF1317" w:rsidP="00E85C03">
            <w:pPr>
              <w:spacing w:after="0" w:line="240" w:lineRule="auto"/>
              <w:rPr>
                <w:rFonts w:ascii="Times New Roman" w:hAnsi="Times New Roman" w:cs="Times New Roman"/>
                <w:sz w:val="24"/>
                <w:szCs w:val="24"/>
              </w:rPr>
            </w:pPr>
            <w:r w:rsidRPr="00E85C03">
              <w:rPr>
                <w:rStyle w:val="c4"/>
                <w:rFonts w:ascii="Times New Roman" w:hAnsi="Times New Roman" w:cs="Times New Roman"/>
                <w:sz w:val="24"/>
                <w:szCs w:val="24"/>
                <w:shd w:val="clear" w:color="auto" w:fill="FFFFFF"/>
                <w:lang w:eastAsia="en-US"/>
              </w:rPr>
              <w:t>Цель:</w:t>
            </w:r>
            <w:r w:rsidRPr="00E85C03">
              <w:rPr>
                <w:rStyle w:val="c0"/>
                <w:rFonts w:ascii="Times New Roman" w:hAnsi="Times New Roman" w:cs="Times New Roman"/>
                <w:sz w:val="24"/>
                <w:szCs w:val="24"/>
                <w:shd w:val="clear" w:color="auto" w:fill="FFFFFF"/>
                <w:lang w:eastAsia="en-US"/>
              </w:rPr>
              <w:t> познакомить детей со способом ухода за комнатными растениями – поливом, предметами для работы. Показать, как нужно правильно поливать растения (не поднимать высоко носик лейки, воду лить осторожно, под растение).</w:t>
            </w:r>
            <w:r w:rsidRPr="00E85C03">
              <w:rPr>
                <w:rFonts w:ascii="Times New Roman" w:hAnsi="Times New Roman" w:cs="Times New Roman"/>
                <w:sz w:val="24"/>
                <w:szCs w:val="24"/>
                <w:shd w:val="clear" w:color="auto" w:fill="FFFFFF"/>
                <w:lang w:eastAsia="en-US"/>
              </w:rPr>
              <w:br/>
            </w:r>
            <w:r w:rsidRPr="00E85C03">
              <w:rPr>
                <w:rStyle w:val="c0"/>
                <w:rFonts w:ascii="Times New Roman" w:hAnsi="Times New Roman" w:cs="Times New Roman"/>
                <w:sz w:val="24"/>
                <w:szCs w:val="24"/>
                <w:shd w:val="clear" w:color="auto" w:fill="FFFFFF"/>
                <w:lang w:eastAsia="en-US"/>
              </w:rPr>
              <w:t>Заучивание стихотворения</w:t>
            </w:r>
            <w:r w:rsidRPr="00E85C03">
              <w:rPr>
                <w:rFonts w:ascii="Times New Roman" w:hAnsi="Times New Roman" w:cs="Times New Roman"/>
                <w:sz w:val="24"/>
                <w:szCs w:val="24"/>
                <w:shd w:val="clear" w:color="auto" w:fill="FFFFFF"/>
                <w:lang w:eastAsia="en-US"/>
              </w:rPr>
              <w:br/>
            </w:r>
            <w:r w:rsidRPr="00E85C03">
              <w:rPr>
                <w:rFonts w:ascii="Times New Roman" w:hAnsi="Times New Roman" w:cs="Times New Roman"/>
                <w:sz w:val="24"/>
                <w:szCs w:val="24"/>
                <w:lang w:eastAsia="en-US"/>
              </w:rPr>
              <w:t>«</w:t>
            </w:r>
            <w:r w:rsidRPr="00E85C03">
              <w:rPr>
                <w:rStyle w:val="c0"/>
                <w:rFonts w:ascii="Times New Roman" w:hAnsi="Times New Roman" w:cs="Times New Roman"/>
                <w:sz w:val="24"/>
                <w:szCs w:val="24"/>
                <w:shd w:val="clear" w:color="auto" w:fill="FFFFFF"/>
                <w:lang w:eastAsia="en-US"/>
              </w:rPr>
              <w:t>Герань</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shd w:val="clear" w:color="auto" w:fill="FFFFFF"/>
                <w:lang w:eastAsia="en-US"/>
              </w:rPr>
              <w:br/>
            </w:r>
            <w:r w:rsidRPr="00E85C03">
              <w:rPr>
                <w:rStyle w:val="c0"/>
                <w:rFonts w:ascii="Times New Roman" w:hAnsi="Times New Roman" w:cs="Times New Roman"/>
                <w:sz w:val="24"/>
                <w:szCs w:val="24"/>
                <w:shd w:val="clear" w:color="auto" w:fill="FFFFFF"/>
                <w:lang w:eastAsia="en-US"/>
              </w:rPr>
              <w:t>На окне в такую рань,</w:t>
            </w:r>
            <w:r w:rsidRPr="00E85C03">
              <w:rPr>
                <w:rFonts w:ascii="Times New Roman" w:hAnsi="Times New Roman" w:cs="Times New Roman"/>
                <w:sz w:val="24"/>
                <w:szCs w:val="24"/>
                <w:shd w:val="clear" w:color="auto" w:fill="FFFFFF"/>
                <w:lang w:eastAsia="en-US"/>
              </w:rPr>
              <w:br/>
            </w:r>
            <w:r w:rsidRPr="00E85C03">
              <w:rPr>
                <w:rStyle w:val="c0"/>
                <w:rFonts w:ascii="Times New Roman" w:hAnsi="Times New Roman" w:cs="Times New Roman"/>
                <w:sz w:val="24"/>
                <w:szCs w:val="24"/>
                <w:shd w:val="clear" w:color="auto" w:fill="FFFFFF"/>
                <w:lang w:eastAsia="en-US"/>
              </w:rPr>
              <w:t>Распустилась герань.</w:t>
            </w:r>
            <w:r w:rsidRPr="00E85C03">
              <w:rPr>
                <w:rFonts w:ascii="Times New Roman" w:hAnsi="Times New Roman" w:cs="Times New Roman"/>
                <w:sz w:val="24"/>
                <w:szCs w:val="24"/>
                <w:shd w:val="clear" w:color="auto" w:fill="FFFFFF"/>
                <w:lang w:eastAsia="en-US"/>
              </w:rPr>
              <w:br/>
            </w:r>
            <w:r w:rsidRPr="00E85C03">
              <w:rPr>
                <w:rStyle w:val="c0"/>
                <w:rFonts w:ascii="Times New Roman" w:hAnsi="Times New Roman" w:cs="Times New Roman"/>
                <w:sz w:val="24"/>
                <w:szCs w:val="24"/>
                <w:shd w:val="clear" w:color="auto" w:fill="FFFFFF"/>
                <w:lang w:eastAsia="en-US"/>
              </w:rPr>
              <w:t>Круглые листочки</w:t>
            </w:r>
            <w:r w:rsidRPr="00E85C03">
              <w:rPr>
                <w:rFonts w:ascii="Times New Roman" w:hAnsi="Times New Roman" w:cs="Times New Roman"/>
                <w:sz w:val="24"/>
                <w:szCs w:val="24"/>
                <w:shd w:val="clear" w:color="auto" w:fill="FFFFFF"/>
                <w:lang w:eastAsia="en-US"/>
              </w:rPr>
              <w:br/>
            </w:r>
            <w:r w:rsidRPr="00E85C03">
              <w:rPr>
                <w:rStyle w:val="c0"/>
                <w:rFonts w:ascii="Times New Roman" w:hAnsi="Times New Roman" w:cs="Times New Roman"/>
                <w:sz w:val="24"/>
                <w:szCs w:val="24"/>
                <w:shd w:val="clear" w:color="auto" w:fill="FFFFFF"/>
                <w:lang w:eastAsia="en-US"/>
              </w:rPr>
              <w:t>Пышные цветочки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«Дружная семья»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И. п.: ноги слегка расставить, руки за спину; хлопки перед лицом 8 раз под слова: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«Папа, мама, брат и я вместе — дружная семья!»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Вернуться в и.п.. Повторить 3 раза.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«Все вместе наклоняемся, Физкультурой занимаемся!»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 п.: ноги врозь, руки на пояс. Наклон вперед, ладони на коле</w:t>
            </w:r>
            <w:r w:rsidRPr="00E85C03">
              <w:rPr>
                <w:rFonts w:ascii="Times New Roman" w:hAnsi="Times New Roman" w:cs="Times New Roman"/>
                <w:sz w:val="24"/>
                <w:szCs w:val="24"/>
                <w:lang w:eastAsia="en-US"/>
              </w:rPr>
              <w:softHyphen/>
              <w:t xml:space="preserve">ни, смотреть вперед. Вернуться в и. п. Повторить 5 раз.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«Папа большой, а я — маленький. Пусть я маленький, Зато — удаленький.»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п.: ноги слегка расставить, руки на пояс. Присесть, руки вниз. Вернуться в и. п. Повторить 4—5 раз.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«Прыгаем мы дружно, Это очень нужно! Кто же прыгнет выше — Мама или Миша?»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Выполнить 6—8 подпрыгиваний; непродолжительная ходьба (5—6 сек). Повто</w:t>
            </w:r>
            <w:r w:rsidRPr="00E85C03">
              <w:rPr>
                <w:rFonts w:ascii="Times New Roman" w:hAnsi="Times New Roman" w:cs="Times New Roman"/>
                <w:sz w:val="24"/>
                <w:szCs w:val="24"/>
                <w:lang w:eastAsia="en-US"/>
              </w:rPr>
              <w:softHyphen/>
              <w:t>рить 2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«Носом воздух мы вдыхаем, Ртом мы воздух выдыхаем. Не страшна простуда нам, Нам не нужно к докторам!»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вдох носом. Вер</w:t>
            </w:r>
            <w:r w:rsidRPr="00E85C03">
              <w:rPr>
                <w:rFonts w:ascii="Times New Roman" w:hAnsi="Times New Roman" w:cs="Times New Roman"/>
                <w:sz w:val="24"/>
                <w:szCs w:val="24"/>
                <w:lang w:eastAsia="en-US"/>
              </w:rPr>
              <w:softHyphen/>
              <w:t>нуться в и. п., выдох ртом, губы трубочкой. Повторить 3—4 раза.</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 речевым сопровождением «Кто живет у нас в квартире?»</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началом игры дети образуют круг. Педагог находится в центре круга, он произносит текст и показывает движения, кото</w:t>
            </w:r>
            <w:r w:rsidRPr="00E85C03">
              <w:rPr>
                <w:rFonts w:ascii="Times New Roman" w:hAnsi="Times New Roman" w:cs="Times New Roman"/>
                <w:sz w:val="24"/>
                <w:szCs w:val="24"/>
                <w:lang w:eastAsia="en-US"/>
              </w:rPr>
              <w:softHyphen/>
              <w:t>рые дети повторяют.</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живет у нас в квартире? Шагают на месте.</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Будем мы сейчас считать — Раз, два, три, четыре, пять! Хлопают в ладоши.</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Мама, папа, брат, сестра — Сосчитаю всех едва! Выполняют «пружинку», руки на пояс.</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Самый главный — это я, Прикладывают руки к груди.</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вся моя семья! Поднимают  руки   вверх,   затем медленно опускают вниз.</w:t>
            </w:r>
          </w:p>
          <w:p w:rsidR="00CF1317" w:rsidRPr="00E85C03" w:rsidRDefault="00CF1317" w:rsidP="00E85C03">
            <w:pPr>
              <w:spacing w:after="0" w:line="240" w:lineRule="auto"/>
              <w:ind w:right="2409"/>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нас есть ложки,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w:t>
            </w:r>
            <w:r w:rsidRPr="00E85C03">
              <w:rPr>
                <w:rStyle w:val="c4"/>
                <w:rFonts w:ascii="Times New Roman" w:hAnsi="Times New Roman" w:cs="Times New Roman"/>
                <w:sz w:val="24"/>
                <w:szCs w:val="24"/>
                <w:lang w:eastAsia="en-US"/>
              </w:rPr>
              <w:t>Водичка-водичка</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(культурно-гигиенический навыки, навыки самообслуживания, 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Формировать у детей положительное настроение и мотивацию к учебной деятельности, учить детей здороваться друг с другом.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детский садик мы придем,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друзей мы здесь найдем.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золотое.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Встанем мы с друзьями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Улыбнемся всем вокруг.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здесь лучшие друзья,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Вместе будем, ты и я. ( социально-эмоциональное развитие, ознакомление с окружающим миром,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"Кукла Дана учится ходить в строю".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умение ходить и бегать в колонне по одному, высоко поднимая колени; координировать в строю движения рук и ног, соблюдая интервал; упражнять в прыжках с места на двух ногах с продвижением вперед; формировать навыки катания мяча в положении сидя; построения в круг. Развивать и координировать двигательную активность и формировать интерес к физической культуре. Привлекать к совместным подвижным играм, правилам позитивных взаимоотношений. Игровое упражнение "Брось мяч в цель".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бросания мяча в цель, учить ориентироваться в пространстве, развивать фиксацию взора.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"Как прыгают лесные звери?"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прыгать на двух ногах, иммитируя животных. Построение в колонну, итог.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"Встряхиваем руки".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«Мячики для котят</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мяч - доп, медведь - аю.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детей рисовать поролоновым тампоном круглые предметы и аккуратно закрашивать их. Воспитывать отзывчивость и доброту.</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w:t>
            </w:r>
            <w:r w:rsidRPr="00E85C03">
              <w:rPr>
                <w:rStyle w:val="c16"/>
                <w:rFonts w:ascii="Times New Roman" w:hAnsi="Times New Roman" w:cs="Times New Roman"/>
                <w:sz w:val="24"/>
                <w:szCs w:val="24"/>
                <w:shd w:val="clear" w:color="auto" w:fill="FFFFFF"/>
                <w:lang w:eastAsia="en-US"/>
              </w:rPr>
              <w:t>формирование умения лепить предметы круглой формы.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w:t>
            </w:r>
            <w:r w:rsidRPr="00E85C03">
              <w:rPr>
                <w:rFonts w:ascii="Times New Roman" w:hAnsi="Times New Roman" w:cs="Times New Roman"/>
                <w:sz w:val="24"/>
                <w:szCs w:val="24"/>
                <w:shd w:val="clear" w:color="auto" w:fill="FFFFFF"/>
                <w:lang w:eastAsia="en-US"/>
              </w:rPr>
              <w:t>закреплять умение наклеивать круги из цветной бумаги.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"Мы красиво идем в строю".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свободной ходьбы в колонне по одному, друг за другом, с высоким подниманием колен, координирование движения рук и ног, соблюдая интервал; развивать навыки бега в колонне по одному, друг за другом, на носочках, соблюдая интервал; умение слушать команду и двигаться по сигналу;навыков катания мячей друг другу с расстояния 1,5–2 метра в положении сидя, ноги врозь. Координировать двигательную активность и формировать интерес к физической культуре. Подвижная игра «Бегите ко мне».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по сигналу, выполнять бег в прямом направлении.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"Как прыгают лесные звери?"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прыгать на двух ногах,иммитируя животных. Построение в колонну,итог.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«Листочки».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вдоха и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«Неваляшка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Рисование:</w:t>
            </w:r>
            <w:r w:rsidRPr="00E85C03">
              <w:rPr>
                <w:rFonts w:ascii="Times New Roman" w:hAnsi="Times New Roman" w:cs="Times New Roman"/>
                <w:sz w:val="24"/>
                <w:szCs w:val="24"/>
                <w:shd w:val="clear" w:color="auto" w:fill="FFFFFF"/>
                <w:lang w:eastAsia="en-US"/>
              </w:rPr>
              <w:t>учить детей создавать изображение предмета из частей круглой формы, равномерно заполнять цветом</w:t>
            </w:r>
            <w:r w:rsidRPr="00E85C03">
              <w:rPr>
                <w:rFonts w:ascii="Times New Roman" w:hAnsi="Times New Roman" w:cs="Times New Roman"/>
                <w:sz w:val="24"/>
                <w:szCs w:val="24"/>
                <w:lang w:eastAsia="en-US"/>
              </w:rPr>
              <w:t xml:space="preserve">.                    Лепка: </w:t>
            </w:r>
            <w:r w:rsidRPr="00E85C03">
              <w:rPr>
                <w:rFonts w:ascii="Times New Roman" w:hAnsi="Times New Roman" w:cs="Times New Roman"/>
                <w:sz w:val="24"/>
                <w:szCs w:val="24"/>
                <w:shd w:val="clear" w:color="auto" w:fill="FFFFFF"/>
                <w:lang w:eastAsia="en-US"/>
              </w:rPr>
              <w:t>формировать навыки лепки из куска пластилина, используя приемы ощипывания, отрывания, сплюивания.</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 xml:space="preserve">Апликация: развивать умение </w:t>
            </w:r>
            <w:r>
              <w:rPr>
                <w:rFonts w:ascii="Times New Roman" w:hAnsi="Times New Roman" w:cs="Times New Roman"/>
                <w:sz w:val="24"/>
                <w:szCs w:val="24"/>
                <w:shd w:val="clear" w:color="auto" w:fill="FFFFFF"/>
                <w:lang w:eastAsia="en-US"/>
              </w:rPr>
              <w:t>располагать</w:t>
            </w:r>
            <w:r w:rsidRPr="00E85C03">
              <w:rPr>
                <w:rFonts w:ascii="Times New Roman" w:hAnsi="Times New Roman" w:cs="Times New Roman"/>
                <w:sz w:val="24"/>
                <w:szCs w:val="24"/>
                <w:shd w:val="clear" w:color="auto" w:fill="FFFFFF"/>
                <w:lang w:eastAsia="en-US"/>
              </w:rPr>
              <w:t xml:space="preserve"> готовые формы на листе бумаги в определенной последовательности, затем наклеивать их.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"Смирно в строю!".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Формировать навыки свободной ходьбы с выполнением определенных заданий: в колонне по одному, друг за другом, с высоким подниманием колен, координирование движения рук и ног, соблюдая интервал; закрепить навыки прыжки на двух ногах, с продвижением вперед 2-3 метра; навыки катания мячей друг другу в положении сидя, ноги врозь. Привлекать к совместным подвижным играм, правилам позитивных взаимоотношении. 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бросать предметы в определенное место двумя и одной рукой,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"Встряхиваем пальчики".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«Угостим мишку печеньем</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Рисование: учить мзображать предметы из нескольких горизонтальных и вертикальных линий, закрашивая нарисованные формы.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Лепка: развивать умение детей раскатывать шар. Учить сплющивать ладонями шар в лепешку, делая плоскую фигуру, круглой формы, Продолжать учить детей работать со стекой. Развивать мелкую моторику рук.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Аппликация: развивать навыки </w:t>
            </w:r>
            <w:r w:rsidRPr="00E85C03">
              <w:rPr>
                <w:rFonts w:ascii="Times New Roman" w:hAnsi="Times New Roman" w:cs="Times New Roman"/>
                <w:sz w:val="24"/>
                <w:szCs w:val="24"/>
                <w:shd w:val="clear" w:color="auto" w:fill="FFFFFF"/>
                <w:lang w:eastAsia="en-US"/>
              </w:rPr>
              <w:t>наклеивания готовых форм: намазывать клеем обратную сторону формы, прижимать изображение к бумаге. Формировать навыки аккуратной работы. Закреплять знания детей о круглой и квадратной  форме.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«В нашем саду много игрушек»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 детей интерес к музыкальным занятиям;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расширять понятия о детском саде и игрушках. Воспитывать культурно-нравственные, общечеловеческие нормы поведения ребенка; воспитывать чувство к прекрасному. Ход занятия: Музыка А. Филиппенко, слова Т.Волгиной. "Детский сад"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М. Красева, слова Л. Мироновой "Кукла Катя"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"Марш" Э.Парлова;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"Разминка" Е.Макшанцевой.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«Мухомор</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w:t>
            </w:r>
            <w:r w:rsidRPr="00E85C03">
              <w:rPr>
                <w:rStyle w:val="Heading2Char"/>
                <w:b w:val="0"/>
                <w:bCs w:val="0"/>
                <w:sz w:val="24"/>
                <w:szCs w:val="24"/>
                <w:lang w:eastAsia="en-US"/>
              </w:rPr>
              <w:t xml:space="preserve">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условий для формирования художественных способностей в процессе рисования пальчиками.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Лепка:</w:t>
            </w:r>
            <w:r w:rsidRPr="00E85C03">
              <w:rPr>
                <w:rFonts w:ascii="Times New Roman" w:hAnsi="Times New Roman" w:cs="Times New Roman"/>
                <w:sz w:val="24"/>
                <w:szCs w:val="24"/>
                <w:shd w:val="clear" w:color="auto" w:fill="FFFFFF"/>
                <w:lang w:eastAsia="en-US"/>
              </w:rPr>
              <w:t xml:space="preserve"> учить детей лепить мухомор из двух частей (шляпка, ножка). Показать рациональный способ изготовления крапин (украшения) для шляпки: раскатывание жгутика и разрезание стекой на мелкие кусочки.</w:t>
            </w:r>
            <w:r w:rsidRPr="00E85C03">
              <w:rPr>
                <w:rFonts w:ascii="Times New Roman" w:hAnsi="Times New Roman" w:cs="Times New Roman"/>
                <w:sz w:val="24"/>
                <w:szCs w:val="24"/>
                <w:lang w:eastAsia="en-US"/>
              </w:rPr>
              <w:t xml:space="preserve">  </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Аппикация: учить правильно располагать детали на листе бумаги и создавать аппликацию из отдельных</w:t>
            </w:r>
            <w:r w:rsidRPr="00E85C03">
              <w:rPr>
                <w:rStyle w:val="apple-converted-space"/>
                <w:rFonts w:ascii="Times New Roman" w:hAnsi="Times New Roman" w:cs="Times New Roman"/>
                <w:sz w:val="24"/>
                <w:szCs w:val="24"/>
                <w:shd w:val="clear" w:color="auto" w:fill="FFFFFF"/>
                <w:lang w:eastAsia="en-US"/>
              </w:rPr>
              <w:t> </w:t>
            </w:r>
            <w:r w:rsidRPr="00E85C03">
              <w:rPr>
                <w:rFonts w:ascii="Times New Roman" w:hAnsi="Times New Roman" w:cs="Times New Roman"/>
                <w:sz w:val="24"/>
                <w:szCs w:val="24"/>
                <w:shd w:val="clear" w:color="auto" w:fill="FFFFFF"/>
                <w:lang w:eastAsia="en-US"/>
              </w:rPr>
              <w:t>элементов.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345"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«Күзгі жапырақтар» ойыны. 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Ойын барысы: ұсынылған суреттерден балалар күздің суретін таңдайды. Содан кейін олар оны қарастырады. Мұғалім суретті алып тастап, сұрақтар қояды. Балалар бір сөзбен "Иә" немесе "жоқ"деп жауап береді. Жаңбыр жауып тұр ма? Жапырақтары түсіп жатыр ма?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«Горошинки на зонтике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w:t>
            </w:r>
            <w:r w:rsidRPr="00E85C03">
              <w:rPr>
                <w:rStyle w:val="Heading2Char"/>
                <w:b w:val="0"/>
                <w:bCs w:val="0"/>
                <w:sz w:val="24"/>
                <w:szCs w:val="24"/>
                <w:lang w:eastAsia="en-US"/>
              </w:rPr>
              <w:t xml:space="preserve">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Рисование:Создание условий для формирования эстетического отношения к предметам и явлениям окружающего мира; упражнять в технике рисования пальчиками.</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 xml:space="preserve">Лепка: </w:t>
            </w:r>
            <w:r w:rsidRPr="00E85C03">
              <w:rPr>
                <w:rFonts w:ascii="Times New Roman" w:hAnsi="Times New Roman" w:cs="Times New Roman"/>
                <w:sz w:val="24"/>
                <w:szCs w:val="24"/>
                <w:shd w:val="clear" w:color="auto" w:fill="FFFFFF"/>
                <w:lang w:eastAsia="en-US"/>
              </w:rPr>
              <w:t>закрепить умение отщипывать небольшие кусочки пластилина, скатывать шарики, расплющивать и приклеивать на зонтик изображенный на листе бумаги.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Аппликация: </w:t>
            </w:r>
            <w:r w:rsidRPr="00E85C03">
              <w:rPr>
                <w:rFonts w:ascii="Times New Roman" w:hAnsi="Times New Roman" w:cs="Times New Roman"/>
                <w:sz w:val="24"/>
                <w:szCs w:val="24"/>
                <w:shd w:val="clear" w:color="auto" w:fill="FFFFFF"/>
                <w:lang w:eastAsia="en-US"/>
              </w:rPr>
              <w:t>развивать навыки наклеивания готовых деталей, равномерно распределяя их по заданной площади.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осенним лесом: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Цель:</w:t>
            </w:r>
            <w:r w:rsidRPr="00E85C03">
              <w:rPr>
                <w:rFonts w:ascii="Times New Roman" w:hAnsi="Times New Roman" w:cs="Times New Roman"/>
                <w:spacing w:val="-1"/>
                <w:sz w:val="24"/>
                <w:szCs w:val="24"/>
              </w:rPr>
              <w:t xml:space="preserve"> расширение представления о лесе.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Здравствуй, лес, дремучий лес, полный сказок и чудес! </w:t>
            </w:r>
            <w:r w:rsidRPr="00E85C03">
              <w:rPr>
                <w:rFonts w:ascii="Times New Roman" w:hAnsi="Times New Roman" w:cs="Times New Roman"/>
                <w:sz w:val="24"/>
                <w:szCs w:val="24"/>
              </w:rPr>
              <w:t xml:space="preserve">Ты о чем шумишь листвою ночью темной, грозовою? Что нам шепчешь на заре, весь в росе, как в серебре? </w:t>
            </w:r>
            <w:r w:rsidRPr="00E85C03">
              <w:rPr>
                <w:rFonts w:ascii="Times New Roman" w:hAnsi="Times New Roman" w:cs="Times New Roman"/>
                <w:spacing w:val="1"/>
                <w:sz w:val="24"/>
                <w:szCs w:val="24"/>
              </w:rPr>
              <w:t xml:space="preserve">Кто в глуши твоей таится? Что за зверь? Какая птица? </w:t>
            </w:r>
            <w:r w:rsidRPr="00E85C03">
              <w:rPr>
                <w:rFonts w:ascii="Times New Roman" w:hAnsi="Times New Roman" w:cs="Times New Roman"/>
                <w:sz w:val="24"/>
                <w:szCs w:val="24"/>
              </w:rPr>
              <w:t>Все открой, не утаи: ты же видишь - мы свои.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 xml:space="preserve">По дороге в лес остановить детей в таком месте, где лес виден, </w:t>
            </w:r>
            <w:r w:rsidRPr="00E85C03">
              <w:rPr>
                <w:rFonts w:ascii="Times New Roman" w:hAnsi="Times New Roman" w:cs="Times New Roman"/>
                <w:spacing w:val="-2"/>
                <w:sz w:val="24"/>
                <w:szCs w:val="24"/>
              </w:rPr>
              <w:t>издали и хорошо просматривается. Полюбоваться разноцветным ле</w:t>
            </w:r>
            <w:r w:rsidRPr="00E85C03">
              <w:rPr>
                <w:rFonts w:ascii="Times New Roman" w:hAnsi="Times New Roman" w:cs="Times New Roman"/>
                <w:spacing w:val="-1"/>
                <w:sz w:val="24"/>
                <w:szCs w:val="24"/>
              </w:rPr>
              <w:t>сом, обратить внимание детей на красоту пейзажа. Уточнить, какой цвет характерен для осенних деревьев.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«У медведя во бору»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выдержку, умение выполнять движения по сигналу, навык коллективного движения. Упражнять в беге по определенному направлению, с увертыванием, развивать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одной стороне площадки проводится черта – это опушка леса. За чертой, на расстоянии 2-3 шагов очерчивается место для медведя.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дом детей. Воспитатель назначает медведя, остальные дети – у себя дома. Воспитатель говорит: «Идите гулять!».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произносят «Рычит!» медведь встает, дети бегут домой. Медведь старается их поймать – коснуться. Пойманного медведь отводит к себе. После 2-3 пойманных выбирается новый медведь.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имеет право вставать и ловить, а играющие – убегать домой только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«рычит!».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Медведь не может ловить детей за линией дома.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у</w:t>
            </w:r>
            <w:r w:rsidRPr="00E85C03">
              <w:rPr>
                <w:rFonts w:ascii="Times New Roman" w:hAnsi="Times New Roman" w:cs="Times New Roman"/>
                <w:spacing w:val="-2"/>
                <w:sz w:val="24"/>
                <w:szCs w:val="24"/>
              </w:rPr>
              <w:t>борка участка леса, где дети будут играть.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«Солнце, дождик, ветер»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поворачиваются друг за другом. В центре воспитатель. Дети идут по кругу друг за другом, слушают команды и выполняют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«Солнце!» - идут на носках, руки вверх.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«Дождик!» - останавливаются, складывают руки «домиком» над головой.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«Ветер!» - бегут в медленном темпе по кругу.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Наблюдение за птицами во время кормления</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pacing w:val="1"/>
                <w:sz w:val="24"/>
                <w:szCs w:val="24"/>
              </w:rPr>
              <w:t xml:space="preserve"> формирование знаний о повадках птиц.</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Перед прогулкой оставить корм для птиц на участке. Подвести </w:t>
            </w:r>
            <w:r w:rsidRPr="00E85C03">
              <w:rPr>
                <w:rFonts w:ascii="Times New Roman" w:hAnsi="Times New Roman" w:cs="Times New Roman"/>
                <w:spacing w:val="2"/>
                <w:sz w:val="24"/>
                <w:szCs w:val="24"/>
              </w:rPr>
              <w:t xml:space="preserve">детей к кормушке для птиц. Понаблюдать, какие птицы первыми </w:t>
            </w:r>
            <w:r w:rsidRPr="00E85C03">
              <w:rPr>
                <w:rFonts w:ascii="Times New Roman" w:hAnsi="Times New Roman" w:cs="Times New Roman"/>
                <w:spacing w:val="-4"/>
                <w:sz w:val="24"/>
                <w:szCs w:val="24"/>
              </w:rPr>
              <w:t>прилетели к кормушке (быстрые, юркие, смелые).</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Маленький мальчишка, в сером тулупчике,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По двору гуляет, крошки подбирает.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Воспитатель задает детям вопросы, предлагает отгадать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Чем птицы собирают зерна? (Клювом, он у них острый; птицы клюют и перелетают на новое место.)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Как птицы кричат? Как прыгают?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Чик-чирик к зернышкам - прыг. </w:t>
            </w:r>
            <w:r w:rsidRPr="00E85C03">
              <w:rPr>
                <w:rFonts w:ascii="Times New Roman" w:hAnsi="Times New Roman" w:cs="Times New Roman"/>
                <w:spacing w:val="-2"/>
                <w:sz w:val="24"/>
                <w:szCs w:val="24"/>
              </w:rPr>
              <w:t>Клюй - не робей! Кто  же это? (Воробей.)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2. П/И </w:t>
            </w:r>
            <w:r w:rsidRPr="00E85C03">
              <w:rPr>
                <w:rFonts w:ascii="Times New Roman" w:hAnsi="Times New Roman" w:cs="Times New Roman"/>
                <w:sz w:val="24"/>
                <w:szCs w:val="24"/>
                <w:lang w:eastAsia="en-US"/>
              </w:rPr>
              <w:t>«Зайцы и медведи»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умение перевоплощаться.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Ребенок - «медведь» сидит на корточках и дремлет. Дети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«зайцы» прыгают вокруг и дразнят его: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Мишка бурый, мишка бурый,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Отчего такой ты хмурый?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встает, отвечает: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медком не угостился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на всех и рассердился.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1,2,3,4,5 – начинаю всех гонять!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После этого «медведь» ловит «зайцев».</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xml:space="preserve">: </w:t>
            </w:r>
            <w:r w:rsidRPr="00E85C03">
              <w:rPr>
                <w:rFonts w:ascii="Times New Roman" w:hAnsi="Times New Roman" w:cs="Times New Roman"/>
                <w:spacing w:val="-2"/>
                <w:sz w:val="24"/>
                <w:szCs w:val="24"/>
              </w:rPr>
              <w:t xml:space="preserve">кормление птиц.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побуждать к самостоятельному выполнению элементарных по</w:t>
            </w:r>
            <w:r w:rsidRPr="00E85C03">
              <w:rPr>
                <w:rFonts w:ascii="Times New Roman" w:hAnsi="Times New Roman" w:cs="Times New Roman"/>
                <w:spacing w:val="-4"/>
                <w:sz w:val="24"/>
                <w:szCs w:val="24"/>
              </w:rPr>
              <w:softHyphen/>
            </w:r>
            <w:r w:rsidRPr="00E85C03">
              <w:rPr>
                <w:rFonts w:ascii="Times New Roman" w:hAnsi="Times New Roman" w:cs="Times New Roman"/>
                <w:spacing w:val="-1"/>
                <w:sz w:val="24"/>
                <w:szCs w:val="24"/>
              </w:rPr>
              <w:t>ручений (кормление птиц, уборка участка);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желание ухаживать за животными.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w:t>
            </w:r>
            <w:r w:rsidRPr="00E85C03">
              <w:rPr>
                <w:rFonts w:ascii="Times New Roman" w:hAnsi="Times New Roman" w:cs="Times New Roman"/>
                <w:sz w:val="24"/>
                <w:szCs w:val="24"/>
                <w:lang w:val="kk-KZ"/>
              </w:rPr>
              <w:t>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 одному флажку. По сигналу воспитателя – дети разбегаются по площадке. По другому сигналу, или по слову «Найди себе пару!», дети, имеющие флажки одинакового цвета, находят себе пару, каждая пара, используя флажки, делает ту или иную фигуру. В игре участвуют нечетное число детей, 1 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Рассматривание клумбы:</w:t>
            </w:r>
          </w:p>
          <w:p w:rsidR="00CF1317" w:rsidRPr="00E85C03" w:rsidRDefault="00CF1317" w:rsidP="00E85C03">
            <w:pPr>
              <w:spacing w:after="0" w:line="240" w:lineRule="auto"/>
              <w:ind w:left="460" w:right="34" w:hanging="460"/>
              <w:rPr>
                <w:rFonts w:ascii="Times New Roman" w:hAnsi="Times New Roman" w:cs="Times New Roman"/>
                <w:spacing w:val="-2"/>
                <w:w w:val="102"/>
                <w:sz w:val="24"/>
                <w:szCs w:val="24"/>
              </w:rPr>
            </w:pPr>
            <w:r w:rsidRPr="00E85C03">
              <w:rPr>
                <w:rFonts w:ascii="Times New Roman" w:hAnsi="Times New Roman" w:cs="Times New Roman"/>
                <w:spacing w:val="-11"/>
                <w:w w:val="102"/>
                <w:sz w:val="24"/>
                <w:szCs w:val="24"/>
              </w:rPr>
              <w:t xml:space="preserve">Цель: </w:t>
            </w:r>
            <w:r w:rsidRPr="00E85C03">
              <w:rPr>
                <w:rFonts w:ascii="Times New Roman" w:hAnsi="Times New Roman" w:cs="Times New Roman"/>
                <w:spacing w:val="-2"/>
                <w:w w:val="102"/>
                <w:sz w:val="24"/>
                <w:szCs w:val="24"/>
              </w:rPr>
              <w:t>формирование</w:t>
            </w:r>
          </w:p>
          <w:p w:rsidR="00CF1317" w:rsidRPr="00E85C03" w:rsidRDefault="00CF1317" w:rsidP="00E85C03">
            <w:pPr>
              <w:spacing w:after="0" w:line="240" w:lineRule="auto"/>
              <w:ind w:left="460" w:right="34" w:hanging="460"/>
              <w:rPr>
                <w:rFonts w:ascii="Times New Roman" w:hAnsi="Times New Roman" w:cs="Times New Roman"/>
                <w:spacing w:val="-2"/>
                <w:w w:val="102"/>
                <w:sz w:val="24"/>
                <w:szCs w:val="24"/>
              </w:rPr>
            </w:pPr>
            <w:r w:rsidRPr="00E85C03">
              <w:rPr>
                <w:rFonts w:ascii="Times New Roman" w:hAnsi="Times New Roman" w:cs="Times New Roman"/>
                <w:spacing w:val="-2"/>
                <w:w w:val="102"/>
                <w:sz w:val="24"/>
                <w:szCs w:val="24"/>
              </w:rPr>
              <w:t>умения различать и</w:t>
            </w:r>
          </w:p>
          <w:p w:rsidR="00CF1317" w:rsidRPr="00E85C03" w:rsidRDefault="00CF1317" w:rsidP="00E85C03">
            <w:pPr>
              <w:spacing w:after="0" w:line="240" w:lineRule="auto"/>
              <w:ind w:left="460" w:right="34" w:hanging="460"/>
              <w:rPr>
                <w:rFonts w:ascii="Times New Roman" w:hAnsi="Times New Roman" w:cs="Times New Roman"/>
                <w:spacing w:val="-2"/>
                <w:w w:val="102"/>
                <w:sz w:val="24"/>
                <w:szCs w:val="24"/>
              </w:rPr>
            </w:pPr>
            <w:r w:rsidRPr="00E85C03">
              <w:rPr>
                <w:rFonts w:ascii="Times New Roman" w:hAnsi="Times New Roman" w:cs="Times New Roman"/>
                <w:spacing w:val="-2"/>
                <w:w w:val="102"/>
                <w:sz w:val="24"/>
                <w:szCs w:val="24"/>
              </w:rPr>
              <w:t>называть два</w:t>
            </w:r>
          </w:p>
          <w:p w:rsidR="00CF1317" w:rsidRPr="00E85C03" w:rsidRDefault="00CF1317" w:rsidP="00E85C03">
            <w:pPr>
              <w:spacing w:after="0" w:line="240" w:lineRule="auto"/>
              <w:ind w:left="460" w:right="34" w:hanging="460"/>
              <w:rPr>
                <w:rFonts w:ascii="Times New Roman" w:hAnsi="Times New Roman" w:cs="Times New Roman"/>
                <w:spacing w:val="-3"/>
                <w:w w:val="102"/>
                <w:sz w:val="24"/>
                <w:szCs w:val="24"/>
              </w:rPr>
            </w:pPr>
            <w:r w:rsidRPr="00E85C03">
              <w:rPr>
                <w:rFonts w:ascii="Times New Roman" w:hAnsi="Times New Roman" w:cs="Times New Roman"/>
                <w:spacing w:val="-2"/>
                <w:w w:val="102"/>
                <w:sz w:val="24"/>
                <w:szCs w:val="24"/>
              </w:rPr>
              <w:t>цветущих расте</w:t>
            </w:r>
            <w:r w:rsidRPr="00E85C03">
              <w:rPr>
                <w:rFonts w:ascii="Times New Roman" w:hAnsi="Times New Roman" w:cs="Times New Roman"/>
                <w:spacing w:val="-3"/>
                <w:w w:val="102"/>
                <w:sz w:val="24"/>
                <w:szCs w:val="24"/>
              </w:rPr>
              <w:t>ния по</w:t>
            </w:r>
          </w:p>
          <w:p w:rsidR="00CF1317" w:rsidRPr="00E85C03" w:rsidRDefault="00CF1317" w:rsidP="00E85C03">
            <w:pPr>
              <w:spacing w:after="0" w:line="240" w:lineRule="auto"/>
              <w:ind w:left="460" w:right="34" w:hanging="460"/>
              <w:rPr>
                <w:rFonts w:ascii="Times New Roman" w:hAnsi="Times New Roman" w:cs="Times New Roman"/>
                <w:w w:val="102"/>
                <w:sz w:val="24"/>
                <w:szCs w:val="24"/>
              </w:rPr>
            </w:pPr>
            <w:r w:rsidRPr="00E85C03">
              <w:rPr>
                <w:rFonts w:ascii="Times New Roman" w:hAnsi="Times New Roman" w:cs="Times New Roman"/>
                <w:spacing w:val="-3"/>
                <w:w w:val="102"/>
                <w:sz w:val="24"/>
                <w:szCs w:val="24"/>
              </w:rPr>
              <w:t>цвету, размеру.</w:t>
            </w:r>
          </w:p>
          <w:p w:rsidR="00CF1317" w:rsidRPr="00E85C03" w:rsidRDefault="00CF1317" w:rsidP="00E85C03">
            <w:pPr>
              <w:spacing w:after="0" w:line="240" w:lineRule="auto"/>
              <w:ind w:left="460" w:right="34" w:hanging="460"/>
              <w:rPr>
                <w:rFonts w:ascii="Times New Roman" w:hAnsi="Times New Roman" w:cs="Times New Roman"/>
                <w:spacing w:val="-7"/>
                <w:w w:val="102"/>
                <w:sz w:val="24"/>
                <w:szCs w:val="24"/>
              </w:rPr>
            </w:pPr>
            <w:r w:rsidRPr="00E85C03">
              <w:rPr>
                <w:rFonts w:ascii="Times New Roman" w:hAnsi="Times New Roman" w:cs="Times New Roman"/>
                <w:spacing w:val="-7"/>
                <w:w w:val="102"/>
                <w:sz w:val="24"/>
                <w:szCs w:val="24"/>
              </w:rPr>
              <w:t>Ход  наблюдения:</w:t>
            </w:r>
          </w:p>
          <w:p w:rsidR="00CF1317" w:rsidRPr="00E85C03" w:rsidRDefault="00CF1317" w:rsidP="00E85C03">
            <w:pPr>
              <w:spacing w:after="0" w:line="240" w:lineRule="auto"/>
              <w:ind w:right="34"/>
              <w:rPr>
                <w:rFonts w:ascii="Times New Roman" w:hAnsi="Times New Roman" w:cs="Times New Roman"/>
                <w:sz w:val="24"/>
                <w:szCs w:val="24"/>
              </w:rPr>
            </w:pPr>
            <w:r w:rsidRPr="00E85C03">
              <w:rPr>
                <w:rFonts w:ascii="Times New Roman" w:hAnsi="Times New Roman" w:cs="Times New Roman"/>
                <w:spacing w:val="-3"/>
                <w:w w:val="102"/>
                <w:sz w:val="24"/>
                <w:szCs w:val="24"/>
              </w:rPr>
              <w:t>На прогулке подвести детей к клумбе, где растут ромашки, бар</w:t>
            </w:r>
            <w:r w:rsidRPr="00E85C03">
              <w:rPr>
                <w:rFonts w:ascii="Times New Roman" w:hAnsi="Times New Roman" w:cs="Times New Roman"/>
                <w:spacing w:val="-3"/>
                <w:w w:val="102"/>
                <w:sz w:val="24"/>
                <w:szCs w:val="24"/>
              </w:rPr>
              <w:softHyphen/>
              <w:t>хатцы. Познакомить детей с растениями, рассказать о них.</w:t>
            </w:r>
          </w:p>
          <w:p w:rsidR="00CF1317" w:rsidRPr="00E85C03" w:rsidRDefault="00CF1317" w:rsidP="00E85C03">
            <w:pPr>
              <w:spacing w:after="0" w:line="240" w:lineRule="auto"/>
              <w:ind w:left="34" w:right="34" w:hanging="34"/>
              <w:rPr>
                <w:rFonts w:ascii="Times New Roman" w:hAnsi="Times New Roman" w:cs="Times New Roman"/>
                <w:sz w:val="24"/>
                <w:szCs w:val="24"/>
              </w:rPr>
            </w:pPr>
            <w:r w:rsidRPr="00E85C03">
              <w:rPr>
                <w:rFonts w:ascii="Times New Roman" w:hAnsi="Times New Roman" w:cs="Times New Roman"/>
                <w:spacing w:val="-1"/>
                <w:w w:val="102"/>
                <w:sz w:val="24"/>
                <w:szCs w:val="24"/>
              </w:rPr>
              <w:t xml:space="preserve">Бархатцы (тагетес) бывают низкорослыми и высокими, разных золотисто-оранжевых оттенков. Цветки мелкие и крупные, листья </w:t>
            </w:r>
            <w:r w:rsidRPr="00E85C03">
              <w:rPr>
                <w:rFonts w:ascii="Times New Roman" w:hAnsi="Times New Roman" w:cs="Times New Roman"/>
                <w:spacing w:val="-2"/>
                <w:w w:val="102"/>
                <w:sz w:val="24"/>
                <w:szCs w:val="24"/>
              </w:rPr>
              <w:t xml:space="preserve">рассеченные, пестрые, с резким запахом. Растут быстро, цветут до </w:t>
            </w:r>
            <w:r w:rsidRPr="00E85C03">
              <w:rPr>
                <w:rFonts w:ascii="Times New Roman" w:hAnsi="Times New Roman" w:cs="Times New Roman"/>
                <w:spacing w:val="-4"/>
                <w:w w:val="102"/>
                <w:sz w:val="24"/>
                <w:szCs w:val="24"/>
              </w:rPr>
              <w:t xml:space="preserve">морозов. Ромашка - высокое изящное растение с мелкими белыми цветочками. Цветет очень долго, до глубокой осени. Хорошо растет </w:t>
            </w:r>
            <w:r w:rsidRPr="00E85C03">
              <w:rPr>
                <w:rFonts w:ascii="Times New Roman" w:hAnsi="Times New Roman" w:cs="Times New Roman"/>
                <w:spacing w:val="-5"/>
                <w:w w:val="102"/>
                <w:sz w:val="24"/>
                <w:szCs w:val="24"/>
              </w:rPr>
              <w:t>на солнечных участках.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«Кот на крыше»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развивать ритмичную,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выразительную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Дети становятся в круг. В центре – «кот». Остальные дети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Они тихо подходят к «коту» и, грозя друг другу пальцем,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вполголоса: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мыши, тише мыши…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сидит на нашей крыше.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Мышка, мышка, берегись.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коту не попадись!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«кот» гонится за мышками, те убегают. Нужно отметить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чертой мышкин дом – норку, куда «кот» не имеет права забегать.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p w:rsidR="00CF1317" w:rsidRPr="00E85C03" w:rsidRDefault="00CF1317" w:rsidP="00E85C03">
            <w:pPr>
              <w:spacing w:after="0" w:line="240" w:lineRule="auto"/>
              <w:ind w:left="34" w:right="34" w:hanging="34"/>
              <w:rPr>
                <w:rFonts w:ascii="Times New Roman" w:hAnsi="Times New Roman" w:cs="Times New Roman"/>
                <w:sz w:val="24"/>
                <w:szCs w:val="24"/>
              </w:rPr>
            </w:pPr>
            <w:r w:rsidRPr="00E85C03">
              <w:rPr>
                <w:rFonts w:ascii="Times New Roman" w:hAnsi="Times New Roman" w:cs="Times New Roman"/>
                <w:spacing w:val="-13"/>
                <w:w w:val="102"/>
                <w:sz w:val="24"/>
                <w:szCs w:val="24"/>
              </w:rPr>
              <w:t>Трудовая  деятельность</w:t>
            </w:r>
            <w:r w:rsidRPr="00E85C03">
              <w:rPr>
                <w:rFonts w:ascii="Times New Roman" w:hAnsi="Times New Roman" w:cs="Times New Roman"/>
                <w:sz w:val="24"/>
                <w:szCs w:val="24"/>
              </w:rPr>
              <w:t>: в</w:t>
            </w:r>
            <w:r w:rsidRPr="00E85C03">
              <w:rPr>
                <w:rFonts w:ascii="Times New Roman" w:hAnsi="Times New Roman" w:cs="Times New Roman"/>
                <w:spacing w:val="-1"/>
                <w:w w:val="102"/>
                <w:sz w:val="24"/>
                <w:szCs w:val="24"/>
              </w:rPr>
              <w:t>ыкапывание бархатцев и пересадка их в ящики для дальней</w:t>
            </w:r>
            <w:r w:rsidRPr="00E85C03">
              <w:rPr>
                <w:rFonts w:ascii="Times New Roman" w:hAnsi="Times New Roman" w:cs="Times New Roman"/>
                <w:spacing w:val="-1"/>
                <w:w w:val="102"/>
                <w:sz w:val="24"/>
                <w:szCs w:val="24"/>
              </w:rPr>
              <w:softHyphen/>
            </w:r>
            <w:r w:rsidRPr="00E85C03">
              <w:rPr>
                <w:rFonts w:ascii="Times New Roman" w:hAnsi="Times New Roman" w:cs="Times New Roman"/>
                <w:spacing w:val="-2"/>
                <w:w w:val="102"/>
                <w:sz w:val="24"/>
                <w:szCs w:val="24"/>
              </w:rPr>
              <w:t>ших наблюдений в уголке природы.</w:t>
            </w:r>
          </w:p>
          <w:p w:rsidR="00CF1317" w:rsidRPr="00E85C03" w:rsidRDefault="00CF1317" w:rsidP="00E85C03">
            <w:pPr>
              <w:spacing w:after="0" w:line="240" w:lineRule="auto"/>
              <w:ind w:right="34"/>
              <w:rPr>
                <w:rFonts w:ascii="Times New Roman" w:hAnsi="Times New Roman" w:cs="Times New Roman"/>
                <w:spacing w:val="-4"/>
                <w:w w:val="102"/>
                <w:sz w:val="24"/>
                <w:szCs w:val="24"/>
              </w:rPr>
            </w:pPr>
            <w:r w:rsidRPr="00E85C03">
              <w:rPr>
                <w:rFonts w:ascii="Times New Roman" w:hAnsi="Times New Roman" w:cs="Times New Roman"/>
                <w:spacing w:val="-4"/>
                <w:w w:val="102"/>
                <w:sz w:val="24"/>
                <w:szCs w:val="24"/>
              </w:rPr>
              <w:t xml:space="preserve">Цель: воспитывать желание участвовать в уходе за растениями.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Игра малой подвижности </w:t>
            </w:r>
            <w:r w:rsidRPr="00E85C03">
              <w:rPr>
                <w:rFonts w:ascii="Times New Roman" w:hAnsi="Times New Roman" w:cs="Times New Roman"/>
                <w:sz w:val="24"/>
                <w:szCs w:val="24"/>
                <w:lang w:eastAsia="en-US"/>
              </w:rPr>
              <w:t>«Ловишки из круга»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согласовывать движения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ритмической ходьбе, в беге с увертыванием и в ловле, в построении в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по кругу, взявшись за руки. Ловишка –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на руке повязка. Играющие двигаются по кругу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веселые ребята, Любим бегать и скакать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попробуй нас догнать. Раз, два, три – лови!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разбегаются, а ловишка догоняет. Пойманный временно отходит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сторону. Игра продолжается, пока ловишка не поймает 2-3 детей.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Продолжительность 5-7 минут.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694"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Наблюдение за облаками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w w:val="102"/>
                <w:sz w:val="24"/>
                <w:szCs w:val="24"/>
              </w:rPr>
              <w:t xml:space="preserve">Цель: </w:t>
            </w:r>
            <w:r w:rsidRPr="00E85C03">
              <w:rPr>
                <w:rFonts w:ascii="Times New Roman" w:hAnsi="Times New Roman" w:cs="Times New Roman"/>
                <w:spacing w:val="-2"/>
                <w:w w:val="102"/>
                <w:sz w:val="24"/>
                <w:szCs w:val="24"/>
              </w:rPr>
              <w:t>формирование творческого отношения к делу.</w:t>
            </w:r>
          </w:p>
          <w:p w:rsidR="00CF1317" w:rsidRPr="00E85C03" w:rsidRDefault="00CF1317" w:rsidP="00E85C03">
            <w:pPr>
              <w:spacing w:after="0" w:line="240" w:lineRule="auto"/>
              <w:rPr>
                <w:rFonts w:ascii="Times New Roman" w:hAnsi="Times New Roman" w:cs="Times New Roman"/>
                <w:spacing w:val="-7"/>
                <w:w w:val="102"/>
                <w:sz w:val="24"/>
                <w:szCs w:val="24"/>
              </w:rPr>
            </w:pPr>
            <w:r w:rsidRPr="00E85C03">
              <w:rPr>
                <w:rFonts w:ascii="Times New Roman" w:hAnsi="Times New Roman" w:cs="Times New Roman"/>
                <w:spacing w:val="-7"/>
                <w:w w:val="102"/>
                <w:sz w:val="24"/>
                <w:szCs w:val="24"/>
              </w:rPr>
              <w:t>Ход наблюдения:</w:t>
            </w:r>
          </w:p>
          <w:p w:rsidR="00CF1317" w:rsidRPr="00E85C03" w:rsidRDefault="00CF1317" w:rsidP="00E85C03">
            <w:pPr>
              <w:spacing w:after="0" w:line="240" w:lineRule="auto"/>
              <w:rPr>
                <w:rFonts w:ascii="Times New Roman" w:hAnsi="Times New Roman" w:cs="Times New Roman"/>
                <w:spacing w:val="-3"/>
                <w:w w:val="102"/>
                <w:sz w:val="24"/>
                <w:szCs w:val="24"/>
              </w:rPr>
            </w:pPr>
            <w:r w:rsidRPr="00E85C03">
              <w:rPr>
                <w:rFonts w:ascii="Times New Roman" w:hAnsi="Times New Roman" w:cs="Times New Roman"/>
                <w:spacing w:val="-3"/>
                <w:w w:val="102"/>
                <w:sz w:val="24"/>
                <w:szCs w:val="24"/>
              </w:rPr>
              <w:t xml:space="preserve">Я сегодня видел сам: </w:t>
            </w:r>
          </w:p>
          <w:p w:rsidR="00CF1317" w:rsidRPr="00E85C03" w:rsidRDefault="00CF1317" w:rsidP="00E85C03">
            <w:pPr>
              <w:spacing w:after="0" w:line="240" w:lineRule="auto"/>
              <w:rPr>
                <w:rFonts w:ascii="Times New Roman" w:hAnsi="Times New Roman" w:cs="Times New Roman"/>
                <w:spacing w:val="-5"/>
                <w:w w:val="102"/>
                <w:sz w:val="24"/>
                <w:szCs w:val="24"/>
              </w:rPr>
            </w:pPr>
            <w:r w:rsidRPr="00E85C03">
              <w:rPr>
                <w:rFonts w:ascii="Times New Roman" w:hAnsi="Times New Roman" w:cs="Times New Roman"/>
                <w:spacing w:val="-5"/>
                <w:w w:val="102"/>
                <w:sz w:val="24"/>
                <w:szCs w:val="24"/>
              </w:rPr>
              <w:t xml:space="preserve">Слон гулял по небесам! </w:t>
            </w:r>
          </w:p>
          <w:p w:rsidR="00CF1317" w:rsidRPr="00E85C03" w:rsidRDefault="00CF1317" w:rsidP="00E85C03">
            <w:pPr>
              <w:spacing w:after="0" w:line="240" w:lineRule="auto"/>
              <w:rPr>
                <w:rFonts w:ascii="Times New Roman" w:hAnsi="Times New Roman" w:cs="Times New Roman"/>
                <w:spacing w:val="-5"/>
                <w:w w:val="102"/>
                <w:sz w:val="24"/>
                <w:szCs w:val="24"/>
              </w:rPr>
            </w:pPr>
            <w:r w:rsidRPr="00E85C03">
              <w:rPr>
                <w:rFonts w:ascii="Times New Roman" w:hAnsi="Times New Roman" w:cs="Times New Roman"/>
                <w:spacing w:val="-5"/>
                <w:w w:val="102"/>
                <w:sz w:val="24"/>
                <w:szCs w:val="24"/>
              </w:rPr>
              <w:t xml:space="preserve">Фиолетовою тушей, </w:t>
            </w:r>
          </w:p>
          <w:p w:rsidR="00CF1317" w:rsidRPr="00E85C03" w:rsidRDefault="00CF1317" w:rsidP="00E85C03">
            <w:pPr>
              <w:spacing w:after="0" w:line="240" w:lineRule="auto"/>
              <w:rPr>
                <w:rFonts w:ascii="Times New Roman" w:hAnsi="Times New Roman" w:cs="Times New Roman"/>
                <w:spacing w:val="-3"/>
                <w:w w:val="102"/>
                <w:sz w:val="24"/>
                <w:szCs w:val="24"/>
              </w:rPr>
            </w:pPr>
            <w:r w:rsidRPr="00E85C03">
              <w:rPr>
                <w:rFonts w:ascii="Times New Roman" w:hAnsi="Times New Roman" w:cs="Times New Roman"/>
                <w:spacing w:val="-3"/>
                <w:w w:val="102"/>
                <w:sz w:val="24"/>
                <w:szCs w:val="24"/>
              </w:rPr>
              <w:t xml:space="preserve">Не в тропических лесах, </w:t>
            </w:r>
          </w:p>
          <w:p w:rsidR="00CF1317" w:rsidRPr="00E85C03" w:rsidRDefault="00CF1317" w:rsidP="00E85C03">
            <w:pPr>
              <w:spacing w:after="0" w:line="240" w:lineRule="auto"/>
              <w:rPr>
                <w:rFonts w:ascii="Times New Roman" w:hAnsi="Times New Roman" w:cs="Times New Roman"/>
                <w:spacing w:val="-5"/>
                <w:w w:val="102"/>
                <w:sz w:val="24"/>
                <w:szCs w:val="24"/>
              </w:rPr>
            </w:pPr>
            <w:r w:rsidRPr="00E85C03">
              <w:rPr>
                <w:rFonts w:ascii="Times New Roman" w:hAnsi="Times New Roman" w:cs="Times New Roman"/>
                <w:spacing w:val="-5"/>
                <w:w w:val="102"/>
                <w:sz w:val="24"/>
                <w:szCs w:val="24"/>
              </w:rPr>
              <w:t xml:space="preserve">А у нас, над нашей сушей </w:t>
            </w:r>
          </w:p>
          <w:p w:rsidR="00CF1317" w:rsidRPr="00E85C03" w:rsidRDefault="00CF1317" w:rsidP="00E85C03">
            <w:pPr>
              <w:spacing w:after="0" w:line="240" w:lineRule="auto"/>
              <w:rPr>
                <w:rFonts w:ascii="Times New Roman" w:hAnsi="Times New Roman" w:cs="Times New Roman"/>
                <w:spacing w:val="-4"/>
                <w:w w:val="102"/>
                <w:sz w:val="24"/>
                <w:szCs w:val="24"/>
              </w:rPr>
            </w:pPr>
            <w:r w:rsidRPr="00E85C03">
              <w:rPr>
                <w:rFonts w:ascii="Times New Roman" w:hAnsi="Times New Roman" w:cs="Times New Roman"/>
                <w:spacing w:val="-4"/>
                <w:w w:val="102"/>
                <w:sz w:val="24"/>
                <w:szCs w:val="24"/>
              </w:rPr>
              <w:t xml:space="preserve">Слон слонялся в небесах. </w:t>
            </w:r>
          </w:p>
          <w:p w:rsidR="00CF1317" w:rsidRPr="00E85C03" w:rsidRDefault="00CF1317" w:rsidP="00E85C03">
            <w:pPr>
              <w:spacing w:after="0" w:line="240" w:lineRule="auto"/>
              <w:rPr>
                <w:rFonts w:ascii="Times New Roman" w:hAnsi="Times New Roman" w:cs="Times New Roman"/>
                <w:spacing w:val="-2"/>
                <w:w w:val="102"/>
                <w:sz w:val="24"/>
                <w:szCs w:val="24"/>
              </w:rPr>
            </w:pPr>
            <w:r w:rsidRPr="00E85C03">
              <w:rPr>
                <w:rFonts w:ascii="Times New Roman" w:hAnsi="Times New Roman" w:cs="Times New Roman"/>
                <w:spacing w:val="-2"/>
                <w:w w:val="102"/>
                <w:sz w:val="24"/>
                <w:szCs w:val="24"/>
              </w:rPr>
              <w:t xml:space="preserve">В синеве он важно плыл </w:t>
            </w:r>
          </w:p>
          <w:p w:rsidR="00CF1317" w:rsidRPr="00E85C03" w:rsidRDefault="00CF1317" w:rsidP="00E85C03">
            <w:pPr>
              <w:spacing w:after="0" w:line="240" w:lineRule="auto"/>
              <w:rPr>
                <w:rFonts w:ascii="Times New Roman" w:hAnsi="Times New Roman" w:cs="Times New Roman"/>
                <w:spacing w:val="-3"/>
                <w:w w:val="102"/>
                <w:sz w:val="24"/>
                <w:szCs w:val="24"/>
              </w:rPr>
            </w:pPr>
            <w:r w:rsidRPr="00E85C03">
              <w:rPr>
                <w:rFonts w:ascii="Times New Roman" w:hAnsi="Times New Roman" w:cs="Times New Roman"/>
                <w:spacing w:val="-3"/>
                <w:w w:val="102"/>
                <w:sz w:val="24"/>
                <w:szCs w:val="24"/>
              </w:rPr>
              <w:t>Даже солнце заслонил.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9"/>
                <w:w w:val="102"/>
                <w:sz w:val="24"/>
                <w:szCs w:val="24"/>
              </w:rPr>
              <w:t xml:space="preserve">Предложить детям понаблюдать за облаками, рассказать, что облака </w:t>
            </w:r>
            <w:r w:rsidRPr="00E85C03">
              <w:rPr>
                <w:rFonts w:ascii="Times New Roman" w:hAnsi="Times New Roman" w:cs="Times New Roman"/>
                <w:spacing w:val="-10"/>
                <w:w w:val="102"/>
                <w:sz w:val="24"/>
                <w:szCs w:val="24"/>
              </w:rPr>
              <w:t>состоят из капелек воды. Предложить каждому ребенку выбрать наибо</w:t>
            </w:r>
            <w:r w:rsidRPr="00E85C03">
              <w:rPr>
                <w:rFonts w:ascii="Times New Roman" w:hAnsi="Times New Roman" w:cs="Times New Roman"/>
                <w:spacing w:val="-10"/>
                <w:w w:val="102"/>
                <w:sz w:val="24"/>
                <w:szCs w:val="24"/>
              </w:rPr>
              <w:softHyphen/>
            </w:r>
            <w:r w:rsidRPr="00E85C03">
              <w:rPr>
                <w:rFonts w:ascii="Times New Roman" w:hAnsi="Times New Roman" w:cs="Times New Roman"/>
                <w:spacing w:val="-11"/>
                <w:w w:val="102"/>
                <w:sz w:val="24"/>
                <w:szCs w:val="24"/>
              </w:rPr>
              <w:t>лее понравившееся облако и проследить, куда оно плывет, быстро двига</w:t>
            </w:r>
            <w:r w:rsidRPr="00E85C03">
              <w:rPr>
                <w:rFonts w:ascii="Times New Roman" w:hAnsi="Times New Roman" w:cs="Times New Roman"/>
                <w:spacing w:val="-11"/>
                <w:w w:val="102"/>
                <w:sz w:val="24"/>
                <w:szCs w:val="24"/>
              </w:rPr>
              <w:softHyphen/>
            </w:r>
            <w:r w:rsidRPr="00E85C03">
              <w:rPr>
                <w:rFonts w:ascii="Times New Roman" w:hAnsi="Times New Roman" w:cs="Times New Roman"/>
                <w:spacing w:val="-8"/>
                <w:w w:val="102"/>
                <w:sz w:val="24"/>
                <w:szCs w:val="24"/>
              </w:rPr>
              <w:t>ется или медленно. Пусть каждый ребенок даст своему облаку имя.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«Солнышко и дождик»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Билингвальный компонент: солнце - </w:t>
            </w:r>
            <w:r w:rsidRPr="00E85C03">
              <w:rPr>
                <w:rFonts w:ascii="Times New Roman" w:hAnsi="Times New Roman" w:cs="Times New Roman"/>
                <w:sz w:val="24"/>
                <w:szCs w:val="24"/>
                <w:lang w:val="kk-KZ"/>
              </w:rPr>
              <w:t>күн</w:t>
            </w:r>
            <w:r w:rsidRPr="00E85C03">
              <w:rPr>
                <w:rFonts w:ascii="Times New Roman" w:hAnsi="Times New Roman" w:cs="Times New Roman"/>
                <w:sz w:val="24"/>
                <w:szCs w:val="24"/>
              </w:rPr>
              <w:t xml:space="preserve">, дождь - </w:t>
            </w:r>
            <w:r w:rsidRPr="00E85C03">
              <w:rPr>
                <w:rFonts w:ascii="Times New Roman" w:hAnsi="Times New Roman" w:cs="Times New Roman"/>
                <w:sz w:val="24"/>
                <w:szCs w:val="24"/>
                <w:lang w:val="kk-KZ"/>
              </w:rPr>
              <w:t>жаңбыр</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ходить и бегать врассыпную, не наталкиваясь друг на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умение действовать по сигналу, ориентироваться в пространстве.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сидят на скамейках. Педагог говорит: «Солнышко! Идите гулять!» Дети ходят и бегают по всей площадке. После слов «Дождик! Скорее домой!» они бегут на свои места. Когда педагог снова произносит «Солнышко! Можно идти гулять» - игра повторяется.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3"/>
                <w:w w:val="102"/>
                <w:sz w:val="24"/>
                <w:szCs w:val="24"/>
              </w:rPr>
              <w:t xml:space="preserve">Трудовая деятельность: </w:t>
            </w:r>
            <w:r w:rsidRPr="00E85C03">
              <w:rPr>
                <w:rFonts w:ascii="Times New Roman" w:hAnsi="Times New Roman" w:cs="Times New Roman"/>
                <w:sz w:val="24"/>
                <w:szCs w:val="24"/>
              </w:rPr>
              <w:t>с</w:t>
            </w:r>
            <w:r w:rsidRPr="00E85C03">
              <w:rPr>
                <w:rFonts w:ascii="Times New Roman" w:hAnsi="Times New Roman" w:cs="Times New Roman"/>
                <w:spacing w:val="-2"/>
                <w:w w:val="102"/>
                <w:sz w:val="24"/>
                <w:szCs w:val="24"/>
              </w:rPr>
              <w:t>бор опавших листьев и другого мусора на участке.</w:t>
            </w:r>
          </w:p>
          <w:p w:rsidR="00CF1317" w:rsidRPr="00E85C03" w:rsidRDefault="00CF1317" w:rsidP="00E85C03">
            <w:pPr>
              <w:spacing w:after="0" w:line="240" w:lineRule="auto"/>
              <w:rPr>
                <w:rFonts w:ascii="Times New Roman" w:hAnsi="Times New Roman" w:cs="Times New Roman"/>
                <w:spacing w:val="-3"/>
                <w:w w:val="102"/>
                <w:sz w:val="24"/>
                <w:szCs w:val="24"/>
              </w:rPr>
            </w:pPr>
            <w:r w:rsidRPr="00E85C03">
              <w:rPr>
                <w:rFonts w:ascii="Times New Roman" w:hAnsi="Times New Roman" w:cs="Times New Roman"/>
                <w:spacing w:val="-3"/>
                <w:w w:val="102"/>
                <w:sz w:val="24"/>
                <w:szCs w:val="24"/>
              </w:rPr>
              <w:t>Цель: приучать соблюдать порядок на участке детского сада.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(3-4 лет): «Летает – не летае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становятся лицом в центр круга, где находится воспитатель. 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бабочка, пчела, стрекоза, ворона, воробей, синица, самолёт, вертолёт…- летают. Стол, стул, машина, мяч…- не летают (присаживаются на корточки).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345"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проезжей частью дороги:</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11"/>
                <w:w w:val="101"/>
                <w:sz w:val="24"/>
                <w:szCs w:val="24"/>
              </w:rPr>
              <w:t xml:space="preserve">Цель: </w:t>
            </w:r>
            <w:r w:rsidRPr="00E85C03">
              <w:rPr>
                <w:rFonts w:ascii="Times New Roman" w:hAnsi="Times New Roman" w:cs="Times New Roman"/>
                <w:spacing w:val="-2"/>
                <w:w w:val="101"/>
                <w:sz w:val="24"/>
                <w:szCs w:val="24"/>
              </w:rPr>
              <w:t>расширение</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представления о</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правилах</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дорожного</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движения.</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пройти к проезжей</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части дороги и</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понаблюдать за</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движением</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транспорта.</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Объяснить, что</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детский сад</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находится рядом с</w:t>
            </w:r>
          </w:p>
          <w:p w:rsidR="00CF1317" w:rsidRPr="00E85C03" w:rsidRDefault="00CF1317" w:rsidP="00E85C03">
            <w:pPr>
              <w:spacing w:after="0" w:line="240" w:lineRule="auto"/>
              <w:ind w:left="460" w:right="34" w:hanging="460"/>
              <w:rPr>
                <w:rFonts w:ascii="Times New Roman" w:hAnsi="Times New Roman" w:cs="Times New Roman"/>
                <w:spacing w:val="-7"/>
                <w:w w:val="101"/>
                <w:sz w:val="24"/>
                <w:szCs w:val="24"/>
              </w:rPr>
            </w:pPr>
            <w:r w:rsidRPr="00E85C03">
              <w:rPr>
                <w:rFonts w:ascii="Times New Roman" w:hAnsi="Times New Roman" w:cs="Times New Roman"/>
                <w:spacing w:val="-4"/>
                <w:w w:val="101"/>
                <w:sz w:val="24"/>
                <w:szCs w:val="24"/>
              </w:rPr>
              <w:t xml:space="preserve">дорогой. </w:t>
            </w:r>
            <w:r w:rsidRPr="00E85C03">
              <w:rPr>
                <w:rFonts w:ascii="Times New Roman" w:hAnsi="Times New Roman" w:cs="Times New Roman"/>
                <w:spacing w:val="-7"/>
                <w:w w:val="101"/>
                <w:sz w:val="24"/>
                <w:szCs w:val="24"/>
              </w:rPr>
              <w:t>Это -</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7"/>
                <w:w w:val="101"/>
                <w:sz w:val="24"/>
                <w:szCs w:val="24"/>
              </w:rPr>
              <w:t>шоссе.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Как река, проспект</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1"/>
                <w:w w:val="101"/>
                <w:sz w:val="24"/>
                <w:szCs w:val="24"/>
              </w:rPr>
              <w:t xml:space="preserve">широк, </w:t>
            </w:r>
            <w:r w:rsidRPr="00E85C03">
              <w:rPr>
                <w:rFonts w:ascii="Times New Roman" w:hAnsi="Times New Roman" w:cs="Times New Roman"/>
                <w:spacing w:val="-2"/>
                <w:w w:val="101"/>
                <w:sz w:val="24"/>
                <w:szCs w:val="24"/>
              </w:rPr>
              <w:t>Здесь</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плывет машин</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поток.</w:t>
            </w:r>
          </w:p>
          <w:p w:rsidR="00CF1317" w:rsidRPr="00E85C03" w:rsidRDefault="00CF1317" w:rsidP="00E85C03">
            <w:pPr>
              <w:spacing w:after="0" w:line="240" w:lineRule="auto"/>
              <w:ind w:left="460" w:right="34" w:hanging="460"/>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Спросить, какие</w:t>
            </w:r>
          </w:p>
          <w:p w:rsidR="00CF1317" w:rsidRPr="00E85C03" w:rsidRDefault="00CF1317" w:rsidP="00E85C03">
            <w:pPr>
              <w:spacing w:after="0" w:line="240" w:lineRule="auto"/>
              <w:ind w:left="460" w:right="34" w:hanging="460"/>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машины двигаются</w:t>
            </w:r>
          </w:p>
          <w:p w:rsidR="00CF1317" w:rsidRPr="00E85C03" w:rsidRDefault="00CF1317" w:rsidP="00E85C03">
            <w:pPr>
              <w:spacing w:after="0" w:line="240" w:lineRule="auto"/>
              <w:ind w:left="460" w:right="34" w:hanging="460"/>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по шоссе? Пусть</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3"/>
                <w:w w:val="101"/>
                <w:sz w:val="24"/>
                <w:szCs w:val="24"/>
              </w:rPr>
              <w:t>дети назо</w:t>
            </w:r>
            <w:r w:rsidRPr="00E85C03">
              <w:rPr>
                <w:rFonts w:ascii="Times New Roman" w:hAnsi="Times New Roman" w:cs="Times New Roman"/>
                <w:spacing w:val="-3"/>
                <w:w w:val="101"/>
                <w:sz w:val="24"/>
                <w:szCs w:val="24"/>
              </w:rPr>
              <w:softHyphen/>
            </w:r>
            <w:r w:rsidRPr="00E85C03">
              <w:rPr>
                <w:rFonts w:ascii="Times New Roman" w:hAnsi="Times New Roman" w:cs="Times New Roman"/>
                <w:spacing w:val="-1"/>
                <w:w w:val="101"/>
                <w:sz w:val="24"/>
                <w:szCs w:val="24"/>
              </w:rPr>
              <w:t>вут</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знакомые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автомобили.</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Обратить внимание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на то, что по шоссе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двигаются много</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легковых и</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грузовых машин, и</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никто не мешает</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друг другу. Это</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потому, что</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водители соблюдают</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правила дорожного</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5"/>
                <w:w w:val="101"/>
                <w:sz w:val="24"/>
                <w:szCs w:val="24"/>
              </w:rPr>
              <w:t>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П/И «Воробушки и автомобиль»</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bdr w:val="none" w:sz="0" w:space="0" w:color="auto" w:frame="1"/>
                <w:shd w:val="clear" w:color="auto" w:fill="FFFFFF"/>
                <w:lang w:eastAsia="en-US"/>
              </w:rPr>
              <w:t>Цель</w:t>
            </w:r>
            <w:r w:rsidRPr="00E85C03">
              <w:rPr>
                <w:rFonts w:ascii="Times New Roman" w:hAnsi="Times New Roman" w:cs="Times New Roman"/>
                <w:sz w:val="24"/>
                <w:szCs w:val="24"/>
                <w:shd w:val="clear" w:color="auto" w:fill="FFFFFF"/>
                <w:lang w:eastAsia="en-US"/>
              </w:rPr>
              <w:t>:формирование умения детей начинать движение и менять его по сигналу воспитателя.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 xml:space="preserve">Правила игры: </w:t>
            </w:r>
            <w:r w:rsidRPr="00E85C03">
              <w:rPr>
                <w:rFonts w:ascii="Times New Roman" w:hAnsi="Times New Roman" w:cs="Times New Roman"/>
                <w:sz w:val="24"/>
                <w:szCs w:val="24"/>
                <w:lang w:eastAsia="en-US"/>
              </w:rPr>
              <w:t>действовать строго посигналу; </w:t>
            </w:r>
            <w:r w:rsidRPr="00E85C03">
              <w:rPr>
                <w:rStyle w:val="Strong"/>
                <w:rFonts w:ascii="Times New Roman" w:hAnsi="Times New Roman" w:cs="Times New Roman"/>
                <w:b w:val="0"/>
                <w:bCs w:val="0"/>
                <w:sz w:val="24"/>
                <w:szCs w:val="24"/>
                <w:bdr w:val="none" w:sz="0" w:space="0" w:color="auto" w:frame="1"/>
                <w:lang w:eastAsia="en-US"/>
              </w:rPr>
              <w:t>воробушки и автомобили</w:t>
            </w:r>
            <w:r w:rsidRPr="00E85C03">
              <w:rPr>
                <w:rFonts w:ascii="Times New Roman" w:hAnsi="Times New Roman" w:cs="Times New Roman"/>
                <w:sz w:val="24"/>
                <w:szCs w:val="24"/>
                <w:lang w:eastAsia="en-US"/>
              </w:rPr>
              <w:t> не должны появляться на дороге в неподходящее время.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 "</w:t>
            </w:r>
            <w:r w:rsidRPr="00E85C03">
              <w:rPr>
                <w:rStyle w:val="Strong"/>
                <w:rFonts w:ascii="Times New Roman" w:hAnsi="Times New Roman" w:cs="Times New Roman"/>
                <w:b w:val="0"/>
                <w:bCs w:val="0"/>
                <w:sz w:val="24"/>
                <w:szCs w:val="24"/>
                <w:bdr w:val="none" w:sz="0" w:space="0" w:color="auto" w:frame="1"/>
                <w:lang w:eastAsia="en-US"/>
              </w:rPr>
              <w:t>воробушки</w:t>
            </w:r>
            <w:r w:rsidRPr="00E85C03">
              <w:rPr>
                <w:rFonts w:ascii="Times New Roman" w:hAnsi="Times New Roman" w:cs="Times New Roman"/>
                <w:sz w:val="24"/>
                <w:szCs w:val="24"/>
                <w:lang w:eastAsia="en-US"/>
              </w:rPr>
              <w:t>" садятся на скамейку - "гнездышки".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изображает "</w:t>
            </w:r>
            <w:r w:rsidRPr="00E85C03">
              <w:rPr>
                <w:rStyle w:val="Strong"/>
                <w:rFonts w:ascii="Times New Roman" w:hAnsi="Times New Roman" w:cs="Times New Roman"/>
                <w:b w:val="0"/>
                <w:bCs w:val="0"/>
                <w:sz w:val="24"/>
                <w:szCs w:val="24"/>
                <w:bdr w:val="none" w:sz="0" w:space="0" w:color="auto" w:frame="1"/>
                <w:lang w:eastAsia="en-US"/>
              </w:rPr>
              <w:t>автомобиль</w:t>
            </w:r>
            <w:r w:rsidRPr="00E85C03">
              <w:rPr>
                <w:rFonts w:ascii="Times New Roman" w:hAnsi="Times New Roman" w:cs="Times New Roman"/>
                <w:sz w:val="24"/>
                <w:szCs w:val="24"/>
                <w:lang w:eastAsia="en-US"/>
              </w:rPr>
              <w:t>" и передвигается по площадке. </w:t>
            </w:r>
            <w:r w:rsidRPr="00E85C03">
              <w:rPr>
                <w:rFonts w:ascii="Times New Roman" w:hAnsi="Times New Roman" w:cs="Times New Roman"/>
                <w:sz w:val="24"/>
                <w:szCs w:val="24"/>
                <w:bdr w:val="none" w:sz="0" w:space="0" w:color="auto" w:frame="1"/>
                <w:lang w:eastAsia="en-US"/>
              </w:rPr>
              <w:t>После слов воспитателя</w:t>
            </w:r>
            <w:r w:rsidRPr="00E85C03">
              <w:rPr>
                <w:rFonts w:ascii="Times New Roman" w:hAnsi="Times New Roman" w:cs="Times New Roman"/>
                <w:sz w:val="24"/>
                <w:szCs w:val="24"/>
                <w:lang w:eastAsia="en-US"/>
              </w:rPr>
              <w:t>: "полетели </w:t>
            </w:r>
            <w:r w:rsidRPr="00E85C03">
              <w:rPr>
                <w:rStyle w:val="Strong"/>
                <w:rFonts w:ascii="Times New Roman" w:hAnsi="Times New Roman" w:cs="Times New Roman"/>
                <w:b w:val="0"/>
                <w:bCs w:val="0"/>
                <w:sz w:val="24"/>
                <w:szCs w:val="24"/>
                <w:bdr w:val="none" w:sz="0" w:space="0" w:color="auto" w:frame="1"/>
                <w:lang w:eastAsia="en-US"/>
              </w:rPr>
              <w:t>воробушки на </w:t>
            </w:r>
            <w:r w:rsidRPr="00E85C03">
              <w:rPr>
                <w:rFonts w:ascii="Times New Roman" w:hAnsi="Times New Roman" w:cs="Times New Roman"/>
                <w:sz w:val="24"/>
                <w:szCs w:val="24"/>
                <w:lang w:eastAsia="en-US"/>
              </w:rPr>
              <w:t>"дорожку", дети поднимаются и бегают по</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lang w:eastAsia="en-US"/>
              </w:rPr>
              <w:t>площадке, размахивая "крылышками". "</w:t>
            </w:r>
            <w:r w:rsidRPr="00E85C03">
              <w:rPr>
                <w:rStyle w:val="Strong"/>
                <w:rFonts w:ascii="Times New Roman" w:hAnsi="Times New Roman" w:cs="Times New Roman"/>
                <w:b w:val="0"/>
                <w:bCs w:val="0"/>
                <w:sz w:val="24"/>
                <w:szCs w:val="24"/>
                <w:bdr w:val="none" w:sz="0" w:space="0" w:color="auto" w:frame="1"/>
                <w:lang w:eastAsia="en-US"/>
              </w:rPr>
              <w:t>Автомобиль</w:t>
            </w:r>
            <w:r w:rsidRPr="00E85C03">
              <w:rPr>
                <w:rFonts w:ascii="Times New Roman" w:hAnsi="Times New Roman" w:cs="Times New Roman"/>
                <w:sz w:val="24"/>
                <w:szCs w:val="24"/>
                <w:lang w:eastAsia="en-US"/>
              </w:rPr>
              <w:t>" в это время стоит в стороне </w:t>
            </w:r>
            <w:r w:rsidRPr="00E85C03">
              <w:rPr>
                <w:rFonts w:ascii="Times New Roman" w:hAnsi="Times New Roman" w:cs="Times New Roman"/>
                <w:sz w:val="24"/>
                <w:szCs w:val="24"/>
                <w:bdr w:val="none" w:sz="0" w:space="0" w:color="auto" w:frame="1"/>
                <w:lang w:eastAsia="en-US"/>
              </w:rPr>
              <w:t>(гараже)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ind w:left="460" w:right="34" w:hanging="460"/>
              <w:rPr>
                <w:rFonts w:ascii="Times New Roman" w:hAnsi="Times New Roman" w:cs="Times New Roman"/>
                <w:sz w:val="24"/>
                <w:szCs w:val="24"/>
              </w:rPr>
            </w:pPr>
            <w:r w:rsidRPr="00E85C03">
              <w:rPr>
                <w:rFonts w:ascii="Times New Roman" w:hAnsi="Times New Roman" w:cs="Times New Roman"/>
                <w:sz w:val="24"/>
                <w:szCs w:val="24"/>
              </w:rPr>
              <w:t>Трудовая</w:t>
            </w:r>
          </w:p>
          <w:p w:rsidR="00CF1317" w:rsidRPr="00E85C03" w:rsidRDefault="00CF1317" w:rsidP="00E85C03">
            <w:pPr>
              <w:spacing w:after="0" w:line="240" w:lineRule="auto"/>
              <w:ind w:left="460" w:right="34" w:hanging="460"/>
              <w:rPr>
                <w:rFonts w:ascii="Times New Roman" w:hAnsi="Times New Roman" w:cs="Times New Roman"/>
                <w:sz w:val="24"/>
                <w:szCs w:val="24"/>
              </w:rPr>
            </w:pPr>
            <w:r w:rsidRPr="00E85C03">
              <w:rPr>
                <w:rFonts w:ascii="Times New Roman" w:hAnsi="Times New Roman" w:cs="Times New Roman"/>
                <w:sz w:val="24"/>
                <w:szCs w:val="24"/>
              </w:rPr>
              <w:t>деятельность:</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z w:val="24"/>
                <w:szCs w:val="24"/>
              </w:rPr>
              <w:t>с</w:t>
            </w:r>
            <w:r w:rsidRPr="00E85C03">
              <w:rPr>
                <w:rFonts w:ascii="Times New Roman" w:hAnsi="Times New Roman" w:cs="Times New Roman"/>
                <w:spacing w:val="-4"/>
                <w:w w:val="101"/>
                <w:sz w:val="24"/>
                <w:szCs w:val="24"/>
              </w:rPr>
              <w:t>гребание сухих</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листьев в</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определенное место.</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Цель: учить</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правильно</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пользоваться</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граблями,</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наполнять ведра</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"до определенной</w:t>
            </w:r>
          </w:p>
          <w:p w:rsidR="00CF1317" w:rsidRPr="00E85C03" w:rsidRDefault="00CF1317" w:rsidP="00E85C03">
            <w:pPr>
              <w:spacing w:after="0" w:line="240" w:lineRule="auto"/>
              <w:ind w:left="460" w:right="34" w:hanging="460"/>
              <w:rPr>
                <w:rFonts w:ascii="Times New Roman" w:hAnsi="Times New Roman" w:cs="Times New Roman"/>
                <w:sz w:val="24"/>
                <w:szCs w:val="24"/>
              </w:rPr>
            </w:pPr>
            <w:r w:rsidRPr="00E85C03">
              <w:rPr>
                <w:rFonts w:ascii="Times New Roman" w:hAnsi="Times New Roman" w:cs="Times New Roman"/>
                <w:spacing w:val="-2"/>
                <w:w w:val="101"/>
                <w:sz w:val="24"/>
                <w:szCs w:val="24"/>
              </w:rPr>
              <w:t>мерки.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«Кот на крыше»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развивать ритмичную,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выразительную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дети становятся в круг. В центре – «кот». Остальные дети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Они тихо подходят к «коту» и, грозя друг другу пальцем,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вполголоса: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мыши, тише мыши…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сидит на нашей крыше.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Мышка, мышка, берегись.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коту не попадись!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«кот» гонится за мышками, те убегают. Нужно отметить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чертой мышкин дом – норку, куда «кот» не имеет права забегать.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835"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привычки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Нетрудно нам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готовы их повторять.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Повторение - мать учения,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терпение - исцеление". (культрно-гигиенические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Комплекс упражнений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en-US"/>
              </w:rPr>
              <w:t>I</w:t>
            </w:r>
            <w:r w:rsidRPr="00E85C03">
              <w:rPr>
                <w:rFonts w:ascii="Times New Roman" w:hAnsi="Times New Roman" w:cs="Times New Roman"/>
                <w:sz w:val="24"/>
                <w:szCs w:val="24"/>
              </w:rPr>
              <w:t>.1. «Потягивание»</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И.п. лежа на спине, руки вдоль туловища. На вдохе потянуться двумя руками вверх, пяточками двух ног вперед;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 выдох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«Поймай комарика»</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И.п. – лёжа на спине, руки через стороны, хлопок перед собой</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вернуться в и.п.(4-6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3.«Велосипед»</w:t>
            </w:r>
          </w:p>
          <w:p w:rsidR="00CF1317" w:rsidRPr="00E85C03" w:rsidRDefault="00CF1317" w:rsidP="00E85C03">
            <w:pPr>
              <w:spacing w:after="0" w:line="240" w:lineRule="auto"/>
              <w:ind w:left="-2"/>
              <w:rPr>
                <w:rFonts w:ascii="Times New Roman" w:hAnsi="Times New Roman" w:cs="Times New Roman"/>
                <w:sz w:val="24"/>
                <w:szCs w:val="24"/>
                <w:lang w:val="kk-KZ"/>
              </w:rPr>
            </w:pPr>
            <w:r w:rsidRPr="00E85C03">
              <w:rPr>
                <w:rFonts w:ascii="Times New Roman" w:hAnsi="Times New Roman" w:cs="Times New Roman"/>
                <w:sz w:val="24"/>
                <w:szCs w:val="24"/>
              </w:rPr>
              <w:t>И.п. лёжа на спине (10 –12 секунд)</w:t>
            </w:r>
          </w:p>
          <w:p w:rsidR="00CF1317" w:rsidRPr="00E85C03" w:rsidRDefault="00CF1317" w:rsidP="00E85C03">
            <w:pPr>
              <w:spacing w:after="0" w:line="240" w:lineRule="auto"/>
              <w:ind w:left="-2"/>
              <w:rPr>
                <w:rFonts w:ascii="Times New Roman" w:hAnsi="Times New Roman" w:cs="Times New Roman"/>
                <w:sz w:val="24"/>
                <w:szCs w:val="24"/>
                <w:lang w:val="kk-KZ"/>
              </w:rPr>
            </w:pPr>
            <w:r w:rsidRPr="00E85C03">
              <w:rPr>
                <w:rFonts w:ascii="Times New Roman" w:hAnsi="Times New Roman" w:cs="Times New Roman"/>
                <w:sz w:val="24"/>
                <w:szCs w:val="24"/>
              </w:rPr>
              <w:t>Ехали медведи на велосипеде,</w:t>
            </w:r>
          </w:p>
          <w:p w:rsidR="00CF1317" w:rsidRPr="00E85C03" w:rsidRDefault="00CF1317" w:rsidP="00E85C03">
            <w:pPr>
              <w:spacing w:after="0" w:line="240" w:lineRule="auto"/>
              <w:ind w:left="-2"/>
              <w:rPr>
                <w:rFonts w:ascii="Times New Roman" w:hAnsi="Times New Roman" w:cs="Times New Roman"/>
                <w:sz w:val="24"/>
                <w:szCs w:val="24"/>
              </w:rPr>
            </w:pPr>
            <w:r w:rsidRPr="00E85C03">
              <w:rPr>
                <w:rFonts w:ascii="Times New Roman" w:hAnsi="Times New Roman" w:cs="Times New Roman"/>
                <w:sz w:val="24"/>
                <w:szCs w:val="24"/>
              </w:rPr>
              <w:t>А за ними кот, задом наперед.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en-US"/>
              </w:rPr>
              <w:t>II</w:t>
            </w:r>
            <w:r w:rsidRPr="00E85C03">
              <w:rPr>
                <w:rFonts w:ascii="Times New Roman" w:hAnsi="Times New Roman" w:cs="Times New Roman"/>
                <w:sz w:val="24"/>
                <w:szCs w:val="24"/>
              </w:rPr>
              <w:t>. «Музыканты»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Мы играем на гармошке,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Громко хлопаем в ладошки.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Наши ножки: топ, топ.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Наши ручки: хлоп, хлоп!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Вниз ладошки опускаем,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Отдыхаем,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189"/>
        </w:trPr>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язычки молчат.</w:t>
            </w:r>
            <w:r w:rsidRPr="00E85C03">
              <w:rPr>
                <w:rFonts w:ascii="Times New Roman" w:hAnsi="Times New Roman" w:cs="Times New Roman"/>
                <w:sz w:val="24"/>
                <w:szCs w:val="24"/>
                <w:lang w:eastAsia="en-US"/>
              </w:rPr>
              <w:t xml:space="preserve"> (культрно-гигиенические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trHeight w:val="87"/>
        </w:trPr>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835"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"Вокруг домика хожу"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умение ходить по кругу, повторять действия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стоят в кругу, педагог ходит по кругу и произносит слова и имитирует действия, дети повторяют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Вокруг дерева хожу и в окошечко гляжу (заглядывает в окошечко заранее приготовленного домика).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одному я подойду и тихонько постучу (подходит и стучит)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проводится несколько раз, педагог в процессе игры активизирует детей. (физическая культура,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"Сложи картинку".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учить детей составлять целое из частей, активизировать представления о людях професий; развивать мелкую моторику рук,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наизусть стиховторений А. Барто об игрушках. Цель: Обучать умению заучивать простые стихотворения.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Матросская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Веревка в руке,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Тяну я 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быстрой реке,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скачут лягушки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мной по пятам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просят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Прокати, капитан!</w:t>
            </w:r>
          </w:p>
          <w:p w:rsidR="00CF1317" w:rsidRPr="00E85C03" w:rsidRDefault="00CF1317" w:rsidP="00E85C03">
            <w:pPr>
              <w:pStyle w:val="normal0"/>
              <w:widowControl w:val="0"/>
              <w:tabs>
                <w:tab w:val="left" w:pos="1552"/>
              </w:tabs>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eastAsia="en-US"/>
              </w:rPr>
              <w:tab/>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построим 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Понесемся над лесами,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Понесемся над лесами,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потом вернемся к маме.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"Грузовик"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напрасно мы решили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Прокатить кота в машине: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кататься не привык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Опрокинул грузовик.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"Что лишнее?". Цель: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Ход игры: Закрыть только лишнюю картинку; кто найдет ненужный предмет, тот и победит. Игровые действия: найти ненужный предмет и накрыть его белой бумагой.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Словесная игра "Кто живет в хижине?".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детей о животных, умения правильно произносить звуки.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На вопрос педагога "Кто живет в хижине?" отвечают только те дети, которые "стоят" в хижине (Дети издают звук животных).</w:t>
            </w:r>
          </w:p>
          <w:p w:rsidR="00CF1317" w:rsidRPr="00174C9D" w:rsidRDefault="00CF1317" w:rsidP="00E85C03">
            <w:pPr>
              <w:pStyle w:val="c5"/>
              <w:shd w:val="clear" w:color="auto" w:fill="FFFFFF"/>
              <w:spacing w:before="0" w:beforeAutospacing="0" w:after="0" w:afterAutospacing="0"/>
              <w:jc w:val="both"/>
              <w:rPr>
                <w:lang w:eastAsia="en-US"/>
              </w:rPr>
            </w:pPr>
            <w:r w:rsidRPr="00174C9D">
              <w:rPr>
                <w:lang w:eastAsia="en-US"/>
              </w:rPr>
              <w:t>Игровые действия: имитация звуков, движений различных животных и птиц. (ознакомление с окружающим миром,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Рассматривание песка через лупу.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Цель: формировать представления детей о песке.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познакомить детей с лупой,</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рассмотреть песок под лупой; выяснить на что похожи зерна песка;</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развивать и поддерживать интерес детей к опытно - исследовательской деятельности.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Ход игры: Воспитатель вносит в группу «волшебную» коробку.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Ребята, как вы думаете, что лежит у меня в коробке?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А вы хотели бы узнать, что в ней на самом деле? Это настоящий волшебный предмет…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Воспитатель достает из волшебной коробки лупу.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Ребята, а вы знаете, почему лупа «волшебная»?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Давайте посмотрим! Перед вами на столе лежат различные предметы, посмотрите на них через лупу.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Дети рассматривают через лупу предметы.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Что происходит с предметами, когда мы смотрим на них через лупу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Ответы детей: они становятся больше.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-А давайте мы рассмотрим песок через лупу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Что вы видите?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Одинаковые ли песчинки? На что они похожи?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Какие выводы мы с вами можем сде 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Как продолжение опытно – исследовательской деятельности детям можно предложить рассмотреть предметы в группе через лупу.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sidRPr="00E85C03">
              <w:rPr>
                <w:rFonts w:ascii="Times New Roman" w:hAnsi="Times New Roman" w:cs="Times New Roman"/>
                <w:sz w:val="24"/>
                <w:szCs w:val="24"/>
                <w:shd w:val="clear" w:color="auto" w:fill="FFFFFF"/>
                <w:lang w:eastAsia="en-US"/>
              </w:rPr>
              <w:t>Одуванчики весной</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shd w:val="clear" w:color="auto" w:fill="FFFFFF"/>
              </w:rPr>
            </w:pPr>
            <w:r w:rsidRPr="00E85C03">
              <w:rPr>
                <w:rFonts w:ascii="Times New Roman" w:hAnsi="Times New Roman" w:cs="Times New Roman"/>
                <w:sz w:val="24"/>
                <w:szCs w:val="24"/>
                <w:lang w:eastAsia="en-US"/>
              </w:rPr>
              <w:t>Цель:</w:t>
            </w:r>
            <w:r w:rsidRPr="00E85C03">
              <w:rPr>
                <w:rFonts w:ascii="Times New Roman" w:hAnsi="Times New Roman" w:cs="Times New Roman"/>
                <w:sz w:val="24"/>
                <w:szCs w:val="24"/>
              </w:rPr>
              <w:t> </w:t>
            </w:r>
            <w:r w:rsidRPr="00E85C03">
              <w:rPr>
                <w:rFonts w:ascii="Times New Roman" w:hAnsi="Times New Roman" w:cs="Times New Roman"/>
                <w:sz w:val="24"/>
                <w:szCs w:val="24"/>
                <w:shd w:val="clear" w:color="auto" w:fill="FFFFFF"/>
              </w:rPr>
              <w:t>формировать умение преобразовывать листы влажной бумаги жёлтого цвета в объёмные круглые формы (сминать). Развивать воображение, учить видеть цветы в комках бумаги определенного цвета, формы и величины. Воспитывать интерес к коллективной работе.</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Ход игры: Воспитатель напоминает способ изготовления одуванчика: лист желтой бумаги, слегка смачиваем мокрой тряпочкой и хорошо сминаем, формируя круглую форму. Затем получившиеся цветы, кладём на зелёную полянку.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Конструирование)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«Букеты и бабочки»</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сенсорных навыков, зрительного и слухового восприятия, внимания, логического и образного мышления.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Предложите детям расположить бабочек на букеты так, чтобы - бабочки были на букетах такого же цвета, как они сами.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Дети размещают на каждом букете разное (одинаковое) количество бабочек.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«Мебель для кукол»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Билингвальный компонент: стол - </w:t>
            </w:r>
            <w:r w:rsidRPr="00E85C03">
              <w:rPr>
                <w:rFonts w:ascii="Times New Roman" w:hAnsi="Times New Roman" w:cs="Times New Roman"/>
                <w:sz w:val="24"/>
                <w:szCs w:val="24"/>
                <w:lang w:val="kk-KZ" w:eastAsia="en-US"/>
              </w:rPr>
              <w:t>үстел</w:t>
            </w:r>
            <w:r w:rsidRPr="00E85C03">
              <w:rPr>
                <w:rFonts w:ascii="Times New Roman" w:hAnsi="Times New Roman" w:cs="Times New Roman"/>
                <w:sz w:val="24"/>
                <w:szCs w:val="24"/>
                <w:lang w:eastAsia="en-US"/>
              </w:rPr>
              <w:t>, стул - орынды</w:t>
            </w:r>
            <w:r w:rsidRPr="00E85C03">
              <w:rPr>
                <w:rFonts w:ascii="Times New Roman" w:hAnsi="Times New Roman" w:cs="Times New Roman"/>
                <w:sz w:val="24"/>
                <w:szCs w:val="24"/>
                <w:lang w:val="kk-KZ" w:eastAsia="en-US"/>
              </w:rPr>
              <w:t>қ</w:t>
            </w:r>
            <w:r w:rsidRPr="00E85C03">
              <w:rPr>
                <w:rFonts w:ascii="Times New Roman" w:hAnsi="Times New Roman" w:cs="Times New Roman"/>
                <w:sz w:val="24"/>
                <w:szCs w:val="24"/>
                <w:lang w:eastAsia="en-US"/>
              </w:rPr>
              <w:t xml:space="preserve">, кровать - </w:t>
            </w:r>
            <w:r w:rsidRPr="00E85C03">
              <w:rPr>
                <w:rFonts w:ascii="Times New Roman" w:hAnsi="Times New Roman" w:cs="Times New Roman"/>
                <w:sz w:val="24"/>
                <w:szCs w:val="24"/>
                <w:lang w:val="kk-KZ" w:eastAsia="en-US"/>
              </w:rPr>
              <w:t>төсек</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сооружать постройки путём комбинирования кирпичиков, кубиков и пластин. Формировать умения преобразовывать постройки в ширину. Продолжать учить обыгрывать постройку, разбирать свои постройки и аккуратно складывать детали в коробку. Материал: куколки разного размера, строительные детали кубики, кирпичики, пластины разного цвета. Педагог предлагает детям подумать, из каких деталей можно построить стол, стул и кровать для кукол (образец не дается). Напоминает способы конструирования стула, стола и двух кроватей: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1.стул: поставим кирпичик на узкое, длинное ребро и к нему приставим кубик;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2.стол: поставим кирпичик на узкое, длинное ребро, а на него положим другой кирпичик;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3.узкая кроватка (для маленькой куколки): поставим два кирпичика, а на него положим пластину;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4.широкая кроватка (для большой куколки): поставим по два кирпичика и на них положим две пластины.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 красиво расставить построенную мебель, чтобы удобно было играть. Самостоятельная деятельность детей. Перед детьми в стопочках разложены детали разного цвета. Каждому ребёнку педагог даёт куколку, несколько отличающиеся по размеру, и просит построить для куколок предметы мебели, используя цвет деталей по желанию. Поощряет стремление детей строить по-другому.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Работа с математическим планшетом.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"Дорожка".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Материал</w:t>
            </w:r>
            <w:r w:rsidRPr="00E85C03">
              <w:rPr>
                <w:rFonts w:ascii="Times New Roman" w:hAnsi="Times New Roman" w:cs="Times New Roman"/>
                <w:sz w:val="24"/>
                <w:szCs w:val="24"/>
                <w:lang w:eastAsia="en-US"/>
              </w:rPr>
              <w:t> : </w:t>
            </w:r>
            <w:r w:rsidRPr="00E85C03">
              <w:rPr>
                <w:rStyle w:val="Strong"/>
                <w:rFonts w:ascii="Times New Roman" w:hAnsi="Times New Roman" w:cs="Times New Roman"/>
                <w:b w:val="0"/>
                <w:bCs w:val="0"/>
                <w:sz w:val="24"/>
                <w:szCs w:val="24"/>
                <w:bdr w:val="none" w:sz="0" w:space="0" w:color="auto" w:frame="1"/>
                <w:lang w:eastAsia="en-US"/>
              </w:rPr>
              <w:t>математический планшет</w:t>
            </w:r>
            <w:r w:rsidRPr="00E85C03">
              <w:rPr>
                <w:rFonts w:ascii="Times New Roman" w:hAnsi="Times New Roman" w:cs="Times New Roman"/>
                <w:sz w:val="24"/>
                <w:szCs w:val="24"/>
                <w:lang w:eastAsia="en-US"/>
              </w:rPr>
              <w:t>, набор маленьких резинок.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знакомить детей с понятием горизонтальные линии. Учить детей натягивать резинки слева направо. Обратить внимание детей,что линии должны располагаться на одном уровне.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lang w:eastAsia="en-US"/>
              </w:rPr>
              <w:t>Описание игры</w:t>
            </w:r>
            <w:r w:rsidRPr="00E85C03">
              <w:rPr>
                <w:rFonts w:ascii="Times New Roman" w:hAnsi="Times New Roman" w:cs="Times New Roman"/>
                <w:sz w:val="24"/>
                <w:szCs w:val="24"/>
                <w:lang w:eastAsia="en-US"/>
              </w:rPr>
              <w:t>: дети располагают дорожку на </w:t>
            </w:r>
            <w:r w:rsidRPr="00E85C03">
              <w:rPr>
                <w:rStyle w:val="Strong"/>
                <w:rFonts w:ascii="Times New Roman" w:hAnsi="Times New Roman" w:cs="Times New Roman"/>
                <w:b w:val="0"/>
                <w:bCs w:val="0"/>
                <w:sz w:val="24"/>
                <w:szCs w:val="24"/>
                <w:bdr w:val="none" w:sz="0" w:space="0" w:color="auto" w:frame="1"/>
                <w:lang w:eastAsia="en-US"/>
              </w:rPr>
              <w:t>планшете</w:t>
            </w:r>
            <w:r w:rsidRPr="00E85C03">
              <w:rPr>
                <w:rFonts w:ascii="Times New Roman" w:hAnsi="Times New Roman" w:cs="Times New Roman"/>
                <w:sz w:val="24"/>
                <w:szCs w:val="24"/>
                <w:lang w:eastAsia="en-US"/>
              </w:rPr>
              <w:t> помощью горизонтальных линий.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«Геометрические фигуры»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Предложить детям подобрать геометрические фигуры по цвету, величине форме и разложить соответственно на игровом поле.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«Солнечные зайчики»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ловкость, быстроту;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вызывать положительные эмоции от совершаемых действий.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зеркальце.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свободно располагаются по всему залу. Педагог пускает с помощью зеркала солнечных зайчиков и одновременно рассказывает стихотворение А. Бродского: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Скачут побегайчики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Солнечные зайчики,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зовём их – не идут.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Были тут – и нет их тут.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 прыг по углам,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Были там – и нет их там.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же зайчики? Ушли.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нигде их не нашли.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соответствии со словами текста дети меняют зайчиков, разводят руки в стороны, прыгают за солнечными зайчиками. Взрослый направляет зайчиков в разные стороны комнаты.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(Ознакомление с окружающим ми</w:t>
            </w:r>
            <w:r>
              <w:rPr>
                <w:rFonts w:ascii="Times New Roman" w:hAnsi="Times New Roman" w:cs="Times New Roman"/>
                <w:sz w:val="24"/>
                <w:szCs w:val="24"/>
                <w:lang w:val="kk-KZ"/>
              </w:rPr>
              <w:t xml:space="preserve">ром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«Длинный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красный - </w:t>
            </w:r>
            <w:r w:rsidRPr="00E85C03">
              <w:rPr>
                <w:rFonts w:ascii="Times New Roman" w:hAnsi="Times New Roman" w:cs="Times New Roman"/>
                <w:sz w:val="24"/>
                <w:szCs w:val="24"/>
                <w:lang w:val="kk-KZ" w:eastAsia="en-US"/>
              </w:rPr>
              <w:t>қызыл, зеленый - жасыл.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знакомить детей с формой – куб, его особенностями; учить выкладывать на плоскости длинный поезд; познакомить с понятием «длинный»; учить способам конструирования – прикладыванию; побуждать совместно со взрослым обыгрывать постройку, разбирать свои постройки и аккуратно складывать детали в коробку.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Ход игры: педагог показывает образец постройки длинного паровоза. Объясняет и показывает, как построить длинный паровоз, как соединить кубики между собой: «Посмотрите, как я буду строить длинный паровоз. Я взяла красный кубик, положила его на пол. Теперь беру синий кубик. Положу его вот так, близко к первому кубику. Приложила кубик к кубику, кубики лежат рядом. Я положила их аккуратно. И еще положу кубик так же чередовая цвета. Вот как много кубиков я положила»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«Подбери фигуру»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сопоставлении формы изображенных на картинах предметов с геометрическими фигурами.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подставка, на которой размешены модели геометрических фигур, картинки, на которых нарисованы предметы, состоящие из нескольких частей.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Содержание игры: воспитатель объясняет задание: «Я буду указывать на фигуры, а вы среди своих картинок выбирайте те, на которых нарисованы предметы такой же формы. Если у вас есть предмет, у которого есть часть такой же формы, ту карточку вы тоже покажите».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Вариативный компонент </w:t>
            </w:r>
            <w:r w:rsidRPr="00E85C03">
              <w:rPr>
                <w:rFonts w:ascii="Times New Roman" w:hAnsi="Times New Roman" w:cs="Times New Roman"/>
                <w:sz w:val="24"/>
                <w:szCs w:val="24"/>
                <w:lang w:val="kk-KZ"/>
              </w:rPr>
              <w:t>«Умка»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Тема: «Семья»</w:t>
            </w:r>
          </w:p>
          <w:p w:rsidR="00CF1317" w:rsidRPr="00E85C03" w:rsidRDefault="00CF1317" w:rsidP="00E85C03">
            <w:pPr>
              <w:spacing w:after="0" w:line="240" w:lineRule="auto"/>
              <w:rPr>
                <w:rStyle w:val="fontstyle01"/>
                <w:rFonts w:ascii="Times New Roman" w:hAnsi="Times New Roman" w:cs="Times New Roman"/>
                <w:color w:val="auto"/>
                <w:lang w:eastAsia="en-US"/>
              </w:rPr>
            </w:pPr>
            <w:r w:rsidRPr="00E85C03">
              <w:rPr>
                <w:rStyle w:val="fontstyle01"/>
                <w:rFonts w:ascii="Times New Roman" w:hAnsi="Times New Roman" w:cs="Times New Roman"/>
                <w:color w:val="auto"/>
                <w:lang w:val="kk-KZ" w:eastAsia="en-US"/>
              </w:rPr>
              <w:t>Цель: д</w:t>
            </w:r>
            <w:r w:rsidRPr="00E85C03">
              <w:rPr>
                <w:rStyle w:val="fontstyle01"/>
                <w:rFonts w:ascii="Times New Roman" w:hAnsi="Times New Roman" w:cs="Times New Roman"/>
                <w:color w:val="auto"/>
                <w:lang w:eastAsia="en-US"/>
              </w:rPr>
              <w:t>ать детям понимание о значении семьи; закреплять примеры поведения членов</w:t>
            </w:r>
            <w:r w:rsidRPr="00E85C03">
              <w:rPr>
                <w:rFonts w:ascii="Times New Roman" w:hAnsi="Times New Roman" w:cs="Times New Roman"/>
                <w:sz w:val="24"/>
                <w:szCs w:val="24"/>
                <w:lang w:eastAsia="en-US"/>
              </w:rPr>
              <w:t xml:space="preserve"> </w:t>
            </w:r>
            <w:r w:rsidRPr="00E85C03">
              <w:rPr>
                <w:rStyle w:val="fontstyle01"/>
                <w:rFonts w:ascii="Times New Roman" w:hAnsi="Times New Roman" w:cs="Times New Roman"/>
                <w:color w:val="auto"/>
                <w:lang w:eastAsia="en-US"/>
              </w:rPr>
              <w:t>семьи; знакомить их с необходимостью использования инструментов в семье;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объяснение правил игры.</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Формировать умение детей входить в игровую среду; задавать простые вопросы</w:t>
            </w:r>
            <w:r w:rsidRPr="00E85C03">
              <w:rPr>
                <w:rFonts w:ascii="Times New Roman" w:hAnsi="Times New Roman" w:cs="Times New Roman"/>
                <w:sz w:val="24"/>
                <w:szCs w:val="24"/>
                <w:lang w:eastAsia="en-US"/>
              </w:rPr>
              <w:t xml:space="preserve"> </w:t>
            </w:r>
            <w:r w:rsidRPr="00E85C03">
              <w:rPr>
                <w:rStyle w:val="fontstyle01"/>
                <w:rFonts w:ascii="Times New Roman" w:hAnsi="Times New Roman" w:cs="Times New Roman"/>
                <w:color w:val="auto"/>
                <w:lang w:eastAsia="en-US"/>
              </w:rPr>
              <w:t>в отношениях; овладевать шаблонами ответов; уметь вступать в малые и</w:t>
            </w:r>
            <w:r w:rsidRPr="00E85C03">
              <w:rPr>
                <w:rFonts w:ascii="Times New Roman" w:hAnsi="Times New Roman" w:cs="Times New Roman"/>
                <w:sz w:val="24"/>
                <w:szCs w:val="24"/>
                <w:lang w:eastAsia="en-US"/>
              </w:rPr>
              <w:t xml:space="preserve"> </w:t>
            </w:r>
            <w:r w:rsidRPr="00E85C03">
              <w:rPr>
                <w:rStyle w:val="fontstyle01"/>
                <w:rFonts w:ascii="Times New Roman" w:hAnsi="Times New Roman" w:cs="Times New Roman"/>
                <w:color w:val="auto"/>
                <w:lang w:eastAsia="en-US"/>
              </w:rPr>
              <w:t>групповые отношения; формировать условия игры; следить за сетью; улучшать</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воображение.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Сформировать у детей чувство любви к семье; заложить основы уважения к</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взрослым; нравственное воспитание.</w:t>
            </w:r>
          </w:p>
          <w:p w:rsidR="00CF1317" w:rsidRPr="00E85C03" w:rsidRDefault="00CF1317" w:rsidP="003348BA">
            <w:pPr>
              <w:pStyle w:val="NoSpacing"/>
              <w:rPr>
                <w:rFonts w:ascii="Times New Roman" w:hAnsi="Times New Roman" w:cs="Times New Roman"/>
                <w:sz w:val="24"/>
                <w:szCs w:val="24"/>
              </w:rPr>
            </w:pPr>
            <w:r w:rsidRPr="00E85C03">
              <w:rPr>
                <w:rFonts w:ascii="Times New Roman" w:hAnsi="Times New Roman" w:cs="Times New Roman"/>
                <w:sz w:val="24"/>
                <w:szCs w:val="24"/>
              </w:rPr>
              <w:t>Игра «Кто что делает?»</w:t>
            </w:r>
            <w:r w:rsidRPr="00E85C03">
              <w:rPr>
                <w:rFonts w:ascii="Times New Roman" w:hAnsi="Times New Roman" w:cs="Times New Roman"/>
                <w:sz w:val="24"/>
                <w:szCs w:val="24"/>
              </w:rPr>
              <w:br/>
              <w:t>Цель. Освоение основных принципов вербального общения членов семьи,</w:t>
            </w:r>
            <w:r w:rsidRPr="00E85C03">
              <w:rPr>
                <w:rFonts w:ascii="Times New Roman" w:hAnsi="Times New Roman" w:cs="Times New Roman"/>
                <w:sz w:val="24"/>
                <w:szCs w:val="24"/>
              </w:rPr>
              <w:br/>
              <w:t>произнесения простых фраз.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должны выполнять определенные действия, используяатрибуты членов семьи, такие как отец, бабушка, отец, мать, ребенок.</w:t>
            </w:r>
            <w:r w:rsidRPr="00E85C03">
              <w:rPr>
                <w:rFonts w:ascii="Times New Roman" w:hAnsi="Times New Roman" w:cs="Times New Roman"/>
                <w:sz w:val="24"/>
                <w:szCs w:val="24"/>
                <w:lang w:eastAsia="en-US"/>
              </w:rPr>
              <w:br/>
              <w:t>- Ребята, а теперь давайте разберемся, на что способны члены семьи. Перед детьми на двух панелях вывешены два отдельных набора картинок. Налевой панели изображения членов семьи, справа - фотографии действий членов семьи.</w:t>
            </w:r>
            <w:r w:rsidRPr="00E85C03">
              <w:rPr>
                <w:rFonts w:ascii="Times New Roman" w:hAnsi="Times New Roman" w:cs="Times New Roman"/>
                <w:sz w:val="24"/>
                <w:szCs w:val="24"/>
                <w:lang w:eastAsia="en-US"/>
              </w:rPr>
              <w:br/>
              <w:t>- Ребята, внимательно выслушайте вопрос. Возьмите один из этих снимков ипоместите его под изображением члена семьи.</w:t>
            </w:r>
            <w:r w:rsidRPr="00E85C03">
              <w:rPr>
                <w:rFonts w:ascii="Times New Roman" w:hAnsi="Times New Roman" w:cs="Times New Roman"/>
                <w:sz w:val="24"/>
                <w:szCs w:val="24"/>
                <w:lang w:eastAsia="en-US"/>
              </w:rPr>
              <w:br/>
              <w:t>- Кто будет говорить?</w:t>
            </w:r>
            <w:r w:rsidRPr="00E85C03">
              <w:rPr>
                <w:rFonts w:ascii="Times New Roman" w:hAnsi="Times New Roman" w:cs="Times New Roman"/>
                <w:sz w:val="24"/>
                <w:szCs w:val="24"/>
                <w:lang w:eastAsia="en-US"/>
              </w:rPr>
              <w:br/>
              <w:t xml:space="preserve">- Кто что делает в семье? </w:t>
            </w:r>
            <w:r w:rsidRPr="00E85C03">
              <w:rPr>
                <w:rFonts w:ascii="Times New Roman" w:hAnsi="Times New Roman" w:cs="Times New Roman"/>
                <w:sz w:val="24"/>
                <w:szCs w:val="24"/>
                <w:lang w:eastAsia="en-US"/>
              </w:rPr>
              <w:br/>
              <w:t>Педагог обеспечивает точное расположение картинок.Дети по желания друг за другом помещают картинку под изображением членасемьи, как они хотят, изображая любоенеобходимое известное действие. (развитие речи и художественная литература)</w:t>
            </w:r>
          </w:p>
        </w:tc>
        <w:tc>
          <w:tcPr>
            <w:tcW w:w="2694"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Сюжетно-ролевая игра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«Ветер и листочки»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 детей способности принять на себя роль неодушевленного предмета. Воспитание любви к природе.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Игровой материал. Листики.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игре. Наблюдения за листьями и ветром на улице. Рассматривание иллюстраций, картин. Чтение стихотворений и рассказов о природе.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роли. Листочки, ветер.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начинает игру на прогулке и дает детям задания посмотреть, как лист-лодочка плавает в воде (в луже), поискать, что или кто прячется на земле под листьями, украсить листьями участок, труппу, свой шкафчик, себя, носить и перекладывать листья с места на место, возить за веревочку листик по луже.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этого педагог предлагает повесить листья в сквозных проемах. Подвешенные таким образом, они мгновенно реагируют на малейшее дуновение ветерка, начинают кружиться, раскачиваться в разные стороны. Воспитатель обращает на это внимание детей: «Смотрите! Наши листики кружатся-кружатся, полетели-полетели и успокоились. Снова полетели-закружились и… успокоились».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воспитатель говорит с малышами о ветре. «Кто это дует на наши листочки? – удивляется воспитатель. — Ты, Мишенька, не дул на листочки? А ты, Танечка? И я не дула на листочки. Кто же их поднимает в воздух?». Воспитатель ждет ответа, если ребята молчат, он продолжает: «Я знаю, кто поднимает листики, кто дует на них. Это ветер. Он, как и мы, любит играть с листочками. Разлетится, да как дунет — фу-фу-фу! Легкие листочки обрадуются и закружатся-закружатся, полетят-полетят и успокоятся».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такого рассказа воспитатель предлагает поиграть. «Будем играть в ветер и листочки? Я — веселый ветер, а вы — красивые листочки». Детям можно предложить взять в руку по листику, можно украсить листиками одежду детей. «Какие красивые листочки!» — приговаривает воспитатель, украшая детей осенними листьями. Все «нарядились», можно играть».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игры воспитатель все свои слова сопровождает показом. Дети ориентируются на его слова и действия. «Маленькие листики тихо сидят на своих веточках (дети и воспитатель сидят на корточках)». «Вдруг веселый ветер прилетел. Как дунет — фу-фу-фу! Листочки проснулись, глазки открыли, полетели (дети двигаются по игровой площадке, кто кружится, кто бегает, кто просто ходит)». «Ветер улетел, листочки успокоились, опустились (дети и воспитатель останавливаются, присаживаются)».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может повторить игру несколько раз по желанию детей.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«Длинный паровоз»</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знакомить детей с формой – куб, его особенностями; учить выкладывать на плоскости длинный поезд; познакомить с понятием «длинный»; учить способам конструирования – прикладыванию; побуждать совместно со взрослым обыгрывать постройку, разбирать свои постройки и аккуратно складывать детали в коробку.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Конструирование)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с математическим планшетом.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Игра"Заборчик"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Материал</w:t>
            </w:r>
            <w:r w:rsidRPr="00E85C03">
              <w:rPr>
                <w:rFonts w:ascii="Times New Roman" w:hAnsi="Times New Roman" w:cs="Times New Roman"/>
                <w:sz w:val="24"/>
                <w:szCs w:val="24"/>
                <w:lang w:eastAsia="en-US"/>
              </w:rPr>
              <w:t> : </w:t>
            </w:r>
            <w:r w:rsidRPr="00E85C03">
              <w:rPr>
                <w:rStyle w:val="Strong"/>
                <w:rFonts w:ascii="Times New Roman" w:hAnsi="Times New Roman" w:cs="Times New Roman"/>
                <w:b w:val="0"/>
                <w:bCs w:val="0"/>
                <w:sz w:val="24"/>
                <w:szCs w:val="24"/>
                <w:bdr w:val="none" w:sz="0" w:space="0" w:color="auto" w:frame="1"/>
                <w:lang w:eastAsia="en-US"/>
              </w:rPr>
              <w:t>математический планшет</w:t>
            </w:r>
            <w:r w:rsidRPr="00E85C03">
              <w:rPr>
                <w:rFonts w:ascii="Times New Roman" w:hAnsi="Times New Roman" w:cs="Times New Roman"/>
                <w:sz w:val="24"/>
                <w:szCs w:val="24"/>
                <w:lang w:eastAsia="en-US"/>
              </w:rPr>
              <w:t>, набор маленьких резинок.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Знакомить детей с понятием вертикальные линии. Учить натягивать резинки сверху вниз. Закреплять умение сравнивать предметы по высоте.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bdr w:val="none" w:sz="0" w:space="0" w:color="auto" w:frame="1"/>
                <w:lang w:eastAsia="en-US"/>
              </w:rPr>
              <w:t>Описание игры</w:t>
            </w:r>
            <w:r w:rsidRPr="00E85C03">
              <w:rPr>
                <w:rFonts w:ascii="Times New Roman" w:hAnsi="Times New Roman" w:cs="Times New Roman"/>
                <w:sz w:val="24"/>
                <w:szCs w:val="24"/>
                <w:lang w:eastAsia="en-US"/>
              </w:rPr>
              <w:t>: Детям предлагается выложить заборчик на </w:t>
            </w:r>
            <w:r w:rsidRPr="00E85C03">
              <w:rPr>
                <w:rStyle w:val="Strong"/>
                <w:rFonts w:ascii="Times New Roman" w:hAnsi="Times New Roman" w:cs="Times New Roman"/>
                <w:b w:val="0"/>
                <w:bCs w:val="0"/>
                <w:sz w:val="24"/>
                <w:szCs w:val="24"/>
                <w:bdr w:val="none" w:sz="0" w:space="0" w:color="auto" w:frame="1"/>
                <w:lang w:eastAsia="en-US"/>
              </w:rPr>
              <w:t>планшет</w:t>
            </w:r>
            <w:r w:rsidRPr="00E85C03">
              <w:rPr>
                <w:rFonts w:ascii="Times New Roman" w:hAnsi="Times New Roman" w:cs="Times New Roman"/>
                <w:sz w:val="24"/>
                <w:szCs w:val="24"/>
                <w:lang w:eastAsia="en-US"/>
              </w:rPr>
              <w:t>,с помощью вертикальных линий. Обратить внимание детей,что линии должны быть ровные. В конце работы предложить ребенку посчитать сколько резинок он использовал и какого цвета.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345"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Опыт: «Все ли притягивает магнит?»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shd w:val="clear" w:color="auto" w:fill="FFFFFF"/>
                <w:lang w:eastAsia="en-US"/>
              </w:rPr>
              <w:t>Цель</w:t>
            </w:r>
            <w:r w:rsidRPr="00E85C03">
              <w:rPr>
                <w:rFonts w:ascii="Times New Roman" w:hAnsi="Times New Roman" w:cs="Times New Roman"/>
                <w:sz w:val="24"/>
                <w:szCs w:val="24"/>
                <w:shd w:val="clear" w:color="auto" w:fill="FFFFFF"/>
                <w:lang w:eastAsia="en-US"/>
              </w:rPr>
              <w:t>: развитие познавательной активности детей в процессе знакомства со свойствами </w:t>
            </w:r>
            <w:r w:rsidRPr="00E85C03">
              <w:rPr>
                <w:rStyle w:val="Strong"/>
                <w:rFonts w:ascii="Times New Roman" w:hAnsi="Times New Roman" w:cs="Times New Roman"/>
                <w:b w:val="0"/>
                <w:bCs w:val="0"/>
                <w:sz w:val="24"/>
                <w:szCs w:val="24"/>
                <w:bdr w:val="none" w:sz="0" w:space="0" w:color="auto" w:frame="1"/>
                <w:shd w:val="clear" w:color="auto" w:fill="FFFFFF"/>
                <w:lang w:eastAsia="en-US"/>
              </w:rPr>
              <w:t>магнита</w:t>
            </w:r>
            <w:r w:rsidRPr="00E85C03">
              <w:rPr>
                <w:rFonts w:ascii="Times New Roman" w:hAnsi="Times New Roman" w:cs="Times New Roman"/>
                <w:sz w:val="24"/>
                <w:szCs w:val="24"/>
                <w:shd w:val="clear" w:color="auto" w:fill="FFFFFF"/>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shd w:val="clear" w:color="auto" w:fill="FFFFFF"/>
                <w:lang w:eastAsia="en-US"/>
              </w:rPr>
              <w:t>Для проведения опыта с магнитом понадобится несколько </w:t>
            </w:r>
            <w:r w:rsidRPr="00E85C03">
              <w:rPr>
                <w:rStyle w:val="Strong"/>
                <w:rFonts w:ascii="Times New Roman" w:hAnsi="Times New Roman" w:cs="Times New Roman"/>
                <w:b w:val="0"/>
                <w:bCs w:val="0"/>
                <w:sz w:val="24"/>
                <w:szCs w:val="24"/>
                <w:bdr w:val="none" w:sz="0" w:space="0" w:color="auto" w:frame="1"/>
                <w:shd w:val="clear" w:color="auto" w:fill="FFFFFF"/>
                <w:lang w:eastAsia="en-US"/>
              </w:rPr>
              <w:t>опытных</w:t>
            </w:r>
            <w:r w:rsidRPr="00E85C03">
              <w:rPr>
                <w:rFonts w:ascii="Times New Roman" w:hAnsi="Times New Roman" w:cs="Times New Roman"/>
                <w:sz w:val="24"/>
                <w:szCs w:val="24"/>
                <w:shd w:val="clear" w:color="auto" w:fill="FFFFFF"/>
                <w:lang w:eastAsia="en-US"/>
              </w:rPr>
              <w:t> материалов: носовой платок; бумажная салфетка; карандаш; гайка; копейка; кусочек пенопласта; карандаш и т. д. И, конечно, </w:t>
            </w:r>
            <w:r w:rsidRPr="00E85C03">
              <w:rPr>
                <w:rStyle w:val="Strong"/>
                <w:rFonts w:ascii="Times New Roman" w:hAnsi="Times New Roman" w:cs="Times New Roman"/>
                <w:b w:val="0"/>
                <w:bCs w:val="0"/>
                <w:sz w:val="24"/>
                <w:szCs w:val="24"/>
                <w:bdr w:val="none" w:sz="0" w:space="0" w:color="auto" w:frame="1"/>
                <w:shd w:val="clear" w:color="auto" w:fill="FFFFFF"/>
                <w:lang w:eastAsia="en-US"/>
              </w:rPr>
              <w:t>магнит</w:t>
            </w:r>
            <w:r w:rsidRPr="00E85C03">
              <w:rPr>
                <w:rFonts w:ascii="Times New Roman" w:hAnsi="Times New Roman" w:cs="Times New Roman"/>
                <w:sz w:val="24"/>
                <w:szCs w:val="24"/>
                <w:shd w:val="clear" w:color="auto" w:fill="FFFFFF"/>
                <w:lang w:eastAsia="en-US"/>
              </w:rPr>
              <w:t>. Предложите ребенку подносить </w:t>
            </w:r>
            <w:r w:rsidRPr="00E85C03">
              <w:rPr>
                <w:rStyle w:val="Strong"/>
                <w:rFonts w:ascii="Times New Roman" w:hAnsi="Times New Roman" w:cs="Times New Roman"/>
                <w:b w:val="0"/>
                <w:bCs w:val="0"/>
                <w:sz w:val="24"/>
                <w:szCs w:val="24"/>
                <w:bdr w:val="none" w:sz="0" w:space="0" w:color="auto" w:frame="1"/>
                <w:shd w:val="clear" w:color="auto" w:fill="FFFFFF"/>
                <w:lang w:eastAsia="en-US"/>
              </w:rPr>
              <w:t>магнит</w:t>
            </w:r>
            <w:r w:rsidRPr="00E85C03">
              <w:rPr>
                <w:rFonts w:ascii="Times New Roman" w:hAnsi="Times New Roman" w:cs="Times New Roman"/>
                <w:sz w:val="24"/>
                <w:szCs w:val="24"/>
                <w:shd w:val="clear" w:color="auto" w:fill="FFFFFF"/>
                <w:lang w:eastAsia="en-US"/>
              </w:rPr>
              <w:t> к каждому экспонату и понаблюдать. Этот </w:t>
            </w:r>
            <w:r w:rsidRPr="00E85C03">
              <w:rPr>
                <w:rStyle w:val="Strong"/>
                <w:rFonts w:ascii="Times New Roman" w:hAnsi="Times New Roman" w:cs="Times New Roman"/>
                <w:b w:val="0"/>
                <w:bCs w:val="0"/>
                <w:sz w:val="24"/>
                <w:szCs w:val="24"/>
                <w:bdr w:val="none" w:sz="0" w:space="0" w:color="auto" w:frame="1"/>
                <w:shd w:val="clear" w:color="auto" w:fill="FFFFFF"/>
                <w:lang w:eastAsia="en-US"/>
              </w:rPr>
              <w:t>опыт можно расширить</w:t>
            </w:r>
            <w:r w:rsidRPr="00E85C03">
              <w:rPr>
                <w:rFonts w:ascii="Times New Roman" w:hAnsi="Times New Roman" w:cs="Times New Roman"/>
                <w:sz w:val="24"/>
                <w:szCs w:val="24"/>
                <w:shd w:val="clear" w:color="auto" w:fill="FFFFFF"/>
                <w:lang w:eastAsia="en-US"/>
              </w:rPr>
              <w:t>, </w:t>
            </w:r>
            <w:r w:rsidRPr="00E85C03">
              <w:rPr>
                <w:rFonts w:ascii="Times New Roman" w:hAnsi="Times New Roman" w:cs="Times New Roman"/>
                <w:sz w:val="24"/>
                <w:szCs w:val="24"/>
                <w:bdr w:val="none" w:sz="0" w:space="0" w:color="auto" w:frame="1"/>
                <w:shd w:val="clear" w:color="auto" w:fill="FFFFFF"/>
                <w:lang w:eastAsia="en-US"/>
              </w:rPr>
              <w:t>используя изделия из различного металла</w:t>
            </w:r>
            <w:r w:rsidRPr="00E85C03">
              <w:rPr>
                <w:rFonts w:ascii="Times New Roman" w:hAnsi="Times New Roman" w:cs="Times New Roman"/>
                <w:sz w:val="24"/>
                <w:szCs w:val="24"/>
                <w:shd w:val="clear" w:color="auto" w:fill="FFFFFF"/>
                <w:lang w:eastAsia="en-US"/>
              </w:rPr>
              <w:t>: алюминия, золота, серебра, никеля и железа. Проводя </w:t>
            </w:r>
            <w:r w:rsidRPr="00E85C03">
              <w:rPr>
                <w:rStyle w:val="Strong"/>
                <w:rFonts w:ascii="Times New Roman" w:hAnsi="Times New Roman" w:cs="Times New Roman"/>
                <w:b w:val="0"/>
                <w:bCs w:val="0"/>
                <w:sz w:val="24"/>
                <w:szCs w:val="24"/>
                <w:bdr w:val="none" w:sz="0" w:space="0" w:color="auto" w:frame="1"/>
                <w:shd w:val="clear" w:color="auto" w:fill="FFFFFF"/>
                <w:lang w:eastAsia="en-US"/>
              </w:rPr>
              <w:t>опыт</w:t>
            </w:r>
            <w:r w:rsidRPr="00E85C03">
              <w:rPr>
                <w:rFonts w:ascii="Times New Roman" w:hAnsi="Times New Roman" w:cs="Times New Roman"/>
                <w:sz w:val="24"/>
                <w:szCs w:val="24"/>
                <w:shd w:val="clear" w:color="auto" w:fill="FFFFFF"/>
                <w:lang w:eastAsia="en-US"/>
              </w:rPr>
              <w:t>, вы можете объяснить особенности металлов, показывая, чем железо отличается от других.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«Заборчик вокруг детского сада»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детский сад – балабақша , забор - дуал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строить забор различными способами, располагая кирпичики по периметру четырёхугольника. Побуждать детей обыгрывать постройку, использовать для игры маленькие игрушки. Воспитывать желание строить и заканчивать начатую постройку, работать в коллективе сверстников.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макет «Детский сад», кирпичики и кубики по 10 – 12 на каждого ребёнка.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рассматривают макет «Детский сад». Воспитатель учит узнавать и называть объекты детского сада (Фигурки на подставке - деревья, клумбы, игровая площадка). Обращает внимание детей на красивые деревья, цветы, ярко раскрашенные объекты участка. Предлагает подумать, чего не хватает в предложенной композиции.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«Лучики солнышка»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Предложить детям разложить вокруг солнышка косички (полоски), а к ним бантики.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lang w:val="kk-KZ"/>
              </w:rPr>
            </w:pP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осенним лесом.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Цель:</w:t>
            </w:r>
            <w:r w:rsidRPr="00E85C03">
              <w:rPr>
                <w:rFonts w:ascii="Times New Roman" w:hAnsi="Times New Roman" w:cs="Times New Roman"/>
                <w:spacing w:val="-1"/>
                <w:sz w:val="24"/>
                <w:szCs w:val="24"/>
              </w:rPr>
              <w:t xml:space="preserve"> расширение представления о лесе.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Здравствуй, лес, дремучий лес, полный сказок и чудес! </w:t>
            </w:r>
            <w:r w:rsidRPr="00E85C03">
              <w:rPr>
                <w:rFonts w:ascii="Times New Roman" w:hAnsi="Times New Roman" w:cs="Times New Roman"/>
                <w:sz w:val="24"/>
                <w:szCs w:val="24"/>
              </w:rPr>
              <w:t xml:space="preserve">Ты о чем шумишь листвою ночью темной, грозовою? Что нам шепчешь на заре, весь в росе, как в серебре? </w:t>
            </w:r>
            <w:r w:rsidRPr="00E85C03">
              <w:rPr>
                <w:rFonts w:ascii="Times New Roman" w:hAnsi="Times New Roman" w:cs="Times New Roman"/>
                <w:spacing w:val="1"/>
                <w:sz w:val="24"/>
                <w:szCs w:val="24"/>
              </w:rPr>
              <w:t xml:space="preserve">Кто в глуши твоей таится? Что за зверь? Какая птица? </w:t>
            </w:r>
            <w:r w:rsidRPr="00E85C03">
              <w:rPr>
                <w:rFonts w:ascii="Times New Roman" w:hAnsi="Times New Roman" w:cs="Times New Roman"/>
                <w:sz w:val="24"/>
                <w:szCs w:val="24"/>
              </w:rPr>
              <w:t>Все открой, не утаи: ты же видишь - мы свои.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 xml:space="preserve">По дороге в лес остановить детей в таком месте, где лес виден </w:t>
            </w:r>
            <w:r w:rsidRPr="00E85C03">
              <w:rPr>
                <w:rFonts w:ascii="Times New Roman" w:hAnsi="Times New Roman" w:cs="Times New Roman"/>
                <w:spacing w:val="-2"/>
                <w:sz w:val="24"/>
                <w:szCs w:val="24"/>
              </w:rPr>
              <w:t>издали и хорошо просматривается. Полюбоваться разноцветным ле</w:t>
            </w:r>
            <w:r w:rsidRPr="00E85C03">
              <w:rPr>
                <w:rFonts w:ascii="Times New Roman" w:hAnsi="Times New Roman" w:cs="Times New Roman"/>
                <w:spacing w:val="-1"/>
                <w:sz w:val="24"/>
                <w:szCs w:val="24"/>
              </w:rPr>
              <w:t>сом, обратить внимание детей на красоту пейзажа. Уточнить, какой цвет характерен для осенних деревьев.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Игра малой подвижности «Шар лопнул»</w:t>
            </w:r>
          </w:p>
          <w:p w:rsidR="00CF1317" w:rsidRPr="00E85C03" w:rsidRDefault="00CF1317" w:rsidP="00F82E39">
            <w:pPr>
              <w:pStyle w:val="Default"/>
              <w:rPr>
                <w:color w:val="auto"/>
              </w:rPr>
            </w:pPr>
            <w:r w:rsidRPr="00E85C03">
              <w:rPr>
                <w:color w:val="auto"/>
              </w:rPr>
              <w:t xml:space="preserve">Цель: Развитие длительного плавного выдоха.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стоят тесным кругом, наклонив голову вниз, имитируя пузырь - шар. Затем, повторяя за педагогом: "Раздувайся пузырь, раздувайся большой, оставайся такой, да не лопайся", дети поднимают голову и постепенно отходят назад, образуя большой круг. По сигналу воспитателя: "Пузырь лопнул, воздух вышел", дети идут к центру, произнося: с-с-с (или ш-ш-ш).</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w:t>
            </w:r>
            <w:r>
              <w:rPr>
                <w:rFonts w:ascii="Times New Roman" w:hAnsi="Times New Roman" w:cs="Times New Roman"/>
                <w:sz w:val="24"/>
                <w:szCs w:val="24"/>
                <w:lang w:val="kk-KZ"/>
              </w:rPr>
              <w:t>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 одному флажку. По сигналу воспитателя – дети разбегаются по площадке. По другому сигналу, или по слову «Найди себе пару!», дети, имеющие флажки одинакового цвета, находят себе пару, каждая пара, используя флажки, делает ту или иную фигуру. В игре участвуют нечетное число детей, 1 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птицами во время кормления.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pacing w:val="1"/>
                <w:sz w:val="24"/>
                <w:szCs w:val="24"/>
              </w:rPr>
              <w:t xml:space="preserve"> формирование знаний о повадках птиц.</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Перед прогулкой оставить корм для птиц на участке. Подвести </w:t>
            </w:r>
            <w:r w:rsidRPr="00E85C03">
              <w:rPr>
                <w:rFonts w:ascii="Times New Roman" w:hAnsi="Times New Roman" w:cs="Times New Roman"/>
                <w:spacing w:val="2"/>
                <w:sz w:val="24"/>
                <w:szCs w:val="24"/>
              </w:rPr>
              <w:t xml:space="preserve">детей к кормушке для птиц. Понаблюдать, какие птицы первыми </w:t>
            </w:r>
            <w:r w:rsidRPr="00E85C03">
              <w:rPr>
                <w:rFonts w:ascii="Times New Roman" w:hAnsi="Times New Roman" w:cs="Times New Roman"/>
                <w:spacing w:val="-4"/>
                <w:sz w:val="24"/>
                <w:szCs w:val="24"/>
              </w:rPr>
              <w:t>прилетели к кормушке (быстрые, юркие, смелые).</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Маленький мальчишка, в сером тулупчике,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По двору гуляет, крошки подбирает.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Воспитатель задает детям вопросы, предлагает отгадать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Чем птицы собирают зерна? (Клювом, он у них острый; птицы клюют и перелетают на новое место.)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Как птицы кричат? Как прыгают?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Чик-чирик к зернышкам - прыг. </w:t>
            </w:r>
            <w:r w:rsidRPr="00E85C03">
              <w:rPr>
                <w:rFonts w:ascii="Times New Roman" w:hAnsi="Times New Roman" w:cs="Times New Roman"/>
                <w:spacing w:val="-2"/>
                <w:sz w:val="24"/>
                <w:szCs w:val="24"/>
              </w:rPr>
              <w:t>Клюй - не робей! Кто  же это? (Воробей.)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«Кому дать?»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встают в круг, берутся за руки. В середине круга находится ребёнок с листом. Дети двигаются в хороводе по кругу, проговаривая текст: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Встали дети в кружок,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Увидали листок.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Кому дать, кому дать?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Кому лист передать?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останавливаются, поворачиваются лицом в центр круга. Водящий с листом в руке указывает на одного из детей, говорит, кому он даёт лист. Он водящий.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«Зайцы и медведи»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умение перевоплощаться.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Ребенок - «медведь» сидит на корточках и дремлет. Дети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«зайцы» прыгают вокруг и дразнят его: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Мишка бурый, мишка бурый,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Отчего такой ты хмурый?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встает, отвечает: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медком не угостился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на всех и рассердился.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1,2,3,4,5 – начинаю всех гонять!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После этого «медведь» ловит «зайцев».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клумбой.</w:t>
            </w:r>
          </w:p>
          <w:p w:rsidR="00CF1317" w:rsidRPr="00E85C03" w:rsidRDefault="00CF1317" w:rsidP="00E85C03">
            <w:pPr>
              <w:spacing w:after="0" w:line="240" w:lineRule="auto"/>
              <w:ind w:left="460" w:right="34" w:hanging="460"/>
              <w:rPr>
                <w:rFonts w:ascii="Times New Roman" w:hAnsi="Times New Roman" w:cs="Times New Roman"/>
                <w:spacing w:val="-2"/>
                <w:w w:val="102"/>
                <w:sz w:val="24"/>
                <w:szCs w:val="24"/>
              </w:rPr>
            </w:pPr>
            <w:r w:rsidRPr="00E85C03">
              <w:rPr>
                <w:rFonts w:ascii="Times New Roman" w:hAnsi="Times New Roman" w:cs="Times New Roman"/>
                <w:spacing w:val="-11"/>
                <w:w w:val="102"/>
                <w:sz w:val="24"/>
                <w:szCs w:val="24"/>
              </w:rPr>
              <w:t xml:space="preserve">Цель: </w:t>
            </w:r>
            <w:r w:rsidRPr="00E85C03">
              <w:rPr>
                <w:rFonts w:ascii="Times New Roman" w:hAnsi="Times New Roman" w:cs="Times New Roman"/>
                <w:spacing w:val="-2"/>
                <w:w w:val="102"/>
                <w:sz w:val="24"/>
                <w:szCs w:val="24"/>
              </w:rPr>
              <w:t>формирование</w:t>
            </w:r>
          </w:p>
          <w:p w:rsidR="00CF1317" w:rsidRPr="00E85C03" w:rsidRDefault="00CF1317" w:rsidP="00E85C03">
            <w:pPr>
              <w:spacing w:after="0" w:line="240" w:lineRule="auto"/>
              <w:ind w:left="460" w:right="34" w:hanging="460"/>
              <w:rPr>
                <w:rFonts w:ascii="Times New Roman" w:hAnsi="Times New Roman" w:cs="Times New Roman"/>
                <w:spacing w:val="-2"/>
                <w:w w:val="102"/>
                <w:sz w:val="24"/>
                <w:szCs w:val="24"/>
              </w:rPr>
            </w:pPr>
            <w:r w:rsidRPr="00E85C03">
              <w:rPr>
                <w:rFonts w:ascii="Times New Roman" w:hAnsi="Times New Roman" w:cs="Times New Roman"/>
                <w:spacing w:val="-2"/>
                <w:w w:val="102"/>
                <w:sz w:val="24"/>
                <w:szCs w:val="24"/>
              </w:rPr>
              <w:t>умения различать и</w:t>
            </w:r>
          </w:p>
          <w:p w:rsidR="00CF1317" w:rsidRPr="00E85C03" w:rsidRDefault="00CF1317" w:rsidP="00E85C03">
            <w:pPr>
              <w:spacing w:after="0" w:line="240" w:lineRule="auto"/>
              <w:ind w:left="460" w:right="34" w:hanging="460"/>
              <w:rPr>
                <w:rFonts w:ascii="Times New Roman" w:hAnsi="Times New Roman" w:cs="Times New Roman"/>
                <w:spacing w:val="-2"/>
                <w:w w:val="102"/>
                <w:sz w:val="24"/>
                <w:szCs w:val="24"/>
              </w:rPr>
            </w:pPr>
            <w:r w:rsidRPr="00E85C03">
              <w:rPr>
                <w:rFonts w:ascii="Times New Roman" w:hAnsi="Times New Roman" w:cs="Times New Roman"/>
                <w:spacing w:val="-2"/>
                <w:w w:val="102"/>
                <w:sz w:val="24"/>
                <w:szCs w:val="24"/>
              </w:rPr>
              <w:t>называть два</w:t>
            </w:r>
          </w:p>
          <w:p w:rsidR="00CF1317" w:rsidRPr="00E85C03" w:rsidRDefault="00CF1317" w:rsidP="00E85C03">
            <w:pPr>
              <w:spacing w:after="0" w:line="240" w:lineRule="auto"/>
              <w:ind w:left="460" w:right="34" w:hanging="460"/>
              <w:rPr>
                <w:rFonts w:ascii="Times New Roman" w:hAnsi="Times New Roman" w:cs="Times New Roman"/>
                <w:spacing w:val="-3"/>
                <w:w w:val="102"/>
                <w:sz w:val="24"/>
                <w:szCs w:val="24"/>
              </w:rPr>
            </w:pPr>
            <w:r w:rsidRPr="00E85C03">
              <w:rPr>
                <w:rFonts w:ascii="Times New Roman" w:hAnsi="Times New Roman" w:cs="Times New Roman"/>
                <w:spacing w:val="-2"/>
                <w:w w:val="102"/>
                <w:sz w:val="24"/>
                <w:szCs w:val="24"/>
              </w:rPr>
              <w:t>цветущих расте</w:t>
            </w:r>
            <w:r w:rsidRPr="00E85C03">
              <w:rPr>
                <w:rFonts w:ascii="Times New Roman" w:hAnsi="Times New Roman" w:cs="Times New Roman"/>
                <w:spacing w:val="-3"/>
                <w:w w:val="102"/>
                <w:sz w:val="24"/>
                <w:szCs w:val="24"/>
              </w:rPr>
              <w:t>ния по</w:t>
            </w:r>
          </w:p>
          <w:p w:rsidR="00CF1317" w:rsidRPr="00E85C03" w:rsidRDefault="00CF1317" w:rsidP="00E85C03">
            <w:pPr>
              <w:spacing w:after="0" w:line="240" w:lineRule="auto"/>
              <w:ind w:left="460" w:right="34" w:hanging="460"/>
              <w:rPr>
                <w:rFonts w:ascii="Times New Roman" w:hAnsi="Times New Roman" w:cs="Times New Roman"/>
                <w:w w:val="102"/>
                <w:sz w:val="24"/>
                <w:szCs w:val="24"/>
              </w:rPr>
            </w:pPr>
            <w:r w:rsidRPr="00E85C03">
              <w:rPr>
                <w:rFonts w:ascii="Times New Roman" w:hAnsi="Times New Roman" w:cs="Times New Roman"/>
                <w:spacing w:val="-3"/>
                <w:w w:val="102"/>
                <w:sz w:val="24"/>
                <w:szCs w:val="24"/>
              </w:rPr>
              <w:t>цвету, размеру.</w:t>
            </w:r>
          </w:p>
          <w:p w:rsidR="00CF1317" w:rsidRPr="00E85C03" w:rsidRDefault="00CF1317" w:rsidP="00E85C03">
            <w:pPr>
              <w:spacing w:after="0" w:line="240" w:lineRule="auto"/>
              <w:ind w:left="460" w:right="34" w:hanging="460"/>
              <w:rPr>
                <w:rFonts w:ascii="Times New Roman" w:hAnsi="Times New Roman" w:cs="Times New Roman"/>
                <w:spacing w:val="-7"/>
                <w:w w:val="102"/>
                <w:sz w:val="24"/>
                <w:szCs w:val="24"/>
              </w:rPr>
            </w:pPr>
            <w:r w:rsidRPr="00E85C03">
              <w:rPr>
                <w:rFonts w:ascii="Times New Roman" w:hAnsi="Times New Roman" w:cs="Times New Roman"/>
                <w:spacing w:val="-7"/>
                <w:w w:val="102"/>
                <w:sz w:val="24"/>
                <w:szCs w:val="24"/>
              </w:rPr>
              <w:t>Ход  наблюдения:</w:t>
            </w:r>
          </w:p>
          <w:p w:rsidR="00CF1317" w:rsidRPr="00E85C03" w:rsidRDefault="00CF1317" w:rsidP="00E85C03">
            <w:pPr>
              <w:spacing w:after="0" w:line="240" w:lineRule="auto"/>
              <w:ind w:right="34"/>
              <w:rPr>
                <w:rFonts w:ascii="Times New Roman" w:hAnsi="Times New Roman" w:cs="Times New Roman"/>
                <w:sz w:val="24"/>
                <w:szCs w:val="24"/>
              </w:rPr>
            </w:pPr>
            <w:r w:rsidRPr="00E85C03">
              <w:rPr>
                <w:rFonts w:ascii="Times New Roman" w:hAnsi="Times New Roman" w:cs="Times New Roman"/>
                <w:spacing w:val="-3"/>
                <w:w w:val="102"/>
                <w:sz w:val="24"/>
                <w:szCs w:val="24"/>
              </w:rPr>
              <w:t>На прогулке подвести детей к клумбе, где растут ромашки, бар</w:t>
            </w:r>
            <w:r w:rsidRPr="00E85C03">
              <w:rPr>
                <w:rFonts w:ascii="Times New Roman" w:hAnsi="Times New Roman" w:cs="Times New Roman"/>
                <w:spacing w:val="-3"/>
                <w:w w:val="102"/>
                <w:sz w:val="24"/>
                <w:szCs w:val="24"/>
              </w:rPr>
              <w:softHyphen/>
              <w:t>хатцы. Познакомить детей с растениями, рассказать о них.</w:t>
            </w:r>
          </w:p>
          <w:p w:rsidR="00CF1317" w:rsidRPr="00E85C03" w:rsidRDefault="00CF1317" w:rsidP="00E85C03">
            <w:pPr>
              <w:spacing w:after="0" w:line="240" w:lineRule="auto"/>
              <w:ind w:left="34" w:right="34" w:hanging="34"/>
              <w:rPr>
                <w:rFonts w:ascii="Times New Roman" w:hAnsi="Times New Roman" w:cs="Times New Roman"/>
                <w:sz w:val="24"/>
                <w:szCs w:val="24"/>
              </w:rPr>
            </w:pPr>
            <w:r w:rsidRPr="00E85C03">
              <w:rPr>
                <w:rFonts w:ascii="Times New Roman" w:hAnsi="Times New Roman" w:cs="Times New Roman"/>
                <w:spacing w:val="-1"/>
                <w:w w:val="102"/>
                <w:sz w:val="24"/>
                <w:szCs w:val="24"/>
              </w:rPr>
              <w:t xml:space="preserve">Бархатцы (тагетес) бывают низкорослыми и высокими, разных золотисто-оранжевых оттенков. Цветки мелкие и крупные, листья </w:t>
            </w:r>
            <w:r w:rsidRPr="00E85C03">
              <w:rPr>
                <w:rFonts w:ascii="Times New Roman" w:hAnsi="Times New Roman" w:cs="Times New Roman"/>
                <w:spacing w:val="-2"/>
                <w:w w:val="102"/>
                <w:sz w:val="24"/>
                <w:szCs w:val="24"/>
              </w:rPr>
              <w:t xml:space="preserve">рассеченные, пестрые, с резким запахом. Растут быстро, цветут до </w:t>
            </w:r>
            <w:r w:rsidRPr="00E85C03">
              <w:rPr>
                <w:rFonts w:ascii="Times New Roman" w:hAnsi="Times New Roman" w:cs="Times New Roman"/>
                <w:spacing w:val="-4"/>
                <w:w w:val="102"/>
                <w:sz w:val="24"/>
                <w:szCs w:val="24"/>
              </w:rPr>
              <w:t xml:space="preserve">морозов. Ромашка - высокое изящное растение с мелкими белыми цветочками. Цветет очень долго, до глубокой осени. Хорошо растет </w:t>
            </w:r>
            <w:r w:rsidRPr="00E85C03">
              <w:rPr>
                <w:rFonts w:ascii="Times New Roman" w:hAnsi="Times New Roman" w:cs="Times New Roman"/>
                <w:spacing w:val="-5"/>
                <w:w w:val="102"/>
                <w:sz w:val="24"/>
                <w:szCs w:val="24"/>
              </w:rPr>
              <w:t>на солнечных участках.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«Светофор»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внимательность, уметь правильно реагировать на сигнал воспитателя.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руг. Педагог встаёт в его центр. В руках педагога 3 кружка красного, жёлтого и зелёного цвета. По сигналу педагога (свисток) дети начинают движение по кругу друг за другом, наблюдая за действиями педагога. Когда педагог поднимет кружок красного цвета, группа останавливается, жёлтого цвета – шагает на месте, зелёного цвета – дети идут по кругу друг за другом. Если ребёнок ошибся при выполнении задания, он отходит в сторону от играющих. Побеждают 1-2 самых внимательных ребёнка.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Воспитатель предлагает детям назвать цвета на казахском языке: красный -</w:t>
            </w:r>
            <w:r w:rsidRPr="00E85C03">
              <w:rPr>
                <w:rFonts w:ascii="Times New Roman" w:hAnsi="Times New Roman" w:cs="Times New Roman"/>
                <w:sz w:val="24"/>
                <w:szCs w:val="24"/>
                <w:lang w:val="kk-KZ"/>
              </w:rPr>
              <w:t xml:space="preserve"> қызыл, зеленый - жасыл, желтый - сары.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«Ловишки из круга»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согласовывать движения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ритмической ходьбе, в беге с увертыванием и в ловле,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построении в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по кругу, взявшись за руки. Ловишка –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на руке повязка. Играющие двигаются по кругу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веселые ребята, Любим бегать и скакать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попробуй нас догнать. Раз, два, три – лови!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разбегаются, а ловишка догоняет. Пойманный временно отходит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сторону. Игра продолжается, пока ловишка не поймает 2-3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Продолжительность 5-7 минут.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tc>
        <w:tc>
          <w:tcPr>
            <w:tcW w:w="2694"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Наблюдение за облаками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w w:val="102"/>
                <w:sz w:val="24"/>
                <w:szCs w:val="24"/>
              </w:rPr>
              <w:t xml:space="preserve">Цель: </w:t>
            </w:r>
            <w:r w:rsidRPr="00E85C03">
              <w:rPr>
                <w:rFonts w:ascii="Times New Roman" w:hAnsi="Times New Roman" w:cs="Times New Roman"/>
                <w:spacing w:val="-2"/>
                <w:w w:val="102"/>
                <w:sz w:val="24"/>
                <w:szCs w:val="24"/>
              </w:rPr>
              <w:t>формирование творческого отношения к делу.</w:t>
            </w:r>
          </w:p>
          <w:p w:rsidR="00CF1317" w:rsidRPr="00E85C03" w:rsidRDefault="00CF1317" w:rsidP="00E85C03">
            <w:pPr>
              <w:spacing w:after="0" w:line="240" w:lineRule="auto"/>
              <w:rPr>
                <w:rFonts w:ascii="Times New Roman" w:hAnsi="Times New Roman" w:cs="Times New Roman"/>
                <w:spacing w:val="-7"/>
                <w:w w:val="102"/>
                <w:sz w:val="24"/>
                <w:szCs w:val="24"/>
              </w:rPr>
            </w:pPr>
            <w:r w:rsidRPr="00E85C03">
              <w:rPr>
                <w:rFonts w:ascii="Times New Roman" w:hAnsi="Times New Roman" w:cs="Times New Roman"/>
                <w:spacing w:val="-7"/>
                <w:w w:val="102"/>
                <w:sz w:val="24"/>
                <w:szCs w:val="24"/>
              </w:rPr>
              <w:t>Ход наблюдения:</w:t>
            </w:r>
          </w:p>
          <w:p w:rsidR="00CF1317" w:rsidRPr="00E85C03" w:rsidRDefault="00CF1317" w:rsidP="00E85C03">
            <w:pPr>
              <w:spacing w:after="0" w:line="240" w:lineRule="auto"/>
              <w:rPr>
                <w:rFonts w:ascii="Times New Roman" w:hAnsi="Times New Roman" w:cs="Times New Roman"/>
                <w:spacing w:val="-3"/>
                <w:w w:val="102"/>
                <w:sz w:val="24"/>
                <w:szCs w:val="24"/>
              </w:rPr>
            </w:pPr>
            <w:r w:rsidRPr="00E85C03">
              <w:rPr>
                <w:rFonts w:ascii="Times New Roman" w:hAnsi="Times New Roman" w:cs="Times New Roman"/>
                <w:spacing w:val="-3"/>
                <w:w w:val="102"/>
                <w:sz w:val="24"/>
                <w:szCs w:val="24"/>
              </w:rPr>
              <w:t xml:space="preserve">Я сегодня видел сам: </w:t>
            </w:r>
          </w:p>
          <w:p w:rsidR="00CF1317" w:rsidRPr="00E85C03" w:rsidRDefault="00CF1317" w:rsidP="00E85C03">
            <w:pPr>
              <w:spacing w:after="0" w:line="240" w:lineRule="auto"/>
              <w:rPr>
                <w:rFonts w:ascii="Times New Roman" w:hAnsi="Times New Roman" w:cs="Times New Roman"/>
                <w:spacing w:val="-5"/>
                <w:w w:val="102"/>
                <w:sz w:val="24"/>
                <w:szCs w:val="24"/>
              </w:rPr>
            </w:pPr>
            <w:r w:rsidRPr="00E85C03">
              <w:rPr>
                <w:rFonts w:ascii="Times New Roman" w:hAnsi="Times New Roman" w:cs="Times New Roman"/>
                <w:spacing w:val="-5"/>
                <w:w w:val="102"/>
                <w:sz w:val="24"/>
                <w:szCs w:val="24"/>
              </w:rPr>
              <w:t xml:space="preserve">Слон гулял по небесам! </w:t>
            </w:r>
          </w:p>
          <w:p w:rsidR="00CF1317" w:rsidRPr="00E85C03" w:rsidRDefault="00CF1317" w:rsidP="00E85C03">
            <w:pPr>
              <w:spacing w:after="0" w:line="240" w:lineRule="auto"/>
              <w:rPr>
                <w:rFonts w:ascii="Times New Roman" w:hAnsi="Times New Roman" w:cs="Times New Roman"/>
                <w:spacing w:val="-5"/>
                <w:w w:val="102"/>
                <w:sz w:val="24"/>
                <w:szCs w:val="24"/>
              </w:rPr>
            </w:pPr>
            <w:r w:rsidRPr="00E85C03">
              <w:rPr>
                <w:rFonts w:ascii="Times New Roman" w:hAnsi="Times New Roman" w:cs="Times New Roman"/>
                <w:spacing w:val="-5"/>
                <w:w w:val="102"/>
                <w:sz w:val="24"/>
                <w:szCs w:val="24"/>
              </w:rPr>
              <w:t xml:space="preserve">Фиолетовою тушей, </w:t>
            </w:r>
          </w:p>
          <w:p w:rsidR="00CF1317" w:rsidRPr="00E85C03" w:rsidRDefault="00CF1317" w:rsidP="00E85C03">
            <w:pPr>
              <w:spacing w:after="0" w:line="240" w:lineRule="auto"/>
              <w:rPr>
                <w:rFonts w:ascii="Times New Roman" w:hAnsi="Times New Roman" w:cs="Times New Roman"/>
                <w:spacing w:val="-3"/>
                <w:w w:val="102"/>
                <w:sz w:val="24"/>
                <w:szCs w:val="24"/>
              </w:rPr>
            </w:pPr>
            <w:r w:rsidRPr="00E85C03">
              <w:rPr>
                <w:rFonts w:ascii="Times New Roman" w:hAnsi="Times New Roman" w:cs="Times New Roman"/>
                <w:spacing w:val="-3"/>
                <w:w w:val="102"/>
                <w:sz w:val="24"/>
                <w:szCs w:val="24"/>
              </w:rPr>
              <w:t xml:space="preserve">Не в тропических лесах, </w:t>
            </w:r>
          </w:p>
          <w:p w:rsidR="00CF1317" w:rsidRPr="00E85C03" w:rsidRDefault="00CF1317" w:rsidP="00E85C03">
            <w:pPr>
              <w:spacing w:after="0" w:line="240" w:lineRule="auto"/>
              <w:rPr>
                <w:rFonts w:ascii="Times New Roman" w:hAnsi="Times New Roman" w:cs="Times New Roman"/>
                <w:spacing w:val="-5"/>
                <w:w w:val="102"/>
                <w:sz w:val="24"/>
                <w:szCs w:val="24"/>
              </w:rPr>
            </w:pPr>
            <w:r w:rsidRPr="00E85C03">
              <w:rPr>
                <w:rFonts w:ascii="Times New Roman" w:hAnsi="Times New Roman" w:cs="Times New Roman"/>
                <w:spacing w:val="-5"/>
                <w:w w:val="102"/>
                <w:sz w:val="24"/>
                <w:szCs w:val="24"/>
              </w:rPr>
              <w:t xml:space="preserve">А у нас, над нашей сушей </w:t>
            </w:r>
          </w:p>
          <w:p w:rsidR="00CF1317" w:rsidRPr="00E85C03" w:rsidRDefault="00CF1317" w:rsidP="00E85C03">
            <w:pPr>
              <w:spacing w:after="0" w:line="240" w:lineRule="auto"/>
              <w:rPr>
                <w:rFonts w:ascii="Times New Roman" w:hAnsi="Times New Roman" w:cs="Times New Roman"/>
                <w:spacing w:val="-4"/>
                <w:w w:val="102"/>
                <w:sz w:val="24"/>
                <w:szCs w:val="24"/>
              </w:rPr>
            </w:pPr>
            <w:r w:rsidRPr="00E85C03">
              <w:rPr>
                <w:rFonts w:ascii="Times New Roman" w:hAnsi="Times New Roman" w:cs="Times New Roman"/>
                <w:spacing w:val="-4"/>
                <w:w w:val="102"/>
                <w:sz w:val="24"/>
                <w:szCs w:val="24"/>
              </w:rPr>
              <w:t xml:space="preserve">Слон слонялся в небесах. </w:t>
            </w:r>
          </w:p>
          <w:p w:rsidR="00CF1317" w:rsidRPr="00E85C03" w:rsidRDefault="00CF1317" w:rsidP="00E85C03">
            <w:pPr>
              <w:spacing w:after="0" w:line="240" w:lineRule="auto"/>
              <w:rPr>
                <w:rFonts w:ascii="Times New Roman" w:hAnsi="Times New Roman" w:cs="Times New Roman"/>
                <w:spacing w:val="-2"/>
                <w:w w:val="102"/>
                <w:sz w:val="24"/>
                <w:szCs w:val="24"/>
              </w:rPr>
            </w:pPr>
            <w:r w:rsidRPr="00E85C03">
              <w:rPr>
                <w:rFonts w:ascii="Times New Roman" w:hAnsi="Times New Roman" w:cs="Times New Roman"/>
                <w:spacing w:val="-2"/>
                <w:w w:val="102"/>
                <w:sz w:val="24"/>
                <w:szCs w:val="24"/>
              </w:rPr>
              <w:t xml:space="preserve">В синеве он важно плыл </w:t>
            </w:r>
          </w:p>
          <w:p w:rsidR="00CF1317" w:rsidRPr="00E85C03" w:rsidRDefault="00CF1317" w:rsidP="00E85C03">
            <w:pPr>
              <w:spacing w:after="0" w:line="240" w:lineRule="auto"/>
              <w:rPr>
                <w:rFonts w:ascii="Times New Roman" w:hAnsi="Times New Roman" w:cs="Times New Roman"/>
                <w:spacing w:val="-3"/>
                <w:w w:val="102"/>
                <w:sz w:val="24"/>
                <w:szCs w:val="24"/>
              </w:rPr>
            </w:pPr>
            <w:r w:rsidRPr="00E85C03">
              <w:rPr>
                <w:rFonts w:ascii="Times New Roman" w:hAnsi="Times New Roman" w:cs="Times New Roman"/>
                <w:spacing w:val="-3"/>
                <w:w w:val="102"/>
                <w:sz w:val="24"/>
                <w:szCs w:val="24"/>
              </w:rPr>
              <w:t>Даже солнце заслонил.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9"/>
                <w:w w:val="102"/>
                <w:sz w:val="24"/>
                <w:szCs w:val="24"/>
              </w:rPr>
              <w:t xml:space="preserve">Предложить детям понаблюдать за облаками, рассказать, что облака </w:t>
            </w:r>
            <w:r w:rsidRPr="00E85C03">
              <w:rPr>
                <w:rFonts w:ascii="Times New Roman" w:hAnsi="Times New Roman" w:cs="Times New Roman"/>
                <w:spacing w:val="-10"/>
                <w:w w:val="102"/>
                <w:sz w:val="24"/>
                <w:szCs w:val="24"/>
              </w:rPr>
              <w:t>состоят из капелек воды. Предложить каждому ребенку выбрать наибо</w:t>
            </w:r>
            <w:r w:rsidRPr="00E85C03">
              <w:rPr>
                <w:rFonts w:ascii="Times New Roman" w:hAnsi="Times New Roman" w:cs="Times New Roman"/>
                <w:spacing w:val="-10"/>
                <w:w w:val="102"/>
                <w:sz w:val="24"/>
                <w:szCs w:val="24"/>
              </w:rPr>
              <w:softHyphen/>
            </w:r>
            <w:r w:rsidRPr="00E85C03">
              <w:rPr>
                <w:rFonts w:ascii="Times New Roman" w:hAnsi="Times New Roman" w:cs="Times New Roman"/>
                <w:spacing w:val="-11"/>
                <w:w w:val="102"/>
                <w:sz w:val="24"/>
                <w:szCs w:val="24"/>
              </w:rPr>
              <w:t>лее понравившееся облако и проследить, куда оно плывет, быстро двига</w:t>
            </w:r>
            <w:r w:rsidRPr="00E85C03">
              <w:rPr>
                <w:rFonts w:ascii="Times New Roman" w:hAnsi="Times New Roman" w:cs="Times New Roman"/>
                <w:spacing w:val="-11"/>
                <w:w w:val="102"/>
                <w:sz w:val="24"/>
                <w:szCs w:val="24"/>
              </w:rPr>
              <w:softHyphen/>
            </w:r>
            <w:r w:rsidRPr="00E85C03">
              <w:rPr>
                <w:rFonts w:ascii="Times New Roman" w:hAnsi="Times New Roman" w:cs="Times New Roman"/>
                <w:spacing w:val="-8"/>
                <w:w w:val="102"/>
                <w:sz w:val="24"/>
                <w:szCs w:val="24"/>
              </w:rPr>
              <w:t>ется или медленно. Пусть каждый ребенок даст своему облаку имя.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«Море волнуется» Цель игры: формировать творческое воображение.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по кругу. Произносят вслух слова и раскачивают руками вперед-назад. «Море волнуется, раз» Море волнуется, два! Море волнуется, три! Морская фигура, замри!». Дети замирают в разных позах. Взрослый рассматривает фигуры, отмечает наиболее интересные.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физическая культура)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«Птицы в клетке»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ловкость, быстроту, смекалку. Учить детей играть,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соблюдая 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Все дети встают в круг, в центре круга находится водящий.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Ребята разбиваются на тройки и берутся за руки. Крайние дети в тройке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клетка, а ребенок, оказавшийся в центре тройки – птица.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«Летите птицы, воробьи, синицы,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Зернышки клевать, песни распевать!»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этого все птицы выбегают из круга и «летают» по всей площадке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(бегают и машут руками - «крыльями»). После сигнала водящего: «Все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птицы в клетки!», птицы должны занять любое место в свободной клетке. 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вместе с ними попасть в клетку желает и водящий. Так что, одной птице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места не хватит – ей придется водить. После этого роли меняются. Птицей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становиться другой ребенок из тройки и игру повторяют.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Количество детей в игре должно быть кратно трем + ребенок- водящий. Вылетать из клетки и возвращаться на место птицы могут только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водящего. Занимать можно любую свободную клетку.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tc>
        <w:tc>
          <w:tcPr>
            <w:tcW w:w="2345"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проезжей частью дороги.</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11"/>
                <w:w w:val="101"/>
                <w:sz w:val="24"/>
                <w:szCs w:val="24"/>
              </w:rPr>
              <w:t xml:space="preserve">Цель: </w:t>
            </w:r>
            <w:r w:rsidRPr="00E85C03">
              <w:rPr>
                <w:rFonts w:ascii="Times New Roman" w:hAnsi="Times New Roman" w:cs="Times New Roman"/>
                <w:spacing w:val="-2"/>
                <w:w w:val="101"/>
                <w:sz w:val="24"/>
                <w:szCs w:val="24"/>
              </w:rPr>
              <w:t>расширение</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представления о</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правилах</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дорожного</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движения.</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пройти к проезжей</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части дороги и</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понаблюдать за</w:t>
            </w:r>
          </w:p>
          <w:p w:rsidR="00CF1317" w:rsidRPr="00E85C03" w:rsidRDefault="00CF1317" w:rsidP="00E85C03">
            <w:pPr>
              <w:spacing w:after="0" w:line="240" w:lineRule="auto"/>
              <w:ind w:left="460" w:right="34" w:hanging="460"/>
              <w:rPr>
                <w:rFonts w:ascii="Times New Roman" w:hAnsi="Times New Roman" w:cs="Times New Roman"/>
                <w:w w:val="101"/>
                <w:sz w:val="24"/>
                <w:szCs w:val="24"/>
              </w:rPr>
            </w:pPr>
            <w:r w:rsidRPr="00E85C03">
              <w:rPr>
                <w:rFonts w:ascii="Times New Roman" w:hAnsi="Times New Roman" w:cs="Times New Roman"/>
                <w:w w:val="101"/>
                <w:sz w:val="24"/>
                <w:szCs w:val="24"/>
              </w:rPr>
              <w:t>движением</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транспорта.</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Объяснить, что</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детский сад</w:t>
            </w:r>
          </w:p>
          <w:p w:rsidR="00CF1317" w:rsidRPr="00E85C03" w:rsidRDefault="00CF1317" w:rsidP="00E85C03">
            <w:pPr>
              <w:spacing w:after="0" w:line="240" w:lineRule="auto"/>
              <w:ind w:left="460" w:right="34" w:hanging="460"/>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находится рядом с</w:t>
            </w:r>
          </w:p>
          <w:p w:rsidR="00CF1317" w:rsidRPr="00E85C03" w:rsidRDefault="00CF1317" w:rsidP="00E85C03">
            <w:pPr>
              <w:spacing w:after="0" w:line="240" w:lineRule="auto"/>
              <w:ind w:left="460" w:right="34" w:hanging="460"/>
              <w:rPr>
                <w:rFonts w:ascii="Times New Roman" w:hAnsi="Times New Roman" w:cs="Times New Roman"/>
                <w:spacing w:val="-7"/>
                <w:w w:val="101"/>
                <w:sz w:val="24"/>
                <w:szCs w:val="24"/>
              </w:rPr>
            </w:pPr>
            <w:r w:rsidRPr="00E85C03">
              <w:rPr>
                <w:rFonts w:ascii="Times New Roman" w:hAnsi="Times New Roman" w:cs="Times New Roman"/>
                <w:spacing w:val="-4"/>
                <w:w w:val="101"/>
                <w:sz w:val="24"/>
                <w:szCs w:val="24"/>
              </w:rPr>
              <w:t xml:space="preserve">дорогой. </w:t>
            </w:r>
            <w:r w:rsidRPr="00E85C03">
              <w:rPr>
                <w:rFonts w:ascii="Times New Roman" w:hAnsi="Times New Roman" w:cs="Times New Roman"/>
                <w:spacing w:val="-7"/>
                <w:w w:val="101"/>
                <w:sz w:val="24"/>
                <w:szCs w:val="24"/>
              </w:rPr>
              <w:t>Это -</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7"/>
                <w:w w:val="101"/>
                <w:sz w:val="24"/>
                <w:szCs w:val="24"/>
              </w:rPr>
              <w:t>шоссе.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Как река, проспект</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1"/>
                <w:w w:val="101"/>
                <w:sz w:val="24"/>
                <w:szCs w:val="24"/>
              </w:rPr>
              <w:t xml:space="preserve">широк, </w:t>
            </w:r>
            <w:r w:rsidRPr="00E85C03">
              <w:rPr>
                <w:rFonts w:ascii="Times New Roman" w:hAnsi="Times New Roman" w:cs="Times New Roman"/>
                <w:spacing w:val="-2"/>
                <w:w w:val="101"/>
                <w:sz w:val="24"/>
                <w:szCs w:val="24"/>
              </w:rPr>
              <w:t>Здесь</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плывет машин</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поток.</w:t>
            </w:r>
          </w:p>
          <w:p w:rsidR="00CF1317" w:rsidRPr="00E85C03" w:rsidRDefault="00CF1317" w:rsidP="00E85C03">
            <w:pPr>
              <w:spacing w:after="0" w:line="240" w:lineRule="auto"/>
              <w:ind w:left="460" w:right="34" w:hanging="460"/>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Спросить, какие</w:t>
            </w:r>
          </w:p>
          <w:p w:rsidR="00CF1317" w:rsidRPr="00E85C03" w:rsidRDefault="00CF1317" w:rsidP="00E85C03">
            <w:pPr>
              <w:spacing w:after="0" w:line="240" w:lineRule="auto"/>
              <w:ind w:left="460" w:right="34" w:hanging="460"/>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машины двигаются</w:t>
            </w:r>
          </w:p>
          <w:p w:rsidR="00CF1317" w:rsidRPr="00E85C03" w:rsidRDefault="00CF1317" w:rsidP="00E85C03">
            <w:pPr>
              <w:spacing w:after="0" w:line="240" w:lineRule="auto"/>
              <w:ind w:left="460" w:right="34" w:hanging="460"/>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по шоссе? Пусть</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3"/>
                <w:w w:val="101"/>
                <w:sz w:val="24"/>
                <w:szCs w:val="24"/>
              </w:rPr>
              <w:t>дети назо</w:t>
            </w:r>
            <w:r w:rsidRPr="00E85C03">
              <w:rPr>
                <w:rFonts w:ascii="Times New Roman" w:hAnsi="Times New Roman" w:cs="Times New Roman"/>
                <w:spacing w:val="-3"/>
                <w:w w:val="101"/>
                <w:sz w:val="24"/>
                <w:szCs w:val="24"/>
              </w:rPr>
              <w:softHyphen/>
            </w:r>
            <w:r w:rsidRPr="00E85C03">
              <w:rPr>
                <w:rFonts w:ascii="Times New Roman" w:hAnsi="Times New Roman" w:cs="Times New Roman"/>
                <w:spacing w:val="-1"/>
                <w:w w:val="101"/>
                <w:sz w:val="24"/>
                <w:szCs w:val="24"/>
              </w:rPr>
              <w:t>вут</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знакомые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автомобили.</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Обратить внимание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на то, что по шоссе</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двигаются много</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легковых и</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грузовых машин, и</w:t>
            </w:r>
          </w:p>
          <w:p w:rsidR="00CF1317" w:rsidRPr="00E85C03" w:rsidRDefault="00CF1317" w:rsidP="00E85C03">
            <w:pPr>
              <w:spacing w:after="0" w:line="240" w:lineRule="auto"/>
              <w:ind w:left="460" w:right="34" w:hanging="460"/>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никто не мешает</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друг другу. Это</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потому, что</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водители соблюдают</w:t>
            </w:r>
          </w:p>
          <w:p w:rsidR="00CF1317" w:rsidRPr="00E85C03" w:rsidRDefault="00CF1317" w:rsidP="00E85C03">
            <w:pPr>
              <w:spacing w:after="0" w:line="240" w:lineRule="auto"/>
              <w:ind w:left="460" w:right="34" w:hanging="460"/>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правила дорожного</w:t>
            </w:r>
          </w:p>
          <w:p w:rsidR="00CF1317" w:rsidRPr="00E85C03" w:rsidRDefault="00CF1317" w:rsidP="00E85C03">
            <w:pPr>
              <w:spacing w:after="0" w:line="240" w:lineRule="auto"/>
              <w:ind w:left="460" w:right="34" w:hanging="460"/>
              <w:rPr>
                <w:rFonts w:ascii="Times New Roman" w:hAnsi="Times New Roman" w:cs="Times New Roman"/>
                <w:spacing w:val="-2"/>
                <w:w w:val="101"/>
                <w:sz w:val="24"/>
                <w:szCs w:val="24"/>
              </w:rPr>
            </w:pPr>
            <w:r w:rsidRPr="00E85C03">
              <w:rPr>
                <w:rFonts w:ascii="Times New Roman" w:hAnsi="Times New Roman" w:cs="Times New Roman"/>
                <w:spacing w:val="-5"/>
                <w:w w:val="101"/>
                <w:sz w:val="24"/>
                <w:szCs w:val="24"/>
              </w:rPr>
              <w:t>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Игра малой подвижности</w:t>
            </w:r>
            <w:r w:rsidRPr="00E85C03">
              <w:rPr>
                <w:bdr w:val="none" w:sz="0" w:space="0" w:color="auto" w:frame="1"/>
                <w:lang w:eastAsia="en-US"/>
              </w:rPr>
              <w:t xml:space="preserve"> «Летает-не летает»</w:t>
            </w:r>
          </w:p>
          <w:p w:rsidR="00CF1317" w:rsidRPr="00174C9D" w:rsidRDefault="00CF1317" w:rsidP="00E85C03">
            <w:pPr>
              <w:pStyle w:val="NormalWeb"/>
              <w:shd w:val="clear" w:color="auto" w:fill="FFFFFF"/>
              <w:spacing w:before="0" w:beforeAutospacing="0" w:after="0" w:afterAutospacing="0"/>
              <w:rPr>
                <w:lang w:eastAsia="en-US"/>
              </w:rPr>
            </w:pPr>
            <w:r w:rsidRPr="00E85C03">
              <w:rPr>
                <w:bdr w:val="none" w:sz="0" w:space="0" w:color="auto" w:frame="1"/>
                <w:lang w:eastAsia="en-US"/>
              </w:rPr>
              <w:t>Цель</w:t>
            </w:r>
            <w:r w:rsidRPr="00174C9D">
              <w:rPr>
                <w:lang w:eastAsia="en-US"/>
              </w:rPr>
              <w:t>: Развивать у детей умение слушать внимательно, закрепить навык построения в круг.</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w:t>
            </w:r>
            <w:r w:rsidRPr="00E85C03">
              <w:rPr>
                <w:rStyle w:val="Strong"/>
                <w:b w:val="0"/>
                <w:bCs w:val="0"/>
                <w:bdr w:val="none" w:sz="0" w:space="0" w:color="auto" w:frame="1"/>
                <w:lang w:eastAsia="en-US"/>
              </w:rPr>
              <w:t>игры</w:t>
            </w:r>
            <w:r w:rsidRPr="00174C9D">
              <w:rPr>
                <w:lang w:eastAsia="en-US"/>
              </w:rPr>
              <w:t> : Дети стоят по кругу, в центре -воспитатель. Он называет одушевленные и неодушевленные предметы, которые летают и не летают. Называя предмет, воспитатель поднимает вверх руки. Например, </w:t>
            </w:r>
            <w:r w:rsidRPr="00E85C03">
              <w:rPr>
                <w:bdr w:val="none" w:sz="0" w:space="0" w:color="auto" w:frame="1"/>
                <w:lang w:eastAsia="en-US"/>
              </w:rPr>
              <w:t>воспитатель говорит</w:t>
            </w:r>
            <w:r w:rsidRPr="00174C9D">
              <w:rPr>
                <w:lang w:eastAsia="en-US"/>
              </w:rPr>
              <w:t>: Птица летает, стул летает, самолет летает» и т. д. дети должны поднять руки вверх, если назван летающий предмет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«Охота на зайцев»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ловкость, быстрый бег.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Все ребята - «зайцы» и 2-3 «охотника». «Охотники»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находятся на противоположной стороне, где для них нарисован дом.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Никого нет на лужайке.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Выходите, братцы-зайки,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Прыгать, кувыркаться!..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снегу кататься!..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«Охотники» выбегают из домика и охотятся на зайцев. Пойманных «зайцев»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«охотники» забирают себе в дом, и игра повторяется.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835"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Консультация "Соблюдение режима детского сада в выходные дни".</w:t>
            </w:r>
          </w:p>
          <w:p w:rsidR="00CF1317" w:rsidRPr="00E85C03" w:rsidRDefault="00CF1317" w:rsidP="00E85C03">
            <w:pPr>
              <w:shd w:val="clear" w:color="auto" w:fill="FFFFFF"/>
              <w:spacing w:after="0" w:line="240" w:lineRule="auto"/>
              <w:ind w:right="5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Родительское собрание в средней группе</w:t>
            </w:r>
          </w:p>
          <w:p w:rsidR="00CF1317" w:rsidRPr="00E85C03" w:rsidRDefault="00CF1317" w:rsidP="00E85C03">
            <w:pPr>
              <w:shd w:val="clear" w:color="auto" w:fill="FFFFFF"/>
              <w:spacing w:after="0" w:line="240" w:lineRule="auto"/>
              <w:ind w:right="5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«Начало учебного года  - начало нового этапа в жизни детского сада и его воспитанников»</w:t>
            </w:r>
          </w:p>
          <w:p w:rsidR="00CF1317" w:rsidRPr="00E85C03" w:rsidRDefault="00CF1317" w:rsidP="00E85C03">
            <w:pPr>
              <w:shd w:val="clear" w:color="auto" w:fill="FFFFFF"/>
              <w:spacing w:after="0" w:line="240" w:lineRule="auto"/>
              <w:ind w:right="5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расширение контакта между педагогами и родителями; моделирование перспектив взаимодействия на новый учебный год; повышение педагогической культуры родителей;</w:t>
            </w:r>
          </w:p>
          <w:p w:rsidR="00CF1317" w:rsidRPr="00E85C03" w:rsidRDefault="00CF1317" w:rsidP="00E85C03">
            <w:pPr>
              <w:shd w:val="clear" w:color="auto" w:fill="FFFFFF"/>
              <w:spacing w:after="0" w:line="240" w:lineRule="auto"/>
              <w:ind w:right="5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познакомить родителей с задачами и особенностями образовательной работы, задачами дошкольного учреждения на новый учебный год; обновить анкетные данные семей воспитанников; научить родителей наблюдать за ребёнком, изучать его, видеть успехи и неудачи, стараться помочь ему развиваться в его собственном темпе; активизировать работу по развитию речи детей.</w:t>
            </w:r>
          </w:p>
          <w:p w:rsidR="00CF1317" w:rsidRPr="00E85C03" w:rsidRDefault="00CF1317" w:rsidP="00E85C03">
            <w:pPr>
              <w:shd w:val="clear" w:color="auto" w:fill="FFFFFF"/>
              <w:spacing w:after="0" w:line="240" w:lineRule="auto"/>
              <w:ind w:right="5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План  проведения:</w:t>
            </w:r>
          </w:p>
          <w:p w:rsidR="00CF1317" w:rsidRPr="00E85C03" w:rsidRDefault="00CF1317" w:rsidP="00E85C03">
            <w:pPr>
              <w:shd w:val="clear" w:color="auto" w:fill="FFFFFF"/>
              <w:spacing w:after="0" w:line="240" w:lineRule="auto"/>
              <w:ind w:left="56" w:right="56" w:hanging="36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1.Вступительная часть.</w:t>
            </w:r>
          </w:p>
          <w:p w:rsidR="00CF1317" w:rsidRPr="00E85C03" w:rsidRDefault="00CF1317" w:rsidP="00E85C03">
            <w:pPr>
              <w:shd w:val="clear" w:color="auto" w:fill="FFFFFF"/>
              <w:spacing w:after="0" w:line="240" w:lineRule="auto"/>
              <w:ind w:left="56" w:right="56" w:hanging="36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2.Возрастные и индивидуальные особенности детей 3-4 лет.</w:t>
            </w:r>
          </w:p>
          <w:p w:rsidR="00CF1317" w:rsidRPr="00E85C03" w:rsidRDefault="00CF1317" w:rsidP="00E85C03">
            <w:pPr>
              <w:shd w:val="clear" w:color="auto" w:fill="FFFFFF"/>
              <w:spacing w:after="0" w:line="240" w:lineRule="auto"/>
              <w:ind w:left="56" w:right="56" w:hanging="36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3.Особенности образовательного процесса в средней группе.</w:t>
            </w:r>
          </w:p>
          <w:p w:rsidR="00CF1317" w:rsidRPr="00E85C03" w:rsidRDefault="00CF1317" w:rsidP="00E85C03">
            <w:pPr>
              <w:shd w:val="clear" w:color="auto" w:fill="FFFFFF"/>
              <w:spacing w:after="0" w:line="240" w:lineRule="auto"/>
              <w:ind w:left="56" w:right="56" w:hanging="36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4. Ознакомление родителей с целями и задачами яслей-сада на новый</w:t>
            </w:r>
          </w:p>
          <w:p w:rsidR="00CF1317" w:rsidRPr="00E85C03" w:rsidRDefault="00CF1317" w:rsidP="00E85C03">
            <w:pPr>
              <w:shd w:val="clear" w:color="auto" w:fill="FFFFFF"/>
              <w:spacing w:after="0" w:line="240" w:lineRule="auto"/>
              <w:ind w:left="56" w:right="56" w:hanging="36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учебный год.</w:t>
            </w:r>
          </w:p>
          <w:p w:rsidR="00CF1317" w:rsidRPr="00E85C03" w:rsidRDefault="00CF1317" w:rsidP="00E85C03">
            <w:pPr>
              <w:shd w:val="clear" w:color="auto" w:fill="FFFFFF"/>
              <w:spacing w:after="0" w:line="240" w:lineRule="auto"/>
              <w:ind w:left="56" w:right="56" w:hanging="36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5. Выборы нового состава родительского комитета.</w:t>
            </w:r>
          </w:p>
        </w:tc>
      </w:tr>
    </w:tbl>
    <w:p w:rsidR="00CF1317" w:rsidRPr="00174C9D" w:rsidRDefault="00CF1317" w:rsidP="00AC0B8D">
      <w:pPr>
        <w:spacing w:after="0" w:line="240" w:lineRule="auto"/>
        <w:rPr>
          <w:rFonts w:ascii="Times New Roman" w:hAnsi="Times New Roman" w:cs="Times New Roman"/>
          <w:sz w:val="24"/>
          <w:szCs w:val="24"/>
        </w:rPr>
      </w:pPr>
    </w:p>
    <w:p w:rsidR="00CF1317" w:rsidRPr="00174C9D" w:rsidRDefault="00CF1317" w:rsidP="00AC0B8D">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AC0B8D">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12.09.2023 - 16.09.2023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362"/>
        <w:gridCol w:w="331"/>
        <w:gridCol w:w="1890"/>
        <w:gridCol w:w="662"/>
        <w:gridCol w:w="2174"/>
        <w:gridCol w:w="377"/>
        <w:gridCol w:w="2203"/>
        <w:gridCol w:w="491"/>
        <w:gridCol w:w="2345"/>
      </w:tblGrid>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36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12.09</w:t>
            </w:r>
          </w:p>
        </w:tc>
        <w:tc>
          <w:tcPr>
            <w:tcW w:w="2221"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13.09</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14.09</w:t>
            </w:r>
          </w:p>
        </w:tc>
        <w:tc>
          <w:tcPr>
            <w:tcW w:w="2580"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15.09</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16.09</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 рассматривание книг и другие)</w:t>
            </w:r>
          </w:p>
        </w:tc>
        <w:tc>
          <w:tcPr>
            <w:tcW w:w="2693"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Учить детей соблюдать порядок в игровой комнате: самостоятельно собирать игрушки, убирать конструктор на место, учить не ломать игрушки.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«Чего не стало?»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навыков образования форм родительного падежа мно-жественного числа существительных.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Пары предметов: матрешки, пирамидки (большая и маленькая), ленточки (разного цвета и разного размера—длинная и короткая), лошадки, утята (любые игрушки), Гномик.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Перед детьми появляется Гномик с мешком. Он говорит, что принес ребятам игрушки. Дети рассматривают игрушки. Называют их. Выставляют на столе.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Запомните, какие предметы на столе. Здесь пирамидки, матрешки, утята. Гномик с вами поиграет. Он будет прятать игрушки, а вы должны будете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говорить, каких игрушек не стало: матрешек, пирамидок, утят или чего-то другого.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 столе остаются три пары предметов: матрешки, пирамидки, лошадки. Дети закрывают глаза. Прячем матрешек, а на их место кладем ленточки. («Кого не стало?») Затем прячем ленточки, а на их место ставим пирамидки. («Чего не стало?») И т. д. Наконец убираем все игрушки и спрашиваем: «Каких игрушек не стало?»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Просмотр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Цель: побуждать интерес к книге; а</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окружаюим миром, музыка, казахский язык)</w:t>
            </w:r>
          </w:p>
        </w:tc>
        <w:tc>
          <w:tcPr>
            <w:tcW w:w="2552"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«Один-много»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употреблять существительное единственного и множественного числа.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карточки с изображением предметов в единственном и множественном числе.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У детей карточки с изображением одного предмета и много предметов.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Задача детей назвать геометрическую фигуруи ее цвет. Образец: У меня один красный квадрат и много красных квадратов.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Изменить слова так, чтобы они обозначали много предметов. Образец: круг – груги, квадрат – квадраты.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3. Изменить слова так, чтобы они обозначали один предмет. Образец: деревья -дерево, утята-утенок. Можно предложить детям посчитать предметы на карточках.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r>
              <w:rPr>
                <w:rFonts w:ascii="Times New Roman" w:hAnsi="Times New Roman" w:cs="Times New Roman"/>
                <w:sz w:val="24"/>
                <w:szCs w:val="24"/>
                <w:lang w:val="kk-KZ"/>
              </w:rPr>
              <w:t xml:space="preserve">; Основы математики </w:t>
            </w:r>
            <w:r w:rsidRPr="00E85C03">
              <w:rPr>
                <w:rFonts w:ascii="Times New Roman" w:hAnsi="Times New Roman" w:cs="Times New Roman"/>
                <w:sz w:val="24"/>
                <w:szCs w:val="24"/>
                <w:lang w:val="kk-KZ"/>
              </w:rPr>
              <w:t>)</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Сюжено-ролевая игра «</w:t>
            </w:r>
            <w:r w:rsidRPr="00E85C03">
              <w:rPr>
                <w:lang w:eastAsia="en-US"/>
              </w:rPr>
              <w:t>Игрушки у врача</w:t>
            </w:r>
            <w:r w:rsidRPr="00E85C03">
              <w:rPr>
                <w:lang w:val="kk-KZ"/>
              </w:rPr>
              <w:t>»</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 xml:space="preserve"> воспитывать в детях внимательность, чуткость, расширять словарный запас: ввести понятия «больница», «больной», «лечение», «лекарства», «температура».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поиграть, выбирается доктор, остальные дети берут в руки игрушечных зверюшек и кукол, приходят в поликлинику на прием к врачу. К врачу обращаются пациенты с различными заболеваниями: у мишки болят зубы, потому что он ел много сладкого, у клоуна шишка на лбу, кукла Катя прищемила дверью пальчик и т. д. Доктор осматривает больного: слушает, смотрит горлышко, измеряет температуру, прописывает лекарства, делает уколы, поит микстурой, таблетками.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tc>
        <w:tc>
          <w:tcPr>
            <w:tcW w:w="2551"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 xml:space="preserve">гра «Чудесный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мешочек»</w:t>
            </w:r>
          </w:p>
          <w:p w:rsidR="00CF1317" w:rsidRPr="00174C9D" w:rsidRDefault="00CF1317" w:rsidP="00E85C03">
            <w:pPr>
              <w:pStyle w:val="NormalWeb"/>
              <w:spacing w:before="0" w:beforeAutospacing="0" w:after="0" w:afterAutospacing="0"/>
              <w:rPr>
                <w:lang w:eastAsia="en-US"/>
              </w:rPr>
            </w:pPr>
            <w:r w:rsidRPr="00E85C03">
              <w:rPr>
                <w:lang w:eastAsia="en-US"/>
              </w:rPr>
              <w:t>Цель:</w:t>
            </w:r>
            <w:r w:rsidRPr="00174C9D">
              <w:rPr>
                <w:lang w:eastAsia="en-US"/>
              </w:rPr>
              <w:t> закреплять знание детей о геометрических фигурах (круг, квадрат, прямоугольник, треугольник) и умение определять их на ощупь, вынув из мешочка описать предмет, назвать цвет и рассказать на что похоже.</w:t>
            </w:r>
          </w:p>
          <w:p w:rsidR="00CF1317" w:rsidRPr="00174C9D" w:rsidRDefault="00CF1317" w:rsidP="00E85C03">
            <w:pPr>
              <w:pStyle w:val="NormalWeb"/>
              <w:spacing w:before="0" w:beforeAutospacing="0" w:after="0" w:afterAutospacing="0"/>
              <w:rPr>
                <w:lang w:eastAsia="en-US"/>
              </w:rPr>
            </w:pPr>
            <w:r w:rsidRPr="00E85C03">
              <w:rPr>
                <w:lang w:eastAsia="en-US"/>
              </w:rPr>
              <w:t>Ход игры:</w:t>
            </w:r>
            <w:r w:rsidRPr="00174C9D">
              <w:rPr>
                <w:lang w:eastAsia="en-US"/>
              </w:rPr>
              <w:t> дети поочередно засовывают руку в волшебный мешочек и называют фигуры, после чего достают их из мешочка и проверяют правильно ли они называли фигуру, называют цвет фигуры и рассказывают на что похожа.</w:t>
            </w:r>
          </w:p>
          <w:p w:rsidR="00CF1317" w:rsidRPr="00174C9D" w:rsidRDefault="00CF1317" w:rsidP="00E85C03">
            <w:pPr>
              <w:pStyle w:val="NormalWeb"/>
              <w:spacing w:before="0" w:beforeAutospacing="0" w:after="0" w:afterAutospacing="0"/>
              <w:rPr>
                <w:lang w:eastAsia="en-US"/>
              </w:rPr>
            </w:pPr>
            <w:r w:rsidRPr="00E85C03">
              <w:rPr>
                <w:lang w:eastAsia="en-US"/>
              </w:rPr>
              <w:t>Оборудование:</w:t>
            </w:r>
            <w:r w:rsidRPr="00174C9D">
              <w:rPr>
                <w:lang w:eastAsia="en-US"/>
              </w:rPr>
              <w:t> мешочек, геометрические фигуры (круг, квадрат, прямоугольник, треугольник).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основы математики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Чтение сказки «</w:t>
            </w:r>
            <w:r w:rsidRPr="00E85C03">
              <w:rPr>
                <w:rFonts w:ascii="Times New Roman" w:hAnsi="Times New Roman" w:cs="Times New Roman"/>
                <w:sz w:val="24"/>
                <w:szCs w:val="24"/>
                <w:lang w:eastAsia="en-US"/>
              </w:rPr>
              <w:t>Колобок</w:t>
            </w:r>
            <w:r w:rsidRPr="00E85C03">
              <w:rPr>
                <w:rFonts w:ascii="Times New Roman" w:hAnsi="Times New Roman" w:cs="Times New Roman"/>
                <w:sz w:val="24"/>
                <w:szCs w:val="24"/>
                <w:lang w:val="kk-KZ"/>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слушать содержание сказки, следить за развитием сюжета по иллюстрациям,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отвечать на вопросы по содержанию произведения;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воспитывать интерес и любовь к сказкам; воспитывать отзывчивость, желание помочь ближнему; развивать речь детей.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воспитатель читает сказку и показывает иллюстрации. Затем задает вопросы по содержанию, просит описать героев сказки.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694"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Развивать у детей умения одеваться и раздеваться, завязывать шнурки, застегивать пуговицы, аккуратно складывать или развешивать одежду, приводить одежду в порядок с помощью взрослых, убирать/сушить и т.д.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Игра </w:t>
            </w:r>
            <w:r w:rsidRPr="00E85C03">
              <w:rPr>
                <w:rFonts w:ascii="Times New Roman" w:hAnsi="Times New Roman" w:cs="Times New Roman"/>
                <w:sz w:val="24"/>
                <w:szCs w:val="24"/>
                <w:lang w:eastAsia="en-US"/>
              </w:rPr>
              <w:t>«Вот так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произносят звук»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голосом подражать звукам животных, птиц, насекомых.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Содержание: Ребёнок кидает куб, говорит слова "Кубик ты катись, катись и скорей остановись" Кубик падает, какая картинка окажется сверху (например: кошка, собака,корова, пчела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Просмотр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345"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Дежурство в уголке природы: полив комнатных растений.</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Цель: Дать детям представление о способах полива (в поддон, под листья) и правилах (не заливать, поливать равномерно); воспитывать желание ухаживать за растениями. Привлекать детей к посильной помощи, уточнить представления детей о комнатных растениях.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shd w:val="clear" w:color="auto" w:fill="FFFFFF"/>
                <w:lang w:eastAsia="en-US"/>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«Помоги найти маму»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учить различать и называть животных и их детенышей, домашних птиц и их птенцов. Закреплять правильное произношение звуков.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раздает  детям предметные картинки с детенышами животных. Воспитатель: «Кто у тебя нарисован, Даша? (цыпленок) Кто у цыпленка мама? (курица).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Позови, цыпленок, свою маму (пи-пи-пи). Воспитатель имитирует кудахтанье курицы.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Это коза (показ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картинки). Она как кричит? Кто у нее детеныш? Как он кричит? Это овца (показ картинки). Как она блеет? А ее детеныш – ягненок как кричит? и т.д.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объясняет,что они детеныши. Детеныши гуляют, травку щиплют, крошки щиплют. Чья мама позовет детеныша, тот должен покричать – ответить ей – и побежать – поставить картинку рядом со своей мамой. Побежали детки к своим мамам.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произносит крик животного или птицы. Ребенок, у которого изображен детеныш или птенец произносит звуки и ставит картинку.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Лото «Путешествие по сказкам»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вызывать у детей потребность в общении, развивать зрительное внимание.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Вначале педагог должен убедиться, что дети знают всех персонажей, изображенных на карточках. Поэтому в первой части игры дети называют персонажей.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Вторая часть игры: ребенку выдается лист лото, затем ведущий игрок из маленьких карточек, положенных вниз картинкой, выбирает одну из них и показывает  изображение, называет персонаж. Ребенок, у которого находится лист лото с данным изображением, берет маленькую карточку и накрывает изображение на большой карточке. Выигравшим считается тот, кто первым закроет все изображения на листе лото.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«Веселые погремушки»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Есть веселые игрушки,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Бом-бом-бом, бом-бом-бом! Им названье — погремушки,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Бом-бом-бом, бом-бом-бом! Любят дети в них играть,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ними прыгать и скакать!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«Поиграй перед собой»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погремушки за спину. Погремуш</w:t>
            </w:r>
            <w:r w:rsidRPr="00E85C03">
              <w:rPr>
                <w:rFonts w:ascii="Times New Roman" w:hAnsi="Times New Roman" w:cs="Times New Roman"/>
                <w:sz w:val="24"/>
                <w:szCs w:val="24"/>
                <w:lang w:eastAsia="en-US"/>
              </w:rPr>
              <w:softHyphen/>
              <w:t>ки вперед, погреметь и спокойно опустить за спину. Дыхание про</w:t>
            </w:r>
            <w:r w:rsidRPr="00E85C03">
              <w:rPr>
                <w:rFonts w:ascii="Times New Roman" w:hAnsi="Times New Roman" w:cs="Times New Roman"/>
                <w:sz w:val="24"/>
                <w:szCs w:val="24"/>
                <w:lang w:eastAsia="en-US"/>
              </w:rPr>
              <w:softHyphen/>
              <w:t>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«Покажи и поиграй»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у плеч. Поворот вправо, пока</w:t>
            </w:r>
            <w:r w:rsidRPr="00E85C03">
              <w:rPr>
                <w:rFonts w:ascii="Times New Roman" w:hAnsi="Times New Roman" w:cs="Times New Roman"/>
                <w:sz w:val="24"/>
                <w:szCs w:val="24"/>
                <w:lang w:eastAsia="en-US"/>
              </w:rPr>
              <w:softHyphen/>
              <w:t>зать, поиграть, сказать «вот». Вернуться в и. п. То же в другую сторону. Повторить по 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3.«Погремушки к коленям»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в стороны. Наклон вперед, погре</w:t>
            </w:r>
            <w:r w:rsidRPr="00E85C03">
              <w:rPr>
                <w:rFonts w:ascii="Times New Roman" w:hAnsi="Times New Roman" w:cs="Times New Roman"/>
                <w:sz w:val="24"/>
                <w:szCs w:val="24"/>
                <w:lang w:eastAsia="en-US"/>
              </w:rPr>
              <w:softHyphen/>
              <w:t>мушки к коленям — выдох. Вернуться в и. п. Повторить 4—5 раз. Обращать внимание детей на то, чтобы при наклоне вперед они старались ноги в коленях не сгибать.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4.«Прыг-скок»</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погремушки опущены; 6—8 под</w:t>
            </w:r>
            <w:r w:rsidRPr="00E85C03">
              <w:rPr>
                <w:rFonts w:ascii="Times New Roman" w:hAnsi="Times New Roman" w:cs="Times New Roman"/>
                <w:sz w:val="24"/>
                <w:szCs w:val="24"/>
                <w:lang w:eastAsia="en-US"/>
              </w:rPr>
              <w:softHyphen/>
              <w:t>прыгиваний; 6—8 шагов со взмахом погремушками. Повторить 2— 3 раза.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5.«Погремушкам спать пора»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вниз. Погремушки в стороны, вдох носом. Вернуться в и. п., выдох ртом, губы трубочкой.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 последнем повторении упражнения — присесть на корточ</w:t>
            </w:r>
            <w:r w:rsidRPr="00E85C03">
              <w:rPr>
                <w:rFonts w:ascii="Times New Roman" w:hAnsi="Times New Roman" w:cs="Times New Roman"/>
                <w:sz w:val="24"/>
                <w:szCs w:val="24"/>
                <w:lang w:eastAsia="en-US"/>
              </w:rPr>
              <w:softHyphen/>
              <w:t>ки, погремушки под щечку.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835" w:type="dxa"/>
            <w:gridSpan w:val="9"/>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надо с мылом мыть,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Рукава нельзя мочить,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Кто рукавчик не засучит,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Тот водички не получит.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(культурно-гигиенисечкие навыки, навыки самообслуживания, 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Формировать у детей положительное настроение и мотивацию к учебной деятельности, учить детей здороваться друг с другом.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детский садик мы придем,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друзей мы здесь найдем.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золотое.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Встанем мы с друзьями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Улыбнемся всем вокруг.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здесь лучшие друзья,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Вместе будем, ты и я. ( социально-эмоциональное развитие, ознакомление с окружающим миром,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36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"В круг вместе с колобком". Цель: Формировать навыки построения в круг и техники прыжка в длину с места; навыки катания мяча с расстояния 1.5-2 метра в положении сидя, в ворота. Развивать физические качества: ловкость,быстроту,координацию, способствующие укреплению здоровья.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"Брось мяч в цель".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бросания мяча в цель, учить ориентироваться в пространстве, развивать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«Догони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Цель:развивать умение детей быстро действовать по сигналу, ориентироваться в пространстве; развивать ловкость.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Дыхательные упражнение "Встряхиваем пальчики "Льем воду".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«Помидор</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Билингвальный компонент: красный - </w:t>
            </w:r>
            <w:r w:rsidRPr="00E85C03">
              <w:rPr>
                <w:rFonts w:ascii="Times New Roman" w:hAnsi="Times New Roman" w:cs="Times New Roman"/>
                <w:sz w:val="24"/>
                <w:szCs w:val="24"/>
                <w:lang w:val="kk-KZ" w:eastAsia="en-US"/>
              </w:rPr>
              <w:t>қызыл</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21"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"Построение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навыки построения в круг и свободной ходьбы с выполнением определенных заданий: в колонне по одному, друг за другом, с высоким подниманием колен, координирование движения рук и ног, соблюдая интервал; навыки бега в колонне по одному, друг за другом, на носочках, соблюдая интервал; умение слушать команду и двигаться по сигналу. Закрепить навыки прыжка в длину; навыки катания мяча в ворота. 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"Такси".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двигаться вдвоём, соразмерять движения друг с другом, менять направление движений, быть внимательным к партнёрам по игре.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Дыхательную гимнастику "Жук".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«Огурец</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зеленый - жасыл.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Рисование:учить изображать предметы из нескольких лини й, закрашивая нарисованную форму.</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"Наш веселый круг". Цель: Закрепить навыки прыжка в длину; катания мяча в ворота; во время подвижной игры закрепить навык метания в горизонтальную цель. Развивать физические качества:ловкость, быстроту, координацию, способствующие укреплению здоровья. Подвижная игра "Тюбетейка".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бегать по кругу, согласовывать свои движения слушая музыку.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"Льем воду".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«Падают листья</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Билингвальный компонент: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желтый - сары.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предметы из нескольких лини й, закрашивая нарисованную форму.</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80"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«Баю- Баю» Цель: Учить различать характер музыки; уметь различать, при слушании музыки, разнохарактерные песни; сформировать способности одновременно начинать и заканчивать танцевальные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учить детей правильному интонированию мелодий песен; расширять понятия как семья, любовь, дружба. Воспитывать культурно-нравственные, общечеловеческие нормы поведения ребенка; воспитывать чувство к прекрасному. Ход занятия: "Колыбельная" Казахская народная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какая бабушка" слова Ю. Островского, музыка Е. Тиличеевой.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"Марш" Э. Парлов;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О. Байдильда "Веселый танец".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«Разноцветные мячи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мяч - доп.</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Туыстықты білдіретін сөздермен балалардың сөздік қорын кеңейту. Қазақ тіліне тән дыбыстарды дұрыс айтуға үйрету. Қарапайым сұрақтарға жауап беруге үйрету (Бұл кім? Бұл не?)</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"Кім кетті?" ойыны. Мақсаты: Туыстықты білдіретін сөздермен балалардың сөздік қорын кеңейту. Ойын барысы: балалардың алдында отбасы мүшелерінің суреттерін орналастырылады: әкесі, анасы, әжесі, атасы. Мұғалімнің бұйрығымен балалар көздерін жұмады, мұғалім отбасы мүшелерінің бірін алып тастайды. Содан кейін балалар көздерін ашып, кім жоқ екенін айтады.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«Бусы для куклы</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Билингвальный компонент: кукла - </w:t>
            </w:r>
            <w:r w:rsidRPr="00E85C03">
              <w:rPr>
                <w:rFonts w:ascii="Times New Roman" w:hAnsi="Times New Roman" w:cs="Times New Roman"/>
                <w:sz w:val="24"/>
                <w:szCs w:val="24"/>
                <w:lang w:val="kk-KZ" w:eastAsia="en-US"/>
              </w:rPr>
              <w:t>қуыршақ</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36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птицами:</w:t>
            </w:r>
          </w:p>
          <w:p w:rsidR="00CF1317" w:rsidRPr="00E85C03" w:rsidRDefault="00CF1317" w:rsidP="00E85C03">
            <w:pPr>
              <w:spacing w:after="0" w:line="240" w:lineRule="auto"/>
              <w:rPr>
                <w:rFonts w:ascii="Times New Roman" w:hAnsi="Times New Roman" w:cs="Times New Roman"/>
                <w:w w:val="101"/>
                <w:sz w:val="24"/>
                <w:szCs w:val="24"/>
              </w:rPr>
            </w:pPr>
            <w:r w:rsidRPr="00E85C03">
              <w:rPr>
                <w:rFonts w:ascii="Times New Roman" w:hAnsi="Times New Roman" w:cs="Times New Roman"/>
                <w:sz w:val="24"/>
                <w:szCs w:val="24"/>
              </w:rPr>
              <w:t xml:space="preserve">Цель: </w:t>
            </w:r>
            <w:r w:rsidRPr="00E85C03">
              <w:rPr>
                <w:rFonts w:ascii="Times New Roman" w:hAnsi="Times New Roman" w:cs="Times New Roman"/>
                <w:spacing w:val="-2"/>
                <w:w w:val="101"/>
                <w:sz w:val="24"/>
                <w:szCs w:val="24"/>
              </w:rPr>
              <w:t>формирование умения различать основные части тела птиц.</w:t>
            </w:r>
            <w:r w:rsidRPr="00E85C03">
              <w:rPr>
                <w:rFonts w:ascii="Times New Roman" w:hAnsi="Times New Roman" w:cs="Times New Roman"/>
                <w:spacing w:val="-2"/>
                <w:w w:val="101"/>
                <w:sz w:val="24"/>
                <w:szCs w:val="24"/>
              </w:rPr>
              <w:br/>
            </w:r>
            <w:r w:rsidRPr="00E85C03">
              <w:rPr>
                <w:rFonts w:ascii="Times New Roman" w:hAnsi="Times New Roman" w:cs="Times New Roman"/>
                <w:spacing w:val="6"/>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w w:val="101"/>
                <w:sz w:val="24"/>
                <w:szCs w:val="24"/>
              </w:rPr>
              <w:t xml:space="preserve">Осенью можно часто увидеть, как на телеграфных проводах или </w:t>
            </w:r>
            <w:r w:rsidRPr="00E85C03">
              <w:rPr>
                <w:rFonts w:ascii="Times New Roman" w:hAnsi="Times New Roman" w:cs="Times New Roman"/>
                <w:spacing w:val="1"/>
                <w:w w:val="101"/>
                <w:sz w:val="24"/>
                <w:szCs w:val="24"/>
              </w:rPr>
              <w:t xml:space="preserve">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w:t>
            </w:r>
            <w:r w:rsidRPr="00E85C03">
              <w:rPr>
                <w:rFonts w:ascii="Times New Roman" w:hAnsi="Times New Roman" w:cs="Times New Roman"/>
                <w:spacing w:val="-7"/>
                <w:w w:val="101"/>
                <w:sz w:val="24"/>
                <w:szCs w:val="24"/>
              </w:rPr>
              <w:t>корм.</w:t>
            </w:r>
          </w:p>
          <w:p w:rsidR="00CF1317" w:rsidRPr="00E85C03" w:rsidRDefault="00CF1317" w:rsidP="00E85C03">
            <w:pPr>
              <w:spacing w:after="0" w:line="240" w:lineRule="auto"/>
              <w:rPr>
                <w:rFonts w:ascii="Times New Roman" w:hAnsi="Times New Roman" w:cs="Times New Roman"/>
                <w:w w:val="101"/>
                <w:sz w:val="24"/>
                <w:szCs w:val="24"/>
              </w:rPr>
            </w:pPr>
            <w:r w:rsidRPr="00E85C03">
              <w:rPr>
                <w:rFonts w:ascii="Times New Roman" w:hAnsi="Times New Roman" w:cs="Times New Roman"/>
                <w:spacing w:val="-5"/>
                <w:w w:val="101"/>
                <w:sz w:val="24"/>
                <w:szCs w:val="24"/>
              </w:rPr>
              <w:t>Воробей, что ты ждешь?</w:t>
            </w:r>
            <w:r w:rsidRPr="00E85C03">
              <w:rPr>
                <w:rFonts w:ascii="Times New Roman" w:hAnsi="Times New Roman" w:cs="Times New Roman"/>
                <w:spacing w:val="-5"/>
                <w:w w:val="101"/>
                <w:sz w:val="24"/>
                <w:szCs w:val="24"/>
              </w:rPr>
              <w:br/>
            </w:r>
            <w:r w:rsidRPr="00E85C03">
              <w:rPr>
                <w:rFonts w:ascii="Times New Roman" w:hAnsi="Times New Roman" w:cs="Times New Roman"/>
                <w:spacing w:val="-2"/>
                <w:w w:val="101"/>
                <w:sz w:val="24"/>
                <w:szCs w:val="24"/>
              </w:rPr>
              <w:t>Крошек хлебных не клюешь.</w:t>
            </w:r>
          </w:p>
          <w:p w:rsidR="00CF1317" w:rsidRPr="00E85C03" w:rsidRDefault="00CF1317" w:rsidP="00E85C03">
            <w:pPr>
              <w:spacing w:after="0" w:line="240" w:lineRule="auto"/>
              <w:rPr>
                <w:rFonts w:ascii="Times New Roman" w:hAnsi="Times New Roman" w:cs="Times New Roman"/>
                <w:w w:val="101"/>
                <w:sz w:val="24"/>
                <w:szCs w:val="24"/>
              </w:rPr>
            </w:pPr>
            <w:r w:rsidRPr="00E85C03">
              <w:rPr>
                <w:rFonts w:ascii="Times New Roman" w:hAnsi="Times New Roman" w:cs="Times New Roman"/>
                <w:spacing w:val="-1"/>
                <w:w w:val="101"/>
                <w:sz w:val="24"/>
                <w:szCs w:val="24"/>
              </w:rPr>
              <w:t>Я давно заметил крошки,</w:t>
            </w:r>
            <w:r w:rsidRPr="00E85C03">
              <w:rPr>
                <w:rFonts w:ascii="Times New Roman" w:hAnsi="Times New Roman" w:cs="Times New Roman"/>
                <w:spacing w:val="-1"/>
                <w:w w:val="101"/>
                <w:sz w:val="24"/>
                <w:szCs w:val="24"/>
              </w:rPr>
              <w:br/>
            </w:r>
            <w:r w:rsidRPr="00E85C03">
              <w:rPr>
                <w:rFonts w:ascii="Times New Roman" w:hAnsi="Times New Roman" w:cs="Times New Roman"/>
                <w:w w:val="101"/>
                <w:sz w:val="24"/>
                <w:szCs w:val="24"/>
              </w:rPr>
              <w:t>Да боюсь сердитой кошки.</w:t>
            </w:r>
          </w:p>
          <w:p w:rsidR="00CF1317" w:rsidRPr="00E85C03" w:rsidRDefault="00CF1317" w:rsidP="00E85C03">
            <w:pPr>
              <w:spacing w:after="0" w:line="240" w:lineRule="auto"/>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 xml:space="preserve">Вместе с детьми рассмотреть внешний вид птиц.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2"/>
                <w:w w:val="101"/>
                <w:sz w:val="24"/>
                <w:szCs w:val="24"/>
              </w:rPr>
              <w:t xml:space="preserve">(Тело покрыто </w:t>
            </w:r>
            <w:r w:rsidRPr="00E85C03">
              <w:rPr>
                <w:rFonts w:ascii="Times New Roman" w:hAnsi="Times New Roman" w:cs="Times New Roman"/>
                <w:spacing w:val="3"/>
                <w:sz w:val="24"/>
                <w:szCs w:val="24"/>
              </w:rPr>
              <w:t>пухом, перьями, есть крылья; они летают, прыгают, клюют.)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«Гуси-лебеди»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реакции; закреплять умение выполнять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действия взятой на себя роли; согласовывать слова с игровыми действиями.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на одном краю зала обозначается дом, в котором находятся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На противоположной – стоит пастух. Сбоку – логово, в котором живет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Остальное – луг. Выбираются дети, исполняющие роли волка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пастуха, остальные – гуси. Пастух выгоняет гусей на луг, они пасутся.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Гуси, гуси!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Га-га-га!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Есть хотите?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Да-да-да!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Так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Нам нельзя, серый волк под горой не пускает нас домой!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Ну, летите, как хотите, только крылья берегите!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расправив крылья, летят, а волк старается их поймать. После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нескольких перебежек подсчитывается количество пойманных.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pacing w:val="-2"/>
                <w:w w:val="101"/>
                <w:sz w:val="24"/>
                <w:szCs w:val="24"/>
              </w:rPr>
            </w:pPr>
            <w:r w:rsidRPr="00E85C03">
              <w:rPr>
                <w:rFonts w:ascii="Times New Roman" w:hAnsi="Times New Roman" w:cs="Times New Roman"/>
                <w:sz w:val="24"/>
                <w:szCs w:val="24"/>
              </w:rPr>
              <w:t>Трудовая деятельность: к</w:t>
            </w:r>
            <w:r w:rsidRPr="00E85C03">
              <w:rPr>
                <w:rFonts w:ascii="Times New Roman" w:hAnsi="Times New Roman" w:cs="Times New Roman"/>
                <w:spacing w:val="-2"/>
                <w:w w:val="101"/>
                <w:sz w:val="24"/>
                <w:szCs w:val="24"/>
              </w:rPr>
              <w:t xml:space="preserve">ормление птиц. </w:t>
            </w:r>
          </w:p>
          <w:p w:rsidR="00CF1317" w:rsidRPr="00E85C03" w:rsidRDefault="00CF1317" w:rsidP="00E85C03">
            <w:pPr>
              <w:spacing w:after="0" w:line="240" w:lineRule="auto"/>
              <w:rPr>
                <w:rFonts w:ascii="Times New Roman" w:hAnsi="Times New Roman" w:cs="Times New Roman"/>
                <w:spacing w:val="-8"/>
                <w:w w:val="101"/>
                <w:sz w:val="24"/>
                <w:szCs w:val="24"/>
              </w:rPr>
            </w:pPr>
            <w:r w:rsidRPr="00E85C03">
              <w:rPr>
                <w:rFonts w:ascii="Times New Roman" w:hAnsi="Times New Roman" w:cs="Times New Roman"/>
                <w:spacing w:val="-8"/>
                <w:w w:val="101"/>
                <w:sz w:val="24"/>
                <w:szCs w:val="24"/>
              </w:rPr>
              <w:t xml:space="preserve">Цели: </w:t>
            </w:r>
            <w:r w:rsidRPr="00E85C03">
              <w:rPr>
                <w:rFonts w:ascii="Times New Roman" w:hAnsi="Times New Roman" w:cs="Times New Roman"/>
                <w:spacing w:val="-5"/>
                <w:w w:val="101"/>
                <w:sz w:val="24"/>
                <w:szCs w:val="24"/>
              </w:rPr>
              <w:t>побуждать к самостоятельному выполнению элементарных по</w:t>
            </w:r>
            <w:r w:rsidRPr="00E85C03">
              <w:rPr>
                <w:rFonts w:ascii="Times New Roman" w:hAnsi="Times New Roman" w:cs="Times New Roman"/>
                <w:spacing w:val="-5"/>
                <w:w w:val="101"/>
                <w:sz w:val="24"/>
                <w:szCs w:val="24"/>
              </w:rPr>
              <w:softHyphen/>
            </w:r>
            <w:r w:rsidRPr="00E85C03">
              <w:rPr>
                <w:rFonts w:ascii="Times New Roman" w:hAnsi="Times New Roman" w:cs="Times New Roman"/>
                <w:spacing w:val="-2"/>
                <w:w w:val="101"/>
                <w:sz w:val="24"/>
                <w:szCs w:val="24"/>
              </w:rPr>
              <w:t>ручений (кормление птиц, уборка участка);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w w:val="101"/>
                <w:sz w:val="24"/>
                <w:szCs w:val="24"/>
              </w:rPr>
              <w:t>воспитывать желание ухаживать за животными.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Игра малой подвижности П/И </w:t>
            </w:r>
            <w:r w:rsidRPr="00E85C03">
              <w:rPr>
                <w:rFonts w:ascii="Times New Roman" w:hAnsi="Times New Roman" w:cs="Times New Roman"/>
                <w:sz w:val="24"/>
                <w:szCs w:val="24"/>
                <w:lang w:eastAsia="en-US"/>
              </w:rPr>
              <w:t>«Собираем урожай»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воспитывать выдержку и дисциплинированность; упражнять в метании мяча в горизонтальную цель левой и правой руками.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глазомер, глазодвигательные функции, фиксацию взора.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w:t>
            </w:r>
            <w:r w:rsidRPr="00E85C03">
              <w:rPr>
                <w:rFonts w:ascii="Times New Roman" w:hAnsi="Times New Roman" w:cs="Times New Roman"/>
                <w:sz w:val="24"/>
                <w:szCs w:val="24"/>
                <w:lang w:val="kk-KZ" w:eastAsia="en-US"/>
              </w:rPr>
              <w:t xml:space="preserve"> овощи</w:t>
            </w:r>
            <w:r w:rsidRPr="00E85C03">
              <w:rPr>
                <w:rFonts w:ascii="Times New Roman" w:hAnsi="Times New Roman" w:cs="Times New Roman"/>
                <w:sz w:val="24"/>
                <w:szCs w:val="24"/>
                <w:lang w:eastAsia="en-US"/>
              </w:rPr>
              <w:t xml:space="preserve"> - </w:t>
            </w:r>
            <w:r w:rsidRPr="00E85C03">
              <w:rPr>
                <w:rFonts w:ascii="Times New Roman" w:hAnsi="Times New Roman" w:cs="Times New Roman"/>
                <w:sz w:val="24"/>
                <w:szCs w:val="24"/>
                <w:lang w:val="kk-KZ" w:eastAsia="en-US"/>
              </w:rPr>
              <w:t>көкөністер</w:t>
            </w:r>
            <w:r w:rsidRPr="00E85C03">
              <w:rPr>
                <w:rFonts w:ascii="Times New Roman" w:hAnsi="Times New Roman" w:cs="Times New Roman"/>
                <w:sz w:val="24"/>
                <w:szCs w:val="24"/>
                <w:lang w:eastAsia="en-US"/>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Морковь- сәбіз.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корзинки, маленькие мячи двух цветов.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На расстоянии 2 м. от детей стоят корзинки, рядом с детьми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лежат маленькие мячи двух цветов. Воспитатель объясняет детям, что они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зайцы, а мячи – это овощи, которые нужно собрать в корзинки.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Соберут зайчата ловко,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грядок сочную морковку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хрустящую капусту.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огороде будет пусто.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w:t>
            </w:r>
            <w:r w:rsidRPr="00E85C03">
              <w:rPr>
                <w:rFonts w:ascii="Times New Roman" w:hAnsi="Times New Roman" w:cs="Times New Roman"/>
                <w:sz w:val="24"/>
                <w:szCs w:val="24"/>
                <w:lang w:val="kk-KZ" w:eastAsia="en-US"/>
              </w:rPr>
              <w:t xml:space="preserve"> овощи</w:t>
            </w:r>
            <w:r w:rsidRPr="00E85C03">
              <w:rPr>
                <w:rFonts w:ascii="Times New Roman" w:hAnsi="Times New Roman" w:cs="Times New Roman"/>
                <w:sz w:val="24"/>
                <w:szCs w:val="24"/>
                <w:lang w:eastAsia="en-US"/>
              </w:rPr>
              <w:t xml:space="preserve"> - </w:t>
            </w:r>
            <w:r w:rsidRPr="00E85C03">
              <w:rPr>
                <w:rFonts w:ascii="Times New Roman" w:hAnsi="Times New Roman" w:cs="Times New Roman"/>
                <w:sz w:val="24"/>
                <w:szCs w:val="24"/>
                <w:lang w:val="kk-KZ" w:eastAsia="en-US"/>
              </w:rPr>
              <w:t>көкөністер</w:t>
            </w:r>
            <w:r w:rsidRPr="00E85C03">
              <w:rPr>
                <w:rFonts w:ascii="Times New Roman" w:hAnsi="Times New Roman" w:cs="Times New Roman"/>
                <w:sz w:val="24"/>
                <w:szCs w:val="24"/>
                <w:lang w:eastAsia="en-US"/>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Морковь- сәбіз.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очереди дети бросают мячи «овощи» в корзинку: левой рукой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«морковку», а правой – «капусту».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w:t>
            </w:r>
            <w:r w:rsidRPr="00E85C03">
              <w:rPr>
                <w:rFonts w:ascii="Times New Roman" w:hAnsi="Times New Roman" w:cs="Times New Roman"/>
                <w:sz w:val="24"/>
                <w:szCs w:val="24"/>
              </w:rPr>
              <w:t>).</w:t>
            </w:r>
          </w:p>
        </w:tc>
        <w:tc>
          <w:tcPr>
            <w:tcW w:w="2221"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дождем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Цель:ознакомление с природным явлением - дождем.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дождливую погоду предложить детям понаблюдать из окна, как капли дождя падают на землю. Ранее воспитатель выносит ем</w:t>
            </w:r>
            <w:r w:rsidRPr="00E85C03">
              <w:rPr>
                <w:rFonts w:ascii="Times New Roman" w:hAnsi="Times New Roman" w:cs="Times New Roman"/>
                <w:sz w:val="24"/>
                <w:szCs w:val="24"/>
              </w:rPr>
              <w:softHyphen/>
              <w:t>кость для накапливания дождевой воды. Капли стучат по стеклу. Послушать вместе с детьми шум дождя (есть дождик веселый, а есть грустный), определить, какой дождь.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Сколько знаю я дождей?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Сосчитайте поскорей.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ветром,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Дождь грибной,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радугой-дугой.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солнцем,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градом,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Дождик с рыжим листопадом.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(Развитие речи и художественная литература</w:t>
            </w:r>
            <w:r w:rsidRPr="00E85C03">
              <w:rPr>
                <w:rFonts w:ascii="Times New Roman" w:hAnsi="Times New Roman" w:cs="Times New Roman"/>
                <w:sz w:val="24"/>
                <w:szCs w:val="24"/>
                <w:lang w:val="kk-KZ"/>
              </w:rPr>
              <w:t>,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«Хочешь с нами поиграть?»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действовать по сигналу.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внутри которого находится водящий. По сигналу дети начинают движение по кругу друг за другом, высоко поднимая колени и энергично взмахивая руками. Водящий движется внутри круга в противоположную сторону. Произносят текст: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Хочешь с нами поиграть?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нужно называть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Свою любимую игрушку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Куклу, зайку, погремушку…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Ну-ка, громко, раз, два, три,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игрушку назови.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окончании текста дети и водящий останавливаются. Тот ребёнок, напротив которого остановился водящий, называет свою любимую игрушку, а затем становится следующим водящим.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Трудовая деятельность: поливка дождевой водой цветов на клумбе.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воспитывать желание участвовать в уходе за растениями.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«У медведя во бору»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выдержку, умение выполнять движения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навык коллективного движения. Упражнять в беге по определенному направлению, с увертыванием, развивать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одной стороне площадки проводится черта – это опушка леса.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чертой, на расстоянии 2-3 шагов очерчивается место для медведя.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дом детей. Воспитатель назначает медведя,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дети – у себя дома. Воспитатель говорит: «Идите гулять!».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к опушке леса, собирая ягоды, грибы, имитируя движения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говорят: «У медведя во бору, грибы ягоды беру. А медведь сидит 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 рычит». Медведь в это время сидит на своем месте. Когда играющие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произносят «Рычит!» медведь встает, дети бегут домой. Медведь старается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их поймать – коснуться. Пойманного медведь отводит к себе. После 2-3</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пойманных выбирается новый медведь.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физическая культура</w:t>
            </w:r>
            <w:r w:rsidRPr="00E85C03">
              <w:rPr>
                <w:rFonts w:ascii="Times New Roman" w:hAnsi="Times New Roman" w:cs="Times New Roman"/>
                <w:sz w:val="24"/>
                <w:szCs w:val="24"/>
              </w:rPr>
              <w:t>).</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собакой: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Цель:расширение представления о домашнем животном - собаке, ее внешнем виде, поведении.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Наблюдать за собаками, которых выгуливают хозяева. Охаракте</w:t>
            </w:r>
            <w:r w:rsidRPr="00E85C03">
              <w:rPr>
                <w:rFonts w:ascii="Times New Roman" w:hAnsi="Times New Roman" w:cs="Times New Roman"/>
                <w:sz w:val="24"/>
                <w:szCs w:val="24"/>
              </w:rPr>
              <w:softHyphen/>
              <w:t xml:space="preserve">ризовать внешний вид животного и его поведение. (Собака очень привязана к человеку, она стережет его дом, ходит с ним на охоту.)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 хозяином дружит,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Дом сторожит.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Живет под крылечком,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Хвост колечком.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 время прогулки спросить у детей, у кого есть собака, кто за ней ухаживает.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слушать текст и быстро реагировать на сигнал.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выбранный ребенок изображает собаку, он сидит на стуле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 конце площадки, и «спит». Остальные дети находятся на другом конце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за чертой – в дом. Они тихо подходят к собаке и шепотом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 что же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Собака просыпается, встает и начинает лаять. Дети убегают в дом, за черту.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Собака пытается их догнать. Роль передается другому ребенку. Игра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повторяется.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Дети могут убегать, а собака вставать с места и догонять детей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после слов «Что же будет?»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Трудовая деятельность: заготовка травы для животных уголка природы.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воспитывать желание ухаживать за животными, правильно кормить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«Петрушка»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Цель: Упражнять в ходьбе по кругу; учить детей соотносить действия со словами.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Считалкой выбрать водящего – Петрушку, он встаёт в центр круга.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Произносить следующий текст: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 весёлая игрушка,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зовут меня – Петрушка!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буду делать упражнения,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 – повторять за мной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80"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Знакомство с пешеходной дорожкой - тротуар:</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закрепление знаний о правилах поведения на улице.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пригласить детей на прогулку вокруг детского сада. Объяснить им, что с этой минуты они становятся пешеходами и должны строго соблюдать правила дорожного движения: двигаться только по пешеходной дорожке (тротуару), не спешить, быть внимательными, крепко держать друг друга за руку, не кричать, внимательно слушать воспитателя.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улице будьте внимательны, дети!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Твердо запомните правила эти!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Правила эти помни всегда,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Чтобы с тобой не случилась беда.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«Воробушки и автомобиль»</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bdr w:val="none" w:sz="0" w:space="0" w:color="auto" w:frame="1"/>
                <w:shd w:val="clear" w:color="auto" w:fill="FFFFFF"/>
                <w:lang w:eastAsia="en-US"/>
              </w:rPr>
              <w:t>Цель</w:t>
            </w:r>
            <w:r w:rsidRPr="00E85C03">
              <w:rPr>
                <w:rFonts w:ascii="Times New Roman" w:hAnsi="Times New Roman" w:cs="Times New Roman"/>
                <w:sz w:val="24"/>
                <w:szCs w:val="24"/>
                <w:shd w:val="clear" w:color="auto" w:fill="FFFFFF"/>
                <w:lang w:eastAsia="en-US"/>
              </w:rPr>
              <w:t>: формирование умения детей начинать движение и менять его по сигналу воспитателя.</w:t>
            </w:r>
          </w:p>
          <w:p w:rsidR="00CF1317" w:rsidRPr="00E85C03" w:rsidRDefault="00CF1317" w:rsidP="00E85C03">
            <w:pPr>
              <w:shd w:val="clear" w:color="auto" w:fill="FFFFFF"/>
              <w:spacing w:after="0" w:line="240" w:lineRule="auto"/>
              <w:outlineLvl w:val="1"/>
              <w:rPr>
                <w:rFonts w:ascii="Times New Roman" w:hAnsi="Times New Roman" w:cs="Times New Roman"/>
                <w:sz w:val="24"/>
                <w:szCs w:val="24"/>
              </w:rPr>
            </w:pPr>
            <w:r w:rsidRPr="00E85C03">
              <w:rPr>
                <w:rFonts w:ascii="Times New Roman" w:hAnsi="Times New Roman" w:cs="Times New Roman"/>
                <w:sz w:val="24"/>
                <w:szCs w:val="24"/>
              </w:rPr>
              <w:t>Ход игры:</w:t>
            </w:r>
          </w:p>
          <w:p w:rsidR="00CF1317" w:rsidRPr="00E85C03" w:rsidRDefault="00CF1317" w:rsidP="00E85C03">
            <w:pPr>
              <w:shd w:val="clear" w:color="auto" w:fill="FFFFFF"/>
              <w:spacing w:after="0" w:line="240" w:lineRule="auto"/>
              <w:outlineLvl w:val="1"/>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Объяснить правила</w:t>
            </w:r>
            <w:r w:rsidRPr="00E85C03">
              <w:rPr>
                <w:rFonts w:ascii="Times New Roman" w:hAnsi="Times New Roman" w:cs="Times New Roman"/>
                <w:sz w:val="24"/>
                <w:szCs w:val="24"/>
              </w:rPr>
              <w:t>: действовать строго по сигналу; воробушки и автомобили не должны появляться на дороге в неподходящее время. Дети - "воробушки" садятся на скамейку - "гнездышки".</w:t>
            </w:r>
          </w:p>
          <w:p w:rsidR="00CF1317" w:rsidRPr="00E85C03" w:rsidRDefault="00CF1317" w:rsidP="00E85C03">
            <w:pPr>
              <w:shd w:val="clear" w:color="auto" w:fill="FFFFFF"/>
              <w:spacing w:after="0" w:line="240" w:lineRule="auto"/>
              <w:outlineLvl w:val="1"/>
              <w:rPr>
                <w:rFonts w:ascii="Times New Roman" w:hAnsi="Times New Roman" w:cs="Times New Roman"/>
                <w:sz w:val="24"/>
                <w:szCs w:val="24"/>
              </w:rPr>
            </w:pPr>
            <w:r w:rsidRPr="00E85C03">
              <w:rPr>
                <w:rFonts w:ascii="Times New Roman" w:hAnsi="Times New Roman" w:cs="Times New Roman"/>
                <w:sz w:val="24"/>
                <w:szCs w:val="24"/>
              </w:rPr>
              <w:t>Воспитатель изображает "автомобиль" и передвигается по площадке. </w:t>
            </w:r>
            <w:r w:rsidRPr="00E85C03">
              <w:rPr>
                <w:rFonts w:ascii="Times New Roman" w:hAnsi="Times New Roman" w:cs="Times New Roman"/>
                <w:sz w:val="24"/>
                <w:szCs w:val="24"/>
                <w:bdr w:val="none" w:sz="0" w:space="0" w:color="auto" w:frame="1"/>
              </w:rPr>
              <w:t>После слов воспитателя</w:t>
            </w:r>
            <w:r w:rsidRPr="00E85C03">
              <w:rPr>
                <w:rFonts w:ascii="Times New Roman" w:hAnsi="Times New Roman" w:cs="Times New Roman"/>
                <w:sz w:val="24"/>
                <w:szCs w:val="24"/>
              </w:rPr>
              <w:t>: "полетели воробушки на "дорожку", дети поднимаются и бегают по площадке, размахивая "крылышками". "Автомобиль" в это время стоит в стороне </w:t>
            </w:r>
            <w:r w:rsidRPr="00E85C03">
              <w:rPr>
                <w:rFonts w:ascii="Times New Roman" w:hAnsi="Times New Roman" w:cs="Times New Roman"/>
                <w:sz w:val="24"/>
                <w:szCs w:val="24"/>
                <w:bdr w:val="none" w:sz="0" w:space="0" w:color="auto" w:frame="1"/>
              </w:rPr>
              <w:t>(гараже)</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Трудовая деятельность: предложить детям сгребать сухие листья в определенное место, наполнять ими ведерки и уносить в контейнер.</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учить правильно пользоваться граблями, наполнять ведерки до определенной мерки.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174C9D" w:rsidRDefault="00CF1317" w:rsidP="00E85C03">
            <w:pPr>
              <w:pStyle w:val="NormalWeb"/>
              <w:shd w:val="clear" w:color="auto" w:fill="FFFFFF"/>
              <w:spacing w:before="0" w:beforeAutospacing="0" w:after="0" w:afterAutospacing="0"/>
              <w:rPr>
                <w:lang w:eastAsia="en-US"/>
              </w:rPr>
            </w:pPr>
            <w:r w:rsidRPr="00174C9D">
              <w:t>Игра</w:t>
            </w:r>
            <w:r w:rsidRPr="00E85C03">
              <w:rPr>
                <w:lang w:eastAsia="en-US"/>
              </w:rPr>
              <w:t xml:space="preserve"> малой подвижности «Море волнуется раз...» </w:t>
            </w:r>
            <w:r w:rsidRPr="00174C9D">
              <w:t xml:space="preserve"> Цель: </w:t>
            </w:r>
            <w:r w:rsidRPr="00E85C03">
              <w:rPr>
                <w:shd w:val="clear" w:color="auto" w:fill="FFFFFF"/>
                <w:lang w:eastAsia="en-US"/>
              </w:rPr>
              <w:t>воспитывать сообразительность и внимание.</w:t>
            </w:r>
            <w:r w:rsidRPr="00174C9D">
              <w:rPr>
                <w:lang w:eastAsia="en-US"/>
              </w:rPr>
              <w:t xml:space="preserve">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xml:space="preserve">Ход игры: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Игроки стоят на площадке и говорят: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Море волнуется – раз,</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Море волнуется – два,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Море волнуется – три,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Морская фигура на месте замри.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такт словам дети взмахивают руками. С последними словами останавливаются и замирают, приняв различные позы. Отмечаются самые интересные фигуры.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Фигура обязательно должна быть морская; игру можно усложнить, предложив детям придумать фигуру в парах или в тройках.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листопадом: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формирование умения определять признаки осени.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обратить внимание детей на опавшие листья. Спросить, у всех ли деревьев одинаковые листья. Пусть дети посмотрят, сравнят их по цве</w:t>
            </w:r>
            <w:r w:rsidRPr="00E85C03">
              <w:rPr>
                <w:rFonts w:ascii="Times New Roman" w:hAnsi="Times New Roman" w:cs="Times New Roman"/>
                <w:sz w:val="24"/>
                <w:szCs w:val="24"/>
              </w:rPr>
              <w:softHyphen/>
              <w:t>ту, форме, убедятся, что у листьев разных деревьев различная окраска.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Падают, падают листья,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В нашем саду - листопад.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Желтые, красные листья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ветру вьются, летят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Рассматривая собранные детьми листья и отбирая самые кра</w:t>
            </w:r>
            <w:r w:rsidRPr="00E85C03">
              <w:rPr>
                <w:rFonts w:ascii="Times New Roman" w:hAnsi="Times New Roman" w:cs="Times New Roman"/>
                <w:sz w:val="24"/>
                <w:szCs w:val="24"/>
              </w:rPr>
              <w:softHyphen/>
              <w:t>сивые, спросить, почему они нравятся ребенку. Во время прогулки сделать из листьев шапочку, юбочку для куклы, гирлянды, скла</w:t>
            </w:r>
            <w:r w:rsidRPr="00E85C03">
              <w:rPr>
                <w:rFonts w:ascii="Times New Roman" w:hAnsi="Times New Roman" w:cs="Times New Roman"/>
                <w:sz w:val="24"/>
                <w:szCs w:val="24"/>
              </w:rPr>
              <w:softHyphen/>
              <w:t>дывая их черенками. Провести игру: в руках у детей листочки, педагог читает текст, а дети в соответствии с ним выполняют 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Мы - листочки,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 листочки,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стоят кружком, держа в руках листочки.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 осенние листочки.  Мы на веточках сидели,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Дунул ветер - полетели.          Разбегаются по дорожкам.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летали, мы летали -        Бегают, помахивая листочками.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листочки так устали.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Перестал дуть ветерок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уселися в кружок.   Садятся на корточки, листочкидержат над головой.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Ветер снова вдруг подул        Разбегаются по дорожке.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листочки с веток сдул.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листочки полетели           Подкидывают листья вверх.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на землю тихо сели.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«Птички и кошка»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решительность, упражнять в беге с увертыванием.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земле чертится круг или кладется шнур со связанными концами. Воспитатель выбирает ловишку, который становится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Это кошка. Остальные – птички, находятся за кругом. Кошка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птички влетают за зернышками в круг. Кошка просыпается, видит птичек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ловит их. Все птички вылетают из круга. Тот, кого коснулась кошка,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считается пойманным и идет на середину круга. Когда поймают 2-3 птичек – выбирается новая кошка.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Трудовая деятельность: сбор разноцветных листьев.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побуждать к самостоятельному выполнению элементарных поручений.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«Ловишки»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выполнять движения по слову. Упражнять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метании в движущуюся цель и в беге с увертыванием.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площадка ограничивается линиями. В центре площадки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образуют круг, стоя друг от друга на расстоянии вытянутых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стороны рук. Один ребенок становится в центр (водящий). У его ног лежат 2</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небольших мяча. Водящий проделывает ряд движений, играющие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повторяют. По сигналу воспитателя: «Беги из круга», дети разбегаются, 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старается попасть мячом в одного из детей. По сигналу «раз, два,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в круг беги» дети снова образуют круг. Водящий меняется.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Формировать и развивать умения самостоятельно и с помощью взрослого одеваться (раздеваться), размещать одежду на полках шкафов, мыть руки, не разбрызгивая воду, находить и вешать полотенце на свое место.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Комплекс упражнений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1. Разминка в постели, самомассаж</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Поворот головы вправо, влево.</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Легкое поглаживание рук, живота, ног, пяток.</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Сгибание обеих ног с обхватом коленей руками и постепенное выпрямление их.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II. «Веселые ножки»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Выше ножки! Топ, топ!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Веселее! Гоп, гоп!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Колокольчик, дон, дон!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Громче, громче, звон, звон!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Гоп, лошадка, гоп, гоп!</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Тпру – ру – у, лошадка: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Стоп, стоп!</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 физическая культура)</w:t>
            </w:r>
          </w:p>
        </w:tc>
      </w:tr>
      <w:tr w:rsidR="00CF1317" w:rsidRPr="00E85C03">
        <w:trPr>
          <w:trHeight w:val="145"/>
        </w:trPr>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умение правильно пользоваться столовыми приборами, есть с закрытым ртом, бесшумно пережевывать пищу.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язычки молчат.</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trHeight w:val="131"/>
        </w:trPr>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835" w:type="dxa"/>
            <w:gridSpan w:val="9"/>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тренировка "Медвежонок". Цель: воспитывать умение слушать и запоминать новое стихотворение, развивать мелкую моторику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Бродит-бродит медвежонок (сжимать ладошки в кулачки, стучать по столу и по коленкам),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лесным дорожкам,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Косолапит, неуклюжий (раскрывать ладошки, хлопаем),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Распугал всех птиц спросонок (пальчики смотрят вперед, бить по очереди).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"Что это и для чего нужно?" Цель: расширять и закреплять представления о предметах ближайшего окружения; развивать грамматический строй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мяч, мяч круглый, мяч синий, мяч катится, мяч для того, чтобы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"Накроем стол". Цель: развивать у детей умение "накрывать на стол": расставлять посуду и раскладывать приборы, соблюдая простые правила сервировки; ориентироваться на плоскости, различать правую, левую стороны; развивать коммуникативные навыки, умение говорить "вежливые"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игрушечная посуда, столовые приборы, игрушки-персонажи, куклы, стол и стулья для кукол.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Детям предлагают накрыть стол для гостей куклы Кати в честь ее дня рождения, но не просто так, а по образцу. (ознакомление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"Угадай картинку веселого зайца". Цель: совершенствовать умения быстро находить по картинки правильное настроение для персонажа.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акцентирует внимание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я покажу вам несколько настроений зайцев (смайлики), внимательно посмотрите на эти настроения (смайлики) и найдите картинку веселого зайца.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выкладывает смайлики с несколькими настроениями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должны быстро найти изображения веселого зайца, педагог дает характеристику зайцу, если дети затрудняются. Педагог раздает жетоны с изображениями зайцы детям, которые хорошо справились с заданием.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"Путешествие в город". Цель: закрепить знания детей о родном селе: кто в нем живет, трудится, какие виды транспорта в нем есть, как украшен город. Ход игры: подбор картинок по заданиям для своей группы: люди, транспорт, труд, украшение города. Игровые действия: поиск картинок. Действие по команде.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r w:rsidRPr="00E85C03">
              <w:rPr>
                <w:rFonts w:ascii="Times New Roman" w:hAnsi="Times New Roman" w:cs="Times New Roman"/>
                <w:sz w:val="24"/>
                <w:szCs w:val="24"/>
                <w:lang w:eastAsia="en-US"/>
              </w:rPr>
              <w:tab/>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36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«Подбери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зрительного внимание,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Предложить детям составить пару чашка и блюдце, одинакового цвета.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Сравнить чашки по величине, высоте, ширине.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Найти одинаковые чашки.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Рассказать, что во всех парах чашек и блюдец одинаковое, а что отличается и чем?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«Длинный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знакомить детей со строительным материалом формой – куб, его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особенностями; учить выкладывать на плоскости длинный поезд; познакомить с понятием «длинный»; учить способам конструирования – прикладыванию.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поет песенку Железновой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Едет, едет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трубы и сто колёс.</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трубы и сто колёс,</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вагончики повёз.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вагончики скрипят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колёсики стучат.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колёсики стучат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Так-так-так, так-так-так-так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Паровоз пыхтит ЧУ –ЧУ,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как птичка полечу.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Чу-чу-чу-чу-чу-чу-чу,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Ребятишек прокачу!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строятся друг за другом — “паровозиком”, имитируют движение паровоза. Воспитатель предлагает сделать паровозик и покатать на нём игрушки. Педагог ставит на пол коробку с кубиками. Показывает детям кубики, спрашивает, как называются эти детали. Предлагает взять по кубику в руки, рассмотреть их. Воспитатель и дети приходят к выводу, что у кубика все стороны одинаковые. Педагог показывает образец постройки длинного паровоза. Объясняет и показывает, как построить длинный паровоз, как соединить кубики между собой.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вынимают из коробки по одному кубику и составляют на полу длинный поезд (кубик к кубику). </w:t>
            </w:r>
            <w:r w:rsidRPr="00E85C03">
              <w:rPr>
                <w:rFonts w:ascii="Times New Roman" w:hAnsi="Times New Roman" w:cs="Times New Roman"/>
                <w:sz w:val="24"/>
                <w:szCs w:val="24"/>
                <w:lang w:val="kk-KZ"/>
              </w:rPr>
              <w:t xml:space="preserve"> (Конструирование, основы математики)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«Новоселье»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группировать предметы: посуда - мебель.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Игровые правила. Разложить вещи правильно: посуду на - полку, одежду - на вешалку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Воспитатель сообщает детям о том, что жители кукольного уголка, кукла Асем и медвежонок Миша, переезжают на новую квартиру. К новому дому подъехала машина и надо разгрузить вещи. Мишка все время ошибается, не знает, куда что поставить. Дети помогают игрушкам сгруппировать привезенные вещи: тарелки, чашки и блюдца - это посуда; платья, кофты и пальто - это одежда. Затем раскладывают все по местам: посуду - на полку в посудный шкаф, одежду - на вешалку в платяной шкаф.</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w:t>
            </w:r>
            <w:r w:rsidRPr="00E85C03">
              <w:rPr>
                <w:rFonts w:ascii="Times New Roman" w:hAnsi="Times New Roman" w:cs="Times New Roman"/>
                <w:sz w:val="24"/>
                <w:szCs w:val="24"/>
              </w:rPr>
              <w:t>).</w:t>
            </w:r>
          </w:p>
        </w:tc>
        <w:tc>
          <w:tcPr>
            <w:tcW w:w="2221"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«Большие и маленькие дома для кукол»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изменять конструкцию постройки в длину и ширину. Развивать воображение. Учить, обыгрывать постройку, разбирать свои постройки и аккуратно складывать детали в коробку. Продолжать учить детей работать самостоятельно в едином темпе со сверстниками.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Билингвальный компонент: дом - </w:t>
            </w:r>
            <w:r w:rsidRPr="00E85C03">
              <w:rPr>
                <w:rFonts w:ascii="Times New Roman" w:hAnsi="Times New Roman" w:cs="Times New Roman"/>
                <w:sz w:val="24"/>
                <w:szCs w:val="24"/>
                <w:lang w:val="kk-KZ" w:eastAsia="en-US"/>
              </w:rPr>
              <w:t>үй</w:t>
            </w:r>
            <w:r w:rsidRPr="00E85C03">
              <w:rPr>
                <w:rFonts w:ascii="Times New Roman" w:hAnsi="Times New Roman" w:cs="Times New Roman"/>
                <w:sz w:val="24"/>
                <w:szCs w:val="24"/>
                <w:lang w:eastAsia="en-US"/>
              </w:rPr>
              <w:t xml:space="preserve">, большой </w:t>
            </w:r>
            <w:r w:rsidRPr="00E85C03">
              <w:rPr>
                <w:rFonts w:ascii="Times New Roman" w:hAnsi="Times New Roman" w:cs="Times New Roman"/>
                <w:sz w:val="24"/>
                <w:szCs w:val="24"/>
                <w:lang w:val="kk-KZ" w:eastAsia="en-US"/>
              </w:rPr>
              <w:t>- үлкен, маленький - кішкентай</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Набор кирпичиков, кубиков, пластин, призм; образец постройки дома, куклы разной величины.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спрашивает, что должно быть в доме, чтобы в нём можно было жить (стены, крыша, окна, вход). Показывает образец дома и задаёт вопросы: «Как строят стены дома? Из чего и как строят стены? (Из кирпичиков и кубиков. Кирпичики ставят на короткую – узкую сторону, а между ними помещают кубики.) Из чего и как строят крышу?» (Из пластин, на которые устанавливают призмы.)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 взять куклу и поселить её в доме, а если он не подойдёт по размерам, то перестроить его.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объясняет и показывает способ увеличения дома в длину – путём пристраивания двух кирпичиков сзади и в ширину – путём пристраивания кирпичиков с двух сторон.</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детям повторить слова на казахском языке и построить дома.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Билингвальный компонент: дом - </w:t>
            </w:r>
            <w:r w:rsidRPr="00E85C03">
              <w:rPr>
                <w:rFonts w:ascii="Times New Roman" w:hAnsi="Times New Roman" w:cs="Times New Roman"/>
                <w:sz w:val="24"/>
                <w:szCs w:val="24"/>
                <w:lang w:val="kk-KZ" w:eastAsia="en-US"/>
              </w:rPr>
              <w:t>үй</w:t>
            </w:r>
            <w:r w:rsidRPr="00E85C03">
              <w:rPr>
                <w:rFonts w:ascii="Times New Roman" w:hAnsi="Times New Roman" w:cs="Times New Roman"/>
                <w:sz w:val="24"/>
                <w:szCs w:val="24"/>
                <w:lang w:eastAsia="en-US"/>
              </w:rPr>
              <w:t xml:space="preserve">, большой </w:t>
            </w:r>
            <w:r w:rsidRPr="00E85C03">
              <w:rPr>
                <w:rFonts w:ascii="Times New Roman" w:hAnsi="Times New Roman" w:cs="Times New Roman"/>
                <w:sz w:val="24"/>
                <w:szCs w:val="24"/>
                <w:lang w:val="kk-KZ" w:eastAsia="en-US"/>
              </w:rPr>
              <w:t>- үлкен, маленький - кішкентай</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Строим дом: Дом большой,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 крылечком,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 трубой.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чей, это чей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Новый дом из кирпичей?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дети строят дом.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куклы жили в нем.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помощью педагога дети выполняют сначала одну, а потом другую операцию. Педагог дает положительную оценку стараниям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«Один - много»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010C0B">
            <w:pPr>
              <w:pStyle w:val="Default"/>
              <w:rPr>
                <w:color w:val="auto"/>
              </w:rPr>
            </w:pPr>
            <w:r w:rsidRPr="00E85C03">
              <w:rPr>
                <w:color w:val="auto"/>
              </w:rPr>
              <w:t xml:space="preserve">Цель: развитие умения соотносить предметы по количеству много – мало. </w:t>
            </w:r>
          </w:p>
          <w:p w:rsidR="00CF1317" w:rsidRPr="00E85C03" w:rsidRDefault="00CF1317" w:rsidP="00010C0B">
            <w:pPr>
              <w:pStyle w:val="Default"/>
              <w:rPr>
                <w:color w:val="auto"/>
              </w:rPr>
            </w:pPr>
            <w:r w:rsidRPr="00E85C03">
              <w:rPr>
                <w:color w:val="auto"/>
              </w:rPr>
              <w:t xml:space="preserve">Оборудование: картинки на одной половине нарисованы много предметов, тарелочки, много других картинок.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Ход игры: перед подгруппой детей лежат картины, на которых на одной половине нарисованы много предметов, одинаковых по форме, цвету. Предлагаем найти похожий предмет среди других картин, которые лежат на столе. Просим ответить на вопрос: Где нарисовано много предметов? Где один?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w:t>
            </w:r>
            <w:r>
              <w:rPr>
                <w:rFonts w:ascii="Times New Roman" w:hAnsi="Times New Roman" w:cs="Times New Roman"/>
                <w:sz w:val="24"/>
                <w:szCs w:val="24"/>
              </w:rPr>
              <w:t xml:space="preserve">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«Посади цветок»</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Цели: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Предложите детям рассадить цветы, так, чтобы на клумбах цвели разные цветы, но цветов было поровну на всех клумбах.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Посадить по одному цветку разного или одинакового цвета на все клумбы.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Посадить на верхнюю правую клумбу: например, желтый цветок, а левую нижнюю синий цветок; на второй клумбе растут только желтые цветы и т.д.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4. Предложить детям посчитать посаженные цветы.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 «Загородка для уточек»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чередовать кирпичики по цвету, устанавливая их на вертикальную плоскость. Закрепить умение детей замыкать пространство по кругу (озеро для утят.) Побуждать детей обыгрывать постройку, использовать для игры маленькие игрушки. Воспитывать желание строить и заканчивать начатую постройку, работать в коллективе сверстников.</w:t>
            </w:r>
            <w:r w:rsidRPr="00E85C03">
              <w:rPr>
                <w:rFonts w:ascii="Times New Roman" w:hAnsi="Times New Roman" w:cs="Times New Roman"/>
                <w:sz w:val="24"/>
                <w:szCs w:val="24"/>
                <w:lang w:eastAsia="en-US"/>
              </w:rPr>
              <w:br/>
              <w:t>Развивать мышление, воображение, речь. Воспитывать умение доводить до конца дело.</w:t>
            </w:r>
            <w:r w:rsidRPr="00E85C03">
              <w:rPr>
                <w:rFonts w:ascii="Times New Roman" w:hAnsi="Times New Roman" w:cs="Times New Roman"/>
                <w:sz w:val="24"/>
                <w:szCs w:val="24"/>
                <w:lang w:eastAsia="en-US"/>
              </w:rPr>
              <w:br/>
              <w:t>Демонстрационный и раздаточный материал: на каждого ребёнка: кирпичики двух цветов (красный, зеленый), голубой лист бумаги закругленной формы, маленькие игрушки уточек; игрушка лиса.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Биллингвальный компонент: красный - </w:t>
            </w:r>
            <w:r w:rsidRPr="00E85C03">
              <w:rPr>
                <w:rFonts w:ascii="Times New Roman" w:hAnsi="Times New Roman" w:cs="Times New Roman"/>
                <w:sz w:val="24"/>
                <w:szCs w:val="24"/>
                <w:lang w:val="kk-KZ" w:eastAsia="en-US"/>
              </w:rPr>
              <w:t>қызыл</w:t>
            </w:r>
            <w:r w:rsidRPr="00E85C03">
              <w:rPr>
                <w:rFonts w:ascii="Times New Roman" w:hAnsi="Times New Roman" w:cs="Times New Roman"/>
                <w:sz w:val="24"/>
                <w:szCs w:val="24"/>
                <w:lang w:eastAsia="en-US"/>
              </w:rPr>
              <w:t xml:space="preserve">, зеленый - </w:t>
            </w:r>
            <w:r w:rsidRPr="00E85C03">
              <w:rPr>
                <w:rFonts w:ascii="Times New Roman" w:hAnsi="Times New Roman" w:cs="Times New Roman"/>
                <w:sz w:val="24"/>
                <w:szCs w:val="24"/>
                <w:lang w:val="kk-KZ" w:eastAsia="en-US"/>
              </w:rPr>
              <w:t>жасыл</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говорит, что сегодня мы построим большое озеро, в котором будут плавать уточки. Раздаёт детям голубые листы бумаги закругленной формы и предлагает огородить озеро для уточек.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не даёт образец постройки, а показывает один конструктивный момент, используя словесные указания: «Сегодня мы построим большое озеро, в котором будут плавать уточки. Сколько уточек на ваших столах? Правильно, много. Возьмите по одной. Посмотрите, какая она маленькая, жёлтая, клюв красный. Пустите свою уточку поплавать на озеро. Какого оно цвета? Правильно, синего. Вот как плавают маленькие уточки в большом озере! Но наших уточек может напугать лиса, она хитрая. (Показывает игрушку.) ребята, давайте огородим озеро. Кирпичики нужно класть на узкую длинную сторону, тесно друг к другу, чтобы лиса не пробралась к уточкам. (Устанавливает  кирпичики поочередно красный, зеленый) Чтобы загородка была красивая, постройте её из кирпичиков разного цвета».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Биллингвальный компонент: красный - </w:t>
            </w:r>
            <w:r w:rsidRPr="00E85C03">
              <w:rPr>
                <w:rFonts w:ascii="Times New Roman" w:hAnsi="Times New Roman" w:cs="Times New Roman"/>
                <w:sz w:val="24"/>
                <w:szCs w:val="24"/>
                <w:lang w:val="kk-KZ" w:eastAsia="en-US"/>
              </w:rPr>
              <w:t>қызыл</w:t>
            </w:r>
            <w:r w:rsidRPr="00E85C03">
              <w:rPr>
                <w:rFonts w:ascii="Times New Roman" w:hAnsi="Times New Roman" w:cs="Times New Roman"/>
                <w:sz w:val="24"/>
                <w:szCs w:val="24"/>
                <w:lang w:eastAsia="en-US"/>
              </w:rPr>
              <w:t xml:space="preserve">, зеленый - </w:t>
            </w:r>
            <w:r w:rsidRPr="00E85C03">
              <w:rPr>
                <w:rFonts w:ascii="Times New Roman" w:hAnsi="Times New Roman" w:cs="Times New Roman"/>
                <w:sz w:val="24"/>
                <w:szCs w:val="24"/>
                <w:lang w:val="kk-KZ" w:eastAsia="en-US"/>
              </w:rPr>
              <w:t>жасыл</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Педагог напоминает, что озеро надо огораживать по кругу.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Самостоятельная деятельность детей: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Перед каждым ребёнком в стопочках лежат кирпичики двух цветов. Воспитатель руководит детским конструированием.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Итог </w:t>
            </w:r>
            <w:r w:rsidRPr="00E85C03">
              <w:rPr>
                <w:rFonts w:ascii="Times New Roman" w:hAnsi="Times New Roman" w:cs="Times New Roman"/>
                <w:sz w:val="24"/>
                <w:szCs w:val="24"/>
                <w:lang w:val="kk-KZ" w:eastAsia="en-US"/>
              </w:rPr>
              <w:t>игры: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Воспитатель оценивает работы детей от лица игрушки лисы (Лиса играет с ними – пытаясь догнать уточек) Потом просит тихо разобрать конструкции и убрать кирпичики в коробку.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174C9D" w:rsidRDefault="00CF1317" w:rsidP="00E85C03">
            <w:pPr>
              <w:pStyle w:val="NormalWeb"/>
              <w:shd w:val="clear" w:color="auto" w:fill="FFFFFF"/>
              <w:spacing w:before="0" w:beforeAutospacing="0" w:after="0" w:afterAutospacing="0"/>
            </w:pPr>
            <w:r w:rsidRPr="00E85C03">
              <w:rPr>
                <w:rStyle w:val="Strong"/>
                <w:b w:val="0"/>
                <w:bCs w:val="0"/>
                <w:lang w:eastAsia="en-US"/>
              </w:rPr>
              <w:t xml:space="preserve">Дидактическая игра </w:t>
            </w:r>
            <w:r w:rsidRPr="00174C9D">
              <w:t>«Кто на чем ездит?»</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 </w:t>
            </w:r>
            <w:r w:rsidRPr="00174C9D">
              <w:rPr>
                <w:lang w:eastAsia="en-US"/>
              </w:rPr>
              <w:t>учить детей группировать транспорт.</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Игровая задача: </w:t>
            </w:r>
            <w:r w:rsidRPr="00174C9D">
              <w:rPr>
                <w:lang w:eastAsia="en-US"/>
              </w:rPr>
              <w:t>выбрать зверюшкам транспорт.</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Игровые правила: </w:t>
            </w:r>
            <w:r w:rsidRPr="00174C9D">
              <w:rPr>
                <w:lang w:eastAsia="en-US"/>
              </w:rPr>
              <w:t>выбрать транспорт так, чтобы зверюшки захотели на нем ехать (в соответствии с профессиями зверей).</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 </w:t>
            </w:r>
            <w:r w:rsidRPr="00174C9D">
              <w:rPr>
                <w:lang w:eastAsia="en-US"/>
              </w:rPr>
              <w:t>воспитатель приносит игрушки: зайку, волка, мишку, лису – и рассаживает их на столе. Сообщает детям, что каждый герой ждет свою машину, которая задержалась в гараже. На фланелеграфе выкладываются все карточки с изображением транспорта (такси, скорая помощь, аварийная служба, машина «Хлеб»). Воспитатель показывает одну игрушку и предлагает детям определить, на чем поедет этот герой. Дети высказывают предположения, и воспитатель прикладывает карточку с изображением  героев к той или иной машине. Дети «сажают» героев в тот вид транспорта, который соответствует их профессии: лиса – печет хлеб, волк – врач скорой помощи, заяц – работает таксистом, медведь – в аварийной службе. Если дети определяют транспорт не верно, то герой отказывается в него садиться.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tc>
        <w:tc>
          <w:tcPr>
            <w:tcW w:w="2580"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Сюжетно-ролевая игра «Магазин овощей и фруктов»</w:t>
            </w:r>
            <w:r w:rsidRPr="00E85C03">
              <w:rPr>
                <w:rFonts w:ascii="Times New Roman" w:hAnsi="Times New Roman" w:cs="Times New Roman"/>
                <w:sz w:val="24"/>
                <w:szCs w:val="24"/>
                <w:lang w:val="kk-KZ"/>
              </w:rPr>
              <w:t xml:space="preserve">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детей об обобщающем понятии «магазин», а также знания об овощах и фруктах.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умение осуществлять игровые действия, распределять роли и действовать согласно принятой на себя роли; воспитывать дружелюбное отношение друг к другу.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говорит: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 нашем селе открылся новый магазин . Хотите узнать какой?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для этого нужно отгадать загадки: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Огурец, капуста, кабачок,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Перец, лук, морковь и чесночок.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всё это вместе назовём?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Положили мы в корзину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Яблоки и мандарины,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Сливы и бананы тоже.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назвать всё вместе сможем?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Показывает детям вывеску магазина: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Новый  магазин называется «Фрукты и овощи»</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овощи - </w:t>
            </w:r>
            <w:r w:rsidRPr="00E85C03">
              <w:rPr>
                <w:rFonts w:ascii="Times New Roman" w:hAnsi="Times New Roman" w:cs="Times New Roman"/>
                <w:sz w:val="24"/>
                <w:szCs w:val="24"/>
                <w:lang w:val="kk-KZ" w:eastAsia="en-US"/>
              </w:rPr>
              <w:t>көкөністер</w:t>
            </w:r>
            <w:r w:rsidRPr="00E85C03">
              <w:rPr>
                <w:rFonts w:ascii="Times New Roman" w:hAnsi="Times New Roman" w:cs="Times New Roman"/>
                <w:sz w:val="24"/>
                <w:szCs w:val="24"/>
                <w:lang w:eastAsia="en-US"/>
              </w:rPr>
              <w:t xml:space="preserve">, фрукты - </w:t>
            </w:r>
            <w:r w:rsidRPr="00E85C03">
              <w:rPr>
                <w:rFonts w:ascii="Times New Roman" w:hAnsi="Times New Roman" w:cs="Times New Roman"/>
                <w:sz w:val="24"/>
                <w:szCs w:val="24"/>
                <w:lang w:val="kk-KZ" w:eastAsia="en-US"/>
              </w:rPr>
              <w:t>жемістер.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называется человек, который продает товар?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(Продавец.)</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как называются люди, которые пришли в магазин за покупками?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(Покупатели).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во что одет продавец? В обычную одежду или в специальную?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как покупатели должны себя вести?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стихотворения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магазине»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заходим  в магазин</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кричим и не шумим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чисто и красиво,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Продавщицы смотрят мило.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Здравствуйте им говорим и конечно не грубим.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в очередь мы встанем и друг друга не толкаем.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успеют все купить, только нужно не спешить.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 похвалят:- Все отлично!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ведут себя прилично!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назначает продавца. Дети становятся в очередь, вежливо просят продать им товар, расчитываются бутофорскими деньгами. Считают оощи, называют цвет.Совершив покупку благодарят продавца и отходят, к прилавку подходит следующий покупатель.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казахский язык,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w:t>
            </w:r>
            <w:r w:rsidRPr="00E85C03">
              <w:rPr>
                <w:rFonts w:ascii="Times New Roman" w:hAnsi="Times New Roman" w:cs="Times New Roman"/>
                <w:sz w:val="24"/>
                <w:szCs w:val="24"/>
                <w:lang w:val="kk-KZ" w:eastAsia="en-US"/>
              </w:rPr>
              <w:t>«Торсык».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w:t>
            </w:r>
            <w:r w:rsidRPr="00E85C03">
              <w:rPr>
                <w:rFonts w:ascii="Times New Roman" w:hAnsi="Times New Roman" w:cs="Times New Roman"/>
                <w:sz w:val="24"/>
                <w:szCs w:val="24"/>
                <w:lang w:val="kk-KZ" w:eastAsia="en-US"/>
              </w:rPr>
              <w:t>познакомить детей с различными видами посуды, с казахской национальной посудой (торсык, тостаган); учить детей складывать из частей целый предмет; развивать зрительной восприятие формы плоскостных предметов.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Оборудование и материалы: торсык, разделенный на 4 части, раздаточный материал.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Словарная работа: посуда.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Воспитатель предлагает обратить внимание на стол. На столе стоит знакомая для детей посуда: бокал, ложка, тарелка, чайник и среди них не знакомая посуда- торсык. Дети рассказывают о посуде которую они знают.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Билингвальный компонент: ыдыс-посуда.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Остается торсык. Воспитатель объясняет:</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Торсык-это посуда, изготовленная из кожи, в нее наливают молоко, айран, кумыз. Торсык удобно брать с собой в дорогу.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Затем предлагает детям рассмотреть технологическую карту с изображением целого и разделенного на 4 части торсыка.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Воспитетель называет части торсыка- горлышко, крышка, основание, дно.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Далее предлагает детям собрать торсык из 4-х частей.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При затруднении помогает детям.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Воспитатель анализирует работу детей, отмечает, что торсык получился красивый,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предлагает закрепить название и предназначение торсыка.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«Вот так произносят звук»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голосом подражать звукам животных, птиц, насекомых.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«Веселые картинки»</w:t>
            </w:r>
          </w:p>
          <w:p w:rsidR="00CF1317" w:rsidRPr="00E85C03" w:rsidRDefault="00CF1317" w:rsidP="00FA1B28">
            <w:pPr>
              <w:pStyle w:val="Default"/>
              <w:rPr>
                <w:color w:val="auto"/>
                <w:lang w:eastAsia="ru-RU"/>
              </w:rPr>
            </w:pPr>
            <w:r w:rsidRPr="00E85C03">
              <w:rPr>
                <w:color w:val="auto"/>
                <w:lang w:val="kk-KZ" w:eastAsia="ru-RU"/>
              </w:rPr>
              <w:t xml:space="preserve"> </w:t>
            </w:r>
            <w:r w:rsidRPr="00E85C03">
              <w:rPr>
                <w:color w:val="auto"/>
                <w:lang w:eastAsia="ru-RU"/>
              </w:rPr>
              <w:t xml:space="preserve">Цель: формирование элементарных математических представлений, развитие мелкой моторики рук.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Предложить детям поместить на игровом поле одну, две три картинки: например, на озере поместить одну уточку и т.д.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Посчитать у ежика грибочки и т.д.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w:t>
            </w:r>
            <w:r w:rsidRPr="00E85C03">
              <w:rPr>
                <w:rFonts w:ascii="Times New Roman" w:hAnsi="Times New Roman" w:cs="Times New Roman"/>
                <w:sz w:val="24"/>
                <w:szCs w:val="24"/>
                <w:lang w:val="kk-KZ" w:eastAsia="en-US"/>
              </w:rPr>
              <w:t>«Автобус».</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Строить </w:t>
            </w:r>
            <w:r w:rsidRPr="00E85C03">
              <w:rPr>
                <w:rStyle w:val="Strong"/>
                <w:rFonts w:ascii="Times New Roman" w:hAnsi="Times New Roman" w:cs="Times New Roman"/>
                <w:b w:val="0"/>
                <w:bCs w:val="0"/>
                <w:sz w:val="24"/>
                <w:szCs w:val="24"/>
                <w:bdr w:val="none" w:sz="0" w:space="0" w:color="auto" w:frame="1"/>
                <w:lang w:eastAsia="en-US"/>
              </w:rPr>
              <w:t>автобус простой конструкции</w:t>
            </w:r>
            <w:r w:rsidRPr="00E85C03">
              <w:rPr>
                <w:rFonts w:ascii="Times New Roman" w:hAnsi="Times New Roman" w:cs="Times New Roman"/>
                <w:sz w:val="24"/>
                <w:szCs w:val="24"/>
                <w:lang w:eastAsia="en-US"/>
              </w:rPr>
              <w:t>; различать детали </w:t>
            </w:r>
            <w:r w:rsidRPr="00E85C03">
              <w:rPr>
                <w:rFonts w:ascii="Times New Roman" w:hAnsi="Times New Roman" w:cs="Times New Roman"/>
                <w:sz w:val="24"/>
                <w:szCs w:val="24"/>
                <w:bdr w:val="none" w:sz="0" w:space="0" w:color="auto" w:frame="1"/>
                <w:lang w:eastAsia="en-US"/>
              </w:rPr>
              <w:t>(кубик, кирпичик, призма, пластина)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Задачи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Учить строить </w:t>
            </w:r>
            <w:r w:rsidRPr="00E85C03">
              <w:rPr>
                <w:rStyle w:val="Strong"/>
                <w:rFonts w:ascii="Times New Roman" w:hAnsi="Times New Roman" w:cs="Times New Roman"/>
                <w:b w:val="0"/>
                <w:bCs w:val="0"/>
                <w:sz w:val="24"/>
                <w:szCs w:val="24"/>
                <w:bdr w:val="none" w:sz="0" w:space="0" w:color="auto" w:frame="1"/>
                <w:lang w:eastAsia="en-US"/>
              </w:rPr>
              <w:t>автобус простой конструкции</w:t>
            </w:r>
            <w:r w:rsidRPr="00E85C03">
              <w:rPr>
                <w:rFonts w:ascii="Times New Roman" w:hAnsi="Times New Roman" w:cs="Times New Roman"/>
                <w:sz w:val="24"/>
                <w:szCs w:val="24"/>
                <w:lang w:eastAsia="en-US"/>
              </w:rPr>
              <w:t>, следуя объяснениям воспитателя. Учить различать детали </w:t>
            </w:r>
            <w:r w:rsidRPr="00E85C03">
              <w:rPr>
                <w:rFonts w:ascii="Times New Roman" w:hAnsi="Times New Roman" w:cs="Times New Roman"/>
                <w:sz w:val="24"/>
                <w:szCs w:val="24"/>
                <w:bdr w:val="none" w:sz="0" w:space="0" w:color="auto" w:frame="1"/>
                <w:lang w:eastAsia="en-US"/>
              </w:rPr>
              <w:t>(кубик, кирпичик, призма, пластина)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Расширять представления детей об </w:t>
            </w:r>
            <w:r w:rsidRPr="00E85C03">
              <w:rPr>
                <w:rStyle w:val="Strong"/>
                <w:rFonts w:ascii="Times New Roman" w:hAnsi="Times New Roman" w:cs="Times New Roman"/>
                <w:b w:val="0"/>
                <w:bCs w:val="0"/>
                <w:sz w:val="24"/>
                <w:szCs w:val="24"/>
                <w:bdr w:val="none" w:sz="0" w:space="0" w:color="auto" w:frame="1"/>
                <w:lang w:eastAsia="en-US"/>
              </w:rPr>
              <w:t>автобусе</w:t>
            </w:r>
            <w:r w:rsidRPr="00E85C03">
              <w:rPr>
                <w:rFonts w:ascii="Times New Roman" w:hAnsi="Times New Roman" w:cs="Times New Roman"/>
                <w:sz w:val="24"/>
                <w:szCs w:val="24"/>
                <w:lang w:eastAsia="en-US"/>
              </w:rPr>
              <w:t>, как транспортном средстве и профессии водителя - управляет </w:t>
            </w:r>
            <w:r w:rsidRPr="00E85C03">
              <w:rPr>
                <w:rStyle w:val="Strong"/>
                <w:rFonts w:ascii="Times New Roman" w:hAnsi="Times New Roman" w:cs="Times New Roman"/>
                <w:b w:val="0"/>
                <w:bCs w:val="0"/>
                <w:sz w:val="24"/>
                <w:szCs w:val="24"/>
                <w:bdr w:val="none" w:sz="0" w:space="0" w:color="auto" w:frame="1"/>
                <w:lang w:eastAsia="en-US"/>
              </w:rPr>
              <w:t>автобусо</w:t>
            </w:r>
            <w:r w:rsidRPr="00E85C03">
              <w:rPr>
                <w:rFonts w:ascii="Times New Roman" w:hAnsi="Times New Roman" w:cs="Times New Roman"/>
                <w:sz w:val="24"/>
                <w:szCs w:val="24"/>
                <w:lang w:eastAsia="en-US"/>
              </w:rPr>
              <w:t>, перевозит пассажиров.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3. Развивать у детей воображение, память, мышление, речь, внимание, мелкую моторику рук. </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Что помогает нам передвигаться далеко и быстро? Правильно, машины и разные виды транспорта. В машине мест мало, а кукле Асем и ее друзьям хочется поехать вместе. На каком виде транспорта могут Доехать Асем и её друзья? Давайте построим для них </w:t>
            </w:r>
            <w:r w:rsidRPr="00E85C03">
              <w:rPr>
                <w:rStyle w:val="Strong"/>
                <w:rFonts w:ascii="Times New Roman" w:hAnsi="Times New Roman" w:cs="Times New Roman"/>
                <w:b w:val="0"/>
                <w:bCs w:val="0"/>
                <w:sz w:val="24"/>
                <w:szCs w:val="24"/>
                <w:bdr w:val="none" w:sz="0" w:space="0" w:color="auto" w:frame="1"/>
                <w:shd w:val="clear" w:color="auto" w:fill="FFFFFF"/>
                <w:lang w:eastAsia="en-US"/>
              </w:rPr>
              <w:t>автобус</w:t>
            </w:r>
            <w:r w:rsidRPr="00E85C03">
              <w:rPr>
                <w:rFonts w:ascii="Times New Roman" w:hAnsi="Times New Roman" w:cs="Times New Roman"/>
                <w:sz w:val="24"/>
                <w:szCs w:val="24"/>
                <w:shd w:val="clear" w:color="auto" w:fill="FFFFFF"/>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Ход: Автобус</w:t>
            </w:r>
            <w:r w:rsidRPr="00E85C03">
              <w:rPr>
                <w:rFonts w:ascii="Times New Roman" w:hAnsi="Times New Roman" w:cs="Times New Roman"/>
                <w:sz w:val="24"/>
                <w:szCs w:val="24"/>
                <w:lang w:eastAsia="en-US"/>
              </w:rPr>
              <w:t> длинный – в нем могут ехать много пассажиров. У </w:t>
            </w:r>
            <w:r w:rsidRPr="00E85C03">
              <w:rPr>
                <w:rStyle w:val="Strong"/>
                <w:rFonts w:ascii="Times New Roman" w:hAnsi="Times New Roman" w:cs="Times New Roman"/>
                <w:b w:val="0"/>
                <w:bCs w:val="0"/>
                <w:sz w:val="24"/>
                <w:szCs w:val="24"/>
                <w:bdr w:val="none" w:sz="0" w:space="0" w:color="auto" w:frame="1"/>
                <w:lang w:eastAsia="en-US"/>
              </w:rPr>
              <w:t>автобуса</w:t>
            </w:r>
            <w:r w:rsidRPr="00E85C03">
              <w:rPr>
                <w:rFonts w:ascii="Times New Roman" w:hAnsi="Times New Roman" w:cs="Times New Roman"/>
                <w:sz w:val="24"/>
                <w:szCs w:val="24"/>
                <w:lang w:eastAsia="en-US"/>
              </w:rPr>
              <w:t> много окон и есть сиденья. Также у </w:t>
            </w:r>
            <w:r w:rsidRPr="00E85C03">
              <w:rPr>
                <w:rStyle w:val="Strong"/>
                <w:rFonts w:ascii="Times New Roman" w:hAnsi="Times New Roman" w:cs="Times New Roman"/>
                <w:b w:val="0"/>
                <w:bCs w:val="0"/>
                <w:sz w:val="24"/>
                <w:szCs w:val="24"/>
                <w:bdr w:val="none" w:sz="0" w:space="0" w:color="auto" w:frame="1"/>
                <w:lang w:eastAsia="en-US"/>
              </w:rPr>
              <w:t>автобуса есть колеса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lang w:eastAsia="en-US"/>
              </w:rPr>
              <w:t>- Ребята, есть ли среди знакомых вам деталей новая? </w:t>
            </w:r>
            <w:r w:rsidRPr="00E85C03">
              <w:rPr>
                <w:rFonts w:ascii="Times New Roman" w:hAnsi="Times New Roman" w:cs="Times New Roman"/>
                <w:sz w:val="24"/>
                <w:szCs w:val="24"/>
                <w:bdr w:val="none" w:sz="0" w:space="0" w:color="auto" w:frame="1"/>
                <w:lang w:eastAsia="en-US"/>
              </w:rPr>
              <w:t>(Дети обнаруживают, что колеса построены из новых деталей)</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lang w:eastAsia="en-US"/>
              </w:rPr>
              <w:t>- Эта деталь называется – цилиндр. Его можно ставить, можно катать. На что похож цилиндр? </w:t>
            </w:r>
            <w:r w:rsidRPr="00E85C03">
              <w:rPr>
                <w:rFonts w:ascii="Times New Roman" w:hAnsi="Times New Roman" w:cs="Times New Roman"/>
                <w:sz w:val="24"/>
                <w:szCs w:val="24"/>
                <w:bdr w:val="none" w:sz="0" w:space="0" w:color="auto" w:frame="1"/>
                <w:lang w:eastAsia="en-US"/>
              </w:rPr>
              <w:t>( Ответы детей: на столбик, бревно, кружку)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Дальше воспитатель рассказывает, как строить </w:t>
            </w:r>
            <w:r w:rsidRPr="00E85C03">
              <w:rPr>
                <w:rStyle w:val="Strong"/>
                <w:rFonts w:ascii="Times New Roman" w:hAnsi="Times New Roman" w:cs="Times New Roman"/>
                <w:b w:val="0"/>
                <w:bCs w:val="0"/>
                <w:sz w:val="24"/>
                <w:szCs w:val="24"/>
                <w:bdr w:val="none" w:sz="0" w:space="0" w:color="auto" w:frame="1"/>
                <w:lang w:eastAsia="en-US"/>
              </w:rPr>
              <w:t>автобус</w:t>
            </w:r>
            <w:r w:rsidRPr="00E85C03">
              <w:rPr>
                <w:rFonts w:ascii="Times New Roman" w:hAnsi="Times New Roman" w:cs="Times New Roman"/>
                <w:sz w:val="24"/>
                <w:szCs w:val="24"/>
                <w:lang w:eastAsia="en-US"/>
              </w:rPr>
              <w:t>, один из детей выполняет его инструкции.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Нужно положить два цилиндра так, чтобы они катались, а на них – пластину. На пластину поставить четыре кубика на одинаковом расстоянии друг от друга, а сверху положить такую же длинную пластину.</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lang w:eastAsia="en-US"/>
              </w:rPr>
              <w:t>Пальчиковое упражнение </w:t>
            </w:r>
            <w:r w:rsidRPr="00E85C03">
              <w:rPr>
                <w:rFonts w:ascii="Times New Roman" w:hAnsi="Times New Roman" w:cs="Times New Roman"/>
                <w:sz w:val="24"/>
                <w:szCs w:val="24"/>
                <w:bdr w:val="none" w:sz="0" w:space="0" w:color="auto" w:frame="1"/>
                <w:lang w:eastAsia="en-US"/>
              </w:rPr>
              <w:t>«Есть игрушки у меня»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Есть игрушки у меня</w:t>
            </w:r>
            <w:r w:rsidRPr="00E85C03">
              <w:rPr>
                <w:rFonts w:ascii="Times New Roman" w:hAnsi="Times New Roman" w:cs="Times New Roman"/>
                <w:sz w:val="24"/>
                <w:szCs w:val="24"/>
                <w:lang w:eastAsia="en-US"/>
              </w:rPr>
              <w:t>: Паровоз и два коня,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Серебристый самолёт,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ракеты, вездеход,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Самосвал, подъёмный кран».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Давайте, вместе построим такой </w:t>
            </w:r>
            <w:r w:rsidRPr="00E85C03">
              <w:rPr>
                <w:rStyle w:val="Strong"/>
                <w:rFonts w:ascii="Times New Roman" w:hAnsi="Times New Roman" w:cs="Times New Roman"/>
                <w:b w:val="0"/>
                <w:bCs w:val="0"/>
                <w:sz w:val="24"/>
                <w:szCs w:val="24"/>
                <w:bdr w:val="none" w:sz="0" w:space="0" w:color="auto" w:frame="1"/>
                <w:lang w:eastAsia="en-US"/>
              </w:rPr>
              <w:t>автобус</w:t>
            </w:r>
            <w:r w:rsidRPr="00E85C03">
              <w:rPr>
                <w:rFonts w:ascii="Times New Roman" w:hAnsi="Times New Roman" w:cs="Times New Roman"/>
                <w:sz w:val="24"/>
                <w:szCs w:val="24"/>
                <w:lang w:eastAsia="en-US"/>
              </w:rPr>
              <w:t> : - берем 2 бруска, ставим их на небольшом расстоянии друг от друга, сделаем колеса;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берем длинную пластину и кладем ее широкой стороной на бруски;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пластину ставим кубики, как показано на карточке, на небольшом расстоянии друг от друга - сделаем у </w:t>
            </w:r>
            <w:r w:rsidRPr="00E85C03">
              <w:rPr>
                <w:rStyle w:val="Strong"/>
                <w:rFonts w:ascii="Times New Roman" w:hAnsi="Times New Roman" w:cs="Times New Roman"/>
                <w:b w:val="0"/>
                <w:bCs w:val="0"/>
                <w:sz w:val="24"/>
                <w:szCs w:val="24"/>
                <w:bdr w:val="none" w:sz="0" w:space="0" w:color="auto" w:frame="1"/>
                <w:lang w:eastAsia="en-US"/>
              </w:rPr>
              <w:t>автобуса окошки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выравниваем кубики и накрываем их другой пластиной, сделаем крышу </w:t>
            </w:r>
            <w:r w:rsidRPr="00E85C03">
              <w:rPr>
                <w:rStyle w:val="Strong"/>
                <w:rFonts w:ascii="Times New Roman" w:hAnsi="Times New Roman" w:cs="Times New Roman"/>
                <w:b w:val="0"/>
                <w:bCs w:val="0"/>
                <w:sz w:val="24"/>
                <w:szCs w:val="24"/>
                <w:bdr w:val="none" w:sz="0" w:space="0" w:color="auto" w:frame="1"/>
                <w:lang w:eastAsia="en-US"/>
              </w:rPr>
              <w:t>автобуса</w:t>
            </w:r>
            <w:r w:rsidRPr="00E85C03">
              <w:rPr>
                <w:rFonts w:ascii="Times New Roman" w:hAnsi="Times New Roman" w:cs="Times New Roman"/>
                <w:sz w:val="24"/>
                <w:szCs w:val="24"/>
                <w:lang w:eastAsia="en-US"/>
              </w:rPr>
              <w:t>.  Вот </w:t>
            </w:r>
            <w:r w:rsidRPr="00E85C03">
              <w:rPr>
                <w:rStyle w:val="Strong"/>
                <w:rFonts w:ascii="Times New Roman" w:hAnsi="Times New Roman" w:cs="Times New Roman"/>
                <w:b w:val="0"/>
                <w:bCs w:val="0"/>
                <w:sz w:val="24"/>
                <w:szCs w:val="24"/>
                <w:bdr w:val="none" w:sz="0" w:space="0" w:color="auto" w:frame="1"/>
                <w:lang w:eastAsia="en-US"/>
              </w:rPr>
              <w:t>автобус готов</w:t>
            </w:r>
            <w:r w:rsidRPr="00E85C03">
              <w:rPr>
                <w:rFonts w:ascii="Times New Roman" w:hAnsi="Times New Roman" w:cs="Times New Roman"/>
                <w:sz w:val="24"/>
                <w:szCs w:val="24"/>
                <w:lang w:eastAsia="en-US"/>
              </w:rPr>
              <w:t>, можно садиться, отправляться всем на прогулку.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Какого цвета у нас автобус?(красного, желтого, зеленого)</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желтый -сары, красный - </w:t>
            </w:r>
            <w:r w:rsidRPr="00E85C03">
              <w:rPr>
                <w:rFonts w:ascii="Times New Roman" w:hAnsi="Times New Roman" w:cs="Times New Roman"/>
                <w:sz w:val="24"/>
                <w:szCs w:val="24"/>
                <w:lang w:val="kk-KZ" w:eastAsia="en-US"/>
              </w:rPr>
              <w:t>қызыл, зеленый - жасыл.</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Дети рассказывают, из каких деталей построили </w:t>
            </w:r>
            <w:r w:rsidRPr="00E85C03">
              <w:rPr>
                <w:rStyle w:val="Strong"/>
                <w:rFonts w:ascii="Times New Roman" w:hAnsi="Times New Roman" w:cs="Times New Roman"/>
                <w:b w:val="0"/>
                <w:bCs w:val="0"/>
                <w:sz w:val="24"/>
                <w:szCs w:val="24"/>
                <w:bdr w:val="none" w:sz="0" w:space="0" w:color="auto" w:frame="1"/>
                <w:lang w:eastAsia="en-US"/>
              </w:rPr>
              <w:t>автобус</w:t>
            </w:r>
            <w:r w:rsidRPr="00E85C03">
              <w:rPr>
                <w:rFonts w:ascii="Times New Roman" w:hAnsi="Times New Roman" w:cs="Times New Roman"/>
                <w:sz w:val="24"/>
                <w:szCs w:val="24"/>
                <w:lang w:eastAsia="en-US"/>
              </w:rPr>
              <w:t>, называют их цвет, отвечают на вопросы воспитателя.</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«Что изменилось»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определять состояние погоды.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Игровые правила. Вывести зайку на прогулку, учитывая особенности погоды и времени года.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Игрушка зайка, теплая и легкая одежда зайчика для прогулки; карточки с изображением одежды.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приносит зайку, одетого в шубу и теплую шапку (на улице ранняя осень). Зайка жалуется детям: «Ребята, я не могу гулять на улице, потому что сильно устают, не могут побегать и попрыгать. Может быть, я заболел? Дети высказывают предположения. Воспитатель побуждает ребят посмотреть в окно и спрашивает: «Как оделся зайка, правильно или нет? В такой одежде, как у него, на улице тяжело бегать и прыгать, потому что жарко. Когда носят шубу и теплую шапку? (Зимой.) Как узнать, как сегодня нужно одеться, чтобы пойти на улицу?» (Посмотреть в окно и на градусник.)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Зайка радуется, раздевается и складывает одежду, потом идет к окну и смотрит на улицу.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показывает карточку, на каждой изображена солнечная лужайка и говорит: «Подскажите зайке, что ему надеть». Дети выбирают одежду из своих наборов карточек. Зайка одевается по совету детей и идет гулять.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После прогулки зайка идет обедать и спать, а потом снова идет на улицу. Воспитатель показывает другую карточку, на которой изображена та же лужайка, только погода пасмурная из-за туч: «Как теперь зайке одеться?» Дети подсказывают зайке. Воспитатель спрашивает у зайки, что изменилось на улице. Дети помогают зайке определить, какая погода, что изменилось и как надо одеваться на прогулку.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w:t>
            </w:r>
            <w:r w:rsidRPr="00E85C03">
              <w:rPr>
                <w:rFonts w:ascii="Times New Roman" w:hAnsi="Times New Roman" w:cs="Times New Roman"/>
                <w:sz w:val="24"/>
                <w:szCs w:val="24"/>
              </w:rPr>
              <w:t>).</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36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птицами.</w:t>
            </w:r>
          </w:p>
          <w:p w:rsidR="00CF1317" w:rsidRPr="00E85C03" w:rsidRDefault="00CF1317" w:rsidP="00E85C03">
            <w:pPr>
              <w:spacing w:after="0" w:line="240" w:lineRule="auto"/>
              <w:rPr>
                <w:rFonts w:ascii="Times New Roman" w:hAnsi="Times New Roman" w:cs="Times New Roman"/>
                <w:w w:val="101"/>
                <w:sz w:val="24"/>
                <w:szCs w:val="24"/>
              </w:rPr>
            </w:pPr>
            <w:r w:rsidRPr="00E85C03">
              <w:rPr>
                <w:rFonts w:ascii="Times New Roman" w:hAnsi="Times New Roman" w:cs="Times New Roman"/>
                <w:sz w:val="24"/>
                <w:szCs w:val="24"/>
              </w:rPr>
              <w:t xml:space="preserve">Цель: </w:t>
            </w:r>
            <w:r w:rsidRPr="00E85C03">
              <w:rPr>
                <w:rFonts w:ascii="Times New Roman" w:hAnsi="Times New Roman" w:cs="Times New Roman"/>
                <w:spacing w:val="-2"/>
                <w:w w:val="101"/>
                <w:sz w:val="24"/>
                <w:szCs w:val="24"/>
              </w:rPr>
              <w:t>формирование умения различать основные части тела птиц.</w:t>
            </w:r>
            <w:r w:rsidRPr="00E85C03">
              <w:rPr>
                <w:rFonts w:ascii="Times New Roman" w:hAnsi="Times New Roman" w:cs="Times New Roman"/>
                <w:spacing w:val="-2"/>
                <w:w w:val="101"/>
                <w:sz w:val="24"/>
                <w:szCs w:val="24"/>
              </w:rPr>
              <w:br/>
            </w:r>
            <w:r w:rsidRPr="00E85C03">
              <w:rPr>
                <w:rFonts w:ascii="Times New Roman" w:hAnsi="Times New Roman" w:cs="Times New Roman"/>
                <w:spacing w:val="6"/>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w w:val="101"/>
                <w:sz w:val="24"/>
                <w:szCs w:val="24"/>
              </w:rPr>
              <w:t xml:space="preserve">Осенью можно часто увидеть, как на телеграфных проводах или </w:t>
            </w:r>
            <w:r w:rsidRPr="00E85C03">
              <w:rPr>
                <w:rFonts w:ascii="Times New Roman" w:hAnsi="Times New Roman" w:cs="Times New Roman"/>
                <w:spacing w:val="1"/>
                <w:w w:val="101"/>
                <w:sz w:val="24"/>
                <w:szCs w:val="24"/>
              </w:rPr>
              <w:t xml:space="preserve">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w:t>
            </w:r>
            <w:r w:rsidRPr="00E85C03">
              <w:rPr>
                <w:rFonts w:ascii="Times New Roman" w:hAnsi="Times New Roman" w:cs="Times New Roman"/>
                <w:spacing w:val="-7"/>
                <w:w w:val="101"/>
                <w:sz w:val="24"/>
                <w:szCs w:val="24"/>
              </w:rPr>
              <w:t>корм.</w:t>
            </w:r>
          </w:p>
          <w:p w:rsidR="00CF1317" w:rsidRPr="00E85C03" w:rsidRDefault="00CF1317" w:rsidP="00E85C03">
            <w:pPr>
              <w:spacing w:after="0" w:line="240" w:lineRule="auto"/>
              <w:rPr>
                <w:rFonts w:ascii="Times New Roman" w:hAnsi="Times New Roman" w:cs="Times New Roman"/>
                <w:w w:val="101"/>
                <w:sz w:val="24"/>
                <w:szCs w:val="24"/>
              </w:rPr>
            </w:pPr>
            <w:r w:rsidRPr="00E85C03">
              <w:rPr>
                <w:rFonts w:ascii="Times New Roman" w:hAnsi="Times New Roman" w:cs="Times New Roman"/>
                <w:spacing w:val="-5"/>
                <w:w w:val="101"/>
                <w:sz w:val="24"/>
                <w:szCs w:val="24"/>
              </w:rPr>
              <w:t>Воробей, что ты ждешь?</w:t>
            </w:r>
            <w:r w:rsidRPr="00E85C03">
              <w:rPr>
                <w:rFonts w:ascii="Times New Roman" w:hAnsi="Times New Roman" w:cs="Times New Roman"/>
                <w:spacing w:val="-5"/>
                <w:w w:val="101"/>
                <w:sz w:val="24"/>
                <w:szCs w:val="24"/>
              </w:rPr>
              <w:br/>
            </w:r>
            <w:r w:rsidRPr="00E85C03">
              <w:rPr>
                <w:rFonts w:ascii="Times New Roman" w:hAnsi="Times New Roman" w:cs="Times New Roman"/>
                <w:spacing w:val="-2"/>
                <w:w w:val="101"/>
                <w:sz w:val="24"/>
                <w:szCs w:val="24"/>
              </w:rPr>
              <w:t>Крошек хлебных не клюешь.</w:t>
            </w:r>
          </w:p>
          <w:p w:rsidR="00CF1317" w:rsidRPr="00E85C03" w:rsidRDefault="00CF1317" w:rsidP="00E85C03">
            <w:pPr>
              <w:spacing w:after="0" w:line="240" w:lineRule="auto"/>
              <w:rPr>
                <w:rFonts w:ascii="Times New Roman" w:hAnsi="Times New Roman" w:cs="Times New Roman"/>
                <w:w w:val="101"/>
                <w:sz w:val="24"/>
                <w:szCs w:val="24"/>
              </w:rPr>
            </w:pPr>
            <w:r w:rsidRPr="00E85C03">
              <w:rPr>
                <w:rFonts w:ascii="Times New Roman" w:hAnsi="Times New Roman" w:cs="Times New Roman"/>
                <w:spacing w:val="-1"/>
                <w:w w:val="101"/>
                <w:sz w:val="24"/>
                <w:szCs w:val="24"/>
              </w:rPr>
              <w:t>Я давно заметил крошки,</w:t>
            </w:r>
            <w:r w:rsidRPr="00E85C03">
              <w:rPr>
                <w:rFonts w:ascii="Times New Roman" w:hAnsi="Times New Roman" w:cs="Times New Roman"/>
                <w:spacing w:val="-1"/>
                <w:w w:val="101"/>
                <w:sz w:val="24"/>
                <w:szCs w:val="24"/>
              </w:rPr>
              <w:br/>
            </w:r>
            <w:r w:rsidRPr="00E85C03">
              <w:rPr>
                <w:rFonts w:ascii="Times New Roman" w:hAnsi="Times New Roman" w:cs="Times New Roman"/>
                <w:w w:val="101"/>
                <w:sz w:val="24"/>
                <w:szCs w:val="24"/>
              </w:rPr>
              <w:t>Да боюсь сердитой кошки.</w:t>
            </w:r>
          </w:p>
          <w:p w:rsidR="00CF1317" w:rsidRPr="00E85C03" w:rsidRDefault="00CF1317" w:rsidP="00E85C03">
            <w:pPr>
              <w:spacing w:after="0" w:line="240" w:lineRule="auto"/>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 xml:space="preserve">Вместе с детьми рассмотреть внешний вид птиц.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2"/>
                <w:w w:val="101"/>
                <w:sz w:val="24"/>
                <w:szCs w:val="24"/>
              </w:rPr>
              <w:t xml:space="preserve">(Тело покрыто </w:t>
            </w:r>
            <w:r w:rsidRPr="00E85C03">
              <w:rPr>
                <w:rFonts w:ascii="Times New Roman" w:hAnsi="Times New Roman" w:cs="Times New Roman"/>
                <w:spacing w:val="3"/>
                <w:sz w:val="24"/>
                <w:szCs w:val="24"/>
              </w:rPr>
              <w:t>пухом, перьями, есть крылья; они летают, прыгают, клюют.)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«Собираем урожай»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выдержку и дисциплинированность.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метании мяча в горизонтальную цель левой и правой руками.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глазомер, глазодвигательные функции, фиксацию взора.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корзинки, маленькие мячи двух цветов.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На расстоянии 2 м. от детей стоят корзинки, рядом с детьми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лежат маленькие мячи двух цветов. Воспитатель объясняет детям, что они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зайцы, а мячи – это овощи, которые нужно собрать в корзинки.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Соберут зайчата ловко,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грядок сочную морковку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хрустящую капусту.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огороде будет пусто.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очереди дети бросают мячи «овощи» в корзинку: левой рукой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«морковку», а правой – «капусту».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221"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дождем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Цель:ознакомление с природным явлением - дождем.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дождливую погоду предложить детям понаблюдать из окна, как капли дождя падают на землю. Ранее воспитатель выносит ем</w:t>
            </w:r>
            <w:r w:rsidRPr="00E85C03">
              <w:rPr>
                <w:rFonts w:ascii="Times New Roman" w:hAnsi="Times New Roman" w:cs="Times New Roman"/>
                <w:sz w:val="24"/>
                <w:szCs w:val="24"/>
              </w:rPr>
              <w:softHyphen/>
              <w:t>кость для накапливания дождевой воды. Капли стучат по стеклу. Послушать вместе с детьми шум дождя (есть дождик веселый, а есть грустный), определить, какой дождь.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Сколько знаю я дождей?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Сосчитайте поскорей.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ветром,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Дождь грибной,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радугой-дугой.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солнцем,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Дождик с градом,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Дождик с рыжим листопадом.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(Развитие речи и художественная литература</w:t>
            </w:r>
            <w:r w:rsidRPr="00E85C03">
              <w:rPr>
                <w:rFonts w:ascii="Times New Roman" w:hAnsi="Times New Roman" w:cs="Times New Roman"/>
                <w:sz w:val="24"/>
                <w:szCs w:val="24"/>
                <w:lang w:val="kk-KZ"/>
              </w:rPr>
              <w:t>, ознакомление с окружающим</w:t>
            </w:r>
            <w:r w:rsidRPr="00E85C03">
              <w:rPr>
                <w:rFonts w:ascii="Times New Roman" w:hAnsi="Times New Roman" w:cs="Times New Roman"/>
                <w:sz w:val="24"/>
                <w:szCs w:val="24"/>
              </w:rPr>
              <w:t>);</w:t>
            </w:r>
          </w:p>
          <w:p w:rsidR="00CF1317" w:rsidRPr="00E85C03" w:rsidRDefault="00CF1317" w:rsidP="00F82E39">
            <w:pPr>
              <w:pStyle w:val="Default"/>
              <w:rPr>
                <w:color w:val="auto"/>
              </w:rPr>
            </w:pPr>
            <w:r w:rsidRPr="00E85C03">
              <w:rPr>
                <w:color w:val="auto"/>
                <w:lang w:eastAsia="ru-RU"/>
              </w:rPr>
              <w:t xml:space="preserve">Игра </w:t>
            </w:r>
            <w:r w:rsidRPr="00E85C03">
              <w:rPr>
                <w:color w:val="auto"/>
              </w:rPr>
              <w:t xml:space="preserve">«Сдуй шарик» </w:t>
            </w:r>
          </w:p>
          <w:p w:rsidR="00CF1317" w:rsidRPr="00E85C03" w:rsidRDefault="00CF1317" w:rsidP="00F82E39">
            <w:pPr>
              <w:pStyle w:val="Default"/>
              <w:rPr>
                <w:color w:val="auto"/>
              </w:rPr>
            </w:pPr>
            <w:r w:rsidRPr="00E85C03">
              <w:rPr>
                <w:color w:val="auto"/>
              </w:rPr>
              <w:t xml:space="preserve">Цель: развитие правильного речевого дыхания – длительное произнесение на одном выдохе согласного звука Ф. </w:t>
            </w:r>
          </w:p>
          <w:p w:rsidR="00CF1317" w:rsidRPr="00E85C03" w:rsidRDefault="00CF1317" w:rsidP="00F82E39">
            <w:pPr>
              <w:pStyle w:val="Default"/>
              <w:rPr>
                <w:color w:val="auto"/>
              </w:rPr>
            </w:pPr>
            <w:r w:rsidRPr="00E85C03">
              <w:rPr>
                <w:color w:val="auto"/>
              </w:rPr>
              <w:t xml:space="preserve">Ход игры: Предложите малышам поиграть в такую игру: стоя на ковре, расставьте руки широко в стороны – получился шар, затем произносите длительно звук Ф, одновременно сводя руки перед собой – шарик сдувается. В конце обнимите себя за плечи – шарик сдулся. </w:t>
            </w:r>
          </w:p>
          <w:p w:rsidR="00CF1317" w:rsidRPr="00E85C03" w:rsidRDefault="00CF1317" w:rsidP="00F82E39">
            <w:pPr>
              <w:pStyle w:val="Default"/>
              <w:rPr>
                <w:color w:val="auto"/>
              </w:rPr>
            </w:pPr>
            <w:r w:rsidRPr="00E85C03">
              <w:rPr>
                <w:color w:val="auto"/>
              </w:rPr>
              <w:t xml:space="preserve">– Давайте поиграем в шарики! Разведите руки в стороны – вот так! Вот какие большие шары получились. Вдруг в шарике образовалась маленькая дырочка, и он стал сдуваться... Воздух выходит из шарика: Ф-Ф-Ф! Сдулся шарик!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Напомните детям, что следует вдохнуть побольше воздуха, пока шарик надут, а затем постепенно плавно выдыхать его, произнося звук Ф. Добирать воздух нельзя.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«Меткие стрелки»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выдержку и дисциплинированность. Совершенствовать навыки в бросании мяча в вертикальную цель.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глазомер, глазодвигательные функции, фиксацию взора.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по количеству детей.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Детям раздают мячи. Воспитатель вместе с детьми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Крепки руки, меток глаз.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Трудно армии без нас.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цель мячи кидаем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Точно попадаем.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собакой.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Цель:расширение представления о домашнем животном - собаке, ее внешнем виде, поведении.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Наблюдать за собаками, которых выгуливают хозяева. Охаракте</w:t>
            </w:r>
            <w:r w:rsidRPr="00E85C03">
              <w:rPr>
                <w:rFonts w:ascii="Times New Roman" w:hAnsi="Times New Roman" w:cs="Times New Roman"/>
                <w:sz w:val="24"/>
                <w:szCs w:val="24"/>
              </w:rPr>
              <w:softHyphen/>
              <w:t xml:space="preserve">ризовать внешний вид животного и его поведение. (Собака очень привязана к человеку, она стережет его дом, ходит с ним на охоту.)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 хозяином дружит,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Дом сторожит.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Живет под крылечком,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Хвост колечком.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 время прогулки спросить у детей, у кого есть собака, кто за ней ухаживает.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F82E39">
            <w:pPr>
              <w:pStyle w:val="Default"/>
              <w:rPr>
                <w:color w:val="auto"/>
              </w:rPr>
            </w:pPr>
            <w:r w:rsidRPr="00E85C03">
              <w:rPr>
                <w:color w:val="auto"/>
                <w:lang w:val="kk-KZ" w:eastAsia="ru-RU"/>
              </w:rPr>
              <w:t xml:space="preserve">П/И </w:t>
            </w:r>
            <w:r w:rsidRPr="00E85C03">
              <w:rPr>
                <w:color w:val="auto"/>
              </w:rPr>
              <w:t>«Лохматый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двигаться врассыпную, двигаться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соответствии с текстом, развивать ориентировку в пространстве, ловкость.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одной стороне площадки, пес – на другой стороне.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тихо подходят к нему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 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 и посмотрим что-то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пес вскакивает и громко лает. Дети разбегаются, а пес</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старается их поймать.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shd w:val="clear" w:color="auto" w:fill="FFFFFF"/>
              </w:rPr>
              <w:t xml:space="preserve">Игра в песочнице </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shd w:val="clear" w:color="auto" w:fill="FFFFFF"/>
              </w:rPr>
              <w:t>Кто к нам в гости приходил?</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shd w:val="clear" w:color="auto" w:fill="FFFFFF"/>
              </w:rPr>
              <w:br/>
            </w:r>
            <w:r w:rsidRPr="00E85C03">
              <w:rPr>
                <w:rFonts w:ascii="Times New Roman" w:hAnsi="Times New Roman" w:cs="Times New Roman"/>
                <w:sz w:val="24"/>
                <w:szCs w:val="24"/>
              </w:rPr>
              <w:t>Цель: развитие зрительного и тактильного восприятия, внимания, памяти, мелкой моторики.</w:t>
            </w:r>
            <w:r w:rsidRPr="00E85C03">
              <w:rPr>
                <w:rFonts w:ascii="Times New Roman" w:hAnsi="Times New Roman" w:cs="Times New Roman"/>
                <w:sz w:val="24"/>
                <w:szCs w:val="24"/>
                <w:shd w:val="clear" w:color="auto" w:fill="FFFFFF"/>
              </w:rPr>
              <w:br/>
              <w:t>Ход игры:</w:t>
            </w:r>
            <w:r w:rsidRPr="00E85C03">
              <w:rPr>
                <w:rFonts w:ascii="Times New Roman" w:hAnsi="Times New Roman" w:cs="Times New Roman"/>
                <w:sz w:val="24"/>
                <w:szCs w:val="24"/>
              </w:rPr>
              <w:t> Ребенок отворачивается, взрослый изготавливает с помощью формочек барельефные/горельефные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80"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Знакомство с пешеходной дорожкой – тротуар.</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закрепление знаний о правилах поведения на улице.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пригласить детей на прогулку вокруг детского сада. Объяснить им, что с этой минуты они становятся пешеходами и должны строго соблюдать правила дорожного движения: двигаться только по пешеходной дорожке (тротуару), не спешить, быть внимательными, крепко держать друг друга за руку, не кричать, внимательно слушать воспитателя.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улице будьте внимательны, дети!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Твердо запомните правила эти!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Правила эти помни всегда,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Чтобы с тобой не случилась беда.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F82E39">
            <w:pPr>
              <w:pStyle w:val="Default"/>
              <w:rPr>
                <w:color w:val="auto"/>
              </w:rPr>
            </w:pPr>
            <w:r w:rsidRPr="00E85C03">
              <w:rPr>
                <w:color w:val="auto"/>
              </w:rPr>
              <w:t xml:space="preserve">Игра «Часы» </w:t>
            </w:r>
          </w:p>
          <w:p w:rsidR="00CF1317" w:rsidRPr="00E85C03" w:rsidRDefault="00CF1317" w:rsidP="00F82E39">
            <w:pPr>
              <w:pStyle w:val="Default"/>
              <w:rPr>
                <w:color w:val="auto"/>
              </w:rPr>
            </w:pPr>
            <w:r w:rsidRPr="00E85C03">
              <w:rPr>
                <w:color w:val="auto"/>
              </w:rPr>
              <w:t xml:space="preserve">Цель: развитие речевого внимания. </w:t>
            </w:r>
          </w:p>
          <w:p w:rsidR="00CF1317" w:rsidRPr="00E85C03" w:rsidRDefault="00CF1317" w:rsidP="00F82E39">
            <w:pPr>
              <w:pStyle w:val="Default"/>
              <w:rPr>
                <w:color w:val="auto"/>
              </w:rPr>
            </w:pPr>
            <w:r w:rsidRPr="00E85C03">
              <w:rPr>
                <w:color w:val="auto"/>
              </w:rPr>
              <w:t xml:space="preserve">Ход игры: В-ль: Послушайте, как тикают часы: «Тик-так, тик-так», как бьют часы: «Бом-бом…». Чтобы они ходили, нужно их завести: «три-трак…»! . </w:t>
            </w:r>
          </w:p>
          <w:p w:rsidR="00CF1317" w:rsidRPr="00E85C03" w:rsidRDefault="00CF1317" w:rsidP="00F82E39">
            <w:pPr>
              <w:pStyle w:val="Default"/>
              <w:rPr>
                <w:color w:val="auto"/>
              </w:rPr>
            </w:pPr>
            <w:r w:rsidRPr="00E85C03">
              <w:rPr>
                <w:color w:val="auto"/>
              </w:rPr>
              <w:t xml:space="preserve">- Давайте заведем большие часы (дети повторяют соответствующее звукосочетание 3 раза); идут наши часы и сначала тикают, потом бьют (звукосочетания повторяются детьми 5-6 раз).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Теперь заведем маленькие часы, часы идут и тихо поют, часы очень тихо бьют (дети каждый раз голосом имитируют ход и звон часов).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«У медведя во бору»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выдержку, умение выполнять движения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навык коллективного движения. Упражнять в беге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определенному направлению, с увертыванием, развивать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одной стороне площадки проводится черта – это опушка леса.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чертой, на расстоянии 2-3 шагов очерчивается место для медведя.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дом детей. Воспитатель назначает медведя,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дети – у себя дома. Воспитатель говорит: «Идите гулять!».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к опушке леса, собирая ягоды, грибы, имитируя движения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говорят: «У медведя во бору, грибы ягоды беру. А медведь сидит 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 рычит». Медведь в это время сидит на своем месте. Когда играющие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произносят «Рычит!» медведь встает, дети бегут домой. Медведь старается их поймать – коснуться. Пойманного медведь отводит к себе. После 2-3 пойманных выбирается новый медведь.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имеет право вставать и ловить, а играющие – убегать домой только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«рычит!».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не может ловить детей за линией дома.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p>
        </w:tc>
        <w:tc>
          <w:tcPr>
            <w:tcW w:w="2836" w:type="dxa"/>
            <w:gridSpan w:val="2"/>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листопадом.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формирование умения определять признаки осени.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обратить внимание детей на опавшие листья. Спросить, у всех ли деревьев одинаковые листья. Пусть дети посмотрят, сравнят их по цве</w:t>
            </w:r>
            <w:r w:rsidRPr="00E85C03">
              <w:rPr>
                <w:rFonts w:ascii="Times New Roman" w:hAnsi="Times New Roman" w:cs="Times New Roman"/>
                <w:sz w:val="24"/>
                <w:szCs w:val="24"/>
              </w:rPr>
              <w:softHyphen/>
              <w:t>ту, форме, убедятся, что у листьев разных деревьев различная окраска.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Падают, падают листья,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В нашем саду - листопад.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Желтые, красные листья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ветру вьются, летят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Рассматривая собранные детьми листья и отбирая самые кра</w:t>
            </w:r>
            <w:r w:rsidRPr="00E85C03">
              <w:rPr>
                <w:rFonts w:ascii="Times New Roman" w:hAnsi="Times New Roman" w:cs="Times New Roman"/>
                <w:sz w:val="24"/>
                <w:szCs w:val="24"/>
              </w:rPr>
              <w:softHyphen/>
              <w:t>сивые, спросить, почему они нравятся ребенку. Во время прогулки сделать из листьев шапочку, юбочку для куклы, гирлянды, скла</w:t>
            </w:r>
            <w:r w:rsidRPr="00E85C03">
              <w:rPr>
                <w:rFonts w:ascii="Times New Roman" w:hAnsi="Times New Roman" w:cs="Times New Roman"/>
                <w:sz w:val="24"/>
                <w:szCs w:val="24"/>
              </w:rPr>
              <w:softHyphen/>
              <w:t>дывая их черенками. Провести игру: в руках у детей листочки, педагог читает текст, а дети в соответствии с ним выполняют 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Мы - листочки,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 листочки,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стоят кружком, держа в руках листочки.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 осенние листочки.  Мы на веточках сидели,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Дунул ветер - полетели.          Разбегаются по дорожкам.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летали, мы летали -        Бегают, помахивая листочками.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листочки так устали.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Перестал дуть ветерок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уселися в кружок.   Садятся на корточки, листочкидержат над головой.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Ветер снова вдруг подул        Разбегаются по дорожке.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листочки с веток сдул.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листочки полетели           Подкидывают листья вверх.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на землю тихо сели.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П/И «Волк во рву»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смелость и ловкость, умение действовать по сигналу.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прыжках в длину с разбегу.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на площадке проводятся две параллельные прямые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расстоянии 80 – 100 см – «ров». По краям площадки очерчивается «дом коз».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назначает одного играющего «волком», остальные – «козы».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козы располагаются на одной стороне площадки. Волк становиться в ров.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«волк во рву» козы бегут на противоположную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сторону площадки, перепрыгивая через ров, а волк - старается их поймать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(коснуться). Пойманных отводит в угол рва.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«Поймай - скажи»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профессиях взрослых.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мяч.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дети становятся в круг, ведущий, бросая мяч детям, называет профессию. Поймавший мяч бросает его ведущему, называя, что делает человек этой профессии.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Образец: врач – лечит, художник – рисует, повар – варит, пожарный – тушит, плотник – строгает, учитель - учит, строитель - строит и т.д.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tc>
      </w:tr>
      <w:tr w:rsidR="00CF1317" w:rsidRPr="00E85C03">
        <w:tc>
          <w:tcPr>
            <w:tcW w:w="19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835" w:type="dxa"/>
            <w:gridSpan w:val="9"/>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Советы родителям "Если ребенок часто злится".</w:t>
            </w:r>
          </w:p>
        </w:tc>
      </w:tr>
    </w:tbl>
    <w:p w:rsidR="00CF1317" w:rsidRPr="00174C9D" w:rsidRDefault="00CF1317" w:rsidP="00AC0B8D">
      <w:pPr>
        <w:spacing w:after="0" w:line="240" w:lineRule="auto"/>
        <w:rPr>
          <w:rFonts w:ascii="Times New Roman" w:hAnsi="Times New Roman" w:cs="Times New Roman"/>
          <w:sz w:val="24"/>
          <w:szCs w:val="24"/>
        </w:rPr>
      </w:pPr>
    </w:p>
    <w:p w:rsidR="00CF1317" w:rsidRDefault="00CF1317" w:rsidP="00AC0B8D">
      <w:pPr>
        <w:spacing w:after="0" w:line="240" w:lineRule="auto"/>
        <w:rPr>
          <w:rFonts w:ascii="Times New Roman" w:hAnsi="Times New Roman" w:cs="Times New Roman"/>
          <w:b/>
          <w:bCs/>
          <w:sz w:val="24"/>
          <w:szCs w:val="24"/>
        </w:rPr>
      </w:pPr>
    </w:p>
    <w:p w:rsidR="00CF1317" w:rsidRPr="00174C9D" w:rsidRDefault="00CF1317" w:rsidP="00AC0B8D">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AC0B8D">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19.09.2023 - 23.09.2023 г</w:t>
      </w:r>
    </w:p>
    <w:tbl>
      <w:tblPr>
        <w:tblW w:w="1502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504"/>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19.09</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20.09</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21.09</w:t>
            </w:r>
          </w:p>
        </w:tc>
        <w:tc>
          <w:tcPr>
            <w:tcW w:w="250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22.09</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23.09</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Дежурство: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Цель: учить детей сервировать стол посудой: хлебницей, стеклянной посудой, глубокой тарелкой, салфетницей, столовыми приборами.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Игра «Помоги найти маму»</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учить различать и называть животных и их детенышей, домашних птиц и их птенцов. Закреплять правильное произношение звуков.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раздает  детям предметные картинки с детенышами животных. Воспитатель: «Кто у тебя нарисован, Даша? (цыпленок) Кто у цыпленка мама? (курица).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Позови, цыпленок, свою маму (пи-пи-пи). Воспитатель имитирует кудахтанье курицы.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Это коза (показ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картинки). Она как кричит? Кто у нее детеныш? Как он кричит? Это овца (показ картинки). Как она блеет? А ее детеныш – ягненок как кричит? и т.д.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объясняет,что они детеныши. Детеныши гуляют, травку щиплют, крошки щиплют. Чья мама позовет детеныша, тот должен покричать – ответить ей – и побежать – поставить картинку рядом со своей мамой. Побежали детки к своим мамам.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произносит крик животного или птицы. Ребенок, у которого изображен детеныш или птенец произносит звуки и ставит картинку.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Чтение сказки «</w:t>
            </w:r>
            <w:r w:rsidRPr="00E85C03">
              <w:rPr>
                <w:rFonts w:ascii="Times New Roman" w:hAnsi="Times New Roman" w:cs="Times New Roman"/>
                <w:sz w:val="24"/>
                <w:szCs w:val="24"/>
                <w:lang w:eastAsia="en-US"/>
              </w:rPr>
              <w:t>Теремок</w:t>
            </w:r>
            <w:r w:rsidRPr="00E85C03">
              <w:rPr>
                <w:rFonts w:ascii="Times New Roman" w:hAnsi="Times New Roman" w:cs="Times New Roman"/>
                <w:sz w:val="24"/>
                <w:szCs w:val="24"/>
                <w:lang w:val="kk-KZ"/>
              </w:rPr>
              <w:t>»</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познакомить детей с содержанием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русской народной сказки «Теремок».</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 xml:space="preserve">Задачи: </w:t>
            </w:r>
            <w:r w:rsidRPr="00174C9D">
              <w:rPr>
                <w:lang w:eastAsia="en-US"/>
              </w:rPr>
              <w:t>продолжать учить называть животных, отвечать на вопросы ; развивать слуховое и зрительное внимание детей, умение вслушиваться в речь взрослого; развивать интерес к театрально-игровой деятельности; развивать память, устную речь, имитационные движения, мелкую моторику рук;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воспитывать интерес и любовь к русской народной сказке.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воспитатель читает сказку, задает вопросы по содержанию. Предлагает  принять на себя роль героев сказки.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окружаюим миром, музыка, казахский язык)</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Дежурство: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учить детей самостоятельно раскладывать игрушки, поддерживать порядок в шкафах, протирать пыль.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«Кто это? Что это?»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слова, обозначающие одушевленные и неодушевленные имена существительные.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предметов, животных, людей, птиц.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Педагог объясняет детям, что все предметы имеют свое название, и называет разные предметы. Вокруг нас много предметов. И о каждом из них можно спросить. Я вас буду спрашивать, а вы отвечайте одним словом: «Что это?» Показывает на картинку с изображением неодушевленного предмета или на сам предмет. Дети называют предметы. Показывает одушевленный предмет или картинку и спрашивает: «Кто это?».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Рассмотреть картинки. Назвать те, которые обозначают живые (неживые) предметы. Поставить к ним вопрос.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3. Педагог называет слова вразброс, обозначающие одушевленные и неодушевленные предметы. Дети ставят к ним вопросы: яблоко – «что это?», собака – «кто это?».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Сюжено-ролевая игра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«Ветер и листочки»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 детей способности принять на себя роль неодушевленного предмета. Воспитание любви к природе.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Игровой материал: Листики.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педагог вешает листья в сквозных проемах, которые мгновенно реагируют на малейшее дуновение ветерка, начинают кружиться, раскачиваться в разные стороны.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«Смотрите! Наши листики кружатся-полетели  и успокоились.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«Кто это дует на наши листочки?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Ты, Мишенька, не дул на листочки? А ты, Танечка? И я не дула на листочки. Кто же их поднимает в воздух?».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Я знаю, кто поднимает листики, кто дует на них. Это ветер. Он, как и мы, любит играть с листочками. Разлетится, да как дунет - фу-у-у! Легкие листочки обрадуются и закружатся-закружатся, полетят-полетят и успокоятся».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После такого рассказа воспитатель предлагает поиграть. «Будем играть в ветер и листочки? Я — веселый ветер, а вы — красивые листочки».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ориентируются на его слова и действия.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Фу-у-у! Листочки проснулись, глазки открыли, полетели (дети двигаются по залу). «Ветер улетел, листочки успокоились, опустились (Дети останавливаются, присаживаются)».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может повторить игру несколько раз по желанию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(Развитие рчи и художественная литература). </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«Кто, что делает?»</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ознакомление со словами, обозначающими действие.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различных действий.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педагог показывает детям с разными сюжетами. Дети ставят к ним вопросы или называют действие.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Ребенку предлагается назвать, что делает на картинке человек (животное).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2. На столе разложены несколько картинок. Предлагается ребенку найти заданное действие. Найди картинку, на которой девочка прыгает. Что делает девочка?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росмотр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0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Дежуство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чить детей поливать растения, протирать листочки от пыли.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«Части суток»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ознакомление с понятиями «Утро», «День», «Вечер», «Ночь» и правильной их последовательности.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воспитатель показывает картинки с изображением деятельности детей в различное время суток (ночь – малыш спит, утро – малыш умывается, потягивается или делает зарядку, день – малыш играет или гуляет, вечер – играет дома или идет с мамой домой) .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Начинаем игру с вопроса: Когда мы спим? (после ответов детей, первый ребенок получает картинку «Ночь», одевает ее на себя) .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Продолжаем: Когда заканчивается ночь, наступает утро. Мы просыпаемся, потягиваемся, умываемся (сопровождаем соответствующими движениями) и идем в детский сад. (Второй ребенок получает картинку «Утро», одевает ее на себя). Днем все ребята играют (хлопают в ладоши) и гуляют (топают ногами). (Третий ребенок получает картинку «День», одевает ее на себя) Ну, а вечером, все ребята бегут к маме! (дети раскрывают руки к объятьям). Потом снова наступает ночь (дети складывают ладошки под щечку, и закрывают ненадолго глаза). Когда дети научились по картинкам определять части суток и правильно выполняют соответствующие движения.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основы математики)</w:t>
            </w:r>
          </w:p>
          <w:p w:rsidR="00CF1317" w:rsidRPr="00174C9D" w:rsidRDefault="00CF1317" w:rsidP="00E85C03">
            <w:pPr>
              <w:pStyle w:val="c7"/>
              <w:shd w:val="clear" w:color="auto" w:fill="FFFFFF"/>
              <w:spacing w:before="0" w:beforeAutospacing="0" w:after="0" w:afterAutospacing="0"/>
              <w:rPr>
                <w:lang w:eastAsia="en-US"/>
              </w:rPr>
            </w:pPr>
            <w:r w:rsidRPr="00E85C03">
              <w:rPr>
                <w:lang w:val="kk-KZ"/>
              </w:rPr>
              <w:t xml:space="preserve">Сюжетно-ролевая игра </w:t>
            </w:r>
            <w:r w:rsidRPr="00E85C03">
              <w:t>«</w:t>
            </w:r>
            <w:r w:rsidRPr="00E85C03">
              <w:rPr>
                <w:lang w:eastAsia="en-US"/>
              </w:rPr>
              <w:t>Парикмахерская</w:t>
            </w:r>
            <w:r w:rsidRPr="00E85C03">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рассказать о том, что существуют специальные парикмахерские для животных (мытье, стрижка шерсти). Обратить внимание детей на проблему мусора (в парикмахерской остаются пустые флаконы, баночки, остриженная шерсть и т. п.). Как решить проблему утилизации отходов с наименьшим ущербом для природы?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проблемной ситуации:  В парикмахерскую приходит лохматая грязная собачка, которую из-за ее неопрятного вида никто не хочет взять к себе домой. (Парикмахер предлагает вымыть ее и постричь.)  Открытие парикмахерской-салона «У Артемона» (оформление помещения, выбор журналов, фотографий). В парикмахерскую приходит экологическая милиция и говорит о необходимости утилизации мусора. (Дети предлагают варианты решения этой проблемы: пластиковые баночки выбрасываются в одни контейнеры, стеклянные - в другие и т. п. Затем все это отвозится на завод и перерабатывается.)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 xml:space="preserve">гра «Чудесный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мешочек»</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закреплять знание детей о геометрических фигурах (круг, квадрат, прямоугольник, треугольник) и умение определять их на ощупь, вынув из мешочка описать предмет, назвать цвет и рассказать на что похоже.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поочередно засовывают руку в волшебный мешочек и называют фигуры, после чего достают их из мешочка и проверяют правильно ли они называли фигуру, называют цвет фигуры и рассказывают на что похожа.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Оборудование:</w:t>
            </w:r>
            <w:r w:rsidRPr="00174C9D">
              <w:rPr>
                <w:lang w:eastAsia="en-US"/>
              </w:rPr>
              <w:t> мешочек, геометрические фигуры (круг, квадрат, прямоугольник, треугольник).</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w:t>
            </w:r>
            <w:r>
              <w:rPr>
                <w:rFonts w:ascii="Times New Roman" w:hAnsi="Times New Roman" w:cs="Times New Roman"/>
                <w:sz w:val="24"/>
                <w:szCs w:val="24"/>
                <w:lang w:val="kk-KZ"/>
              </w:rPr>
              <w:t>я литература, основы математики)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Чтение сказки Волк и семеро козлят.</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познакомить детей со </w:t>
            </w:r>
            <w:r w:rsidRPr="00E85C03">
              <w:rPr>
                <w:rStyle w:val="Strong"/>
                <w:rFonts w:ascii="Times New Roman" w:hAnsi="Times New Roman" w:cs="Times New Roman"/>
                <w:b w:val="0"/>
                <w:bCs w:val="0"/>
                <w:sz w:val="24"/>
                <w:szCs w:val="24"/>
                <w:bdr w:val="none" w:sz="0" w:space="0" w:color="auto" w:frame="1"/>
                <w:lang w:eastAsia="en-US"/>
              </w:rPr>
              <w:t>сказкой </w:t>
            </w:r>
            <w:r w:rsidRPr="00E85C03">
              <w:rPr>
                <w:rFonts w:ascii="Times New Roman" w:hAnsi="Times New Roman" w:cs="Times New Roman"/>
                <w:sz w:val="24"/>
                <w:szCs w:val="24"/>
                <w:bdr w:val="none" w:sz="0" w:space="0" w:color="auto" w:frame="1"/>
                <w:lang w:eastAsia="en-US"/>
              </w:rPr>
              <w:t>«</w:t>
            </w:r>
            <w:r w:rsidRPr="00E85C03">
              <w:rPr>
                <w:rStyle w:val="Strong"/>
                <w:rFonts w:ascii="Times New Roman" w:hAnsi="Times New Roman" w:cs="Times New Roman"/>
                <w:b w:val="0"/>
                <w:bCs w:val="0"/>
                <w:sz w:val="24"/>
                <w:szCs w:val="24"/>
                <w:bdr w:val="none" w:sz="0" w:space="0" w:color="auto" w:frame="1"/>
                <w:lang w:eastAsia="en-US"/>
              </w:rPr>
              <w:t>Волк и семеро козлят</w:t>
            </w:r>
            <w:r w:rsidRPr="00E85C03">
              <w:rPr>
                <w:rFonts w:ascii="Times New Roman" w:hAnsi="Times New Roman" w:cs="Times New Roman"/>
                <w:sz w:val="24"/>
                <w:szCs w:val="24"/>
                <w:bdr w:val="none" w:sz="0" w:space="0" w:color="auto" w:frame="1"/>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Задачи</w:t>
            </w:r>
            <w:r w:rsidRPr="00E85C03">
              <w:rPr>
                <w:rFonts w:ascii="Times New Roman" w:hAnsi="Times New Roman" w:cs="Times New Roman"/>
                <w:sz w:val="24"/>
                <w:szCs w:val="24"/>
                <w:lang w:eastAsia="en-US"/>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воспитывать у детей умение слушать </w:t>
            </w:r>
            <w:hyperlink r:id="rId8" w:tooltip="Сказка. Конспекты занятий по сказкам" w:history="1">
              <w:r w:rsidRPr="00E85C03">
                <w:rPr>
                  <w:rStyle w:val="Hyperlink"/>
                  <w:rFonts w:ascii="Times New Roman" w:hAnsi="Times New Roman" w:cs="Times New Roman"/>
                  <w:color w:val="auto"/>
                  <w:sz w:val="24"/>
                  <w:szCs w:val="24"/>
                  <w:u w:val="none"/>
                  <w:bdr w:val="none" w:sz="0" w:space="0" w:color="auto" w:frame="1"/>
                  <w:lang w:eastAsia="en-US"/>
                </w:rPr>
                <w:t>сказку внимательно</w:t>
              </w:r>
            </w:hyperlink>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сопереживать героям </w:t>
            </w:r>
            <w:r w:rsidRPr="00E85C03">
              <w:rPr>
                <w:rStyle w:val="Strong"/>
                <w:rFonts w:ascii="Times New Roman" w:hAnsi="Times New Roman" w:cs="Times New Roman"/>
                <w:b w:val="0"/>
                <w:bCs w:val="0"/>
                <w:sz w:val="24"/>
                <w:szCs w:val="24"/>
                <w:bdr w:val="none" w:sz="0" w:space="0" w:color="auto" w:frame="1"/>
                <w:lang w:eastAsia="en-US"/>
              </w:rPr>
              <w:t>сказки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w:t>
            </w:r>
            <w:hyperlink r:id="rId9" w:tooltip="Развитие речи. Конспекты занятий, НОД" w:history="1">
              <w:r w:rsidRPr="00E85C03">
                <w:rPr>
                  <w:rStyle w:val="Hyperlink"/>
                  <w:rFonts w:ascii="Times New Roman" w:hAnsi="Times New Roman" w:cs="Times New Roman"/>
                  <w:color w:val="auto"/>
                  <w:sz w:val="24"/>
                  <w:szCs w:val="24"/>
                  <w:u w:val="none"/>
                  <w:bdr w:val="none" w:sz="0" w:space="0" w:color="auto" w:frame="1"/>
                  <w:lang w:eastAsia="en-US"/>
                </w:rPr>
                <w:t>развивать память</w:t>
              </w:r>
            </w:hyperlink>
            <w:r w:rsidRPr="00E85C03">
              <w:rPr>
                <w:rFonts w:ascii="Times New Roman" w:hAnsi="Times New Roman" w:cs="Times New Roman"/>
                <w:sz w:val="24"/>
                <w:szCs w:val="24"/>
                <w:lang w:eastAsia="en-US"/>
              </w:rPr>
              <w:t>, внимание;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подвести детей к пониманию соблюдений элементарных правил послушания;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w:t>
            </w:r>
            <w:r w:rsidRPr="00E85C03">
              <w:rPr>
                <w:rStyle w:val="Strong"/>
                <w:rFonts w:ascii="Times New Roman" w:hAnsi="Times New Roman" w:cs="Times New Roman"/>
                <w:b w:val="0"/>
                <w:bCs w:val="0"/>
                <w:sz w:val="24"/>
                <w:szCs w:val="24"/>
                <w:bdr w:val="none" w:sz="0" w:space="0" w:color="auto" w:frame="1"/>
                <w:lang w:eastAsia="en-US"/>
              </w:rPr>
              <w:t>развивать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целостное восприятие</w:t>
            </w:r>
            <w:r w:rsidRPr="00E85C03">
              <w:rPr>
                <w:rFonts w:ascii="Times New Roman" w:hAnsi="Times New Roman" w:cs="Times New Roman"/>
                <w:sz w:val="24"/>
                <w:szCs w:val="24"/>
                <w:lang w:eastAsia="en-US"/>
              </w:rPr>
              <w:t>: узнавать и называть </w:t>
            </w:r>
            <w:r w:rsidRPr="00E85C03">
              <w:rPr>
                <w:rStyle w:val="Strong"/>
                <w:rFonts w:ascii="Times New Roman" w:hAnsi="Times New Roman" w:cs="Times New Roman"/>
                <w:b w:val="0"/>
                <w:bCs w:val="0"/>
                <w:sz w:val="24"/>
                <w:szCs w:val="24"/>
                <w:bdr w:val="none" w:sz="0" w:space="0" w:color="auto" w:frame="1"/>
                <w:lang w:eastAsia="en-US"/>
              </w:rPr>
              <w:t>сказку по иллюстрации</w:t>
            </w:r>
            <w:r w:rsidRPr="00E85C03">
              <w:rPr>
                <w:rFonts w:ascii="Times New Roman" w:hAnsi="Times New Roman" w:cs="Times New Roman"/>
                <w:sz w:val="24"/>
                <w:szCs w:val="24"/>
                <w:lang w:eastAsia="en-US"/>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воспитатель читает сказку, задает вопросы по содержанию. Предлагает  принять на себя роль героев сказки.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«Веселые погремушки»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Есть веселые игрушки,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Бом-бом-бом, бом-бом-бом! Им названье — погремушки,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Бом-бом-бом, бом-бом-бом! Любят дети в них играть,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ними прыгать и скакать!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«Поиграй перед собой»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погремушки за спину. Погремуш</w:t>
            </w:r>
            <w:r w:rsidRPr="00E85C03">
              <w:rPr>
                <w:rFonts w:ascii="Times New Roman" w:hAnsi="Times New Roman" w:cs="Times New Roman"/>
                <w:sz w:val="24"/>
                <w:szCs w:val="24"/>
                <w:lang w:eastAsia="en-US"/>
              </w:rPr>
              <w:softHyphen/>
              <w:t>ки вперед, погреметь и спокойно опустить за спину. Дыхание про</w:t>
            </w:r>
            <w:r w:rsidRPr="00E85C03">
              <w:rPr>
                <w:rFonts w:ascii="Times New Roman" w:hAnsi="Times New Roman" w:cs="Times New Roman"/>
                <w:sz w:val="24"/>
                <w:szCs w:val="24"/>
                <w:lang w:eastAsia="en-US"/>
              </w:rPr>
              <w:softHyphen/>
              <w:t>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«Покажи и поиграй»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у плеч. Поворот вправо, пока</w:t>
            </w:r>
            <w:r w:rsidRPr="00E85C03">
              <w:rPr>
                <w:rFonts w:ascii="Times New Roman" w:hAnsi="Times New Roman" w:cs="Times New Roman"/>
                <w:sz w:val="24"/>
                <w:szCs w:val="24"/>
                <w:lang w:eastAsia="en-US"/>
              </w:rPr>
              <w:softHyphen/>
              <w:t>зать, поиграть, сказать «вот». Вернуться в и. п. То же в другую сторону. Повторить по 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3.«Погремушки к коленям»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в стороны. Наклон вперед, погре</w:t>
            </w:r>
            <w:r w:rsidRPr="00E85C03">
              <w:rPr>
                <w:rFonts w:ascii="Times New Roman" w:hAnsi="Times New Roman" w:cs="Times New Roman"/>
                <w:sz w:val="24"/>
                <w:szCs w:val="24"/>
                <w:lang w:eastAsia="en-US"/>
              </w:rPr>
              <w:softHyphen/>
              <w:t>мушки к коленям — выдох. Вернуться в и. п. Повторить 4—5 раз. Обращать внимание детей на то, чтобы при наклоне вперед они старались ноги в коленях не сгибать.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4.«Прыг-скок»</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погремушки опущены; 6—8 под</w:t>
            </w:r>
            <w:r w:rsidRPr="00E85C03">
              <w:rPr>
                <w:rFonts w:ascii="Times New Roman" w:hAnsi="Times New Roman" w:cs="Times New Roman"/>
                <w:sz w:val="24"/>
                <w:szCs w:val="24"/>
                <w:lang w:eastAsia="en-US"/>
              </w:rPr>
              <w:softHyphen/>
              <w:t>прыгиваний; 6—8 шагов со взмахом погремушками. Повторить 2— 3 раза.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5.«Погремушкам спать пора»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вниз. Погремушки в стороны, вдох носом. Вернуться в и. п., выдох ртом, губы трубочкой.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 последнем повторении упражнения — присесть на корточ</w:t>
            </w:r>
            <w:r w:rsidRPr="00E85C03">
              <w:rPr>
                <w:rFonts w:ascii="Times New Roman" w:hAnsi="Times New Roman" w:cs="Times New Roman"/>
                <w:sz w:val="24"/>
                <w:szCs w:val="24"/>
                <w:lang w:eastAsia="en-US"/>
              </w:rPr>
              <w:softHyphen/>
              <w:t>ки, погремушки под щечку.</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«Найди погремушку»</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одна погремушка.</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Погремушка заранее перед занятием спрятана педагогом на площадке. Дети образуют круг, берутся за руки. Педагог встает в круг вместе с детьми. Держась за руки, дети и педагог идут по кругу. Педагог произносит текст:</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вами мы гулять пойдем,</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Погремушку мы найдем.</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Будем все ее искать.  </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Ходим тихонько,</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Ищем внимательно, </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Погремушку мы найдем обязательно!</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Идите, дети, искать погремушку!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расходятся по площадке, ищут погремушку. Когда кто-либо из детей находит игрушку, он должен принести ее педагогу. Игра повторяется.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929"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Развивать привычку тщательно пережевывать пищу, следить за чистотой за столом, благодарить, полоскать рот после приема пищи. "Мы вкусняшками угощаемся, поэтому улыбаемся. Поели, поблагодарили, конечно, вырастим большими".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"Дополни предложение".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дополнять предложения словом, противоположным по значению, развивать внимание. Педагог начинает предложение, а дети заканчивают его, произнося слова противоположного значения.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сахар сладкий, а перец (горький).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"Неуклюжий медвежонок"..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навыки ходьбы в колонне по одному не натыкаясь друг на друга, на носках. Учить навыкам самостоятельного становления в строй; навыкам ходьбы по наклонной доске и умению ползать в прямом направлении; развивать навыки становления в строй по кругу и из круга обратно в строй; учить детей быстроте и ловкости; воспитывать в детях волевые качества и добропорядочность. Подвижная игра «Поезд».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 Подвижная игра "Пройди мишкой, проползи мышкой".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подлезать под дугу, не задевая её, быть осторожным и внимательным; приучать действовать по сигналу, не толкать других детей, помогать им.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«Мох».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«Овощи в корзинке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"Ходьба на носках".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технику ходьбы по наклонной доске и ползания по заданному направлению; подвижность, координацию движений, умение реагировать на сигнал воспитателя. Подвижная игра «Мыши и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игры, выполнять ходьбу, бег врассыпную,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"Кто пройдет тише?"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ознакомить с ходьбой в заданном направлении, развивать умение сохранять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Дыхательное упражнение «Мох».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«Листопад</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Рисование:учить изображать предметы из нескольких горизонтальных и вертикальных линий, раскрашивать нарисованные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литератра, ознакомление с окружающим миром, основы математики, казахский язык)</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"Ходьба по наклонной доске". Цель: Развивать навыки построения в круг; ходьбы в колонне по одному не натыкаясь друг на друга на носках; навыки бега в колонне по одному, друг за другом, соблюдая интервал; развивать умение реагировать на музыку, на сигнал педагога. Закрепить технику ходьбы по наклонной доске и ползания по заданному направлению. Воспитывать интерес к активной двигательной деятельности и потребности в ней. Подвижная игра «Поезд».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«Листочки».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«В осеннем лесу</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Рисование: учить изображать предметы из нескольких горизонтальных и вертикальных линий, раскрашивать нарисованные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литератра, ознакомление с окружающим миром, основы математики, казахский язык)</w:t>
            </w:r>
          </w:p>
        </w:tc>
        <w:tc>
          <w:tcPr>
            <w:tcW w:w="250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«Лей дождик» Цель: Формировать у детей интерес к музыкальным занятиям; учить детей понимать смысл исполняемых песен;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развивать у детей музыкальный слух; воспитывать культурно-нравственные нормы поведения, чувство к прекрасному. Ход занятия: Песня "Дождик". Музыка Г.Лобачёва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"Детский сад". Музыка А. Филиппенко, слова Т.Волгиной.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Е.Макшанцевой "Марш".</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М.Раухвергера "Гуляем и пляшем".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«Колобок на полянке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spacing w:after="0" w:line="240" w:lineRule="auto"/>
              <w:ind w:left="12" w:hanging="12"/>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Балалардың сөздік қорын туыстықты білдіретін сөздермен кеңейтуді жалғастыру. Сөздердің мағынасын түсіну және оларды өмірде қолдану қабілетін қалыптастыру.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"Менің отбасым"ойыны. Мақсаты: Балалардың сөздік қорын туыстықты білдіретін сөздермен кеңейтуді жалғастыру. Сөздердің мағынасын түсіну. Ойын барысы: Мұғалім отбасы мүшелерін білдіретін сөздерді айтады және суретті көрсетеді. Егер сурет сөзбен сәйкес келсе, онда балалар "дұрыс" дейді. Егер жоқ болса, онда "дұрыс емес"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«Петушок и зернышко</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Наблюдение за машинами.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z w:val="24"/>
                <w:szCs w:val="24"/>
              </w:rPr>
              <w:t>Цель: закрепление знаний о машинах.</w:t>
            </w:r>
            <w:r w:rsidRPr="00E85C03">
              <w:rPr>
                <w:rFonts w:ascii="Times New Roman" w:hAnsi="Times New Roman" w:cs="Times New Roman"/>
                <w:spacing w:val="-4"/>
                <w:sz w:val="24"/>
                <w:szCs w:val="24"/>
              </w:rPr>
              <w:t xml:space="preserve">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 xml:space="preserve">Ход прогулки: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П/И«Автомобили»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развивать ловкость и быстроту; закреплять умение передвигаться по площадке врассыпную.</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Билингвальный компонент: красный - </w:t>
            </w:r>
            <w:r w:rsidRPr="00E85C03">
              <w:rPr>
                <w:rFonts w:ascii="Times New Roman" w:hAnsi="Times New Roman" w:cs="Times New Roman"/>
                <w:sz w:val="24"/>
                <w:szCs w:val="24"/>
                <w:lang w:val="kk-KZ"/>
              </w:rPr>
              <w:t>қызыл</w:t>
            </w:r>
            <w:r w:rsidRPr="00E85C03">
              <w:rPr>
                <w:rFonts w:ascii="Times New Roman" w:hAnsi="Times New Roman" w:cs="Times New Roman"/>
                <w:sz w:val="24"/>
                <w:szCs w:val="24"/>
              </w:rPr>
              <w:t>, зеленый - жасыл</w:t>
            </w:r>
            <w:r w:rsidRPr="00E85C03">
              <w:rPr>
                <w:rFonts w:ascii="Times New Roman" w:hAnsi="Times New Roman" w:cs="Times New Roman"/>
                <w:sz w:val="24"/>
                <w:szCs w:val="24"/>
                <w:lang w:val="kk-KZ"/>
              </w:rPr>
              <w:t xml:space="preserve">, флаг - ту.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Ход игры: каждый играющий получает руль. По сигналу водящего (поднят зеленый флажок предлагает детям сказать зеленый флаг на казахском языке - жасыл ту) дети разбегаются в рассыпную так, чтобы не мешать друг другу. На другой сигнал (красный флажок, дети повторяют за воспитателем - </w:t>
            </w:r>
            <w:r w:rsidRPr="00E85C03">
              <w:rPr>
                <w:rFonts w:ascii="Times New Roman" w:hAnsi="Times New Roman" w:cs="Times New Roman"/>
                <w:sz w:val="24"/>
                <w:szCs w:val="24"/>
                <w:lang w:val="kk-KZ"/>
              </w:rPr>
              <w:t>қызыл ту</w:t>
            </w:r>
            <w:r w:rsidRPr="00E85C03">
              <w:rPr>
                <w:rFonts w:ascii="Times New Roman" w:hAnsi="Times New Roman" w:cs="Times New Roman"/>
                <w:sz w:val="24"/>
                <w:szCs w:val="24"/>
              </w:rPr>
              <w:t>) автомобили останавливаются. Игра повторяется.</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проходит эмоциональнее под музыкальное сопровождение.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музыка, казахский язык</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Трудовая деятельность: наведение порядка на территории.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Цели: учить сгребать опавшие листья и на носилках относить их в яму для компоста; объяснять, что листья за зиму перегниют в яме и получится удобрение.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«Птички и кошка»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Цель: учить двигаться по сигналу, развивать ловкость.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игры: В большом кругу сидит «кошка», за кругом – «птички». «Кошка» засыпает, а «птички» впрыгивают в круг и летают там, присаживаются, клюют зерна. «Кошка» просыпается и начинает ловить «птиц», а они убегают за круг. Пойманных «птичек» кошка отводит в середину круга. Воспитатель подсчитывает, сколько их.</w:t>
            </w:r>
          </w:p>
          <w:p w:rsidR="00CF1317" w:rsidRPr="00174C9D" w:rsidRDefault="00CF1317" w:rsidP="00E85C03">
            <w:pPr>
              <w:pStyle w:val="NormalWeb"/>
              <w:shd w:val="clear" w:color="auto" w:fill="FFFFFF"/>
              <w:spacing w:before="0" w:beforeAutospacing="0" w:after="0" w:afterAutospacing="0"/>
              <w:rPr>
                <w:lang w:eastAsia="en-US"/>
              </w:rPr>
            </w:pPr>
            <w:r w:rsidRPr="00174C9D">
              <w:t>(</w:t>
            </w:r>
            <w:r w:rsidRPr="00E85C03">
              <w:rPr>
                <w:lang w:val="kk-KZ"/>
              </w:rPr>
              <w:t>Физическая культура</w:t>
            </w:r>
            <w:r w:rsidRPr="00174C9D">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поливочной машиной. «Большая лейка»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Цель:ознакомление с названием «поливочная машина».</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Теплый солнечный осенний денек. Деревья разукрашены пестрыми листьями, особенно яркие листья у клена. Воспитатель обращает внима</w:t>
            </w:r>
            <w:r w:rsidRPr="00E85C03">
              <w:rPr>
                <w:rFonts w:ascii="Times New Roman" w:hAnsi="Times New Roman" w:cs="Times New Roman"/>
                <w:sz w:val="24"/>
                <w:szCs w:val="24"/>
              </w:rPr>
              <w:softHyphen/>
              <w:t>ние детей на красоту осеннего дня. «Здравствуй, солнце золотое, здравст</w:t>
            </w:r>
            <w:r w:rsidRPr="00E85C03">
              <w:rPr>
                <w:rFonts w:ascii="Times New Roman" w:hAnsi="Times New Roman" w:cs="Times New Roman"/>
                <w:sz w:val="24"/>
                <w:szCs w:val="24"/>
              </w:rPr>
              <w:softHyphen/>
              <w:t xml:space="preserve">вуй, небо голубое!» — повторяют дети за педагогом.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предлагает детям повторить и запомнить слова на казахском языке: солнце -</w:t>
            </w:r>
            <w:r w:rsidRPr="00E85C03">
              <w:rPr>
                <w:rFonts w:ascii="Times New Roman" w:hAnsi="Times New Roman" w:cs="Times New Roman"/>
                <w:sz w:val="24"/>
                <w:szCs w:val="24"/>
                <w:lang w:val="kk-KZ"/>
              </w:rPr>
              <w:t>күн</w:t>
            </w:r>
            <w:r w:rsidRPr="00E85C03">
              <w:rPr>
                <w:rFonts w:ascii="Times New Roman" w:hAnsi="Times New Roman" w:cs="Times New Roman"/>
                <w:sz w:val="24"/>
                <w:szCs w:val="24"/>
              </w:rPr>
              <w:t>, небо -</w:t>
            </w:r>
            <w:r w:rsidRPr="00E85C03">
              <w:rPr>
                <w:rFonts w:ascii="Times New Roman" w:hAnsi="Times New Roman" w:cs="Times New Roman"/>
                <w:sz w:val="24"/>
                <w:szCs w:val="24"/>
                <w:lang w:val="kk-KZ"/>
              </w:rPr>
              <w:t xml:space="preserve"> аспан</w:t>
            </w:r>
            <w:r w:rsidRPr="00E85C03">
              <w:rPr>
                <w:rFonts w:ascii="Times New Roman" w:hAnsi="Times New Roman" w:cs="Times New Roman"/>
                <w:sz w:val="24"/>
                <w:szCs w:val="24"/>
              </w:rPr>
              <w:t>. Затем, обращает их внимание на работу дворника, который сме</w:t>
            </w:r>
            <w:r w:rsidRPr="00E85C03">
              <w:rPr>
                <w:rFonts w:ascii="Times New Roman" w:hAnsi="Times New Roman" w:cs="Times New Roman"/>
                <w:sz w:val="24"/>
                <w:szCs w:val="24"/>
              </w:rPr>
              <w:softHyphen/>
              <w:t>тает с дорожек осенние листья; предлагает им взять веники и помочь дворнику: «Дворник работает большой метлой, а дети веничками». Дети помогают дворнику закончить работу.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Дворник хвалит помощников и начинает поливать цветы на клумбе. Дети рядом. Все медленно двигаются вокруг клумбы, наблюдают, как медленно льется вода из лейки, называют цветы, которые умываются, пьют воду, поднимают головки к солнышку, улыбаются всем. Воспитатель рассказывает детям, что в городах по улицам ходят большие машины и поливают, моют асфальт. Подводит итог:«Эта машина - большая лейка!»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П/И «По узенькой дорожке»</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перешагивать из круга в круг (нарисованный полочкой на песке, мелом на асфальте).</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чертит на земле круги (круги должны быть больше, чем играющих детей). Затем поясняет, что через ручеёк можно перейти «по камушкам» - кружкам, иначе промочишь ножки.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произносит слова и показывает действия: «По узенькой дорожке шагают наши ножки!»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Все дети шагают за воспитателем, приближаются к «камушкам». Взрослый показывает, как нужно перешагивать из круга в круг. Дети подражают его действиям: «По камушкам, по камушкам, по камушкам»!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Вдруг педагог неожиданно произносит: «И я в ямку – бух!», выпрыгивает их кружка, приседает, а за ним и все дети. Игра повторяется.</w:t>
            </w:r>
          </w:p>
          <w:p w:rsidR="00CF1317" w:rsidRPr="00174C9D" w:rsidRDefault="00CF1317" w:rsidP="00E85C03">
            <w:pPr>
              <w:pStyle w:val="NormalWeb"/>
              <w:shd w:val="clear" w:color="auto" w:fill="FFFFFF"/>
              <w:spacing w:before="0" w:beforeAutospacing="0" w:after="0" w:afterAutospacing="0"/>
              <w:rPr>
                <w:lang w:eastAsia="en-US"/>
              </w:rPr>
            </w:pPr>
            <w:r w:rsidRPr="00174C9D">
              <w:t>(</w:t>
            </w:r>
            <w:r w:rsidRPr="00E85C03">
              <w:rPr>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3. </w:t>
            </w: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xml:space="preserve"> подметание</w:t>
            </w:r>
            <w:r w:rsidRPr="00E85C03">
              <w:rPr>
                <w:rFonts w:ascii="Times New Roman" w:hAnsi="Times New Roman" w:cs="Times New Roman"/>
                <w:spacing w:val="-2"/>
                <w:sz w:val="24"/>
                <w:szCs w:val="24"/>
              </w:rPr>
              <w:t xml:space="preserve"> дорожки, ведущей к участку. </w:t>
            </w:r>
          </w:p>
          <w:p w:rsidR="00CF1317" w:rsidRPr="00E85C03" w:rsidRDefault="00CF1317" w:rsidP="00E85C03">
            <w:pPr>
              <w:spacing w:after="0" w:line="240" w:lineRule="auto"/>
              <w:jc w:val="both"/>
              <w:rPr>
                <w:rFonts w:ascii="Times New Roman" w:hAnsi="Times New Roman" w:cs="Times New Roman"/>
                <w:spacing w:val="-2"/>
                <w:sz w:val="24"/>
                <w:szCs w:val="24"/>
              </w:rPr>
            </w:pPr>
            <w:r w:rsidRPr="00E85C03">
              <w:rPr>
                <w:rFonts w:ascii="Times New Roman" w:hAnsi="Times New Roman" w:cs="Times New Roman"/>
                <w:spacing w:val="-2"/>
                <w:sz w:val="24"/>
                <w:szCs w:val="24"/>
              </w:rPr>
              <w:t>Цель: учить правильно пользоваться веничками, воспитывать трудолюбие.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«Ловишки из круга»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согласовывать движения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ритмической ходьбе, в беге с увертыванием и в ловле,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построении в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Описание игры: Воспитатель спомощью считалочки выбирают ловишку: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Тап - таза тұнық суда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Балық жүзіп ойнауда.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Біресе жиырылады.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Ал енді бірдеқұмға тығылады.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по кругу, взявшись за руки. Ловишка –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на руке повязка. Играющие двигаются по кругу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веселые ребята, Любим бегать и скакать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попробуй нас догнать. Раз, два, три – лови!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разбегаются, а ловишка догоняет. Пойманный временно отходит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сторону. Игра продолжается, пока ловишка не поймает 2-3 детей.</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Продолжительность 5-7 минут.</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(Физическая культура, казахский язык</w:t>
            </w:r>
            <w:r w:rsidRPr="00E85C03">
              <w:rPr>
                <w:rFonts w:ascii="Times New Roman" w:hAnsi="Times New Roman" w:cs="Times New Roman"/>
                <w:sz w:val="24"/>
                <w:szCs w:val="24"/>
              </w:rPr>
              <w:t>).</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березой.</w:t>
            </w:r>
          </w:p>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z w:val="24"/>
                <w:szCs w:val="24"/>
              </w:rPr>
              <w:t>Цель: закрепление знаний о характерных признаках дерева.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Наступила осень, пожелтел наш сад,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Листья на березе золотом горят.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слыхать веселых песен соловья,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Улетели птицы в теплые края.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нам узнать березу среди других деревьев? Какого цвета ствол у березы? (Белый с черными пят</w:t>
            </w:r>
            <w:r w:rsidRPr="00E85C03">
              <w:rPr>
                <w:rFonts w:ascii="Times New Roman" w:hAnsi="Times New Roman" w:cs="Times New Roman"/>
                <w:sz w:val="24"/>
                <w:szCs w:val="24"/>
              </w:rPr>
              <w:softHyphen/>
              <w:t>нами.) Какие части березы вы еще знаете? (Ствол, ветви, ко</w:t>
            </w:r>
            <w:r w:rsidRPr="00E85C03">
              <w:rPr>
                <w:rFonts w:ascii="Times New Roman" w:hAnsi="Times New Roman" w:cs="Times New Roman"/>
                <w:sz w:val="24"/>
                <w:szCs w:val="24"/>
              </w:rPr>
              <w:softHyphen/>
              <w:t>рень.) Какого цвета ветки? Зачем корень дереву? Какого цвета листья березы осенью? (Желтые.) Какого цвета они были летом? (Зеленые.) Посмотрите, какое красивое дерево! Оно высокое, стройное. У него тонкий белый ствол, с черными полосками. Как вы думаете для чего они? (Через эти полоски дерево дышит). Гибкие тонкие веточки.  Ветер любит прилетать к березке и играть с ее веточками. Веточки гнутся до самой земли, а потом опять выпрямляются. Посмотрите, какие красивые золотые листочки появились на березке. Они словно золотые монетки падают на темную землю. Быть зиме суровой, если в середине октября на березе еще есть листья. Когда лист с березы опадает чисто, год будет урожайным.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«С кочки на кочку»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 закреплять умение прыгать из обруча в обруч, отталкиваясь одновременно двумя ногами.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мелок.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площадке педагог чертит 6-10 небольших кружочков диаметром 30-35 см. Расстояние между кружочками примерно 25-30 см. Это кочки на болоте, по которым нужно перебраться на другую сторону. Вызванный педагогом ребёнок подходит к кружочкам и начинает прыгать на двух ногах из одного кружочка в другой, продвигаясь вперёд. Перебравшись таким образом на другую сторону площадки, он шагом возвращается обратно. Затем упражнение выполняет следующий.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Вначале дети выполняют упражнение по очереди, а затем можно предложить перепрыгивать с кочки на кочку сразу 2-3 игрокам.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 xml:space="preserve">Трудовая деятельность: </w:t>
            </w:r>
            <w:r w:rsidRPr="00E85C03">
              <w:rPr>
                <w:rFonts w:ascii="Times New Roman" w:hAnsi="Times New Roman" w:cs="Times New Roman"/>
                <w:spacing w:val="-2"/>
                <w:sz w:val="24"/>
                <w:szCs w:val="24"/>
              </w:rPr>
              <w:t xml:space="preserve">подметание дорожки, ведущей к участку.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пользоваться веничками, воспитывать трудолюбие.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«Найди себе пару»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Цель: развивать у детей</w:t>
            </w:r>
            <w:r w:rsidRPr="00E85C03">
              <w:rPr>
                <w:rFonts w:ascii="Times New Roman" w:hAnsi="Times New Roman" w:cs="Times New Roman"/>
                <w:sz w:val="24"/>
                <w:szCs w:val="24"/>
                <w:lang w:eastAsia="en-US"/>
              </w:rPr>
              <w:t> умение выполнять движения по сигналу, быстро строится в пары. Упражнять в беге, распознавании цветов. Развивать инициативу, сообразительность.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Описание игры: играющие стоят вдоль стены</w:t>
            </w:r>
            <w:r w:rsidRPr="00E85C03">
              <w:rPr>
                <w:rFonts w:ascii="Times New Roman" w:hAnsi="Times New Roman" w:cs="Times New Roman"/>
                <w:sz w:val="24"/>
                <w:szCs w:val="24"/>
                <w:lang w:eastAsia="en-US"/>
              </w:rPr>
              <w:t>. Воспитатель даёт каждому по одному флажку. По сигналу воспитателя – дети разбегаются по площадке. По другому сигналу, или по слову </w:t>
            </w:r>
            <w:r w:rsidRPr="00E85C03">
              <w:rPr>
                <w:rFonts w:ascii="Times New Roman" w:hAnsi="Times New Roman" w:cs="Times New Roman"/>
                <w:sz w:val="24"/>
                <w:szCs w:val="24"/>
                <w:bdr w:val="none" w:sz="0" w:space="0" w:color="auto" w:frame="1"/>
                <w:lang w:eastAsia="en-US"/>
              </w:rPr>
              <w:t>«</w:t>
            </w:r>
            <w:r w:rsidRPr="00E85C03">
              <w:rPr>
                <w:rStyle w:val="Strong"/>
                <w:rFonts w:ascii="Times New Roman" w:hAnsi="Times New Roman" w:cs="Times New Roman"/>
                <w:b w:val="0"/>
                <w:bCs w:val="0"/>
                <w:sz w:val="24"/>
                <w:szCs w:val="24"/>
                <w:bdr w:val="none" w:sz="0" w:space="0" w:color="auto" w:frame="1"/>
                <w:lang w:eastAsia="en-US"/>
              </w:rPr>
              <w:t>Найди себе пару</w:t>
            </w:r>
            <w:r w:rsidRPr="00E85C03">
              <w:rPr>
                <w:rFonts w:ascii="Times New Roman" w:hAnsi="Times New Roman" w:cs="Times New Roman"/>
                <w:sz w:val="24"/>
                <w:szCs w:val="24"/>
                <w:bdr w:val="none" w:sz="0" w:space="0" w:color="auto" w:frame="1"/>
                <w:lang w:eastAsia="en-US"/>
              </w:rPr>
              <w:t>!»</w:t>
            </w:r>
            <w:r w:rsidRPr="00E85C03">
              <w:rPr>
                <w:rFonts w:ascii="Times New Roman" w:hAnsi="Times New Roman" w:cs="Times New Roman"/>
                <w:sz w:val="24"/>
                <w:szCs w:val="24"/>
                <w:lang w:eastAsia="en-US"/>
              </w:rPr>
              <w:t>, дети, имеющие флажки одинакового цвета, находят </w:t>
            </w:r>
            <w:r w:rsidRPr="00E85C03">
              <w:rPr>
                <w:rStyle w:val="Strong"/>
                <w:rFonts w:ascii="Times New Roman" w:hAnsi="Times New Roman" w:cs="Times New Roman"/>
                <w:b w:val="0"/>
                <w:bCs w:val="0"/>
                <w:sz w:val="24"/>
                <w:szCs w:val="24"/>
                <w:bdr w:val="none" w:sz="0" w:space="0" w:color="auto" w:frame="1"/>
                <w:lang w:eastAsia="en-US"/>
              </w:rPr>
              <w:t>себе пару</w:t>
            </w:r>
            <w:r w:rsidRPr="00E85C03">
              <w:rPr>
                <w:rFonts w:ascii="Times New Roman" w:hAnsi="Times New Roman" w:cs="Times New Roman"/>
                <w:sz w:val="24"/>
                <w:szCs w:val="24"/>
                <w:lang w:eastAsia="en-US"/>
              </w:rPr>
              <w:t>, каждая пара, используя флажки, делает ту или иную фигуру. В игре участвуют нечётное число </w:t>
            </w:r>
            <w:r w:rsidRPr="00E85C03">
              <w:rPr>
                <w:rStyle w:val="Strong"/>
                <w:rFonts w:ascii="Times New Roman" w:hAnsi="Times New Roman" w:cs="Times New Roman"/>
                <w:b w:val="0"/>
                <w:bCs w:val="0"/>
                <w:sz w:val="24"/>
                <w:szCs w:val="24"/>
                <w:bdr w:val="none" w:sz="0" w:space="0" w:color="auto" w:frame="1"/>
                <w:lang w:eastAsia="en-US"/>
              </w:rPr>
              <w:t>детей</w:t>
            </w:r>
            <w:r w:rsidRPr="00E85C03">
              <w:rPr>
                <w:rFonts w:ascii="Times New Roman" w:hAnsi="Times New Roman" w:cs="Times New Roman"/>
                <w:sz w:val="24"/>
                <w:szCs w:val="24"/>
                <w:lang w:eastAsia="en-US"/>
              </w:rPr>
              <w:t>, 1 должен остаться без пары. </w:t>
            </w:r>
            <w:r w:rsidRPr="00E85C03">
              <w:rPr>
                <w:rStyle w:val="Strong"/>
                <w:rFonts w:ascii="Times New Roman" w:hAnsi="Times New Roman" w:cs="Times New Roman"/>
                <w:b w:val="0"/>
                <w:bCs w:val="0"/>
                <w:sz w:val="24"/>
                <w:szCs w:val="24"/>
                <w:bdr w:val="none" w:sz="0" w:space="0" w:color="auto" w:frame="1"/>
                <w:lang w:eastAsia="en-US"/>
              </w:rPr>
              <w:t>Играющие говорят</w:t>
            </w:r>
            <w:r w:rsidRPr="00E85C03">
              <w:rPr>
                <w:rFonts w:ascii="Times New Roman" w:hAnsi="Times New Roman" w:cs="Times New Roman"/>
                <w:sz w:val="24"/>
                <w:szCs w:val="24"/>
                <w:lang w:eastAsia="en-US"/>
              </w:rPr>
              <w:t> : </w:t>
            </w:r>
            <w:r w:rsidRPr="00E85C03">
              <w:rPr>
                <w:rFonts w:ascii="Times New Roman" w:hAnsi="Times New Roman" w:cs="Times New Roman"/>
                <w:sz w:val="24"/>
                <w:szCs w:val="24"/>
                <w:bdr w:val="none" w:sz="0" w:space="0" w:color="auto" w:frame="1"/>
                <w:lang w:eastAsia="en-US"/>
              </w:rPr>
              <w:t>«Ваня, Ваня – не зевай, быстро </w:t>
            </w:r>
            <w:r w:rsidRPr="00E85C03">
              <w:rPr>
                <w:rStyle w:val="Strong"/>
                <w:rFonts w:ascii="Times New Roman" w:hAnsi="Times New Roman" w:cs="Times New Roman"/>
                <w:b w:val="0"/>
                <w:bCs w:val="0"/>
                <w:sz w:val="24"/>
                <w:szCs w:val="24"/>
                <w:bdr w:val="none" w:sz="0" w:space="0" w:color="auto" w:frame="1"/>
                <w:lang w:eastAsia="en-US"/>
              </w:rPr>
              <w:t>пару выбирай</w:t>
            </w:r>
            <w:r w:rsidRPr="00E85C03">
              <w:rPr>
                <w:rFonts w:ascii="Times New Roman" w:hAnsi="Times New Roman" w:cs="Times New Roman"/>
                <w:sz w:val="24"/>
                <w:szCs w:val="24"/>
                <w:bdr w:val="none" w:sz="0" w:space="0" w:color="auto" w:frame="1"/>
                <w:lang w:eastAsia="en-US"/>
              </w:rPr>
              <w:t>!»</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Играющие</w:t>
            </w:r>
            <w:r w:rsidRPr="00E85C03">
              <w:rPr>
                <w:rFonts w:ascii="Times New Roman" w:hAnsi="Times New Roman" w:cs="Times New Roman"/>
                <w:sz w:val="24"/>
                <w:szCs w:val="24"/>
                <w:lang w:eastAsia="en-US"/>
              </w:rPr>
              <w:t> становятся в пары и разбегаются по сигналу воспитателя.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w:t>
            </w:r>
            <w:r w:rsidRPr="00E85C03">
              <w:rPr>
                <w:rStyle w:val="Strong"/>
                <w:rFonts w:ascii="Times New Roman" w:hAnsi="Times New Roman" w:cs="Times New Roman"/>
                <w:b w:val="0"/>
                <w:bCs w:val="0"/>
                <w:sz w:val="24"/>
                <w:szCs w:val="24"/>
                <w:bdr w:val="none" w:sz="0" w:space="0" w:color="auto" w:frame="1"/>
                <w:lang w:eastAsia="en-US"/>
              </w:rPr>
              <w:t>играющие должны иметь пару</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развитие речи и художественная литература</w:t>
            </w:r>
            <w:r w:rsidRPr="00E85C03">
              <w:rPr>
                <w:rFonts w:ascii="Times New Roman" w:hAnsi="Times New Roman" w:cs="Times New Roman"/>
                <w:sz w:val="24"/>
                <w:szCs w:val="24"/>
              </w:rPr>
              <w:t>).</w:t>
            </w:r>
          </w:p>
        </w:tc>
        <w:tc>
          <w:tcPr>
            <w:tcW w:w="2504"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приметами золотой осени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расширение представления детей о золотой осени.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Осень на опушки краски разводила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листве тихонько кистью проводила.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Пожелтел орешник, и зарделись клены,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пурпуре осеннем только дуб зеленый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Утешает осень: «Не жалейте лето!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Посмотрите – роща золотом одета!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Начинается золотая осень. Самая красивая пора осени. Дни бывают солнечные и пасмурные, холодные и теплые. На лужах начал появляться первый лед. Ударили заморозки. Начался листопад. Закружились в разноцветном хороводе осенние листья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 полетели по воздуху. Улетели птицы в теплые края (гуси, утки, скворцы, ласточки). Полюбуйтесь красотой осенней природы. Какие вы знаете признаки осени? Что делает человек осенью? Как приспосабливаются животные осенью к жизни?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«Хитрый лис»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доброжелательное отношение к участникам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лазании по гимнастической стенке.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умение согласовывать движения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Формирование осторожность и осмотрительность на гимнастической стенке.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гимнастическая стенка, шапочки кур и лисицы.</w:t>
            </w:r>
          </w:p>
          <w:p w:rsidR="00CF1317" w:rsidRPr="00E85C03" w:rsidRDefault="00CF1317" w:rsidP="00E85C03">
            <w:pPr>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Лисицу выбирают с помощью считалочки:  Тап-таза т</w:t>
            </w:r>
            <w:r w:rsidRPr="00E85C03">
              <w:rPr>
                <w:rFonts w:ascii="Times New Roman" w:hAnsi="Times New Roman" w:cs="Times New Roman"/>
                <w:sz w:val="24"/>
                <w:szCs w:val="24"/>
                <w:lang w:val="kk-KZ" w:eastAsia="en-US"/>
              </w:rPr>
              <w:t>ұнық суда Балық жүзіп ойнауда. Біресе керіледі, Біресе жиырылады№ ал ендібірде құмға тығылады</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val="kk-KZ" w:eastAsia="en-US"/>
              </w:rPr>
              <w:t xml:space="preserve">             </w:t>
            </w:r>
            <w:r w:rsidRPr="00E85C03">
              <w:rPr>
                <w:rStyle w:val="Strong"/>
                <w:rFonts w:ascii="Times New Roman" w:hAnsi="Times New Roman" w:cs="Times New Roman"/>
                <w:b w:val="0"/>
                <w:bCs w:val="0"/>
                <w:sz w:val="24"/>
                <w:szCs w:val="24"/>
                <w:shd w:val="clear" w:color="auto" w:fill="F2F2F2"/>
                <w:lang w:val="kk-KZ" w:eastAsia="en-US"/>
              </w:rPr>
              <w:t xml:space="preserve"> </w:t>
            </w:r>
            <w:r w:rsidRPr="00E85C03">
              <w:rPr>
                <w:rFonts w:ascii="Times New Roman" w:hAnsi="Times New Roman" w:cs="Times New Roman"/>
                <w:sz w:val="24"/>
                <w:szCs w:val="24"/>
                <w:lang w:eastAsia="en-US"/>
              </w:rPr>
              <w:t>Дети выполняют движения проговаривая слова:</w:t>
            </w:r>
          </w:p>
          <w:p w:rsidR="00CF1317" w:rsidRPr="00E85C03" w:rsidRDefault="00CF1317" w:rsidP="00E85C03">
            <w:pPr>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огороде, во дворе</w:t>
            </w:r>
          </w:p>
          <w:p w:rsidR="00CF1317" w:rsidRPr="00E85C03" w:rsidRDefault="00CF1317" w:rsidP="00E85C03">
            <w:pPr>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Курицы гуляли.</w:t>
            </w:r>
          </w:p>
          <w:p w:rsidR="00CF1317" w:rsidRPr="00E85C03" w:rsidRDefault="00CF1317" w:rsidP="00E85C03">
            <w:pPr>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Зёрнышки клевали,</w:t>
            </w:r>
          </w:p>
          <w:p w:rsidR="00CF1317" w:rsidRPr="00E85C03" w:rsidRDefault="00CF1317" w:rsidP="00E85C03">
            <w:pPr>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Червячка искали. (дети ходят, имитируя движения кур)</w:t>
            </w:r>
          </w:p>
          <w:p w:rsidR="00CF1317" w:rsidRPr="00E85C03" w:rsidRDefault="00CF1317" w:rsidP="00E85C03">
            <w:pPr>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Вдруг откуда ни возьмись,</w:t>
            </w:r>
          </w:p>
          <w:p w:rsidR="00CF1317" w:rsidRPr="00E85C03" w:rsidRDefault="00CF1317" w:rsidP="00E85C03">
            <w:pPr>
              <w:shd w:val="clear" w:color="auto" w:fill="FFFFFF"/>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Появился хитрый лис.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Куры быстро на насест!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не то всех вас он съест! (дети бегают и забираются на гимнастическую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стенку)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в</w:t>
            </w:r>
            <w:r w:rsidRPr="00E85C03">
              <w:rPr>
                <w:rFonts w:ascii="Times New Roman" w:hAnsi="Times New Roman" w:cs="Times New Roman"/>
                <w:spacing w:val="-2"/>
                <w:sz w:val="24"/>
                <w:szCs w:val="24"/>
              </w:rPr>
              <w:t>месте с детьми обрезать сломанные веточки у деревьев. Взрых</w:t>
            </w:r>
            <w:r w:rsidRPr="00E85C03">
              <w:rPr>
                <w:rFonts w:ascii="Times New Roman" w:hAnsi="Times New Roman" w:cs="Times New Roman"/>
                <w:spacing w:val="-2"/>
                <w:sz w:val="24"/>
                <w:szCs w:val="24"/>
              </w:rPr>
              <w:softHyphen/>
            </w:r>
            <w:r w:rsidRPr="00E85C03">
              <w:rPr>
                <w:rFonts w:ascii="Times New Roman" w:hAnsi="Times New Roman" w:cs="Times New Roman"/>
                <w:spacing w:val="-4"/>
                <w:sz w:val="24"/>
                <w:szCs w:val="24"/>
              </w:rPr>
              <w:t xml:space="preserve">лить землю граблями, подсыпав ее к корням деревьев, объяснить, для </w:t>
            </w:r>
            <w:r w:rsidRPr="00E85C03">
              <w:rPr>
                <w:rFonts w:ascii="Times New Roman" w:hAnsi="Times New Roman" w:cs="Times New Roman"/>
                <w:spacing w:val="-3"/>
                <w:sz w:val="24"/>
                <w:szCs w:val="24"/>
              </w:rPr>
              <w:t>чего это делается.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8"/>
                <w:sz w:val="24"/>
                <w:szCs w:val="24"/>
              </w:rPr>
              <w:t>Цели:</w:t>
            </w:r>
            <w:r w:rsidRPr="00E85C03">
              <w:rPr>
                <w:rFonts w:ascii="Times New Roman" w:hAnsi="Times New Roman" w:cs="Times New Roman"/>
                <w:sz w:val="24"/>
                <w:szCs w:val="24"/>
              </w:rPr>
              <w:t xml:space="preserve"> воспитывать желание участвовать в уходе за растениями;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прививать бережное отношение к природе.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Игра «Медведь и пчелы»</w:t>
            </w:r>
          </w:p>
          <w:p w:rsidR="00CF1317" w:rsidRPr="00E85C03" w:rsidRDefault="00CF1317" w:rsidP="00F82E39">
            <w:pPr>
              <w:pStyle w:val="Default"/>
              <w:rPr>
                <w:color w:val="auto"/>
              </w:rPr>
            </w:pPr>
            <w:r w:rsidRPr="00E85C03">
              <w:rPr>
                <w:color w:val="auto"/>
              </w:rPr>
              <w:t xml:space="preserve">Цель: развитие умения составлять группы отдельных предметов, пользоваться словами: много, мало, один. </w:t>
            </w:r>
          </w:p>
          <w:p w:rsidR="00CF1317" w:rsidRPr="00E85C03" w:rsidRDefault="00CF1317" w:rsidP="00F82E39">
            <w:pPr>
              <w:pStyle w:val="Default"/>
              <w:rPr>
                <w:color w:val="auto"/>
              </w:rPr>
            </w:pPr>
            <w:r w:rsidRPr="00E85C03">
              <w:rPr>
                <w:color w:val="auto"/>
              </w:rPr>
              <w:t xml:space="preserve">Оборудование: стульчики, маска медведя, маски пчёлки.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разбирают стульчики – это домики-ульи. Воспитатель предлагает ребятам представить себя «пчелками». - Сколько «пчелок»? - Много. Затем он назначает кого-то из ребят, на роль «медведя». - Сколько «медведей»? - Один медведь. Как только воспитатель скажет: «Медведь идет!»,- «пчелки» должны разлететься по своим домиках (сесть на стульчики). Не поймает «медведь» «пчелок», отправляется спать. - Пчелка, еще пчелка, еще пчелка, - указывая на детей, говорит воспитатель. – Сколько пчелок? - Много пчелок. - Сколько медведей? - Один медведь.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 развитие речи и художественная литература</w:t>
            </w:r>
            <w:r w:rsidRPr="00E85C03">
              <w:rPr>
                <w:rFonts w:ascii="Times New Roman" w:hAnsi="Times New Roman" w:cs="Times New Roman"/>
                <w:sz w:val="24"/>
                <w:szCs w:val="24"/>
              </w:rPr>
              <w:t>).</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цветочной клумбой.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расширение знаний о цветах.</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обходят клумбу свободно, любуются осенними цветами. Спросить какие из цветов дети знают. Затем познакомить с новыми. Какая у нас красивая клумба, как много на ней красивых цветов. Кто мне покажет красный цветок? А белый? Посмотрите цветы как люди бывают высокие и низкие. Кто покажет мне высокий цветок? (золотой шар), до макушки даже не дотянешься,(дети пытаются дотянуться встают на носочки), а др. цветы низкие (присаживаемся чтобы рассмотреть их (петунья, анютины глазки) А теперь идите вокруг клумбы и показывайте всем низкие цветы, высокие. Каждый раз при показе цветка дети называют его.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Рассматривание цветка астры, строение: стебель, цветок, листья.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П/И«Карлики и великаны»</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Style w:val="Strong"/>
                <w:rFonts w:ascii="Times New Roman" w:hAnsi="Times New Roman" w:cs="Times New Roman"/>
                <w:b w:val="0"/>
                <w:bCs w:val="0"/>
                <w:sz w:val="24"/>
                <w:szCs w:val="24"/>
                <w:shd w:val="clear" w:color="auto" w:fill="FFFFFF"/>
                <w:lang w:eastAsia="en-US"/>
              </w:rPr>
              <w:t>Ход игры:</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Играющие становятся в круг, нарисованный мелом. Ведущий договаривается с детьми, что, если он скажет «великаны», все должны подняться на носки и поднять обе руки вверх, слово «великаны» произносится низким голосом; если же он скажет «карлики», все должны присесть на корточки и вытянуть руки вперед, а голос становится высоким.</w:t>
            </w:r>
            <w:r w:rsidRPr="00E85C03">
              <w:rPr>
                <w:rFonts w:ascii="Times New Roman" w:hAnsi="Times New Roman" w:cs="Times New Roman"/>
                <w:sz w:val="24"/>
                <w:szCs w:val="24"/>
                <w:lang w:eastAsia="en-US"/>
              </w:rPr>
              <w:br/>
            </w:r>
            <w:r w:rsidRPr="00E85C03">
              <w:rPr>
                <w:rStyle w:val="Strong"/>
                <w:rFonts w:ascii="Times New Roman" w:hAnsi="Times New Roman" w:cs="Times New Roman"/>
                <w:b w:val="0"/>
                <w:bCs w:val="0"/>
                <w:sz w:val="24"/>
                <w:szCs w:val="24"/>
                <w:shd w:val="clear" w:color="auto" w:fill="FFFFFF"/>
                <w:lang w:eastAsia="en-US"/>
              </w:rPr>
              <w:t>Правила</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Тот, кто ошибается, делает шаг назад. Если ребенок сделал столько шагов, что оказался за пределами нарисованного круга, то он выбывает из игры. Побеждает тот, кто остался в круге.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собрать листья для осенних поделок.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«Лошадки»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умение ходить и бегать по двое с ускорением и замедлением, согласовывать действия друг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вожжи или скакалка на каждую пару игроков.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делятся на две равные подгруппы. Одна изображает лошадок, другая – конюхов (у конюхов в руках вожжи или скакалки). На одной стороне площадки очерчивается конюшня, где находятся лошадки, на другой – место для конюхов. Середина площадки – это луг. Педагог говорит: «Конюхи, вставайте скорее, запрягайте лошадей!» Конюхи бегут к конюшне и запрегают лошадей (лошадка выбирается по желанию детей). Запряженные лошадки с конюхами выстраиваются друг за другом и по сигналу двигаются лёгким бегом. В это время педагог произносит текст: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Гоп! Гоп! Конь живой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с хвостом, и с гривой,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Он качает головой,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какой красивый!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 Клокова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слова «Приехали, распрягайте лошадей!» конюхи останавливают лошадок, распрягают и отпускают их пастись на луг, а сами возвращаются на свои места. Лошадки спокойно пасутся на лугу, щиплют травку. По сигналу «Конюхи, запрягайте лошадей!» каждый ловит свою лошадку, которая убегает от него. Когда все лошадки будут пойманы и запряжены, пары выстраиваются друг за другом и игра возобновляется. На слова педагога «Отведите лошадей на конюшню, пусть отдохнут!»конюхи отводят лошадей на место и распрягают их. Для дальнейшего проведения игры дети меняются ролями.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929"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все запомнили, чему научились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все выполняем, оттого и развились: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шкафу порядок,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Умылись, причесались,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Обеду рады,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Довольными остались".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Комплек упажнений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1. Разминка в постели, самомассаж</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Поворот головы вправо, влево.</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Легкое поглаживание рук, живота, ног, пяток.</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Сгибание обеих ног с обхватом коленей руками и постепенное выпрямление их.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II. «Веселые ножки»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Выше ножки! Топ, топ!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Веселее! Гоп, гоп!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Колокольчик, дон, дон!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Громче, громче, звон, звон!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Гоп, лошадка, гоп, гоп!</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Тпру – ру – у, лошадка: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Стоп, стоп!</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(физическая культура)</w:t>
            </w:r>
          </w:p>
        </w:tc>
      </w:tr>
      <w:tr w:rsidR="00CF1317" w:rsidRPr="00E85C03">
        <w:trPr>
          <w:trHeight w:val="14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язычки молчат.</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929"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«Рассели жителей по двум домам «Много» и «Один»»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«Далеко или близко?»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проведения упражнений, педагог предусматривает определение местоположения двух известных детям предметов. (развитие речи и художественная литература, основы математики, ознакомление с окружающим миром)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Музыкальная игра «Погремушка».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Способствует  умственному, физическому, социальному и эстетическому развитию детей методами музыкального воспитания; Формирование музыкальных способностей, музыкальной сенсорики.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игры нужны погремушки. Лучше всего взять  одинаковые для всех детей и заранее проверить их звучность (громкость): лучше подобрать те, которые негромко «шелестят».  Игра проводиться соответственно тексту.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Погремушка-погремушка, музыкальная игрушка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Хочешь, сразу две возьми, и греми, греми, греми!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Хочешь, сразу две возьми и греми, греми, греми!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Спрячь за спинку погремушки, отдохнут от шума ушки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соседей погляди и тихонько посиди.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соседей погляди и тихонько посиди.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«Дорожки для машин и пешеходов»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сооружать простейшие постройки из деталей разных цветов и форм.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 материалы: набор строительного материала, куклы, машинки, раздаточный материал.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жолдар - дороги, ж</w:t>
            </w:r>
            <w:r w:rsidRPr="00E85C03">
              <w:rPr>
                <w:rFonts w:ascii="Times New Roman" w:hAnsi="Times New Roman" w:cs="Times New Roman"/>
                <w:sz w:val="24"/>
                <w:szCs w:val="24"/>
                <w:lang w:val="kk-KZ" w:eastAsia="en-US"/>
              </w:rPr>
              <w:t>іңі</w:t>
            </w:r>
            <w:r w:rsidRPr="00E85C03">
              <w:rPr>
                <w:rFonts w:ascii="Times New Roman" w:hAnsi="Times New Roman" w:cs="Times New Roman"/>
                <w:sz w:val="24"/>
                <w:szCs w:val="24"/>
                <w:lang w:eastAsia="en-US"/>
              </w:rPr>
              <w:t xml:space="preserve">шке - узкая, </w:t>
            </w:r>
            <w:r w:rsidRPr="00E85C03">
              <w:rPr>
                <w:rFonts w:ascii="Times New Roman" w:hAnsi="Times New Roman" w:cs="Times New Roman"/>
                <w:sz w:val="24"/>
                <w:szCs w:val="24"/>
                <w:lang w:val="kk-KZ" w:eastAsia="en-US"/>
              </w:rPr>
              <w:t>қең</w:t>
            </w:r>
            <w:r w:rsidRPr="00E85C03">
              <w:rPr>
                <w:rFonts w:ascii="Times New Roman" w:hAnsi="Times New Roman" w:cs="Times New Roman"/>
                <w:sz w:val="24"/>
                <w:szCs w:val="24"/>
                <w:lang w:eastAsia="en-US"/>
              </w:rPr>
              <w:t xml:space="preserve"> - широкая, уй - дом.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проводит беседу, задает вопросы: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добирались до детского сада?(на машине, автобусе, пешком)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ездят машины?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ходят люди?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Воспитатель обращает внимание детей на недостроенную улицу, которую начали строить куклы Айша и ее друг Адлет.</w:t>
            </w:r>
          </w:p>
          <w:p w:rsidR="00CF1317" w:rsidRPr="00174C9D" w:rsidRDefault="00CF1317" w:rsidP="00E85C03">
            <w:pPr>
              <w:pStyle w:val="21"/>
              <w:spacing w:before="0" w:beforeAutospacing="0" w:after="0" w:afterAutospacing="0"/>
              <w:rPr>
                <w:lang w:eastAsia="en-US"/>
              </w:rPr>
            </w:pPr>
            <w:r w:rsidRPr="00174C9D">
              <w:rPr>
                <w:lang w:eastAsia="en-US"/>
              </w:rPr>
              <w:t>Здесь есть дома, но они все низкие и маленькие, нет дорог. Давайте поможем Айше и Адлету - увеличим высоту домов и построим дорожки.</w:t>
            </w:r>
          </w:p>
          <w:p w:rsidR="00CF1317" w:rsidRPr="00174C9D" w:rsidRDefault="00CF1317" w:rsidP="00E85C03">
            <w:pPr>
              <w:pStyle w:val="21"/>
              <w:spacing w:before="0" w:beforeAutospacing="0" w:after="0" w:afterAutospacing="0" w:line="209" w:lineRule="atLeast"/>
              <w:ind w:right="60"/>
              <w:rPr>
                <w:lang w:eastAsia="en-US"/>
              </w:rPr>
            </w:pPr>
            <w:r w:rsidRPr="00174C9D">
              <w:rPr>
                <w:lang w:eastAsia="en-US"/>
              </w:rPr>
              <w:t>Воспитатель показывает, как достраивать дома в высоту - надо снять крышу (призму) и поставить наверх еще кубик или несколько кубиков, а сверху положить призму. Далее воспитатель показывает и объясняет, как построить узкие дорожки вдоль домов по образцу из кирпичиков - приставлять кирпичики плотно друг к другу. Воспитатель обращает внимание детей на то, какая длинная получилась улица, на ней стоят разные дома, выложены дорожки, но они узкие, только для людей - пешеходные (тротуар). По этим дорожкам будут гулять Айша и Адлет. Теперь давайте построим широкую дорогу для машин. Воспитатель начинает строить широкую дорожку из пластин, затем предлагает детям продолжить. Когда дети закончат постройку воспитатель предлагает им произнести и запомнить новые слова на казахском языке: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жолдар - дороги, ж</w:t>
            </w:r>
            <w:r w:rsidRPr="00E85C03">
              <w:rPr>
                <w:rFonts w:ascii="Times New Roman" w:hAnsi="Times New Roman" w:cs="Times New Roman"/>
                <w:sz w:val="24"/>
                <w:szCs w:val="24"/>
                <w:lang w:val="kk-KZ" w:eastAsia="en-US"/>
              </w:rPr>
              <w:t>іңі</w:t>
            </w:r>
            <w:r w:rsidRPr="00E85C03">
              <w:rPr>
                <w:rFonts w:ascii="Times New Roman" w:hAnsi="Times New Roman" w:cs="Times New Roman"/>
                <w:sz w:val="24"/>
                <w:szCs w:val="24"/>
                <w:lang w:eastAsia="en-US"/>
              </w:rPr>
              <w:t xml:space="preserve">шке - узкая, </w:t>
            </w:r>
            <w:r w:rsidRPr="00E85C03">
              <w:rPr>
                <w:rFonts w:ascii="Times New Roman" w:hAnsi="Times New Roman" w:cs="Times New Roman"/>
                <w:sz w:val="24"/>
                <w:szCs w:val="24"/>
                <w:lang w:val="kk-KZ" w:eastAsia="en-US"/>
              </w:rPr>
              <w:t>қең</w:t>
            </w:r>
            <w:r w:rsidRPr="00E85C03">
              <w:rPr>
                <w:rFonts w:ascii="Times New Roman" w:hAnsi="Times New Roman" w:cs="Times New Roman"/>
                <w:sz w:val="24"/>
                <w:szCs w:val="24"/>
                <w:lang w:eastAsia="en-US"/>
              </w:rPr>
              <w:t xml:space="preserve"> - широкая, уй - дом. Затем дети все вместе обигрывают постройки.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Игра </w:t>
            </w:r>
            <w:r w:rsidRPr="00E85C03">
              <w:rPr>
                <w:rFonts w:ascii="Times New Roman" w:hAnsi="Times New Roman" w:cs="Times New Roman"/>
                <w:sz w:val="24"/>
                <w:szCs w:val="24"/>
                <w:lang w:eastAsia="en-US"/>
              </w:rPr>
              <w:t>«Отгадай профессию»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профессиях.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карточки с изображением людей разных профессий.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воспитатель поочередно перечисляют действия человека, занятого тем или иным делом. Дети называют профессию, один ребенок выбирает карточку с соответствующим изображением. Затем проводится беседа о данной профессии.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«Назови одним словом».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предметы, одним словом.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картинки с изображением пианино, скрипки, барабана, пилы, топора, рубанка, швейной машинки, ножниц, иголки и т. 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сгруппируйте эти предметы.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Вопросы: как эти предметы можно назвать одним словом? Почему так можно сгруппировать? Придумай для любой группы свое условное обозначение</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w:t>
            </w:r>
            <w:r w:rsidRPr="00174C9D">
              <w:rPr>
                <w:lang w:eastAsia="en-US"/>
              </w:rPr>
              <w:t>Стул и кресло»</w:t>
            </w:r>
          </w:p>
          <w:p w:rsidR="00CF1317" w:rsidRPr="00E85C03" w:rsidRDefault="00CF1317" w:rsidP="00E85C03">
            <w:pPr>
              <w:pStyle w:val="NormalWeb"/>
              <w:shd w:val="clear" w:color="auto" w:fill="FFFFFF"/>
              <w:spacing w:before="0" w:beforeAutospacing="0" w:after="0" w:afterAutospacing="0"/>
              <w:rPr>
                <w:shd w:val="clear" w:color="auto" w:fill="FFFFFF"/>
                <w:lang w:eastAsia="en-US"/>
              </w:rPr>
            </w:pPr>
            <w:r w:rsidRPr="00E85C03">
              <w:rPr>
                <w:lang w:eastAsia="en-US"/>
              </w:rPr>
              <w:t>Цель: </w:t>
            </w:r>
            <w:r w:rsidRPr="00174C9D">
              <w:rPr>
                <w:lang w:eastAsia="en-US"/>
              </w:rPr>
              <w:t xml:space="preserve">сооружать простейшие постройки из деталей разных цветов и форм. </w:t>
            </w:r>
            <w:r w:rsidRPr="00E85C03">
              <w:rPr>
                <w:shd w:val="clear" w:color="auto" w:fill="FFFFFF"/>
                <w:lang w:eastAsia="en-US"/>
              </w:rPr>
              <w:t>Билингвальный компонент: жиһаз-мебель, орындық-стул, үстел- стол.</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показывает раздаточный материал с изображением комнаты.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-Это стул. Из каких деталей он сделан? А как его построили? Что есть у стула?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(Стул сделан из красного кубика и синего кирпичика. У стула есть сидение и спинка).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-Это стол. Из каких деталей сделан? Как построить стол?</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(Стол сделан из красного кубика и синего кирпичика. На кубик положили кирпичик).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-Это кресло. Из каких деталей оно сделано?</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(Кресло сделано из зеленых кирпичиков. Один кирпичик положили, к нему приставили другой кирпичик.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У кресла есть сидение и спинка.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Спинка кресла-высокая).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детям построить мебель, а затем сказать и запомнить слова на казахском языке:</w:t>
            </w:r>
          </w:p>
          <w:p w:rsidR="00CF1317" w:rsidRPr="00174C9D" w:rsidRDefault="00CF1317" w:rsidP="00E85C03">
            <w:pPr>
              <w:pStyle w:val="NormalWeb"/>
              <w:shd w:val="clear" w:color="auto" w:fill="FFFFFF"/>
              <w:spacing w:before="0" w:beforeAutospacing="0" w:after="0" w:afterAutospacing="0"/>
              <w:rPr>
                <w:lang w:eastAsia="en-US"/>
              </w:rPr>
            </w:pPr>
            <w:r w:rsidRPr="00E85C03">
              <w:rPr>
                <w:shd w:val="clear" w:color="auto" w:fill="FFFFFF"/>
                <w:lang w:eastAsia="en-US"/>
              </w:rPr>
              <w:t>жиһаз-мебель, орындық-стул, үстел-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«Вот так произносят звук»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голосом подражать звукам животных, птиц, насекомых.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8827A3">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Коррекционная работа (педагог-психолог). Заключение 3.</w:t>
            </w:r>
            <w:r w:rsidRPr="00E85C03">
              <w:rPr>
                <w:rFonts w:ascii="Times New Roman" w:hAnsi="Times New Roman" w:cs="Times New Roman"/>
                <w:sz w:val="24"/>
                <w:szCs w:val="24"/>
              </w:rPr>
              <w:t xml:space="preserve"> Определение уровня развития ребенка познавательных процессов: внимание, память, восприятие, мышление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Диагностика.</w:t>
            </w:r>
          </w:p>
          <w:p w:rsidR="00CF1317" w:rsidRPr="00E85C03" w:rsidRDefault="00CF1317" w:rsidP="00E85C03">
            <w:pPr>
              <w:spacing w:after="0" w:line="240" w:lineRule="auto"/>
              <w:rPr>
                <w:rFonts w:ascii="Times New Roman" w:hAnsi="Times New Roman" w:cs="Times New Roman"/>
                <w:sz w:val="24"/>
                <w:szCs w:val="24"/>
              </w:rPr>
            </w:pP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«Дома»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сооружать простейшие постройки из деталей разных цветов и форм. Оборудование: набор строительного материала.</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Билингвальный компонент:</w:t>
            </w:r>
            <w:r w:rsidRPr="00E85C03">
              <w:rPr>
                <w:rFonts w:ascii="Times New Roman" w:hAnsi="Times New Roman" w:cs="Times New Roman"/>
                <w:sz w:val="24"/>
                <w:szCs w:val="24"/>
                <w:lang w:val="kk-KZ" w:eastAsia="en-US"/>
              </w:rPr>
              <w:t>үй - дом, көше- улица.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Ход игры</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говорит детям, что игрушки в группе заскучали. Предлагает построить для них улицу на которой они будут жить. Дома на улице будут разные: для жирафа - высокий, для медвежат - широкий, низкий для мышонка.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Педагог спрашивает детей из каких деталей можно построить дома для игрушек. Дети по образцу конструируют постройки.  </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Игра «</w:t>
            </w:r>
            <w:r w:rsidRPr="00E85C03">
              <w:rPr>
                <w:rFonts w:ascii="Times New Roman" w:hAnsi="Times New Roman" w:cs="Times New Roman"/>
                <w:sz w:val="24"/>
                <w:szCs w:val="24"/>
                <w:lang w:eastAsia="en-US"/>
              </w:rPr>
              <w:t>Кому что нужно?»</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закрепить знания детей о предметах, необходимых для работы врачу, повару, продавцу.</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Материал: круг, поделенный на сектора, в каждом из них картинки с изображением предметов, необходимых для работы врачу, повару, продавцу, в середине круга стрелки, на них изображены врач, повар, продавец.</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ребёнку найти предмет,  необходимый для работы врачу (повару, продавцу).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Развитие речи и художественная </w:t>
            </w:r>
            <w:r>
              <w:rPr>
                <w:rFonts w:ascii="Times New Roman" w:hAnsi="Times New Roman" w:cs="Times New Roman"/>
                <w:sz w:val="24"/>
                <w:szCs w:val="24"/>
                <w:lang w:val="kk-KZ"/>
              </w:rPr>
              <w:t>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Вариативный компонент </w:t>
            </w:r>
            <w:r w:rsidRPr="00E85C03">
              <w:rPr>
                <w:rFonts w:ascii="Times New Roman" w:hAnsi="Times New Roman" w:cs="Times New Roman"/>
                <w:sz w:val="24"/>
                <w:szCs w:val="24"/>
                <w:lang w:val="kk-KZ"/>
              </w:rPr>
              <w:t>«Умка»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Тема: «Пекарня»</w:t>
            </w:r>
          </w:p>
          <w:p w:rsidR="00CF1317" w:rsidRPr="00E85C03" w:rsidRDefault="00CF1317" w:rsidP="00E85C03">
            <w:pPr>
              <w:spacing w:after="0" w:line="240" w:lineRule="auto"/>
              <w:rPr>
                <w:rStyle w:val="fontstyle01"/>
                <w:rFonts w:ascii="Times New Roman" w:hAnsi="Times New Roman" w:cs="Times New Roman"/>
                <w:color w:val="auto"/>
                <w:lang w:eastAsia="en-US"/>
              </w:rPr>
            </w:pPr>
            <w:r w:rsidRPr="00E85C03">
              <w:rPr>
                <w:rStyle w:val="fontstyle01"/>
                <w:rFonts w:ascii="Times New Roman" w:hAnsi="Times New Roman" w:cs="Times New Roman"/>
                <w:color w:val="auto"/>
                <w:lang w:val="kk-KZ" w:eastAsia="en-US"/>
              </w:rPr>
              <w:t>Цель:</w:t>
            </w:r>
            <w:r w:rsidRPr="00E85C03">
              <w:rPr>
                <w:rStyle w:val="HeaderChar"/>
                <w:rFonts w:ascii="Times New Roman" w:hAnsi="Times New Roman" w:cs="Times New Roman"/>
                <w:sz w:val="24"/>
                <w:szCs w:val="24"/>
                <w:lang w:val="ru-RU"/>
              </w:rPr>
              <w:t xml:space="preserve"> </w:t>
            </w:r>
            <w:r w:rsidRPr="00E85C03">
              <w:rPr>
                <w:rStyle w:val="fontstyle01"/>
                <w:rFonts w:ascii="Times New Roman" w:hAnsi="Times New Roman" w:cs="Times New Roman"/>
                <w:color w:val="auto"/>
                <w:lang w:eastAsia="en-US"/>
              </w:rPr>
              <w:t>дать детям представление о пекарне; познакомить их с профессией пекаря;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закрепить понятия о хлебобулочных изделиях; объяснить правила игры.</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Развивать у детей навыки участия в игре «Пекарня»; задавать простые вопросы</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во время общения; помочь овладеть образцами ответов; увлечь к активности в</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построении малого и группового взаимообщения; формировать навыки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соблюдения правил игры и придеривааться игровой линии; совершенствовать</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навыки мышления.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Приучить детей уважать труд взрослых; воспитать аккуратность 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порядочность.</w:t>
            </w:r>
            <w:r>
              <w:rPr>
                <w:rStyle w:val="fontstyle01"/>
                <w:rFonts w:ascii="Times New Roman" w:hAnsi="Times New Roman" w:cs="Times New Roman"/>
                <w:color w:val="auto"/>
                <w:lang w:eastAsia="en-US"/>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Коррекционная работа (педагог-логопед). Заключение 3.</w:t>
            </w:r>
          </w:p>
          <w:p w:rsidR="00CF1317" w:rsidRPr="00E85C03" w:rsidRDefault="00CF1317" w:rsidP="00E85C03">
            <w:pPr>
              <w:pStyle w:val="NormalWeb"/>
              <w:spacing w:before="0" w:beforeAutospacing="0" w:after="0" w:afterAutospacing="0"/>
              <w:rPr>
                <w:rStyle w:val="Emphasis"/>
                <w:i w:val="0"/>
                <w:iCs w:val="0"/>
                <w:lang w:eastAsia="en-US"/>
              </w:rPr>
            </w:pPr>
            <w:r w:rsidRPr="00E85C03">
              <w:rPr>
                <w:rStyle w:val="Emphasis"/>
                <w:i w:val="0"/>
                <w:iCs w:val="0"/>
                <w:lang w:eastAsia="en-US"/>
              </w:rPr>
              <w:t xml:space="preserve">Пальчиковая гимнастика «Семья»   </w:t>
            </w:r>
          </w:p>
          <w:p w:rsidR="00CF1317" w:rsidRPr="00E85C03" w:rsidRDefault="00CF1317" w:rsidP="00E85C03">
            <w:pPr>
              <w:pStyle w:val="NormalWeb"/>
              <w:spacing w:before="0" w:beforeAutospacing="0" w:after="0" w:afterAutospacing="0"/>
              <w:rPr>
                <w:rStyle w:val="Emphasis"/>
                <w:i w:val="0"/>
                <w:iCs w:val="0"/>
                <w:lang w:eastAsia="en-US"/>
              </w:rPr>
            </w:pPr>
            <w:r w:rsidRPr="00E85C03">
              <w:rPr>
                <w:rStyle w:val="Emphasis"/>
                <w:i w:val="0"/>
                <w:iCs w:val="0"/>
                <w:lang w:eastAsia="en-US"/>
              </w:rPr>
              <w:t>Цель: развитие мелкой моторики.</w:t>
            </w:r>
          </w:p>
          <w:p w:rsidR="00CF1317" w:rsidRPr="00174C9D" w:rsidRDefault="00CF1317" w:rsidP="00E85C03">
            <w:pPr>
              <w:pStyle w:val="NormalWeb"/>
              <w:spacing w:before="0" w:beforeAutospacing="0" w:after="0" w:afterAutospacing="0"/>
              <w:rPr>
                <w:lang w:eastAsia="en-US"/>
              </w:rPr>
            </w:pPr>
            <w:r w:rsidRPr="00174C9D">
              <w:rPr>
                <w:lang w:eastAsia="en-US"/>
              </w:rPr>
              <w:t>Ход: согнуть пальцы в кулачок, затем по очереди разгибать их,</w:t>
            </w:r>
          </w:p>
          <w:p w:rsidR="00CF1317" w:rsidRPr="00174C9D" w:rsidRDefault="00CF1317" w:rsidP="00E85C03">
            <w:pPr>
              <w:pStyle w:val="NormalWeb"/>
              <w:spacing w:before="0" w:beforeAutospacing="0" w:after="0" w:afterAutospacing="0"/>
              <w:rPr>
                <w:lang w:eastAsia="en-US"/>
              </w:rPr>
            </w:pPr>
            <w:r w:rsidRPr="00174C9D">
              <w:rPr>
                <w:lang w:eastAsia="en-US"/>
              </w:rPr>
              <w:t>начиная с большого пальца.</w:t>
            </w:r>
          </w:p>
          <w:p w:rsidR="00CF1317" w:rsidRPr="00174C9D" w:rsidRDefault="00CF1317" w:rsidP="00E85C03">
            <w:pPr>
              <w:pStyle w:val="NormalWeb"/>
              <w:spacing w:before="0" w:beforeAutospacing="0" w:after="0" w:afterAutospacing="0"/>
              <w:rPr>
                <w:lang w:eastAsia="en-US"/>
              </w:rPr>
            </w:pPr>
            <w:r w:rsidRPr="00174C9D">
              <w:rPr>
                <w:lang w:eastAsia="en-US"/>
              </w:rPr>
              <w:t>Этот пальчик- дедушка,</w:t>
            </w:r>
          </w:p>
          <w:p w:rsidR="00CF1317" w:rsidRPr="00174C9D" w:rsidRDefault="00CF1317" w:rsidP="00E85C03">
            <w:pPr>
              <w:pStyle w:val="NormalWeb"/>
              <w:spacing w:before="0" w:beforeAutospacing="0" w:after="0" w:afterAutospacing="0"/>
              <w:rPr>
                <w:lang w:eastAsia="en-US"/>
              </w:rPr>
            </w:pPr>
            <w:r w:rsidRPr="00174C9D">
              <w:rPr>
                <w:lang w:eastAsia="en-US"/>
              </w:rPr>
              <w:t>Этот пальчик- бабушка,</w:t>
            </w:r>
          </w:p>
          <w:p w:rsidR="00CF1317" w:rsidRPr="00174C9D" w:rsidRDefault="00CF1317" w:rsidP="00E85C03">
            <w:pPr>
              <w:pStyle w:val="NormalWeb"/>
              <w:spacing w:before="0" w:beforeAutospacing="0" w:after="0" w:afterAutospacing="0"/>
              <w:rPr>
                <w:lang w:eastAsia="en-US"/>
              </w:rPr>
            </w:pPr>
            <w:r w:rsidRPr="00174C9D">
              <w:rPr>
                <w:lang w:eastAsia="en-US"/>
              </w:rPr>
              <w:t>Этот пальчик – папочка,</w:t>
            </w:r>
          </w:p>
          <w:p w:rsidR="00CF1317" w:rsidRPr="00174C9D" w:rsidRDefault="00CF1317" w:rsidP="00E85C03">
            <w:pPr>
              <w:pStyle w:val="NormalWeb"/>
              <w:spacing w:before="0" w:beforeAutospacing="0" w:after="0" w:afterAutospacing="0"/>
              <w:rPr>
                <w:lang w:eastAsia="en-US"/>
              </w:rPr>
            </w:pPr>
            <w:r w:rsidRPr="00174C9D">
              <w:rPr>
                <w:lang w:eastAsia="en-US"/>
              </w:rPr>
              <w:t>Этот пальчик-  мамочка,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Этот пальчик –я вот и вся моя семья.</w:t>
            </w:r>
          </w:p>
        </w:tc>
        <w:tc>
          <w:tcPr>
            <w:tcW w:w="2504"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«Длинный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сооружать простейшие постройки из деталей разных цветов и форм. Ход: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поет песенку Железновой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Едет, едет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трубы и сто колёс.</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трубы и сто колёс,</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вагончики повёз.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вагончики скрипят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колёсики стучат.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колёсики стучат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Так-так-так, так-так-так-так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Паровоз пыхтит ЧУ –ЧУ,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как птичка полечу.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Чу-чу-чу-чу-чу-чу-чу,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Ребятишек прокачу!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строятся друг за другом — “паровозиком”, имитируют движение паровоза.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предлагает сделать паровозик и покатать на нём игрушки. Спрашивает детей, кто поедет на паровозике. (Показывает игрушки - мишка, зайка, кошка, мартышка, собачка). Вот как много друзей поедет на паровозике. Давайте построим для них длинный паровоз из кубиков.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ставит на пол коробку с кубиками. Показывает детям кубики, спрашивает, как называются эти детали. Предлагает взять по кубику в руки, рассмотреть их. Воспитатель и дети приходят к выводу, что у кубика все стороны одинаковые.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образец постройки длинного паровоза. Объясняет и показывает, как построить длинный паровоз, как соединить кубики между собой: «Посмотрите, как я буду строить длинный паровоз. Я взяла один кубик, положила его на пол. Теперь беру второй кубик. Положу его вот так, близко к первому кубику. Приложила кубик к кубику, кубики лежат рядом. Я положила их аккуратно. И еще положу кубик так же. Вот как много кубиков я положила»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вынимают из коробки по одному кубику и составляют на полу длинный поезд (кубик к кубику).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Какой длинный, ровный паровозик у нас получился!»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хвалит детей за то, что все старались во время работы.</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w:t>
            </w:r>
            <w:r>
              <w:rPr>
                <w:rFonts w:ascii="Times New Roman" w:hAnsi="Times New Roman" w:cs="Times New Roman"/>
                <w:sz w:val="24"/>
                <w:szCs w:val="24"/>
                <w:lang w:val="kk-KZ"/>
              </w:rPr>
              <w:t xml:space="preserve">руирование,  основы математики </w:t>
            </w:r>
            <w:r w:rsidRPr="00E85C03">
              <w:rPr>
                <w:rFonts w:ascii="Times New Roman" w:hAnsi="Times New Roman" w:cs="Times New Roman"/>
                <w:sz w:val="24"/>
                <w:szCs w:val="24"/>
                <w:lang w:val="kk-KZ"/>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«Лошадки цокают копытцами»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речевого внимания.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лошадки, слона, медведя, поросят, ёжика.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Содержание: воспитатель показывает картинки , дети произносят звуки, которые издают животные, когда идут или бегут. (Лошадки - цок, цок, цок. Слоны - бам, бам, бам. Медведь - топ-топ-топ. Поросята чух- чух -чух. Ёжих пых-пых-пых и т.д.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«Конструирование по схеме»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сооружать простейшие постройки из деталей разных цветов и форм. Материал: картоки с контурными схемами, детали строителя.</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Ход игры: детям дают карточку с контурными схемами и предлагают выложить данные изображения (башню, рыбку, самолет) из крупных деталей строительного набора на столе, используя карточку как образец. Можно усложнить детям задачу, предложить на несколькодеталей больше чем понадобится.</w:t>
            </w:r>
            <w:r w:rsidRPr="00E85C03">
              <w:rPr>
                <w:rFonts w:ascii="Times New Roman" w:hAnsi="Times New Roman" w:cs="Times New Roman"/>
                <w:sz w:val="24"/>
                <w:szCs w:val="24"/>
                <w:lang w:val="kk-KZ" w:eastAsia="en-US"/>
              </w:rPr>
              <w:t xml:space="preserve"> воспитатель предлагает назвать построенные фигуры на казахском языке.</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w:t>
            </w:r>
            <w:r w:rsidRPr="00E85C03">
              <w:rPr>
                <w:rFonts w:ascii="Times New Roman" w:hAnsi="Times New Roman" w:cs="Times New Roman"/>
                <w:sz w:val="24"/>
                <w:szCs w:val="24"/>
                <w:lang w:val="kk-KZ" w:eastAsia="en-US"/>
              </w:rPr>
              <w:t>пішіндер - фигуры, мұнара - башня, балық - рыба, ұшак - самолет.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Игра «Отгадай профессию»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профессиях.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карточки с изображением людей разных профессий.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воспитатель поочередно перечисляют действия человека, занятого тем или иным делом. Дети называют профессию, один ребенок выбирает карточку с соответствующим изображением. Затем проводится беседа о данной профессии.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Pr>
                <w:rFonts w:ascii="Times New Roman" w:hAnsi="Times New Roman" w:cs="Times New Roman"/>
                <w:sz w:val="24"/>
                <w:szCs w:val="24"/>
                <w:lang w:val="kk-KZ"/>
              </w:rPr>
              <w:t>миром</w:t>
            </w:r>
            <w:r w:rsidRPr="00E85C03">
              <w:rPr>
                <w:rFonts w:ascii="Times New Roman" w:hAnsi="Times New Roman" w:cs="Times New Roman"/>
                <w:sz w:val="24"/>
                <w:szCs w:val="24"/>
              </w:rPr>
              <w:t xml:space="preserve">).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929"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Кадыр Мырзалиев "Сам". Перевел Юрий Кушак.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сам! Я первый на ногах,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одеваюсь впопыхах,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никуда из-за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опоздала бы родня!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чищу ваксой башмаки,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завяжу на них шнурки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следует, без узелка,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это ж целых два шнурка!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автобусом.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Цель:формирование умения различать транспорт по внешнему виду.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На улице нашей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Машины, машины.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Машины-малютки,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Машины большие.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Спешат грузовые,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Фырчат легковые,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Торопятся, мчатся,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Как будто живые.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У каждой машины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Дела и заботы,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Машины выходят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утра на работу.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Автобус — пассажирский транспорт, на нем перевозят людей. Впереди сидит водитель, а в салоне пассажиры. Пассажиры ожида</w:t>
            </w:r>
            <w:r w:rsidRPr="00E85C03">
              <w:rPr>
                <w:rFonts w:ascii="Times New Roman" w:hAnsi="Times New Roman" w:cs="Times New Roman"/>
                <w:sz w:val="24"/>
                <w:szCs w:val="24"/>
              </w:rPr>
              <w:softHyphen/>
              <w:t>ют автобус на остановке. Когда автобус подъезжает, они входят и занимают места. Во время движения нельзя вставать, бегать по са</w:t>
            </w:r>
            <w:r w:rsidRPr="00E85C03">
              <w:rPr>
                <w:rFonts w:ascii="Times New Roman" w:hAnsi="Times New Roman" w:cs="Times New Roman"/>
                <w:sz w:val="24"/>
                <w:szCs w:val="24"/>
              </w:rPr>
              <w:softHyphen/>
              <w:t>лону, трогать руками дверь. Нужно ждать, пока водитель откроет дверь.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Игра </w:t>
            </w:r>
            <w:r w:rsidRPr="00E85C03">
              <w:rPr>
                <w:rFonts w:ascii="Times New Roman" w:hAnsi="Times New Roman" w:cs="Times New Roman"/>
                <w:sz w:val="24"/>
                <w:szCs w:val="24"/>
                <w:lang w:eastAsia="en-US"/>
              </w:rPr>
              <w:t xml:space="preserve">«Живое- неживое» </w:t>
            </w:r>
          </w:p>
          <w:p w:rsidR="00CF1317" w:rsidRPr="00E85C03" w:rsidRDefault="00CF1317" w:rsidP="00F82E39">
            <w:pPr>
              <w:pStyle w:val="Default"/>
              <w:rPr>
                <w:color w:val="auto"/>
              </w:rPr>
            </w:pPr>
            <w:r w:rsidRPr="00E85C03">
              <w:rPr>
                <w:color w:val="auto"/>
              </w:rPr>
              <w:t xml:space="preserve">Цель: ознакомление с понятиями «одушевленный» и «неодушевленный». </w:t>
            </w:r>
          </w:p>
          <w:p w:rsidR="00CF1317" w:rsidRPr="00E85C03" w:rsidRDefault="00CF1317" w:rsidP="00F82E39">
            <w:pPr>
              <w:pStyle w:val="Default"/>
              <w:rPr>
                <w:color w:val="auto"/>
              </w:rPr>
            </w:pPr>
            <w:r w:rsidRPr="00E85C03">
              <w:rPr>
                <w:color w:val="auto"/>
              </w:rPr>
              <w:t xml:space="preserve">Сначала объясняем, что все живые предметы мы называем «Кто», а неживые «Что». Приводим несколько примеров. </w:t>
            </w:r>
          </w:p>
          <w:p w:rsidR="00CF1317" w:rsidRPr="00E85C03" w:rsidRDefault="00CF1317" w:rsidP="00F82E39">
            <w:pPr>
              <w:pStyle w:val="Default"/>
              <w:rPr>
                <w:color w:val="auto"/>
              </w:rPr>
            </w:pPr>
            <w:r w:rsidRPr="00E85C03">
              <w:rPr>
                <w:color w:val="auto"/>
              </w:rPr>
              <w:t xml:space="preserve">Затем играем в вопросы и ответы. Можно использовать книжки с сюжетными картинками. </w:t>
            </w:r>
          </w:p>
          <w:p w:rsidR="00CF1317" w:rsidRPr="00E85C03" w:rsidRDefault="00CF1317" w:rsidP="00F82E39">
            <w:pPr>
              <w:pStyle w:val="Default"/>
              <w:rPr>
                <w:color w:val="auto"/>
              </w:rPr>
            </w:pPr>
            <w:r w:rsidRPr="00E85C03">
              <w:rPr>
                <w:color w:val="auto"/>
              </w:rPr>
              <w:t xml:space="preserve">Кто растет? Что растет? </w:t>
            </w:r>
          </w:p>
          <w:p w:rsidR="00CF1317" w:rsidRPr="00E85C03" w:rsidRDefault="00CF1317" w:rsidP="00F82E39">
            <w:pPr>
              <w:pStyle w:val="Default"/>
              <w:rPr>
                <w:color w:val="auto"/>
              </w:rPr>
            </w:pPr>
            <w:r w:rsidRPr="00E85C03">
              <w:rPr>
                <w:color w:val="auto"/>
              </w:rPr>
              <w:t xml:space="preserve">Кто летает? Что летает?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самый большой? Что самое большое? и т.д.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 «Автомобили»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развивать ловкость и быстроту; закреплять умение передвигаться по площадке врассыпную.</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каждый играющий получает руль. По сигналу водящего (поднят зеленый флажок) дети разбегаются в рассыпную так, чтобы не мешать друг другу. На другой сигнал (красный флажок) автомобили останавливаются. Игра повторяется.</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поливочной машиной «Большая лейка».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Цель:ознакомление с названием «поливочная машина».</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Теплый солнечный осенний денек. Деревья разукрашены пестрыми листьями, особенно яркие листья у клена. Воспитатель обращает внима</w:t>
            </w:r>
            <w:r w:rsidRPr="00E85C03">
              <w:rPr>
                <w:rFonts w:ascii="Times New Roman" w:hAnsi="Times New Roman" w:cs="Times New Roman"/>
                <w:sz w:val="24"/>
                <w:szCs w:val="24"/>
              </w:rPr>
              <w:softHyphen/>
              <w:t>ние детей на красоту осеннего дня. «Здравствуй, солнце золотое, здравст</w:t>
            </w:r>
            <w:r w:rsidRPr="00E85C03">
              <w:rPr>
                <w:rFonts w:ascii="Times New Roman" w:hAnsi="Times New Roman" w:cs="Times New Roman"/>
                <w:sz w:val="24"/>
                <w:szCs w:val="24"/>
              </w:rPr>
              <w:softHyphen/>
              <w:t xml:space="preserve">вуй, небо голубое!» — повторяют дети за педагогом.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предлагает детям повторить и запомнить слова на казахском языке: солнце -</w:t>
            </w:r>
            <w:r w:rsidRPr="00E85C03">
              <w:rPr>
                <w:rFonts w:ascii="Times New Roman" w:hAnsi="Times New Roman" w:cs="Times New Roman"/>
                <w:sz w:val="24"/>
                <w:szCs w:val="24"/>
                <w:lang w:val="kk-KZ"/>
              </w:rPr>
              <w:t>күн</w:t>
            </w:r>
            <w:r w:rsidRPr="00E85C03">
              <w:rPr>
                <w:rFonts w:ascii="Times New Roman" w:hAnsi="Times New Roman" w:cs="Times New Roman"/>
                <w:sz w:val="24"/>
                <w:szCs w:val="24"/>
              </w:rPr>
              <w:t>, небо -</w:t>
            </w:r>
            <w:r w:rsidRPr="00E85C03">
              <w:rPr>
                <w:rFonts w:ascii="Times New Roman" w:hAnsi="Times New Roman" w:cs="Times New Roman"/>
                <w:sz w:val="24"/>
                <w:szCs w:val="24"/>
                <w:lang w:val="kk-KZ"/>
              </w:rPr>
              <w:t xml:space="preserve"> аспан</w:t>
            </w:r>
            <w:r w:rsidRPr="00E85C03">
              <w:rPr>
                <w:rFonts w:ascii="Times New Roman" w:hAnsi="Times New Roman" w:cs="Times New Roman"/>
                <w:sz w:val="24"/>
                <w:szCs w:val="24"/>
              </w:rPr>
              <w:t>. Затем, обращает их внимание на работу дворника, который сме</w:t>
            </w:r>
            <w:r w:rsidRPr="00E85C03">
              <w:rPr>
                <w:rFonts w:ascii="Times New Roman" w:hAnsi="Times New Roman" w:cs="Times New Roman"/>
                <w:sz w:val="24"/>
                <w:szCs w:val="24"/>
              </w:rPr>
              <w:softHyphen/>
              <w:t>тает с дорожек осенние листья; предлагает им взять веники и помочь дворнику: «Дворник работает большой метлой, а дети веничками». Дети помогают дворнику закончить работу.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Дворник хвалит помощников и начинает поливать цветы на клумбе. Дети рядом. Все медленно двигаются вокруг клумбы, наблюдают, как медленно льется вода из лейки, называют цветы, которые умываются, пьют воду, поднимают головки к солнышку, улыбаются всем. Воспитатель рассказывает детям, что в городах по улицам ходят большие машины и поливают, моют асфальт. Подводит итог:«Эта машина - большая лейка!»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«Догадайся, что звучит» </w:t>
            </w:r>
          </w:p>
          <w:p w:rsidR="00CF1317" w:rsidRPr="00E85C03" w:rsidRDefault="00CF1317" w:rsidP="00F82E39">
            <w:pPr>
              <w:pStyle w:val="Default"/>
              <w:rPr>
                <w:color w:val="auto"/>
              </w:rPr>
            </w:pPr>
            <w:r w:rsidRPr="00E85C03">
              <w:rPr>
                <w:color w:val="auto"/>
              </w:rPr>
              <w:t xml:space="preserve">Цель: ознакомление со звуками окружающего мира, их вычленять и узнавать.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показывает предметы поочередно и демонстрирует, как они звучат. Затем воспитатель предлагает отгадать загадки. Закрывает ширму и действует с разными предметами, а дети распознают, каким предметам принадлежат разные звуки. Объясняет, что звуков в мире много и все звучат по-своему.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«По узенькой дорожке»</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перешагивать из круга в круг (нарисованный полочкой на песке, мелом на асфальте).</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чертит на земле круги (круги должны быть больше, чем играющих детей). Затем поясняет, что через ручеёк можно перейти «по камушкам» - кружкам, иначе промочишь ножки.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произносит слова и показывает действия: «По узенькой дорожке шагают наши ножки!»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Все дети шагают за воспитателем, приближаются к «камушкам». Взрослый показывает, как нужно перешагивать из круга в круг. Дети подражают его действиям: «По камушкам, по камушкам, по камушкам»!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Вдруг педагог неожиданно произносит: «И я в ямку – бух!», выпрыгивает их кружка, приседает, а за ним и все дети. Игра повторяется.</w:t>
            </w:r>
          </w:p>
          <w:p w:rsidR="00CF1317" w:rsidRPr="00174C9D" w:rsidRDefault="00CF1317" w:rsidP="00E85C03">
            <w:pPr>
              <w:pStyle w:val="NormalWeb"/>
              <w:shd w:val="clear" w:color="auto" w:fill="FFFFFF"/>
              <w:spacing w:before="0" w:beforeAutospacing="0" w:after="0" w:afterAutospacing="0"/>
              <w:rPr>
                <w:lang w:eastAsia="en-US"/>
              </w:rPr>
            </w:pPr>
            <w:r w:rsidRPr="00174C9D">
              <w:t>(Физическая культура,</w:t>
            </w:r>
            <w:r w:rsidRPr="00E85C03">
              <w:rPr>
                <w:lang w:val="kk-KZ"/>
              </w:rPr>
              <w:t xml:space="preserve"> развитие речи и художественная литература</w:t>
            </w:r>
            <w:r w:rsidRPr="00174C9D">
              <w:t xml:space="preserve">  </w:t>
            </w:r>
            <w:r w:rsidRPr="00E85C03">
              <w:rPr>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березой.</w:t>
            </w:r>
          </w:p>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z w:val="24"/>
                <w:szCs w:val="24"/>
              </w:rPr>
              <w:t>Цель: закрепление знаний о характерных признаках дерева.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Наступила осень, пожелтел наш сад,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Листья на березе золотом горят.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слыхать веселых песен соловья,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Улетели птицы в теплые края.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нам узнать березу среди других деревьев? Какого цвета ствол у березы? (Белый с черными пят</w:t>
            </w:r>
            <w:r w:rsidRPr="00E85C03">
              <w:rPr>
                <w:rFonts w:ascii="Times New Roman" w:hAnsi="Times New Roman" w:cs="Times New Roman"/>
                <w:sz w:val="24"/>
                <w:szCs w:val="24"/>
              </w:rPr>
              <w:softHyphen/>
              <w:t>нами.) Какие части березы вы еще знаете? (Ствол, ветви, ко</w:t>
            </w:r>
            <w:r w:rsidRPr="00E85C03">
              <w:rPr>
                <w:rFonts w:ascii="Times New Roman" w:hAnsi="Times New Roman" w:cs="Times New Roman"/>
                <w:sz w:val="24"/>
                <w:szCs w:val="24"/>
              </w:rPr>
              <w:softHyphen/>
              <w:t>рень.) Какого цвета ветки? Зачем корень дереву? Какого цвета листья березы осенью? (Желтые.) Какого цвета они были летом? (Зеленые.) Посмотрите, какое красивое дерево! Оно высокое, стройное. У него тонкий белый ствол, с черными полосками. Как вы думаете для чего они? (Через эти полоски дерево дышит). Гибкие тонкие веточки.  Ветер любит прилетать к березке и играть с ее веточками. Веточки гнутся до самой земли, а потом опять выпрямляются. Посмотрите, какие красивые золотые листочки появились на березке. Они словно золотые монетки падают на темную землю. Быть зиме суровой, если в середине октября на березе еще есть листья. Когда лист с березы опадает чисто, год будет урожайным.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«Сдуй шарик» </w:t>
            </w:r>
          </w:p>
          <w:p w:rsidR="00CF1317" w:rsidRPr="00E85C03" w:rsidRDefault="00CF1317" w:rsidP="00F82E39">
            <w:pPr>
              <w:pStyle w:val="Default"/>
              <w:rPr>
                <w:color w:val="auto"/>
              </w:rPr>
            </w:pPr>
            <w:r w:rsidRPr="00E85C03">
              <w:rPr>
                <w:color w:val="auto"/>
              </w:rPr>
              <w:t xml:space="preserve">Цель: развитие правильного речевого дыхания – длительное произнесение на одном выдохе согласного звука Ф. </w:t>
            </w:r>
          </w:p>
          <w:p w:rsidR="00CF1317" w:rsidRPr="00E85C03" w:rsidRDefault="00CF1317" w:rsidP="00F82E39">
            <w:pPr>
              <w:pStyle w:val="Default"/>
              <w:rPr>
                <w:color w:val="auto"/>
              </w:rPr>
            </w:pPr>
            <w:r w:rsidRPr="00E85C03">
              <w:rPr>
                <w:color w:val="auto"/>
              </w:rPr>
              <w:t xml:space="preserve">Ход игры: Предложите малышам поиграть в такую игру: стоя на ковре, расставьте руки широко в стороны – получился шар, затем произносите длительно звук Ф, одновременно сводя руки перед собой – шарик сдувается. В конце обнимите себя за плечи – шарик сдулся. </w:t>
            </w:r>
          </w:p>
          <w:p w:rsidR="00CF1317" w:rsidRPr="00E85C03" w:rsidRDefault="00CF1317" w:rsidP="00F82E39">
            <w:pPr>
              <w:pStyle w:val="Default"/>
              <w:rPr>
                <w:color w:val="auto"/>
              </w:rPr>
            </w:pPr>
            <w:r w:rsidRPr="00E85C03">
              <w:rPr>
                <w:color w:val="auto"/>
              </w:rPr>
              <w:t xml:space="preserve">– Давайте поиграем в шарики! Разведите руки в стороны – вот так! Вот какие большие шары получились. Вдруг в шарике образовалась маленькая дырочка, и он стал сдуваться... Воздух выходит из шарика: Ф-Ф-Ф! Сдулся шарик! </w:t>
            </w:r>
          </w:p>
          <w:p w:rsidR="00CF1317" w:rsidRPr="00E85C03" w:rsidRDefault="00CF1317" w:rsidP="00F82E39">
            <w:pPr>
              <w:pStyle w:val="Default"/>
              <w:rPr>
                <w:color w:val="auto"/>
              </w:rPr>
            </w:pPr>
            <w:r w:rsidRPr="00E85C03">
              <w:rPr>
                <w:color w:val="auto"/>
              </w:rPr>
              <w:t xml:space="preserve">Напомните детям, что следует вдохнуть побольше воздуха, пока шарик надут, а затем постепенно плавно выдыхать его, произнося звук Ф. Добирать воздух нельзя.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 «С кочки на кочку»)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Цель: Развивать у детей</w:t>
            </w:r>
            <w:r w:rsidRPr="00E85C03">
              <w:rPr>
                <w:rFonts w:ascii="Times New Roman" w:hAnsi="Times New Roman" w:cs="Times New Roman"/>
                <w:sz w:val="24"/>
                <w:szCs w:val="24"/>
                <w:lang w:eastAsia="en-US"/>
              </w:rPr>
              <w:t> умение выполнять движения по сигналу, быстро строится в пары. Упражнять в беге, распознавании цветов. Развивать инициативу, сообразительность.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Описание игры: Играющие стоят вдоль стены</w:t>
            </w:r>
            <w:r w:rsidRPr="00E85C03">
              <w:rPr>
                <w:rFonts w:ascii="Times New Roman" w:hAnsi="Times New Roman" w:cs="Times New Roman"/>
                <w:sz w:val="24"/>
                <w:szCs w:val="24"/>
                <w:lang w:eastAsia="en-US"/>
              </w:rPr>
              <w:t>. Воспитатель даёт каждому по одному флажку. По сигналу воспитателя – дети разбегаются по площадке. По другому сигналу, или по слову </w:t>
            </w:r>
            <w:r w:rsidRPr="00E85C03">
              <w:rPr>
                <w:rFonts w:ascii="Times New Roman" w:hAnsi="Times New Roman" w:cs="Times New Roman"/>
                <w:sz w:val="24"/>
                <w:szCs w:val="24"/>
                <w:bdr w:val="none" w:sz="0" w:space="0" w:color="auto" w:frame="1"/>
                <w:lang w:eastAsia="en-US"/>
              </w:rPr>
              <w:t>«</w:t>
            </w:r>
            <w:r w:rsidRPr="00E85C03">
              <w:rPr>
                <w:rStyle w:val="Strong"/>
                <w:rFonts w:ascii="Times New Roman" w:hAnsi="Times New Roman" w:cs="Times New Roman"/>
                <w:b w:val="0"/>
                <w:bCs w:val="0"/>
                <w:sz w:val="24"/>
                <w:szCs w:val="24"/>
                <w:bdr w:val="none" w:sz="0" w:space="0" w:color="auto" w:frame="1"/>
                <w:lang w:eastAsia="en-US"/>
              </w:rPr>
              <w:t>Найди себе пару</w:t>
            </w:r>
            <w:r w:rsidRPr="00E85C03">
              <w:rPr>
                <w:rFonts w:ascii="Times New Roman" w:hAnsi="Times New Roman" w:cs="Times New Roman"/>
                <w:sz w:val="24"/>
                <w:szCs w:val="24"/>
                <w:bdr w:val="none" w:sz="0" w:space="0" w:color="auto" w:frame="1"/>
                <w:lang w:eastAsia="en-US"/>
              </w:rPr>
              <w:t>!»</w:t>
            </w:r>
            <w:r w:rsidRPr="00E85C03">
              <w:rPr>
                <w:rFonts w:ascii="Times New Roman" w:hAnsi="Times New Roman" w:cs="Times New Roman"/>
                <w:sz w:val="24"/>
                <w:szCs w:val="24"/>
                <w:lang w:eastAsia="en-US"/>
              </w:rPr>
              <w:t>, дети, имеющие флажки одинакового цвета, находят </w:t>
            </w:r>
            <w:r w:rsidRPr="00E85C03">
              <w:rPr>
                <w:rStyle w:val="Strong"/>
                <w:rFonts w:ascii="Times New Roman" w:hAnsi="Times New Roman" w:cs="Times New Roman"/>
                <w:b w:val="0"/>
                <w:bCs w:val="0"/>
                <w:sz w:val="24"/>
                <w:szCs w:val="24"/>
                <w:bdr w:val="none" w:sz="0" w:space="0" w:color="auto" w:frame="1"/>
                <w:lang w:eastAsia="en-US"/>
              </w:rPr>
              <w:t>себе пару</w:t>
            </w:r>
            <w:r w:rsidRPr="00E85C03">
              <w:rPr>
                <w:rFonts w:ascii="Times New Roman" w:hAnsi="Times New Roman" w:cs="Times New Roman"/>
                <w:sz w:val="24"/>
                <w:szCs w:val="24"/>
                <w:lang w:eastAsia="en-US"/>
              </w:rPr>
              <w:t>, каждая пара, используя флажки, делает ту или иную фигуру. В игре участвуют нечётное число </w:t>
            </w:r>
            <w:r w:rsidRPr="00E85C03">
              <w:rPr>
                <w:rStyle w:val="Strong"/>
                <w:rFonts w:ascii="Times New Roman" w:hAnsi="Times New Roman" w:cs="Times New Roman"/>
                <w:b w:val="0"/>
                <w:bCs w:val="0"/>
                <w:sz w:val="24"/>
                <w:szCs w:val="24"/>
                <w:bdr w:val="none" w:sz="0" w:space="0" w:color="auto" w:frame="1"/>
                <w:lang w:eastAsia="en-US"/>
              </w:rPr>
              <w:t>детей</w:t>
            </w:r>
            <w:r w:rsidRPr="00E85C03">
              <w:rPr>
                <w:rFonts w:ascii="Times New Roman" w:hAnsi="Times New Roman" w:cs="Times New Roman"/>
                <w:sz w:val="24"/>
                <w:szCs w:val="24"/>
                <w:lang w:eastAsia="en-US"/>
              </w:rPr>
              <w:t>, 1 должен остаться без пары. </w:t>
            </w:r>
            <w:r w:rsidRPr="00E85C03">
              <w:rPr>
                <w:rStyle w:val="Strong"/>
                <w:rFonts w:ascii="Times New Roman" w:hAnsi="Times New Roman" w:cs="Times New Roman"/>
                <w:b w:val="0"/>
                <w:bCs w:val="0"/>
                <w:sz w:val="24"/>
                <w:szCs w:val="24"/>
                <w:bdr w:val="none" w:sz="0" w:space="0" w:color="auto" w:frame="1"/>
                <w:lang w:eastAsia="en-US"/>
              </w:rPr>
              <w:t>Играющие говорят</w:t>
            </w:r>
            <w:r w:rsidRPr="00E85C03">
              <w:rPr>
                <w:rFonts w:ascii="Times New Roman" w:hAnsi="Times New Roman" w:cs="Times New Roman"/>
                <w:sz w:val="24"/>
                <w:szCs w:val="24"/>
                <w:lang w:eastAsia="en-US"/>
              </w:rPr>
              <w:t> : </w:t>
            </w:r>
            <w:r w:rsidRPr="00E85C03">
              <w:rPr>
                <w:rFonts w:ascii="Times New Roman" w:hAnsi="Times New Roman" w:cs="Times New Roman"/>
                <w:sz w:val="24"/>
                <w:szCs w:val="24"/>
                <w:bdr w:val="none" w:sz="0" w:space="0" w:color="auto" w:frame="1"/>
                <w:lang w:eastAsia="en-US"/>
              </w:rPr>
              <w:t>«Ваня, Ваня – не зевай, быстро </w:t>
            </w:r>
            <w:r w:rsidRPr="00E85C03">
              <w:rPr>
                <w:rStyle w:val="Strong"/>
                <w:rFonts w:ascii="Times New Roman" w:hAnsi="Times New Roman" w:cs="Times New Roman"/>
                <w:b w:val="0"/>
                <w:bCs w:val="0"/>
                <w:sz w:val="24"/>
                <w:szCs w:val="24"/>
                <w:bdr w:val="none" w:sz="0" w:space="0" w:color="auto" w:frame="1"/>
                <w:lang w:eastAsia="en-US"/>
              </w:rPr>
              <w:t>пару выбирай</w:t>
            </w:r>
            <w:r w:rsidRPr="00E85C03">
              <w:rPr>
                <w:rFonts w:ascii="Times New Roman" w:hAnsi="Times New Roman" w:cs="Times New Roman"/>
                <w:sz w:val="24"/>
                <w:szCs w:val="24"/>
                <w:bdr w:val="none" w:sz="0" w:space="0" w:color="auto" w:frame="1"/>
                <w:lang w:eastAsia="en-US"/>
              </w:rPr>
              <w:t>!»</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Играющие</w:t>
            </w:r>
            <w:r w:rsidRPr="00E85C03">
              <w:rPr>
                <w:rFonts w:ascii="Times New Roman" w:hAnsi="Times New Roman" w:cs="Times New Roman"/>
                <w:sz w:val="24"/>
                <w:szCs w:val="24"/>
                <w:lang w:eastAsia="en-US"/>
              </w:rPr>
              <w:t> становятся в пары и разбегаются по сигналу воспитателя.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w:t>
            </w:r>
            <w:r w:rsidRPr="00E85C03">
              <w:rPr>
                <w:rStyle w:val="Strong"/>
                <w:rFonts w:ascii="Times New Roman" w:hAnsi="Times New Roman" w:cs="Times New Roman"/>
                <w:b w:val="0"/>
                <w:bCs w:val="0"/>
                <w:sz w:val="24"/>
                <w:szCs w:val="24"/>
                <w:bdr w:val="none" w:sz="0" w:space="0" w:color="auto" w:frame="1"/>
                <w:lang w:eastAsia="en-US"/>
              </w:rPr>
              <w:t>играющие должны иметь пару</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tc>
        <w:tc>
          <w:tcPr>
            <w:tcW w:w="2504"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приметами золотой осени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расширение представления детей о золотой осени.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Осень на опушки краски разводила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листве тихонько кистью проводила.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Пожелтел орешник, и зарделись клены,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пурпуре осеннем только дуб зеленый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Утешает осень: «Не жалейте лето!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Посмотрите – роща золотом одета!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Начинается золотая осень. Самая красивая пора осени. Дни бывают солнечные и пасмурные, холодные и теплые. На лужах начал появляться первый лед. Ударили заморозки. Начался листопад. Закружились в разноцветном хороводе осенние листья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 полетели по воздуху. Улетели птицы в теплые края (гуси, утки, скворцы, ласточки). Полюбуйтесь красотой осенней природы. Какие вы знаете признаки осени? Что делает человек осенью? Как приспосабливаются животные осенью к жизни?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«Какое время года?» </w:t>
            </w:r>
          </w:p>
          <w:p w:rsidR="00CF1317" w:rsidRPr="00E85C03" w:rsidRDefault="00CF1317" w:rsidP="00F82E39">
            <w:pPr>
              <w:pStyle w:val="Default"/>
              <w:rPr>
                <w:color w:val="auto"/>
              </w:rPr>
            </w:pPr>
            <w:r w:rsidRPr="00E85C03">
              <w:rPr>
                <w:color w:val="auto"/>
              </w:rPr>
              <w:t xml:space="preserve">Цель: развитие умения разбираться в изменениях погоды по сезонам, поведению растений и животных, а также жизни людей в разное время года. </w:t>
            </w:r>
          </w:p>
          <w:p w:rsidR="00CF1317" w:rsidRPr="00E85C03" w:rsidRDefault="00CF1317" w:rsidP="00F82E39">
            <w:pPr>
              <w:pStyle w:val="Default"/>
              <w:rPr>
                <w:color w:val="auto"/>
              </w:rPr>
            </w:pPr>
            <w:r w:rsidRPr="00E85C03">
              <w:rPr>
                <w:color w:val="auto"/>
              </w:rPr>
              <w:t xml:space="preserve">Задание: необходимо подбирать картинки и предметы, соответствующие времени года. </w:t>
            </w:r>
          </w:p>
          <w:p w:rsidR="00CF1317" w:rsidRPr="00E85C03" w:rsidRDefault="00CF1317" w:rsidP="00F82E39">
            <w:pPr>
              <w:pStyle w:val="Default"/>
              <w:rPr>
                <w:color w:val="auto"/>
              </w:rPr>
            </w:pPr>
            <w:r w:rsidRPr="00E85C03">
              <w:rPr>
                <w:color w:val="auto"/>
              </w:rPr>
              <w:t xml:space="preserve">Правила: вспоминать о том, что бывает и в какое время года; в группе помогать друг другу. </w:t>
            </w:r>
          </w:p>
          <w:p w:rsidR="00CF1317" w:rsidRPr="00E85C03" w:rsidRDefault="00CF1317" w:rsidP="00F82E39">
            <w:pPr>
              <w:pStyle w:val="Default"/>
              <w:rPr>
                <w:color w:val="auto"/>
              </w:rPr>
            </w:pPr>
            <w:r w:rsidRPr="00E85C03">
              <w:rPr>
                <w:color w:val="auto"/>
              </w:rPr>
              <w:t xml:space="preserve">Материал: круглый диск, разделенный на четыре части. Каждую из частей разукрасить или обтянуть тканью, которая по цвету отвечает времени года (белый – зима; зеленый – весна, розовый или красный – лето, а желтый или оранжевый – осень). Такой диск будет символизировать «Круглый год». На каждую часть нужно подобрать несколько серий картинок с соответствующей тематикой (изменения природы, животные и птицы, люди, работающие на земле, развлекающиеся дети).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«Меткие стрелки»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выдержку и дисциплинированность.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Совершенствовать навыки в бросании мяча в вертикальную цель.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глазомер, глазодвигательные функции, фиксацию взора.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по количеству детей.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Детям раздают мячи. Воспитатель вместе с детьми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Крепки руки, меток глаз.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Трудно армии без нас.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цель мячи кидаем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Точно попадаем.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цветочной клумбой.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расширение знаний о цветах.</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обходят клумбу свободно, любуются осенними цветами. Спросить какие из цветов дети знают. Затем познакомить с новыми. Какая у нас красивая клумба, как много на ней красивых цветов. Кто мне покажет красный цветок? А белый? Посмотрите цветы как люди бывают высокие и низкие. Кто покажет мне высокий цветок? (золотой шар), до макушки даже не дотянешься,(дети пытаются дотянуться встают на носочки), а др. цветы низкие (присаживаемся чтобы рассмотреть их (петунья, анютины глазки) А теперь идите вокруг клумбы и показывайте всем низкие цветы, высокие. Каждый раз при показе цветка дети называют его.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Рассматривание цветка астры, строение: стебель, цветок, листья.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«Кто это? Что это?» </w:t>
            </w:r>
          </w:p>
          <w:p w:rsidR="00CF1317" w:rsidRPr="00E85C03" w:rsidRDefault="00CF1317" w:rsidP="00F82E39">
            <w:pPr>
              <w:pStyle w:val="Default"/>
              <w:rPr>
                <w:color w:val="auto"/>
              </w:rPr>
            </w:pPr>
            <w:r w:rsidRPr="00E85C03">
              <w:rPr>
                <w:color w:val="auto"/>
              </w:rPr>
              <w:t xml:space="preserve">Цель: развитие умения называть слова, обозначающие одушевленные и неодушевленные имена существительные. </w:t>
            </w:r>
          </w:p>
          <w:p w:rsidR="00CF1317" w:rsidRPr="00E85C03" w:rsidRDefault="00CF1317" w:rsidP="00F82E39">
            <w:pPr>
              <w:pStyle w:val="Default"/>
              <w:rPr>
                <w:color w:val="auto"/>
              </w:rPr>
            </w:pPr>
            <w:r w:rsidRPr="00E85C03">
              <w:rPr>
                <w:color w:val="auto"/>
              </w:rPr>
              <w:t xml:space="preserve">Оборудование: картинки с изображением предметов, животных, людей, птиц. </w:t>
            </w:r>
          </w:p>
          <w:p w:rsidR="00CF1317" w:rsidRPr="00E85C03" w:rsidRDefault="00CF1317" w:rsidP="00F82E39">
            <w:pPr>
              <w:pStyle w:val="Default"/>
              <w:rPr>
                <w:color w:val="auto"/>
              </w:rPr>
            </w:pPr>
            <w:r w:rsidRPr="00E85C03">
              <w:rPr>
                <w:color w:val="auto"/>
              </w:rPr>
              <w:t xml:space="preserve">Ход: Педагог объясняет детям, что все предметы имеют свое название, и называет разные предметы. Вокруг нас много предметов. И о каждом из них можно спросить. Я вас буду спрашивать, а вы отвечайте одним словом: «Что это?» Показывает на картинку с изображением неодушевленного предмета или на сам предмет. Дети называют предметы. Показывает одушевленный предмет или картинку и спрашивает: «Кто это?». </w:t>
            </w:r>
          </w:p>
          <w:p w:rsidR="00CF1317" w:rsidRPr="00E85C03" w:rsidRDefault="00CF1317" w:rsidP="00F82E39">
            <w:pPr>
              <w:pStyle w:val="Default"/>
              <w:rPr>
                <w:color w:val="auto"/>
              </w:rPr>
            </w:pPr>
            <w:r w:rsidRPr="00E85C03">
              <w:rPr>
                <w:color w:val="auto"/>
              </w:rPr>
              <w:t xml:space="preserve"> Рассмотреть картинки. Назвать те, которые обозначают живые (неживые) предметы. Поставить к ним вопрос.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называет слова вразброс, обозначающие одушевленные и неодушевленные предметы. Дети ставят к ним вопросы: яблоко – «что это?», собака – «кто это?».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«Кот Васька»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ловкость.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Дети водят хоровод, в середине «спит»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водят хоровод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лежанке дремлет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мыши, не шумите,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Кота Ваську не будите.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проснётся Васька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Разобьёт наш хоровод.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Кот просыпается, ловит мышей. Мыши убегают в домики.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929"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spacing w:after="0" w:line="240" w:lineRule="auto"/>
        <w:rPr>
          <w:rFonts w:ascii="Times New Roman" w:hAnsi="Times New Roman" w:cs="Times New Roman"/>
          <w:sz w:val="24"/>
          <w:szCs w:val="24"/>
        </w:rPr>
      </w:pPr>
    </w:p>
    <w:p w:rsidR="00CF1317" w:rsidRPr="00174C9D" w:rsidRDefault="00CF1317" w:rsidP="00AC0B8D">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AC0B8D">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26.09.2023 - 30.09.2023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26.09</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27.09</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28.09</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29.09</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30.09</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«Скажи какой?»</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 детей тактильных ощущений, обогащение и активизация словаря.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Задачами данного пособия являются: развитие тактильной памяти, мыслительных операций, мелкой моторики, импрессивной и экспрессивной речи; фантазии и воображения (все зависит от поставленных задач в дидактической игре) .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Детям раздаются карточки с изображением разного настроения людей, состояния предметов.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Ребенок должен назвать определения в сравнении (здесь девочка веселая, а на другой картинке девочка грустная).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Усложнение: ребенку дается задание подобрать несколько определений к предмету (мяч – круглый, резиновый, синий, большой) и т.д.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rPr>
              <w:t>Просмотр детских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Игра «Какое время года?»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разбираться в изменениях погоды по сезонам, поведению растений и животных, а также жизни людей в разное время года.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Задание: необходимо подбирать картинки и предметы, соответствующие времени года.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Правила: вспоминать о том, что бывает и в какое время года; в группе помогать друг другу; в индивидуальном порядке можно играть с родителями и пользоваться их подсказками.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Материал: круглый диск, разделенный на четыре части. Каждую из частей разукрасить или обтянуть тканью, которая по цвету отвечает времени года (белый – зима; зеленый – весна, розовый или красный – лето, а желтый или оранжевый – осень). Такой диск будет символизировать «Круглый год». На каждую часть нужно подобрать несколько серий картинок с соответствующей тематикой (изменения природы, животные и птицы, люди, работающие на земле, развлекающиеся дети).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Сюжено-ролевая игра «День рождения Степашки»</w:t>
            </w:r>
            <w:r w:rsidRPr="00E85C03">
              <w:rPr>
                <w:rStyle w:val="Heading2Char"/>
                <w:b w:val="0"/>
                <w:bCs w:val="0"/>
                <w:sz w:val="24"/>
                <w:szCs w:val="24"/>
                <w:lang w:eastAsia="en-US"/>
              </w:rPr>
              <w:t xml:space="preserve"> </w:t>
            </w:r>
            <w:r w:rsidRPr="00E85C03">
              <w:rPr>
                <w:rStyle w:val="Strong"/>
                <w:rFonts w:ascii="Times New Roman" w:hAnsi="Times New Roman" w:cs="Times New Roman"/>
                <w:b w:val="0"/>
                <w:bCs w:val="0"/>
                <w:sz w:val="24"/>
                <w:szCs w:val="24"/>
                <w:lang w:eastAsia="en-US"/>
              </w:rPr>
              <w:t>Цель:</w:t>
            </w:r>
            <w:r w:rsidRPr="00E85C03">
              <w:rPr>
                <w:rFonts w:ascii="Times New Roman" w:hAnsi="Times New Roman" w:cs="Times New Roman"/>
                <w:sz w:val="24"/>
                <w:szCs w:val="24"/>
                <w:lang w:eastAsia="en-US"/>
              </w:rPr>
              <w:t> расши</w:t>
            </w:r>
            <w:r w:rsidRPr="00E85C03">
              <w:rPr>
                <w:rFonts w:ascii="Times New Roman" w:hAnsi="Times New Roman" w:cs="Times New Roman"/>
                <w:sz w:val="24"/>
                <w:szCs w:val="24"/>
                <w:lang w:eastAsia="en-US"/>
              </w:rPr>
              <w:softHyphen/>
              <w:t>рить знания детей о спосо</w:t>
            </w:r>
            <w:r w:rsidRPr="00E85C03">
              <w:rPr>
                <w:rFonts w:ascii="Times New Roman" w:hAnsi="Times New Roman" w:cs="Times New Roman"/>
                <w:sz w:val="24"/>
                <w:szCs w:val="24"/>
                <w:lang w:eastAsia="en-US"/>
              </w:rPr>
              <w:softHyphen/>
              <w:t>бах и после</w:t>
            </w:r>
            <w:r w:rsidRPr="00E85C03">
              <w:rPr>
                <w:rFonts w:ascii="Times New Roman" w:hAnsi="Times New Roman" w:cs="Times New Roman"/>
                <w:sz w:val="24"/>
                <w:szCs w:val="24"/>
                <w:lang w:eastAsia="en-US"/>
              </w:rPr>
              <w:softHyphen/>
              <w:t>до</w:t>
            </w:r>
            <w:r w:rsidRPr="00E85C03">
              <w:rPr>
                <w:rFonts w:ascii="Times New Roman" w:hAnsi="Times New Roman" w:cs="Times New Roman"/>
                <w:sz w:val="24"/>
                <w:szCs w:val="24"/>
                <w:lang w:eastAsia="en-US"/>
              </w:rPr>
              <w:softHyphen/>
              <w:t>ва</w:t>
            </w:r>
            <w:r w:rsidRPr="00E85C03">
              <w:rPr>
                <w:rFonts w:ascii="Times New Roman" w:hAnsi="Times New Roman" w:cs="Times New Roman"/>
                <w:sz w:val="24"/>
                <w:szCs w:val="24"/>
                <w:lang w:eastAsia="en-US"/>
              </w:rPr>
              <w:softHyphen/>
              <w:t>тельности серви</w:t>
            </w:r>
            <w:r w:rsidRPr="00E85C03">
              <w:rPr>
                <w:rFonts w:ascii="Times New Roman" w:hAnsi="Times New Roman" w:cs="Times New Roman"/>
                <w:sz w:val="24"/>
                <w:szCs w:val="24"/>
                <w:lang w:eastAsia="en-US"/>
              </w:rPr>
              <w:softHyphen/>
              <w:t>ровки стола для праз</w:t>
            </w:r>
            <w:r w:rsidRPr="00E85C03">
              <w:rPr>
                <w:rFonts w:ascii="Times New Roman" w:hAnsi="Times New Roman" w:cs="Times New Roman"/>
                <w:sz w:val="24"/>
                <w:szCs w:val="24"/>
                <w:lang w:eastAsia="en-US"/>
              </w:rPr>
              <w:softHyphen/>
              <w:t>д</w:t>
            </w:r>
            <w:r w:rsidRPr="00E85C03">
              <w:rPr>
                <w:rFonts w:ascii="Times New Roman" w:hAnsi="Times New Roman" w:cs="Times New Roman"/>
                <w:sz w:val="24"/>
                <w:szCs w:val="24"/>
                <w:lang w:eastAsia="en-US"/>
              </w:rPr>
              <w:softHyphen/>
              <w:t>нич</w:t>
            </w:r>
            <w:r w:rsidRPr="00E85C03">
              <w:rPr>
                <w:rFonts w:ascii="Times New Roman" w:hAnsi="Times New Roman" w:cs="Times New Roman"/>
                <w:sz w:val="24"/>
                <w:szCs w:val="24"/>
                <w:lang w:eastAsia="en-US"/>
              </w:rPr>
              <w:softHyphen/>
              <w:t>ного обеда, закре</w:t>
            </w:r>
            <w:r w:rsidRPr="00E85C03">
              <w:rPr>
                <w:rFonts w:ascii="Times New Roman" w:hAnsi="Times New Roman" w:cs="Times New Roman"/>
                <w:sz w:val="24"/>
                <w:szCs w:val="24"/>
                <w:lang w:eastAsia="en-US"/>
              </w:rPr>
              <w:softHyphen/>
              <w:t>пить знания о столо</w:t>
            </w:r>
            <w:r w:rsidRPr="00E85C03">
              <w:rPr>
                <w:rFonts w:ascii="Times New Roman" w:hAnsi="Times New Roman" w:cs="Times New Roman"/>
                <w:sz w:val="24"/>
                <w:szCs w:val="24"/>
                <w:lang w:eastAsia="en-US"/>
              </w:rPr>
              <w:softHyphen/>
              <w:t>вых предметах, воспи</w:t>
            </w:r>
            <w:r w:rsidRPr="00E85C03">
              <w:rPr>
                <w:rFonts w:ascii="Times New Roman" w:hAnsi="Times New Roman" w:cs="Times New Roman"/>
                <w:sz w:val="24"/>
                <w:szCs w:val="24"/>
                <w:lang w:eastAsia="en-US"/>
              </w:rPr>
              <w:softHyphen/>
              <w:t>ты</w:t>
            </w:r>
            <w:r w:rsidRPr="00E85C03">
              <w:rPr>
                <w:rFonts w:ascii="Times New Roman" w:hAnsi="Times New Roman" w:cs="Times New Roman"/>
                <w:sz w:val="24"/>
                <w:szCs w:val="24"/>
                <w:lang w:eastAsia="en-US"/>
              </w:rPr>
              <w:softHyphen/>
              <w:t>вать внимательность, заботливость, ответственность, жела</w:t>
            </w:r>
            <w:r w:rsidRPr="00E85C03">
              <w:rPr>
                <w:rFonts w:ascii="Times New Roman" w:hAnsi="Times New Roman" w:cs="Times New Roman"/>
                <w:sz w:val="24"/>
                <w:szCs w:val="24"/>
                <w:lang w:eastAsia="en-US"/>
              </w:rPr>
              <w:softHyphen/>
              <w:t>ние помочь, расши</w:t>
            </w:r>
            <w:r w:rsidRPr="00E85C03">
              <w:rPr>
                <w:rFonts w:ascii="Times New Roman" w:hAnsi="Times New Roman" w:cs="Times New Roman"/>
                <w:sz w:val="24"/>
                <w:szCs w:val="24"/>
                <w:lang w:eastAsia="en-US"/>
              </w:rPr>
              <w:softHyphen/>
              <w:t>рить словар</w:t>
            </w:r>
            <w:r w:rsidRPr="00E85C03">
              <w:rPr>
                <w:rFonts w:ascii="Times New Roman" w:hAnsi="Times New Roman" w:cs="Times New Roman"/>
                <w:sz w:val="24"/>
                <w:szCs w:val="24"/>
                <w:lang w:eastAsia="en-US"/>
              </w:rPr>
              <w:softHyphen/>
              <w:t>ный запас: ввести поня</w:t>
            </w:r>
            <w:r w:rsidRPr="00E85C03">
              <w:rPr>
                <w:rFonts w:ascii="Times New Roman" w:hAnsi="Times New Roman" w:cs="Times New Roman"/>
                <w:sz w:val="24"/>
                <w:szCs w:val="24"/>
                <w:lang w:eastAsia="en-US"/>
              </w:rPr>
              <w:softHyphen/>
              <w:t>тия «праздничный обед», «именины», «сервировка», «посуда», «сервис».</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Оборудование: игрушки, кото</w:t>
            </w:r>
            <w:r w:rsidRPr="00174C9D">
              <w:rPr>
                <w:lang w:eastAsia="en-US"/>
              </w:rPr>
              <w:softHyphen/>
              <w:t>рые могут прийти в гости к Степашке, столо</w:t>
            </w:r>
            <w:r w:rsidRPr="00174C9D">
              <w:rPr>
                <w:lang w:eastAsia="en-US"/>
              </w:rPr>
              <w:softHyphen/>
              <w:t>вые пред</w:t>
            </w:r>
            <w:r w:rsidRPr="00174C9D">
              <w:rPr>
                <w:lang w:eastAsia="en-US"/>
              </w:rPr>
              <w:softHyphen/>
              <w:t>меты – тарелки, вилки, ложки, ножи, чашки, блюдца, салфетки, скатерть, столик, стульчики.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игры: воспи</w:t>
            </w:r>
            <w:r w:rsidRPr="00174C9D">
              <w:rPr>
                <w:lang w:eastAsia="en-US"/>
              </w:rPr>
              <w:softHyphen/>
              <w:t>та</w:t>
            </w:r>
            <w:r w:rsidRPr="00174C9D">
              <w:rPr>
                <w:lang w:eastAsia="en-US"/>
              </w:rPr>
              <w:softHyphen/>
              <w:t>тель сооб</w:t>
            </w:r>
            <w:r w:rsidRPr="00174C9D">
              <w:rPr>
                <w:lang w:eastAsia="en-US"/>
              </w:rPr>
              <w:softHyphen/>
              <w:t>щает детям о том, что у Степашки сегодня день рождения, пред</w:t>
            </w:r>
            <w:r w:rsidRPr="00174C9D">
              <w:rPr>
                <w:lang w:eastAsia="en-US"/>
              </w:rPr>
              <w:softHyphen/>
              <w:t>ла</w:t>
            </w:r>
            <w:r w:rsidRPr="00174C9D">
              <w:rPr>
                <w:lang w:eastAsia="en-US"/>
              </w:rPr>
              <w:softHyphen/>
              <w:t>гает пойти к нему в гости и позд</w:t>
            </w:r>
            <w:r w:rsidRPr="00174C9D">
              <w:rPr>
                <w:lang w:eastAsia="en-US"/>
              </w:rPr>
              <w:softHyphen/>
              <w:t>ра</w:t>
            </w:r>
            <w:r w:rsidRPr="00174C9D">
              <w:rPr>
                <w:lang w:eastAsia="en-US"/>
              </w:rPr>
              <w:softHyphen/>
              <w:t>вить его. Дети берут игрушки, идут в гости к Степашке и позд</w:t>
            </w:r>
            <w:r w:rsidRPr="00174C9D">
              <w:rPr>
                <w:lang w:eastAsia="en-US"/>
              </w:rPr>
              <w:softHyphen/>
              <w:t>рав</w:t>
            </w:r>
            <w:r w:rsidRPr="00174C9D">
              <w:rPr>
                <w:lang w:eastAsia="en-US"/>
              </w:rPr>
              <w:softHyphen/>
              <w:t>ляют его. Степашка пред</w:t>
            </w:r>
            <w:r w:rsidRPr="00174C9D">
              <w:rPr>
                <w:lang w:eastAsia="en-US"/>
              </w:rPr>
              <w:softHyphen/>
              <w:t>ла</w:t>
            </w:r>
            <w:r w:rsidRPr="00174C9D">
              <w:rPr>
                <w:lang w:eastAsia="en-US"/>
              </w:rPr>
              <w:softHyphen/>
              <w:t>гает всем чай с тортом и просит помочь ему накрыть стол. Дети активно учас</w:t>
            </w:r>
            <w:r w:rsidRPr="00174C9D">
              <w:rPr>
                <w:lang w:eastAsia="en-US"/>
              </w:rPr>
              <w:softHyphen/>
              <w:t>т</w:t>
            </w:r>
            <w:r w:rsidRPr="00174C9D">
              <w:rPr>
                <w:lang w:eastAsia="en-US"/>
              </w:rPr>
              <w:softHyphen/>
              <w:t>вуют в этом, с помощью воспи</w:t>
            </w:r>
            <w:r w:rsidRPr="00174C9D">
              <w:rPr>
                <w:lang w:eastAsia="en-US"/>
              </w:rPr>
              <w:softHyphen/>
              <w:t>та</w:t>
            </w:r>
            <w:r w:rsidRPr="00174C9D">
              <w:rPr>
                <w:lang w:eastAsia="en-US"/>
              </w:rPr>
              <w:softHyphen/>
              <w:t>теля серви</w:t>
            </w:r>
            <w:r w:rsidRPr="00174C9D">
              <w:rPr>
                <w:lang w:eastAsia="en-US"/>
              </w:rPr>
              <w:softHyphen/>
              <w:t>руют стол. Необ</w:t>
            </w:r>
            <w:r w:rsidRPr="00174C9D">
              <w:rPr>
                <w:lang w:eastAsia="en-US"/>
              </w:rPr>
              <w:softHyphen/>
              <w:t>хо</w:t>
            </w:r>
            <w:r w:rsidRPr="00174C9D">
              <w:rPr>
                <w:lang w:eastAsia="en-US"/>
              </w:rPr>
              <w:softHyphen/>
              <w:t>димо обра</w:t>
            </w:r>
            <w:r w:rsidRPr="00174C9D">
              <w:rPr>
                <w:lang w:eastAsia="en-US"/>
              </w:rPr>
              <w:softHyphen/>
              <w:t>щать внима</w:t>
            </w:r>
            <w:r w:rsidRPr="00174C9D">
              <w:rPr>
                <w:lang w:eastAsia="en-US"/>
              </w:rPr>
              <w:softHyphen/>
              <w:t>ние на взаимо</w:t>
            </w:r>
            <w:r w:rsidRPr="00174C9D">
              <w:rPr>
                <w:lang w:eastAsia="en-US"/>
              </w:rPr>
              <w:softHyphen/>
              <w:t>от</w:t>
            </w:r>
            <w:r w:rsidRPr="00174C9D">
              <w:rPr>
                <w:lang w:eastAsia="en-US"/>
              </w:rPr>
              <w:softHyphen/>
              <w:t>но</w:t>
            </w:r>
            <w:r w:rsidRPr="00174C9D">
              <w:rPr>
                <w:lang w:eastAsia="en-US"/>
              </w:rPr>
              <w:softHyphen/>
              <w:t>ше</w:t>
            </w:r>
            <w:r w:rsidRPr="00174C9D">
              <w:rPr>
                <w:lang w:eastAsia="en-US"/>
              </w:rPr>
              <w:softHyphen/>
              <w:t>ния между детьми в процессе игры.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(Развитие речи и художественная литература). </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«Солнце и дождик»</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выполнять действия согласно различному звучанию бубна.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Методические указания. Воспитатель проводит игру, меняя звучание бубна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3 - 4 раза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говорит детям: «Сейчас мы с вами пойдем гулять. Мы выходим на прогулку. Дождя нет. Погода хорошая, светит солнце, и можно собирать цветы. Вы гуляйте, а я буду звенеть бубном, вам будет весело гулять под его звуки. Если начнется дождь, я начну стучать в бубен, а вы, услышав стук, должны бежать в дом. Слушайте внимательно, когда бубен звенит, а когда я стучу в него».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Методические указания. Воспитатель проводит игру, меняя звучание бубна 3 - 4 раза.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Style w:val="Strong"/>
                <w:rFonts w:ascii="Times New Roman" w:hAnsi="Times New Roman" w:cs="Times New Roman"/>
                <w:b w:val="0"/>
                <w:bCs w:val="0"/>
                <w:sz w:val="24"/>
                <w:szCs w:val="24"/>
                <w:lang w:eastAsia="en-US"/>
              </w:rPr>
            </w:pPr>
            <w:r w:rsidRPr="00E85C03">
              <w:rPr>
                <w:rFonts w:ascii="Times New Roman" w:hAnsi="Times New Roman" w:cs="Times New Roman"/>
                <w:sz w:val="24"/>
                <w:szCs w:val="24"/>
                <w:lang w:val="kk-KZ"/>
              </w:rPr>
              <w:t xml:space="preserve">Сюжетно-ролевая игра  </w:t>
            </w:r>
            <w:r w:rsidRPr="00E85C03">
              <w:rPr>
                <w:rStyle w:val="Strong"/>
                <w:rFonts w:ascii="Times New Roman" w:hAnsi="Times New Roman" w:cs="Times New Roman"/>
                <w:b w:val="0"/>
                <w:bCs w:val="0"/>
                <w:sz w:val="24"/>
                <w:szCs w:val="24"/>
                <w:lang w:eastAsia="en-US"/>
              </w:rPr>
              <w:t>«Магазин»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lang w:eastAsia="en-US"/>
              </w:rPr>
              <w:t>Цель:</w:t>
            </w:r>
            <w:r w:rsidRPr="00E85C03">
              <w:rPr>
                <w:rFonts w:ascii="Times New Roman" w:hAnsi="Times New Roman" w:cs="Times New Roman"/>
                <w:sz w:val="24"/>
                <w:szCs w:val="24"/>
                <w:lang w:eastAsia="en-US"/>
              </w:rPr>
              <w:t> научить детей клас</w:t>
            </w:r>
            <w:r w:rsidRPr="00E85C03">
              <w:rPr>
                <w:rFonts w:ascii="Times New Roman" w:hAnsi="Times New Roman" w:cs="Times New Roman"/>
                <w:sz w:val="24"/>
                <w:szCs w:val="24"/>
                <w:lang w:eastAsia="en-US"/>
              </w:rPr>
              <w:softHyphen/>
              <w:t>си</w:t>
            </w:r>
            <w:r w:rsidRPr="00E85C03">
              <w:rPr>
                <w:rFonts w:ascii="Times New Roman" w:hAnsi="Times New Roman" w:cs="Times New Roman"/>
                <w:sz w:val="24"/>
                <w:szCs w:val="24"/>
                <w:lang w:eastAsia="en-US"/>
              </w:rPr>
              <w:softHyphen/>
              <w:t>фи</w:t>
            </w:r>
            <w:r w:rsidRPr="00E85C03">
              <w:rPr>
                <w:rFonts w:ascii="Times New Roman" w:hAnsi="Times New Roman" w:cs="Times New Roman"/>
                <w:sz w:val="24"/>
                <w:szCs w:val="24"/>
                <w:lang w:eastAsia="en-US"/>
              </w:rPr>
              <w:softHyphen/>
              <w:t>ци</w:t>
            </w:r>
            <w:r w:rsidRPr="00E85C03">
              <w:rPr>
                <w:rFonts w:ascii="Times New Roman" w:hAnsi="Times New Roman" w:cs="Times New Roman"/>
                <w:sz w:val="24"/>
                <w:szCs w:val="24"/>
                <w:lang w:eastAsia="en-US"/>
              </w:rPr>
              <w:softHyphen/>
              <w:t>ро</w:t>
            </w:r>
            <w:r w:rsidRPr="00E85C03">
              <w:rPr>
                <w:rFonts w:ascii="Times New Roman" w:hAnsi="Times New Roman" w:cs="Times New Roman"/>
                <w:sz w:val="24"/>
                <w:szCs w:val="24"/>
                <w:lang w:eastAsia="en-US"/>
              </w:rPr>
              <w:softHyphen/>
              <w:t>вать пред</w:t>
            </w:r>
            <w:r w:rsidRPr="00E85C03">
              <w:rPr>
                <w:rFonts w:ascii="Times New Roman" w:hAnsi="Times New Roman" w:cs="Times New Roman"/>
                <w:sz w:val="24"/>
                <w:szCs w:val="24"/>
                <w:lang w:eastAsia="en-US"/>
              </w:rPr>
              <w:softHyphen/>
              <w:t>меты по общим признакам, воспи</w:t>
            </w:r>
            <w:r w:rsidRPr="00E85C03">
              <w:rPr>
                <w:rFonts w:ascii="Times New Roman" w:hAnsi="Times New Roman" w:cs="Times New Roman"/>
                <w:sz w:val="24"/>
                <w:szCs w:val="24"/>
                <w:lang w:eastAsia="en-US"/>
              </w:rPr>
              <w:softHyphen/>
              <w:t>ты</w:t>
            </w:r>
            <w:r w:rsidRPr="00E85C03">
              <w:rPr>
                <w:rFonts w:ascii="Times New Roman" w:hAnsi="Times New Roman" w:cs="Times New Roman"/>
                <w:sz w:val="24"/>
                <w:szCs w:val="24"/>
                <w:lang w:eastAsia="en-US"/>
              </w:rPr>
              <w:softHyphen/>
              <w:t>вать чувс</w:t>
            </w:r>
            <w:r w:rsidRPr="00E85C03">
              <w:rPr>
                <w:rFonts w:ascii="Times New Roman" w:hAnsi="Times New Roman" w:cs="Times New Roman"/>
                <w:sz w:val="24"/>
                <w:szCs w:val="24"/>
                <w:lang w:eastAsia="en-US"/>
              </w:rPr>
              <w:softHyphen/>
              <w:t>тво взаимопомощи, расши</w:t>
            </w:r>
            <w:r w:rsidRPr="00E85C03">
              <w:rPr>
                <w:rFonts w:ascii="Times New Roman" w:hAnsi="Times New Roman" w:cs="Times New Roman"/>
                <w:sz w:val="24"/>
                <w:szCs w:val="24"/>
                <w:lang w:eastAsia="en-US"/>
              </w:rPr>
              <w:softHyphen/>
              <w:t>рить словар</w:t>
            </w:r>
            <w:r w:rsidRPr="00E85C03">
              <w:rPr>
                <w:rFonts w:ascii="Times New Roman" w:hAnsi="Times New Roman" w:cs="Times New Roman"/>
                <w:sz w:val="24"/>
                <w:szCs w:val="24"/>
                <w:lang w:eastAsia="en-US"/>
              </w:rPr>
              <w:softHyphen/>
              <w:t>ный запас детей: ввести поня</w:t>
            </w:r>
            <w:r w:rsidRPr="00E85C03">
              <w:rPr>
                <w:rFonts w:ascii="Times New Roman" w:hAnsi="Times New Roman" w:cs="Times New Roman"/>
                <w:sz w:val="24"/>
                <w:szCs w:val="24"/>
                <w:lang w:eastAsia="en-US"/>
              </w:rPr>
              <w:softHyphen/>
              <w:t>тия «игрушки», «мебель», «продукты питания», «посуда».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все игрушки, изоб</w:t>
            </w:r>
            <w:r w:rsidRPr="00E85C03">
              <w:rPr>
                <w:rFonts w:ascii="Times New Roman" w:hAnsi="Times New Roman" w:cs="Times New Roman"/>
                <w:sz w:val="24"/>
                <w:szCs w:val="24"/>
                <w:lang w:eastAsia="en-US"/>
              </w:rPr>
              <w:softHyphen/>
              <w:t>ра</w:t>
            </w:r>
            <w:r w:rsidRPr="00E85C03">
              <w:rPr>
                <w:rFonts w:ascii="Times New Roman" w:hAnsi="Times New Roman" w:cs="Times New Roman"/>
                <w:sz w:val="24"/>
                <w:szCs w:val="24"/>
                <w:lang w:eastAsia="en-US"/>
              </w:rPr>
              <w:softHyphen/>
              <w:t>жа</w:t>
            </w:r>
            <w:r w:rsidRPr="00E85C03">
              <w:rPr>
                <w:rFonts w:ascii="Times New Roman" w:hAnsi="Times New Roman" w:cs="Times New Roman"/>
                <w:sz w:val="24"/>
                <w:szCs w:val="24"/>
                <w:lang w:eastAsia="en-US"/>
              </w:rPr>
              <w:softHyphen/>
              <w:t>ющие товары, кото</w:t>
            </w:r>
            <w:r w:rsidRPr="00E85C03">
              <w:rPr>
                <w:rFonts w:ascii="Times New Roman" w:hAnsi="Times New Roman" w:cs="Times New Roman"/>
                <w:sz w:val="24"/>
                <w:szCs w:val="24"/>
                <w:lang w:eastAsia="en-US"/>
              </w:rPr>
              <w:softHyphen/>
              <w:t>рые можно купить в магазине, распо</w:t>
            </w:r>
            <w:r w:rsidRPr="00E85C03">
              <w:rPr>
                <w:rFonts w:ascii="Times New Roman" w:hAnsi="Times New Roman" w:cs="Times New Roman"/>
                <w:sz w:val="24"/>
                <w:szCs w:val="24"/>
                <w:lang w:eastAsia="en-US"/>
              </w:rPr>
              <w:softHyphen/>
              <w:t>ло</w:t>
            </w:r>
            <w:r w:rsidRPr="00E85C03">
              <w:rPr>
                <w:rFonts w:ascii="Times New Roman" w:hAnsi="Times New Roman" w:cs="Times New Roman"/>
                <w:sz w:val="24"/>
                <w:szCs w:val="24"/>
                <w:lang w:eastAsia="en-US"/>
              </w:rPr>
              <w:softHyphen/>
              <w:t>жен</w:t>
            </w:r>
            <w:r w:rsidRPr="00E85C03">
              <w:rPr>
                <w:rFonts w:ascii="Times New Roman" w:hAnsi="Times New Roman" w:cs="Times New Roman"/>
                <w:sz w:val="24"/>
                <w:szCs w:val="24"/>
                <w:lang w:eastAsia="en-US"/>
              </w:rPr>
              <w:softHyphen/>
              <w:t>ные на витрине, деньги.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Ход игры: воспи</w:t>
            </w:r>
            <w:r w:rsidRPr="00E85C03">
              <w:rPr>
                <w:rFonts w:ascii="Times New Roman" w:hAnsi="Times New Roman" w:cs="Times New Roman"/>
                <w:sz w:val="24"/>
                <w:szCs w:val="24"/>
                <w:lang w:eastAsia="en-US"/>
              </w:rPr>
              <w:softHyphen/>
              <w:t>та</w:t>
            </w:r>
            <w:r w:rsidRPr="00E85C03">
              <w:rPr>
                <w:rFonts w:ascii="Times New Roman" w:hAnsi="Times New Roman" w:cs="Times New Roman"/>
                <w:sz w:val="24"/>
                <w:szCs w:val="24"/>
                <w:lang w:eastAsia="en-US"/>
              </w:rPr>
              <w:softHyphen/>
              <w:t>тель пред</w:t>
            </w:r>
            <w:r w:rsidRPr="00E85C03">
              <w:rPr>
                <w:rFonts w:ascii="Times New Roman" w:hAnsi="Times New Roman" w:cs="Times New Roman"/>
                <w:sz w:val="24"/>
                <w:szCs w:val="24"/>
                <w:lang w:eastAsia="en-US"/>
              </w:rPr>
              <w:softHyphen/>
              <w:t>ла</w:t>
            </w:r>
            <w:r w:rsidRPr="00E85C03">
              <w:rPr>
                <w:rFonts w:ascii="Times New Roman" w:hAnsi="Times New Roman" w:cs="Times New Roman"/>
                <w:sz w:val="24"/>
                <w:szCs w:val="24"/>
                <w:lang w:eastAsia="en-US"/>
              </w:rPr>
              <w:softHyphen/>
              <w:t>гает детям размес</w:t>
            </w:r>
            <w:r w:rsidRPr="00E85C03">
              <w:rPr>
                <w:rFonts w:ascii="Times New Roman" w:hAnsi="Times New Roman" w:cs="Times New Roman"/>
                <w:sz w:val="24"/>
                <w:szCs w:val="24"/>
                <w:lang w:eastAsia="en-US"/>
              </w:rPr>
              <w:softHyphen/>
              <w:t>тить в удоб</w:t>
            </w:r>
            <w:r w:rsidRPr="00E85C03">
              <w:rPr>
                <w:rFonts w:ascii="Times New Roman" w:hAnsi="Times New Roman" w:cs="Times New Roman"/>
                <w:sz w:val="24"/>
                <w:szCs w:val="24"/>
                <w:lang w:eastAsia="en-US"/>
              </w:rPr>
              <w:softHyphen/>
              <w:t>ном месте огром</w:t>
            </w:r>
            <w:r w:rsidRPr="00E85C03">
              <w:rPr>
                <w:rFonts w:ascii="Times New Roman" w:hAnsi="Times New Roman" w:cs="Times New Roman"/>
                <w:sz w:val="24"/>
                <w:szCs w:val="24"/>
                <w:lang w:eastAsia="en-US"/>
              </w:rPr>
              <w:softHyphen/>
              <w:t>ный супер</w:t>
            </w:r>
            <w:r w:rsidRPr="00E85C03">
              <w:rPr>
                <w:rFonts w:ascii="Times New Roman" w:hAnsi="Times New Roman" w:cs="Times New Roman"/>
                <w:sz w:val="24"/>
                <w:szCs w:val="24"/>
                <w:lang w:eastAsia="en-US"/>
              </w:rPr>
              <w:softHyphen/>
              <w:t>мар</w:t>
            </w:r>
            <w:r w:rsidRPr="00E85C03">
              <w:rPr>
                <w:rFonts w:ascii="Times New Roman" w:hAnsi="Times New Roman" w:cs="Times New Roman"/>
                <w:sz w:val="24"/>
                <w:szCs w:val="24"/>
                <w:lang w:eastAsia="en-US"/>
              </w:rPr>
              <w:softHyphen/>
              <w:t>кет с такими отделами, как овощной, продуктовый, молочный, булоч</w:t>
            </w:r>
            <w:r w:rsidRPr="00E85C03">
              <w:rPr>
                <w:rFonts w:ascii="Times New Roman" w:hAnsi="Times New Roman" w:cs="Times New Roman"/>
                <w:sz w:val="24"/>
                <w:szCs w:val="24"/>
                <w:lang w:eastAsia="en-US"/>
              </w:rPr>
              <w:softHyphen/>
              <w:t>ная и прочие, куда будут ходить покупатели. Дети самос</w:t>
            </w:r>
            <w:r w:rsidRPr="00E85C03">
              <w:rPr>
                <w:rFonts w:ascii="Times New Roman" w:hAnsi="Times New Roman" w:cs="Times New Roman"/>
                <w:sz w:val="24"/>
                <w:szCs w:val="24"/>
                <w:lang w:eastAsia="en-US"/>
              </w:rPr>
              <w:softHyphen/>
              <w:t>то</w:t>
            </w:r>
            <w:r w:rsidRPr="00E85C03">
              <w:rPr>
                <w:rFonts w:ascii="Times New Roman" w:hAnsi="Times New Roman" w:cs="Times New Roman"/>
                <w:sz w:val="24"/>
                <w:szCs w:val="24"/>
                <w:lang w:eastAsia="en-US"/>
              </w:rPr>
              <w:softHyphen/>
              <w:t>ятельно расп</w:t>
            </w:r>
            <w:r w:rsidRPr="00E85C03">
              <w:rPr>
                <w:rFonts w:ascii="Times New Roman" w:hAnsi="Times New Roman" w:cs="Times New Roman"/>
                <w:sz w:val="24"/>
                <w:szCs w:val="24"/>
                <w:lang w:eastAsia="en-US"/>
              </w:rPr>
              <w:softHyphen/>
              <w:t>ре</w:t>
            </w:r>
            <w:r w:rsidRPr="00E85C03">
              <w:rPr>
                <w:rFonts w:ascii="Times New Roman" w:hAnsi="Times New Roman" w:cs="Times New Roman"/>
                <w:sz w:val="24"/>
                <w:szCs w:val="24"/>
                <w:lang w:eastAsia="en-US"/>
              </w:rPr>
              <w:softHyphen/>
              <w:t>де</w:t>
            </w:r>
            <w:r w:rsidRPr="00E85C03">
              <w:rPr>
                <w:rFonts w:ascii="Times New Roman" w:hAnsi="Times New Roman" w:cs="Times New Roman"/>
                <w:sz w:val="24"/>
                <w:szCs w:val="24"/>
                <w:lang w:eastAsia="en-US"/>
              </w:rPr>
              <w:softHyphen/>
              <w:t>ляют роли продавцов, кассиров, торго</w:t>
            </w:r>
            <w:r w:rsidRPr="00E85C03">
              <w:rPr>
                <w:rFonts w:ascii="Times New Roman" w:hAnsi="Times New Roman" w:cs="Times New Roman"/>
                <w:sz w:val="24"/>
                <w:szCs w:val="24"/>
                <w:lang w:eastAsia="en-US"/>
              </w:rPr>
              <w:softHyphen/>
              <w:t>вых работ</w:t>
            </w:r>
            <w:r w:rsidRPr="00E85C03">
              <w:rPr>
                <w:rFonts w:ascii="Times New Roman" w:hAnsi="Times New Roman" w:cs="Times New Roman"/>
                <w:sz w:val="24"/>
                <w:szCs w:val="24"/>
                <w:lang w:eastAsia="en-US"/>
              </w:rPr>
              <w:softHyphen/>
              <w:t>ни</w:t>
            </w:r>
            <w:r w:rsidRPr="00E85C03">
              <w:rPr>
                <w:rFonts w:ascii="Times New Roman" w:hAnsi="Times New Roman" w:cs="Times New Roman"/>
                <w:sz w:val="24"/>
                <w:szCs w:val="24"/>
                <w:lang w:eastAsia="en-US"/>
              </w:rPr>
              <w:softHyphen/>
              <w:t>ков в отделах, рассор</w:t>
            </w:r>
            <w:r w:rsidRPr="00E85C03">
              <w:rPr>
                <w:rFonts w:ascii="Times New Roman" w:hAnsi="Times New Roman" w:cs="Times New Roman"/>
                <w:sz w:val="24"/>
                <w:szCs w:val="24"/>
                <w:lang w:eastAsia="en-US"/>
              </w:rPr>
              <w:softHyphen/>
              <w:t>ти</w:t>
            </w:r>
            <w:r w:rsidRPr="00E85C03">
              <w:rPr>
                <w:rFonts w:ascii="Times New Roman" w:hAnsi="Times New Roman" w:cs="Times New Roman"/>
                <w:sz w:val="24"/>
                <w:szCs w:val="24"/>
                <w:lang w:eastAsia="en-US"/>
              </w:rPr>
              <w:softHyphen/>
              <w:t>ро</w:t>
            </w:r>
            <w:r w:rsidRPr="00E85C03">
              <w:rPr>
                <w:rFonts w:ascii="Times New Roman" w:hAnsi="Times New Roman" w:cs="Times New Roman"/>
                <w:sz w:val="24"/>
                <w:szCs w:val="24"/>
                <w:lang w:eastAsia="en-US"/>
              </w:rPr>
              <w:softHyphen/>
              <w:t>вы</w:t>
            </w:r>
            <w:r w:rsidRPr="00E85C03">
              <w:rPr>
                <w:rFonts w:ascii="Times New Roman" w:hAnsi="Times New Roman" w:cs="Times New Roman"/>
                <w:sz w:val="24"/>
                <w:szCs w:val="24"/>
                <w:lang w:eastAsia="en-US"/>
              </w:rPr>
              <w:softHyphen/>
              <w:t>вают товары по отде</w:t>
            </w:r>
            <w:r w:rsidRPr="00E85C03">
              <w:rPr>
                <w:rFonts w:ascii="Times New Roman" w:hAnsi="Times New Roman" w:cs="Times New Roman"/>
                <w:sz w:val="24"/>
                <w:szCs w:val="24"/>
                <w:lang w:eastAsia="en-US"/>
              </w:rPr>
              <w:softHyphen/>
              <w:t>лам – продукты, рыба, хлебо</w:t>
            </w:r>
            <w:r w:rsidRPr="00E85C03">
              <w:rPr>
                <w:rFonts w:ascii="Times New Roman" w:hAnsi="Times New Roman" w:cs="Times New Roman"/>
                <w:sz w:val="24"/>
                <w:szCs w:val="24"/>
                <w:lang w:eastAsia="en-US"/>
              </w:rPr>
              <w:softHyphen/>
              <w:t>бу</w:t>
            </w:r>
            <w:r w:rsidRPr="00E85C03">
              <w:rPr>
                <w:rFonts w:ascii="Times New Roman" w:hAnsi="Times New Roman" w:cs="Times New Roman"/>
                <w:sz w:val="24"/>
                <w:szCs w:val="24"/>
                <w:lang w:eastAsia="en-US"/>
              </w:rPr>
              <w:softHyphen/>
              <w:t>лоч</w:t>
            </w:r>
            <w:r w:rsidRPr="00E85C03">
              <w:rPr>
                <w:rFonts w:ascii="Times New Roman" w:hAnsi="Times New Roman" w:cs="Times New Roman"/>
                <w:sz w:val="24"/>
                <w:szCs w:val="24"/>
                <w:lang w:eastAsia="en-US"/>
              </w:rPr>
              <w:softHyphen/>
              <w:t>ные изделия, мясо, молоко, быто</w:t>
            </w:r>
            <w:r w:rsidRPr="00E85C03">
              <w:rPr>
                <w:rFonts w:ascii="Times New Roman" w:hAnsi="Times New Roman" w:cs="Times New Roman"/>
                <w:sz w:val="24"/>
                <w:szCs w:val="24"/>
                <w:lang w:eastAsia="en-US"/>
              </w:rPr>
              <w:softHyphen/>
              <w:t>вая химия и т. д. Они прихо</w:t>
            </w:r>
            <w:r w:rsidRPr="00E85C03">
              <w:rPr>
                <w:rFonts w:ascii="Times New Roman" w:hAnsi="Times New Roman" w:cs="Times New Roman"/>
                <w:sz w:val="24"/>
                <w:szCs w:val="24"/>
                <w:lang w:eastAsia="en-US"/>
              </w:rPr>
              <w:softHyphen/>
              <w:t>дят в супер</w:t>
            </w:r>
            <w:r w:rsidRPr="00E85C03">
              <w:rPr>
                <w:rFonts w:ascii="Times New Roman" w:hAnsi="Times New Roman" w:cs="Times New Roman"/>
                <w:sz w:val="24"/>
                <w:szCs w:val="24"/>
                <w:lang w:eastAsia="en-US"/>
              </w:rPr>
              <w:softHyphen/>
              <w:t>мар</w:t>
            </w:r>
            <w:r w:rsidRPr="00E85C03">
              <w:rPr>
                <w:rFonts w:ascii="Times New Roman" w:hAnsi="Times New Roman" w:cs="Times New Roman"/>
                <w:sz w:val="24"/>
                <w:szCs w:val="24"/>
                <w:lang w:eastAsia="en-US"/>
              </w:rPr>
              <w:softHyphen/>
              <w:t>кет за покуп</w:t>
            </w:r>
            <w:r w:rsidRPr="00E85C03">
              <w:rPr>
                <w:rFonts w:ascii="Times New Roman" w:hAnsi="Times New Roman" w:cs="Times New Roman"/>
                <w:sz w:val="24"/>
                <w:szCs w:val="24"/>
                <w:lang w:eastAsia="en-US"/>
              </w:rPr>
              <w:softHyphen/>
              <w:t>ками вместе со своими друзьями, выби</w:t>
            </w:r>
            <w:r w:rsidRPr="00E85C03">
              <w:rPr>
                <w:rFonts w:ascii="Times New Roman" w:hAnsi="Times New Roman" w:cs="Times New Roman"/>
                <w:sz w:val="24"/>
                <w:szCs w:val="24"/>
                <w:lang w:eastAsia="en-US"/>
              </w:rPr>
              <w:softHyphen/>
              <w:t>рают товар, сове</w:t>
            </w:r>
            <w:r w:rsidRPr="00E85C03">
              <w:rPr>
                <w:rFonts w:ascii="Times New Roman" w:hAnsi="Times New Roman" w:cs="Times New Roman"/>
                <w:sz w:val="24"/>
                <w:szCs w:val="24"/>
                <w:lang w:eastAsia="en-US"/>
              </w:rPr>
              <w:softHyphen/>
              <w:t>ту</w:t>
            </w:r>
            <w:r w:rsidRPr="00E85C03">
              <w:rPr>
                <w:rFonts w:ascii="Times New Roman" w:hAnsi="Times New Roman" w:cs="Times New Roman"/>
                <w:sz w:val="24"/>
                <w:szCs w:val="24"/>
                <w:lang w:eastAsia="en-US"/>
              </w:rPr>
              <w:softHyphen/>
              <w:t>ются с продавцами, расп</w:t>
            </w:r>
            <w:r w:rsidRPr="00E85C03">
              <w:rPr>
                <w:rFonts w:ascii="Times New Roman" w:hAnsi="Times New Roman" w:cs="Times New Roman"/>
                <w:sz w:val="24"/>
                <w:szCs w:val="24"/>
                <w:lang w:eastAsia="en-US"/>
              </w:rPr>
              <w:softHyphen/>
              <w:t>ла</w:t>
            </w:r>
            <w:r w:rsidRPr="00E85C03">
              <w:rPr>
                <w:rFonts w:ascii="Times New Roman" w:hAnsi="Times New Roman" w:cs="Times New Roman"/>
                <w:sz w:val="24"/>
                <w:szCs w:val="24"/>
                <w:lang w:eastAsia="en-US"/>
              </w:rPr>
              <w:softHyphen/>
              <w:t>чи</w:t>
            </w:r>
            <w:r w:rsidRPr="00E85C03">
              <w:rPr>
                <w:rFonts w:ascii="Times New Roman" w:hAnsi="Times New Roman" w:cs="Times New Roman"/>
                <w:sz w:val="24"/>
                <w:szCs w:val="24"/>
                <w:lang w:eastAsia="en-US"/>
              </w:rPr>
              <w:softHyphen/>
              <w:t>ва</w:t>
            </w:r>
            <w:r w:rsidRPr="00E85C03">
              <w:rPr>
                <w:rFonts w:ascii="Times New Roman" w:hAnsi="Times New Roman" w:cs="Times New Roman"/>
                <w:sz w:val="24"/>
                <w:szCs w:val="24"/>
                <w:lang w:eastAsia="en-US"/>
              </w:rPr>
              <w:softHyphen/>
              <w:t>ются в кассе. В ходе игры педа</w:t>
            </w:r>
            <w:r w:rsidRPr="00E85C03">
              <w:rPr>
                <w:rFonts w:ascii="Times New Roman" w:hAnsi="Times New Roman" w:cs="Times New Roman"/>
                <w:sz w:val="24"/>
                <w:szCs w:val="24"/>
                <w:lang w:eastAsia="en-US"/>
              </w:rPr>
              <w:softHyphen/>
              <w:t>гогу необ</w:t>
            </w:r>
            <w:r w:rsidRPr="00E85C03">
              <w:rPr>
                <w:rFonts w:ascii="Times New Roman" w:hAnsi="Times New Roman" w:cs="Times New Roman"/>
                <w:sz w:val="24"/>
                <w:szCs w:val="24"/>
                <w:lang w:eastAsia="en-US"/>
              </w:rPr>
              <w:softHyphen/>
              <w:t>хо</w:t>
            </w:r>
            <w:r w:rsidRPr="00E85C03">
              <w:rPr>
                <w:rFonts w:ascii="Times New Roman" w:hAnsi="Times New Roman" w:cs="Times New Roman"/>
                <w:sz w:val="24"/>
                <w:szCs w:val="24"/>
                <w:lang w:eastAsia="en-US"/>
              </w:rPr>
              <w:softHyphen/>
              <w:t>димо обра</w:t>
            </w:r>
            <w:r w:rsidRPr="00E85C03">
              <w:rPr>
                <w:rFonts w:ascii="Times New Roman" w:hAnsi="Times New Roman" w:cs="Times New Roman"/>
                <w:sz w:val="24"/>
                <w:szCs w:val="24"/>
                <w:lang w:eastAsia="en-US"/>
              </w:rPr>
              <w:softHyphen/>
              <w:t>щать внима</w:t>
            </w:r>
            <w:r w:rsidRPr="00E85C03">
              <w:rPr>
                <w:rFonts w:ascii="Times New Roman" w:hAnsi="Times New Roman" w:cs="Times New Roman"/>
                <w:sz w:val="24"/>
                <w:szCs w:val="24"/>
                <w:lang w:eastAsia="en-US"/>
              </w:rPr>
              <w:softHyphen/>
              <w:t>ние на взаимо</w:t>
            </w:r>
            <w:r w:rsidRPr="00E85C03">
              <w:rPr>
                <w:rFonts w:ascii="Times New Roman" w:hAnsi="Times New Roman" w:cs="Times New Roman"/>
                <w:sz w:val="24"/>
                <w:szCs w:val="24"/>
                <w:lang w:eastAsia="en-US"/>
              </w:rPr>
              <w:softHyphen/>
              <w:t>от</w:t>
            </w:r>
            <w:r w:rsidRPr="00E85C03">
              <w:rPr>
                <w:rFonts w:ascii="Times New Roman" w:hAnsi="Times New Roman" w:cs="Times New Roman"/>
                <w:sz w:val="24"/>
                <w:szCs w:val="24"/>
                <w:lang w:eastAsia="en-US"/>
              </w:rPr>
              <w:softHyphen/>
              <w:t>но</w:t>
            </w:r>
            <w:r w:rsidRPr="00E85C03">
              <w:rPr>
                <w:rFonts w:ascii="Times New Roman" w:hAnsi="Times New Roman" w:cs="Times New Roman"/>
                <w:sz w:val="24"/>
                <w:szCs w:val="24"/>
                <w:lang w:eastAsia="en-US"/>
              </w:rPr>
              <w:softHyphen/>
              <w:t>ше</w:t>
            </w:r>
            <w:r w:rsidRPr="00E85C03">
              <w:rPr>
                <w:rFonts w:ascii="Times New Roman" w:hAnsi="Times New Roman" w:cs="Times New Roman"/>
                <w:sz w:val="24"/>
                <w:szCs w:val="24"/>
                <w:lang w:eastAsia="en-US"/>
              </w:rPr>
              <w:softHyphen/>
              <w:t>ния между продав</w:t>
            </w:r>
            <w:r w:rsidRPr="00E85C03">
              <w:rPr>
                <w:rFonts w:ascii="Times New Roman" w:hAnsi="Times New Roman" w:cs="Times New Roman"/>
                <w:sz w:val="24"/>
                <w:szCs w:val="24"/>
                <w:lang w:eastAsia="en-US"/>
              </w:rPr>
              <w:softHyphen/>
              <w:t>цами и покупателями. Чем старше дети, тем больше отде</w:t>
            </w:r>
            <w:r w:rsidRPr="00E85C03">
              <w:rPr>
                <w:rFonts w:ascii="Times New Roman" w:hAnsi="Times New Roman" w:cs="Times New Roman"/>
                <w:sz w:val="24"/>
                <w:szCs w:val="24"/>
                <w:lang w:eastAsia="en-US"/>
              </w:rPr>
              <w:softHyphen/>
              <w:t>лов и това</w:t>
            </w:r>
            <w:r w:rsidRPr="00E85C03">
              <w:rPr>
                <w:rFonts w:ascii="Times New Roman" w:hAnsi="Times New Roman" w:cs="Times New Roman"/>
                <w:sz w:val="24"/>
                <w:szCs w:val="24"/>
                <w:lang w:eastAsia="en-US"/>
              </w:rPr>
              <w:softHyphen/>
              <w:t>ров может быть в супермаркете.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723788">
            <w:pPr>
              <w:pStyle w:val="Default"/>
              <w:rPr>
                <w:color w:val="auto"/>
                <w:lang w:eastAsia="ru-RU"/>
              </w:rPr>
            </w:pPr>
            <w:r w:rsidRPr="00E85C03">
              <w:rPr>
                <w:color w:val="auto"/>
                <w:lang w:val="kk-KZ" w:eastAsia="ru-RU"/>
              </w:rPr>
              <w:t>Игра «Сдуй шарик»</w:t>
            </w:r>
            <w:r w:rsidRPr="00E85C03">
              <w:rPr>
                <w:color w:val="auto"/>
              </w:rPr>
              <w:t xml:space="preserve"> </w:t>
            </w:r>
            <w:r w:rsidRPr="00E85C03">
              <w:rPr>
                <w:color w:val="auto"/>
                <w:lang w:eastAsia="ru-RU"/>
              </w:rPr>
              <w:t xml:space="preserve">Цель: развитие правильного речевого дыхания – длительное произнесение на одном выдохе согласного звука Ф.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Предложите малышам поиграть в такую игру: стоя на ковре, расставьте руки широко в стороны – получился шар, затем произносите длительно звук Ф, одновременно сводя руки перед собой – шарик сдувается. В конце обнимите себя за плечи – шарик сдулся.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Давайте поиграем в шарики! Разведите руки в стороны – вот так! Вот какие большие шары получились. Вдруг в шарике образовалась маленькая дырочка, и он стал сдуваться... Воздух выходит из шарика: Ф-Ф-Ф! Сдулся шарик!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Напомните детям, что следует вдохнуть побольше воздуха, пока шарик надут, а затем постепенно плавно выдыхать его, произнося звук Ф. Добирать воздух нельзя.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Сюжетно-ролевая игра «Лиса с лисятами»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 детей способности принять на себя роль животного. Вызывать интерес к совместной игре с взрослыми и сверстниками.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Воспитатель обращается к детям: «Давайте играть. Я буду Лисой. Посмотрите, какой у меня пушистый большой хвост. (показывает движением руки воображаемый хвост). Красивый у меня хвост?  И острые ушки (показывает). Видите, какие. А глаза хитрые-прехитрые.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Лиса: Ребята, а вы хотите быть моими лисятами? Лисята, покажите ваши ушки. А хвостики у вас есть? Ах, какие красивые, пушистые.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Лиса: А вы умеете бегать тихо, тихо, чтобы мышки не услыхали? Покажи, как это у вас получается? Предлагает детям продемонстрировать повадки лисы. Молодцы! Вы настоящие маленькие  лисята.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(лиса предлагает найти место для норки, где они будут прятаться от дождя и пить чай)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Лиса: Здесь мы будем жить. Можно и чаю выпить. Давайте сходим в лес и поищем ягоды, грибы и напечом пирожков к чаю.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ходят по группе и ищут ягоды, грибы (предметы-заместители).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Лиса: Молодцы, лисята! Как много насобирали разных ягод и грибов. Вкусные пироги у нас получатся.  Все вместе имитируют замес теста, лепят пироги, отправляют их в духовку.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пока можно и чайник вскипятить («повернуть кран» в воздухе и произнести – ш-ш-ш). Все вместе накрывают на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и чайник вскипел и пирожки подоспели.</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Понюхайте, как вкусно пахнут. Давайте их попробуем.  (напомнить, что пирожки не настоящие и в рот их брать не надо). Лисята, вам понравились пирожки? (ответы детей). Всем хватило? Вот и сыты мои лисята! </w:t>
            </w:r>
            <w:r w:rsidRPr="00E85C03">
              <w:rPr>
                <w:rFonts w:ascii="Times New Roman" w:hAnsi="Times New Roman" w:cs="Times New Roman"/>
                <w:sz w:val="24"/>
                <w:szCs w:val="24"/>
                <w:lang w:val="kk-KZ"/>
              </w:rPr>
              <w:t>(Развитие речи и художественная литература).</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«Живое-неживое»</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ознакомление с понятиями «одушевленный» и «неодушевленный».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Сначала объясняем, что все живые предметы мы называем «Кто», а неживые «Что». Приводим несколько примеров.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Затем играем в вопросы и ответы. Можно использовать книжки с сюжетными картинками.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Кто растет? Что растет?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Кто летает? Что летает?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Кто самый большой? Что самое большое? И т.д.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Уход за комнатными растениями.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приучать детей к посильному труду, воспитывать желание заботиться о живых объектах природы.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объясняет детям, что комнатные растения нужны для красоты, для уюта, они очищают воздух. Для того чтобы растение росло ему нужна вода, солнце, воздух, земля и любовь.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напоминает правила ухода за растениями,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 детям полить цветы.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(Ознакомление с окружающим 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«Веселые погремушки»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Есть веселые игрушки,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Бом-бом-бом, бом-бом-бом! Им названье — погремушки,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Бом-бом-бом, бом-бом-бом! Любят дети в них играть,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ними прыгать и скакать!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«Поиграй перед собой»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погремушки за спину. Погремуш</w:t>
            </w:r>
            <w:r w:rsidRPr="00E85C03">
              <w:rPr>
                <w:rFonts w:ascii="Times New Roman" w:hAnsi="Times New Roman" w:cs="Times New Roman"/>
                <w:sz w:val="24"/>
                <w:szCs w:val="24"/>
                <w:lang w:eastAsia="en-US"/>
              </w:rPr>
              <w:softHyphen/>
              <w:t>ки вперед, погреметь и спокойно опустить за спину. Дыхание про</w:t>
            </w:r>
            <w:r w:rsidRPr="00E85C03">
              <w:rPr>
                <w:rFonts w:ascii="Times New Roman" w:hAnsi="Times New Roman" w:cs="Times New Roman"/>
                <w:sz w:val="24"/>
                <w:szCs w:val="24"/>
                <w:lang w:eastAsia="en-US"/>
              </w:rPr>
              <w:softHyphen/>
              <w:t>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«Покажи и поиграй»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у плеч. Поворот вправо, пока</w:t>
            </w:r>
            <w:r w:rsidRPr="00E85C03">
              <w:rPr>
                <w:rFonts w:ascii="Times New Roman" w:hAnsi="Times New Roman" w:cs="Times New Roman"/>
                <w:sz w:val="24"/>
                <w:szCs w:val="24"/>
                <w:lang w:eastAsia="en-US"/>
              </w:rPr>
              <w:softHyphen/>
              <w:t>зать, поиграть, сказать «вот». Вернуться в и. п. То же в другую сторону. Повторить по 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3.«Погремушки к коленям»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в стороны. Наклон вперед, погре</w:t>
            </w:r>
            <w:r w:rsidRPr="00E85C03">
              <w:rPr>
                <w:rFonts w:ascii="Times New Roman" w:hAnsi="Times New Roman" w:cs="Times New Roman"/>
                <w:sz w:val="24"/>
                <w:szCs w:val="24"/>
                <w:lang w:eastAsia="en-US"/>
              </w:rPr>
              <w:softHyphen/>
              <w:t>мушки к коленям — выдох. Вернуться в и. п. Повторить 4—5 раз. Обращать внимание детей на то, чтобы при наклоне вперед они старались ноги в коленях не сгибать.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4.«Прыг-скок»</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погремушки опущены; 6—8 под</w:t>
            </w:r>
            <w:r w:rsidRPr="00E85C03">
              <w:rPr>
                <w:rFonts w:ascii="Times New Roman" w:hAnsi="Times New Roman" w:cs="Times New Roman"/>
                <w:sz w:val="24"/>
                <w:szCs w:val="24"/>
                <w:lang w:eastAsia="en-US"/>
              </w:rPr>
              <w:softHyphen/>
              <w:t>прыгиваний; 6—8 шагов со взмахом погремушками. Повторить 2— 3 раза.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5.«Погремушкам спать пора»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погремушки вниз. Погремушки в стороны, вдох носом. Вернуться в и. п., выдох ртом, губы трубочкой.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55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 последнем повторении упражнения — присесть на корточ</w:t>
            </w:r>
            <w:r w:rsidRPr="00E85C03">
              <w:rPr>
                <w:rFonts w:ascii="Times New Roman" w:hAnsi="Times New Roman" w:cs="Times New Roman"/>
                <w:sz w:val="24"/>
                <w:szCs w:val="24"/>
                <w:lang w:eastAsia="en-US"/>
              </w:rPr>
              <w:softHyphen/>
              <w:t>ки, погремушки под щечку.</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«Найди погремушку»</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одна погремушка.</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Погремушка заранее перед занятием спрятана педагогом на площадке. Дети образуют круг, берутся за руки. Педагог встает в круг вместе с детьми. Держась за руки, дети и педагог идут по кругу. Педагог произносит текст:</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вами мы гулять пойдем,</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Погремушку мы найдем.</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Будем все ее искать.  </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Ходим тихонько,</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Ищем внимательно, </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Погремушку мы найдем обязательно!</w:t>
            </w:r>
          </w:p>
          <w:p w:rsidR="00CF1317" w:rsidRPr="00E85C03" w:rsidRDefault="00CF1317" w:rsidP="00E85C03">
            <w:pPr>
              <w:spacing w:after="0" w:line="240" w:lineRule="auto"/>
              <w:ind w:right="255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Идите, дети, искать погремушку!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расходятся по площадке, ищут погремушку. Когда кто-либо из детей находит игрушку, он должен принести ее педагогу. Игра повторяется.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потешки: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Теплою водою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чисто мою.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Кусочек мыла я возьму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ладошки им потру.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Грязь куда-то денется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(культурно-гигиенический навыки, навыки самообслуживания, 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Формировать у детей положительное настроение и мотивацию к учебной деятельности, учить детей здороваться друг с другом.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детский садик мы придем,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друзей мы здесь найдем.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небо золотое.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Встанем мы с друзьями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Улыбнемся всем вокруг.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здесь лучшие друзья,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Вместе будем, ты и я. (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"Солнечный Казахстан".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умение детей ходить в строю друг за другом на носочках; учить навыкам самостоятельного становления в строй, построению в круг и перестроению; учить навыкам ходьбы по бревну; бросанию и ловле мяча; учить детей быстроте и ловкости; воспитывать в детях волевые качества и добропорядочность. Подвижная игра "Мой весёлый звонкий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подпрыгивать на двух ногах, внимательно слушать текст и убегать только тогда, когда будут произнесены последние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"Ой, ужалит".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беге врассыпную, развивать внимание, ловкость; развивать умение ориентироваться в пространстве.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«Солнышко».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"Вот, как солнышко встает".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«Подсолнух</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"Круглое как солнышко".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навыки построения в круг; ходьбы в колонне по одному не натыкаясь друг на друга, на носках; навыки бега в колонне по одному,друг за другом, соблюдая интервал; развивать умение реагировать на музыку,на сигнал педагога. Закрепить технику ходьбы по бревну; навыки бросания и ловле мяча. Воспитывать интерес к активной двигательной деятельности и потребности в ней. Подвижная игра "Бегите к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ориентироваться на цветовой сигнал, выполнять бег врассыпную, использовать все пространство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"Лови-бросай, не роняй!"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ловкость, внимание. Дыхательная гимнастика "Подуй на одуванчик".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«Фрукты</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"Ходьба по бревну".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технику ходьбы по бревну; навыки бросания и ловле мяча.Учить детей организованности, самостоятельности, умению поддерживать дружеские взаимоотношения со сверстниками. 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бросать предметы в определенное место двумя и одной рукой,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"Ой, ужалит".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беге врассыпную, развивать внимание, ловкость; развивать умение ориентироваться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"Подуй на одуванчик".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«Котёнок играет клубком</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«Дождь» Цель: Учить различать характер музыки; уметь различать, при слушании музыки, разнохарактерные песни; сформировать способности одновременно начинать и заканчивать танцевальные движения; учить детей правильному интонированию мелодий песен; развивать способности игры на музыкальных инструментах; расширять понятия о бережном отношении к природе; воспитывать культурно-нравственные нормы поведения, чувство к прекрасному.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занятия: Песня</w:t>
            </w:r>
            <w:r w:rsidRPr="00174C9D">
              <w:rPr>
                <w:lang w:eastAsia="en-US"/>
              </w:rPr>
              <w:t xml:space="preserve"> </w:t>
            </w:r>
            <w:r w:rsidRPr="00E85C03">
              <w:rPr>
                <w:rFonts w:ascii="Times New Roman" w:hAnsi="Times New Roman" w:cs="Times New Roman"/>
                <w:sz w:val="24"/>
                <w:szCs w:val="24"/>
                <w:lang w:eastAsia="en-US"/>
              </w:rPr>
              <w:t>"Дождик". Музыка Г.Лобачёва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"Детский сад". Музыка А. Филиппенко, слова Т.Волгиной.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Е.Макшанцевой "Марш".</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М.Раухвергера "Гуляем и пляшем".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«Тарелочка с булочками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адам денесінің мүшелерін білдіретін сөздермен балалардың сөздік қорын кеңейту. Қазақ тіліне тән дыбыстарды дұрыс айтуға үйрету. Қарапайым сұрақтарға жауап беруге үйрету (Бұл кім? Бұл не?).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"Текше" Ойыны. Мақсаты: адам денесінің мүшелерін білдіретін сөздермен балалардың сөздік қорын кеңейту.  Ойын барысы: Балалар кезек-кезек текшені лақтырады. Олар дененің текшенің үстіне түскен бөлігін атайды.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«Печенье для Кати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Рисование:развивать умение рисовать предметы 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xml:space="preserve"> формировать навыки лепки из куска пластилина, используя приемы отщипывания, отрывания, сплюивания.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учить располагать и наклеивать крупные и более мелкие элементы, подготовленные взрослым.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rPr>
          <w:trHeight w:val="1209"/>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котенком.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расширение знаний о котенке.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выходят на прогулку, начинают играть. Незаметно Воспитатель приносит котенка. Ребята посмотрите кто к нам пришел. Дети рассматривают котенка, части тела, гладят, определяют цвет шерстки, гладят его. Воспитатель предлагает придумать имя котенку. Он ласковый котенок. Он знает что у нас добрые дети и его не будут обижать. Взрослый напоминает что гостей всегда угощают. Что любит кушать котенок? А мы сейчас проверим. Идут на кухню и повар выносит конфету и кусочек мяса. Котенок ест, в-ль обращает внимание на острые зубы и когти. После обеда нужно умыться, а как же будет умываться Тишка? (язычком)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«Раздувайся пузырь»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строиться в круг, изменять размеры круга, ходить маленькими шагами;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умение согласовывать свои движения с произносимым текстом.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Игроки берутся за руки и образуют небольшой круг, стоя близко друг к другу. Все вместе говорят: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Раздувайся, пузырь,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Раздувайся большой,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Оставайся такой да не лопайся.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Игроки отходят назад. По команде «Лопнул пузырь!» дети хлопают в ладоши и приседают.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собрать поломанные веточки с участка.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«Хитрая лиса»</w:t>
            </w:r>
          </w:p>
          <w:p w:rsidR="00CF1317" w:rsidRPr="00E85C03" w:rsidRDefault="00CF1317" w:rsidP="00E85C03">
            <w:pPr>
              <w:shd w:val="clear" w:color="auto" w:fill="FFFFFF"/>
              <w:spacing w:after="0" w:line="305" w:lineRule="atLeast"/>
              <w:rPr>
                <w:rFonts w:ascii="Times New Roman" w:hAnsi="Times New Roman" w:cs="Times New Roman"/>
                <w:sz w:val="24"/>
                <w:szCs w:val="24"/>
              </w:rPr>
            </w:pPr>
            <w:r w:rsidRPr="00E85C03">
              <w:rPr>
                <w:rFonts w:ascii="Times New Roman" w:hAnsi="Times New Roman" w:cs="Times New Roman"/>
                <w:sz w:val="24"/>
                <w:szCs w:val="24"/>
              </w:rPr>
              <w:t>Цель: развивать ловкость, быстроту, координацию.</w:t>
            </w:r>
          </w:p>
          <w:p w:rsidR="00CF1317" w:rsidRPr="00E85C03" w:rsidRDefault="00CF1317" w:rsidP="00E85C03">
            <w:pPr>
              <w:shd w:val="clear" w:color="auto" w:fill="FFFFFF"/>
              <w:spacing w:after="0" w:line="305" w:lineRule="atLeast"/>
              <w:rPr>
                <w:rFonts w:ascii="Times New Roman" w:hAnsi="Times New Roman" w:cs="Times New Roman"/>
                <w:sz w:val="24"/>
                <w:szCs w:val="24"/>
              </w:rPr>
            </w:pPr>
            <w:r w:rsidRPr="00E85C03">
              <w:rPr>
                <w:rFonts w:ascii="Times New Roman" w:hAnsi="Times New Roman" w:cs="Times New Roman"/>
                <w:sz w:val="24"/>
                <w:szCs w:val="24"/>
              </w:rPr>
              <w:t>Описание: С одной стороны площадки чертится линия, тем самым обозначается «Дом лисы». Воспитатель просит закрыть глаза детей, которые расположились по кругу. Педагог обходит за спинами детей образованный круг, дотрагивается до одного из участников, который с этого момента становится «хитрой лисой».</w:t>
            </w:r>
          </w:p>
          <w:p w:rsidR="00CF1317" w:rsidRPr="00E85C03" w:rsidRDefault="00CF1317" w:rsidP="00E85C03">
            <w:pPr>
              <w:shd w:val="clear" w:color="auto" w:fill="FFFFFF"/>
              <w:spacing w:after="0" w:line="305" w:lineRule="atLeast"/>
              <w:rPr>
                <w:rFonts w:ascii="Times New Roman" w:hAnsi="Times New Roman" w:cs="Times New Roman"/>
                <w:sz w:val="24"/>
                <w:szCs w:val="24"/>
              </w:rPr>
            </w:pPr>
            <w:r w:rsidRPr="00E85C03">
              <w:rPr>
                <w:rFonts w:ascii="Times New Roman" w:hAnsi="Times New Roman" w:cs="Times New Roman"/>
                <w:sz w:val="24"/>
                <w:szCs w:val="24"/>
              </w:rPr>
              <w:t>После этого педагог предлагает детям открыть глаза и, посмотрев вокруг, попытаться определить, кто же является хитрой лисой. Далее дети спрашивают 3 раза: «Хитрая лиса, где ты?». При этом, спрашивающие смотрят друг на друга. После того, как дети спросили третий раз, хитрая лиса прыгает на середину круга, поднимает руки вверх и кричит: «Я здесь!». Все участники разбегаются по площадке кто куда, а хитрая лиса пытается кого-нибудь поймать. После того, как 2-3 человека пойманы, педагог говорит: «В круг!» и игра начинается снова.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Экскурсия вокруг сада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берут корзиночки и ведерки. Проходим по территории, обращаем внимание на тополь. Посмотрите какое большое дерево. У него толстый высокий ствол. Ствол у дерева  Он белый с черными полосками. Это дерево называется береза. А это куст смородины. Он низкий, невысокий. У него много веточек, а ствола нет, ветки все тонкие. Летом мы с вами лакомились вкусными ягодами смородины. Посмотрите внимательно вокруг где вы еще видите березы? (кусты?)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 Слово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П/и «Ау, ау, заблудились мы в лесу Ау, ау, ищите нас за деревом»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 работа Упражнять в различении понятий : Тонкий-толстый, длинный-короткий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Возьми тонкую веточку, возьми толстую, возьми длинную, короткую. Закрой глаза и угадай что у тебя в ладошках шишка или камень?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«У медведя во бору»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приучать детей поочерёдно выполнять разные функции (убегать и ловить).</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Описание игры: Определяется берлога медведя (на конце площадке) и дом детей на другой. Дети идут в лес гулять и выполняют движения соответственно стиху, который произносят хором:</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 медведя во бору,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Грибы, ягоды беру,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медведь не спит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на нас рычит.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Как только дети закончили говорить стихотворение медведь с рычанием встаёт и ловит детей, они бегут домой. (</w:t>
            </w: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собрать веточки, красивые листья. Крылатки для выкладывания различных фигур на песке.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Игра «Разложи по размеру»</w:t>
            </w:r>
          </w:p>
          <w:p w:rsidR="00CF1317" w:rsidRPr="00E85C03" w:rsidRDefault="00CF1317" w:rsidP="00F82E39">
            <w:pPr>
              <w:pStyle w:val="Default"/>
              <w:rPr>
                <w:color w:val="auto"/>
              </w:rPr>
            </w:pPr>
            <w:r w:rsidRPr="00E85C03">
              <w:rPr>
                <w:color w:val="auto"/>
              </w:rPr>
              <w:t xml:space="preserve">Цель: соотнесение предметов по величине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Оборудование. Любые предметы разного размера. Ход игры. Ребенку предлагается разложить в порядке увеличения размера предлагаемые предметы.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«Хмурая осень»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Собираясь на прогулку обратить внимание на одежду детей. (куртки с капюшонами, резиновые сапожки, перчатки) Потому что на улице поздняя осень, стало холодно, поэтому мы одеваемся теплей. Если га улице идет дождь, дети наблюдают из окна, или из веранды. Какие предметы стали мокрыми? Почему не видно птиц? Почему на улице мало прохожих? Обратить внимание на разнообразие зонтов. Какой кому понравился? Для чего нужен зонт? Посмотрите на него, какое оно? Серое, хмурое. Не радостно смотреть на голые кусты. Лужи Прислушайтесь как воет ветер В-в-в.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«Солнышко и дождик»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ходить и бегать врассыпную, не наталкиваясь друг на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умение действовать по сигналу, ориентироваться в пространстве.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большой пёстрый зонтик или стульчики по количеству игроков (скамейки).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сидят на стульчиках или скамейках. Педагог говорит: «Солнышко! Идите гулять!» Дети ходят и бегают по всей площадке. После слов «Дождик! Скорее домой!» они бегут на свои места. Когда педагог снова произносит «Солнышко! Можно идти гулять» - игра повторяется.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w:t>
            </w:r>
            <w:r>
              <w:rPr>
                <w:rFonts w:ascii="Times New Roman" w:hAnsi="Times New Roman" w:cs="Times New Roman"/>
                <w:sz w:val="24"/>
                <w:szCs w:val="24"/>
                <w:lang w:val="kk-KZ"/>
              </w:rPr>
              <w:t xml:space="preserve">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Трудовая деятельность: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Заинтересовать детей в том чтобы наш участок был чистым. Собрать поломанные веточки.</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w:t>
            </w:r>
            <w:r w:rsidRPr="00E85C03">
              <w:rPr>
                <w:rFonts w:ascii="Times New Roman" w:hAnsi="Times New Roman" w:cs="Times New Roman"/>
                <w:sz w:val="24"/>
                <w:szCs w:val="24"/>
                <w:lang w:eastAsia="en-US"/>
              </w:rPr>
              <w:t>«Волк во рву»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смелость и ловкость, умение действовать по сигналу.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прыжках в длину с разбегу.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на площадке проводятся две параллельные прямые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расстоянии 80 – 100 см – «ров». По краям площадки очерчивается «дом коз».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назначает одного играющего «волком», остальные – «козы».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козы располагаются на одной стороне площадки. Волк становиться в ров.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«волк во рву» козы бегут на противоположную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сторону площадки, перепрыгивая через ров, а волк - старается их поймать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(коснуться). Пойманных отводит в угол рва. Продолжительность игры 5-7</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минут.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пнем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Ребята, посмотрите что это такое? Да, это пень. А вы знаете откуда он взялся? Раньше росло дерево, оно выросло большое – пребольшое, но однажды оно заболело. Вы когда –нибудь болели. Люди старались его лечить: весной побелили ствол известью, окопали его, полили, но оно к сожалению погибло. Потому что Зимой у дерева замерзли корни. И вот пришлось это дерево спилить, и вместо него образовался пень. Посмотрите, от пенька начали расти новые ветки, и со временем здесь вырастет новое дерево. В коре пенька прячутся букашки, паучки от холода. Так что пень служит еще домом для насекомых.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«День-ночь»</w:t>
            </w:r>
          </w:p>
          <w:p w:rsidR="00CF1317" w:rsidRPr="00E85C03" w:rsidRDefault="00CF1317" w:rsidP="00E85C03">
            <w:pPr>
              <w:spacing w:after="0" w:line="240" w:lineRule="auto"/>
              <w:rPr>
                <w:rStyle w:val="c0"/>
                <w:rFonts w:ascii="Times New Roman" w:hAnsi="Times New Roman" w:cs="Times New Roman"/>
                <w:sz w:val="24"/>
                <w:szCs w:val="24"/>
                <w:shd w:val="clear" w:color="auto" w:fill="FFFFFF"/>
                <w:lang w:eastAsia="en-US"/>
              </w:rPr>
            </w:pPr>
            <w:r w:rsidRPr="00E85C03">
              <w:rPr>
                <w:rStyle w:val="c4"/>
                <w:rFonts w:ascii="Times New Roman" w:hAnsi="Times New Roman" w:cs="Times New Roman"/>
                <w:sz w:val="24"/>
                <w:szCs w:val="24"/>
                <w:shd w:val="clear" w:color="auto" w:fill="FFFFFF"/>
                <w:lang w:eastAsia="en-US"/>
              </w:rPr>
              <w:t>Цель:</w:t>
            </w:r>
            <w:r w:rsidRPr="00E85C03">
              <w:rPr>
                <w:rStyle w:val="c0"/>
                <w:rFonts w:ascii="Times New Roman" w:hAnsi="Times New Roman" w:cs="Times New Roman"/>
                <w:sz w:val="24"/>
                <w:szCs w:val="24"/>
                <w:shd w:val="clear" w:color="auto" w:fill="FFFFFF"/>
                <w:lang w:eastAsia="en-US"/>
              </w:rPr>
              <w:t> развитие интереса к подвижным играм.</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Описание игры: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Вначале игры выбирается ведущий, который берет бубен. Обручи раскладываются на земле – это гнездышки. Остальные дети – птички. Птичек должно быть больше, чем гнездышек. Пока бубен звенит – это день и птички летают вокруг гнездышек. Когда бубен замолкает, значит наступает ночь и птички занимают гнездышки (1 птичка в одно гнездышко). Кому не хватило гнездышка, тот выходит из игры. Далее убирается один обруч и т.д. пока не останется 1 победитель (самый ловкий, быстрый, внимательный).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поощрять детей помогающих друг другу раздеваться.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Игра «Много - мало»</w:t>
            </w:r>
          </w:p>
          <w:p w:rsidR="00CF1317" w:rsidRPr="00E85C03" w:rsidRDefault="00CF1317" w:rsidP="00F82E39">
            <w:pPr>
              <w:pStyle w:val="Default"/>
              <w:rPr>
                <w:color w:val="auto"/>
              </w:rPr>
            </w:pPr>
            <w:r w:rsidRPr="00E85C03">
              <w:rPr>
                <w:color w:val="auto"/>
              </w:rPr>
              <w:t xml:space="preserve">Цель: развитие умения сравнивать без пересчета количества одинаковых объектов. Оборудование: Две игрушечные грузовые машинки разного размера, несколько кубиков.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 Погрузите в маленькую машинку 3 кубика, а в большую машинку 5 кубиков. Сколько в одной машинке - мало кубиков, а в другой — много. Скажите: «Давай отвезем кубики мишке!» Отвезите кубики мишке. Выгрузите из большой машины: «Вот тебе, мишка, много кубиков!» Затем выгрузите из маленькой: «А тут мало»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 xml:space="preserve">и, развитие речи и художественная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паутиной.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Осенью бывают ясные деньки,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Листики порхают словно мотыльки,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Нити-паутинки серебром горят,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Льется на тропинку желтый листопад.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Посмотрите как красиво вокруг! Золотые деревья, голубое небо, ласковое солнышко. Приглядитесь вокруг, идите на солнышке блестят тончайшие нити – паутинки. Серебристые ниточки летят по ветру, оплетают кусты. Откуда же взялась эта Паутина? Кто ее сделал? Паучок Пау-паучина паутину сшил, вдруг закапал дождик Паутину смыл.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Выглянуло солнце стало припекать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Пау-паучина трудится опять.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знаете для чего он плетет паутину? Для того чтобы отправиться в путешествие. Они взбираются на ветки, сучки и принимаются за работу. Сначала паук прикрепляет начало своей нити, затем передвигается против ветра и выпускает паутинку. Когда длина =1м, паук передвигается к месту прикрепления, откусывает паутину , подбирает ножки и улетает. Таким образом они ищут новое место жительства, (расселяются).Паутина как парашютне дает ему упасть.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«Веселая сороконожка»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Если на площадке несколько детей, проведите с ними эту незатейливую и веселую игру. Постройте их в «паровозик», а вернее сказать — в «сороконожку». Сами же встаньте в начало — вы будете ее головой «сороконожки». А затем со словами и движениями отправляйтесь в путь:Вот идет сороконожка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 по маленькой дорожке,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Ручками хлопает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(остановитесь, дважды хлопните в ладоши),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Ножками топает (дважды топните ножками),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Хвостиком виляет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(повиляйте хвостиком),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Песню распевает: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Ля-ля, тру-ля-ля,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меня знает.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детишки совсем маленькие, на этом игра и заканчивается. Но можете повторить ее еще несколько раз. Если же детки постарше или уже хорошо знакомы с игрой, игру можно продолжить: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случилась с ней беда,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Ушли ножки кто куда.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иду их догонять!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дети разбегаются, а вы их догоняете.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Подмести веранду (посильная помощь дворнику) Индивидуальная работа разучивание пальчиковой гимнастики «Паутина»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«Мышеловка»</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Развивать у детей выдержку, умение согласовывать движения со словами, ловкость. Упражнять в беге и приседание, построение в круг и ходьбе по кругу.</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Описание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играющие  делятся на две неравные команды, большая образует круг – «мышеловку», остальные – мыши. Слова: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Ах, как мыши надоели,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Все погрызли, все поели.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Берегитесь же плутовки,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Доберемся мы до вас.</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Вот расставим мышеловки,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Переловим всех сейчас!</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Затем дети опускают руки вниз, и «мыши» оставшиеся в кругу встают в круг и мышеловка увеличивается.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1. Разминка в постели, самомассаж</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Поворот головы вправо, влево.</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Легкое поглаживание рук, живота, ног, пяток.</w:t>
            </w:r>
          </w:p>
          <w:p w:rsidR="00CF1317" w:rsidRPr="00E85C03" w:rsidRDefault="00CF1317" w:rsidP="00E85C03">
            <w:pPr>
              <w:numPr>
                <w:ilvl w:val="0"/>
                <w:numId w:val="1"/>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Сгибание обеих ног с обхватом коленей руками и постепенное выпрямление их.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II. «Веселые ножки»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Выше ножки! Топ, топ!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Веселее! Гоп, гоп!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Колокольчик, дон, дон!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Громче, громче, звон, звон!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Гоп, лошадка, гоп, гоп!</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Тпру – ру – у, лошадка: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Стоп, стоп!</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(физическая культура, культурно-гигиенические навыки, навыки самообслуживания, ознакомление с окружающим миром)</w:t>
            </w:r>
          </w:p>
        </w:tc>
      </w:tr>
      <w:tr w:rsidR="00CF1317" w:rsidRPr="00E85C03">
        <w:trPr>
          <w:trHeight w:val="174"/>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язычки молчат.</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102"/>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"По ровненькой дорожке".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в соответствии с текстом,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идут по кругу, взявшись за руки, и выполняют движения в соответствии с текстом.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Идти по кругу, взявшись за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камушки, через камушки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Перешагивают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Поднимать колени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тропинке, по тропинке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 не отпуская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ямку – бух! (Остановиться, расцепив руки, присесть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Вылезли из ямки.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но теперь дети идут в другую сторону. (физическое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 радости "Встанем в круг". Цель: развивать у детей положительное настроение и мотивацию к организованной игровой деятельности, учить детей здороваться друг с другом, воспитывать дружбу в среде сверстников.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 Встанем дети, встанем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мой друг и я твой друг.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пришли в руке рука,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теперь с тобой друзья.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"Принеси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Игрушки (погремушки, кубики) раскладывают 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комнаты. Ход игры: Педагог зовет к себе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просит принести игрушки. По его указанию дети идут  за игрушками 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приносят их педагогу. Похвалив детей, он просит отнести игрушки на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(погремушки, кубики). (физическая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таком же порядке устанавливают второго и третьего победителя, и на этом заканчивают игру.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 радости "Солнце ярко светит". Цель: формировать у детей положительное настроение и мотивацию к игровой деятельности.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Солнце ярко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День играет красками.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 золотое.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Доброе утро,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Добрый день, ребята!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«Аквариум»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Предложить детям разложить обитателей аквариума, так, чтобы в аквариуме был разный состав обитателей, но в правом верхнем (нижнем левом) углу живут только медузы (розовые рыбки); вверху аквариума синие рыбки, внизу желтые и т.д.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«Конструирование из палочек»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 изображениемпредметов, палочки разной длины.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самыекороткие. Выложите из палочек по предложению ребенка какую-нибудь фигурку. Затем дайте ребенкукарточку, рассмотрите с ним контуры предметов, пустьон узнает их, назовет. Потом предложите выложитьлюбую фигурку. В процессе работы закрепляйте названия знакомых геометрических фигур, которыебудут возникать в процессе выкладывания. Попроситевыложить палочками фигурки по собственному замыслу.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основы математики,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«Узнай по описанию»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узнавать и называть птиц.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картинки с изображением знакомых детям птиц. Игровые действия: взрослый описывает внешние признаки птицы. Дети должны узнать птицу и назвать ее. Кто правильно отгадал получает картинку с изображением этой птицы.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 xml:space="preserve">). </w:t>
            </w:r>
          </w:p>
        </w:tc>
        <w:tc>
          <w:tcPr>
            <w:tcW w:w="2552"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 – много»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соотносить предметы по количеству много – мало.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на одной половине нарисованы много предметов, тарелочки, много других картинок.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Перед подгруппой детей лежат картины, на которых на одной половине нарисованы много предметов, одинаковых по форме, цвету. Предлагаем найти похожий предмет среди других картин, которые лежат на столе. Просим ответить на вопрос: Где нарисовано много предметов? Где один?</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«Накладываем детали»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выкладывать изображенияспособом накладывания.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контурными рисунками,строительный набор или плоскостные геометрическиефигуры.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Детей учат выкладывать изображенияспособом накладывания объемных деталей одной изграней на рисунок. Предложите детям карту и попроситесоздать красивые картинки (покажите на примереустановки одной детали).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(Конструирование, сновы математики,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«Овощи и фрукты»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находить названные овощи и фрукты.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Материал: натуральные овощи и фрукты или их муляжи. Игровые действия: ведущий (взрослый или ребенок) называет тот или иной овощ или фрукт и просит любого ребенка найти его и показать.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8827A3">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Коррекционная работа (педагог-психолог). Заключение 3.</w:t>
            </w:r>
            <w:r w:rsidRPr="00E85C03">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CF1317" w:rsidRPr="00E85C03" w:rsidRDefault="00CF1317" w:rsidP="008827A3">
            <w:pPr>
              <w:pStyle w:val="NoSpacing"/>
              <w:rPr>
                <w:rFonts w:ascii="Times New Roman" w:hAnsi="Times New Roman" w:cs="Times New Roman"/>
                <w:sz w:val="24"/>
                <w:szCs w:val="24"/>
              </w:rPr>
            </w:pPr>
            <w:r w:rsidRPr="00E85C03">
              <w:rPr>
                <w:rFonts w:ascii="Times New Roman" w:hAnsi="Times New Roman" w:cs="Times New Roman"/>
                <w:sz w:val="24"/>
                <w:szCs w:val="24"/>
              </w:rPr>
              <w:t>Упражнение «Капитанское»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Одна рука приложена козырьком к бровям, а вторая рука показывает знак "Класс". Меняем руки местами.</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«Малина для медвежат»</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представления равенства на основе сопоставления двух групп предметов.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плоскостные фигуры медвежат, ягоды малина, корзина.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Ребята, медвежонок очень любит малину, он собрал в лесу целую корзинку, чтобы угостить своих друзей. Посмотрите, сколько пришло медвежат! Давайте их расставим правой рукой слева направо. А теперь угостим их малиной. Надо взять столько ягод малины, чтобы хватило всем медвежатам. Скажите, сколько медвежат? (много). А теперь надо взять столько же ягод. Угостим медвежат ягодами. Каждому медвежонку надо дать по одной ягодке. Сколько вы принесли ягод? (много) Сколько у нас медвежат? (много) Как еще можно сказать? Правильно, их одинаково, поровну; ягод столько, сколько медвежат, а медвежат столько, сколько ягод.</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«Домик для кошки и собаки»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умение детей, строить домик. Учить выполнять постройку  в нужной последовательности. Способствовать формированию совместной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кубики и кирпичики, пластины.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посмотрите, идет дождь, и наш щенок Бимка промок, он сидит под деревом и дрожит. Ему нужно построить теплый домик –  будку. Ведущий предлагает построить  домик  для  собачки.  Дети сами  подбирают  материал,  сами придумывают дом.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(Конструирование, основы математики, развитие реч</w:t>
            </w:r>
            <w:r>
              <w:rPr>
                <w:rFonts w:ascii="Times New Roman" w:hAnsi="Times New Roman" w:cs="Times New Roman"/>
                <w:sz w:val="24"/>
                <w:szCs w:val="24"/>
                <w:lang w:val="kk-KZ"/>
              </w:rPr>
              <w:t xml:space="preserve">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«Назови слова- действия»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профессиях.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Называю профессию, а дети говорят слова – действия, которые выполняют люди этой профессии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Врач – слушает, выписывает рецепт, смотрит горло, измеряет температуру, назначает лекарства.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Продавец – взвешивает, показывает, отрезает, заворачивает, считает.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Повар – режет, чистит, варит, жарит, печет, пробует, солит.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Парикмахер – причесывает, стрижет, моет волосы, делает прически, бреет бороду и усы.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(педагог-логопед). Заключение 3.</w:t>
            </w:r>
            <w:r w:rsidRPr="00E85C03">
              <w:rPr>
                <w:rFonts w:ascii="Times New Roman" w:hAnsi="Times New Roman" w:cs="Times New Roman"/>
                <w:sz w:val="24"/>
                <w:szCs w:val="24"/>
                <w:lang w:eastAsia="en-US"/>
              </w:rPr>
              <w:t xml:space="preserve"> Дыхательное упражнение «Осенний лес»</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просодической стороны речи.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Вдыхаем аромат леса. Вдох носом, пауза под счет «раз», «два», «три», выдох ртом.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Дует осенний легкий ветерок: «У-у-у». ( Тихо). Листочки едва шевелятся.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Подул сильный ветер: «У-у-у» (Громко).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Заблудились мы в лесу,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Закричали мы: «Ау!» (Сначала громко, потом тихо)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Осенние листочки на веточках висят.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Осенние листочки с нами говорят: «А-о-у-и»</w:t>
            </w:r>
          </w:p>
        </w:tc>
        <w:tc>
          <w:tcPr>
            <w:tcW w:w="2268"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«Много - мало».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сравнивать без пересчета количества одинаковых объектов. Оборудование: Две игрушечные грузовые машинки разного размера, несколько кубиков.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Ход игры: Погрузите в маленькую машинку 3 кубика, а в большую машинку 5 кубиков. Сколько в одной машинке - мало кубиков, а в другой — много. Скажите: «Давай отвезем кубики мишке!» Отвезите кубики мишке. Выгрузите из большой машины: «Вот тебе, мишка, много кубиков!» Затем выгрузите из маленькой: «А тут мало»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«Конструируем по схеме»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игры: учить детей выполнять элементарные постройки, ориентируясь на схемы.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схемы построек, строительный набор.</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деталейпостройки. Попросите соорудить из строительныхдеталей такие же постройки. Важно, чтобы детали были изображены в натуральную величину.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основы математики, 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«Дерево, куст, трава»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растения, изображенные на карточке (дерево, трава, куст).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карточки с изображением различных деревьев, кустов, травы. Игровые действия: внимательно рассмотреть растение, изображенное на карточке, назвать что это и объяснить почему так думаешь. (Игру можно проводить на прогулке с природными объектами участка).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«В лес за грибами»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представления о количестве предметов «один - много», активизировать в речи детей слова «один, много».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плоскостные грибы, поляна.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приглашаем детей в лес за грибами, уточняем, сколько грибов на поляне (много). Предлагаем сорвать по одному. Спрашиваем у каждого ребенка, сколько у него грибов. «Давайте сложим все грибы в корзинку. Сколько ты положил, Саша? Сколько ты положил, Миша? Сколько стало грибов в корзинке? (много) По сколько грибов осталось у вас? (ни одного)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«Флажки и гирлянды»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развивать логическое мышление детей,упражнять в знании цветов и геометрических фигур.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изображением гирлянды изфлажков и других геометрических фигур.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Предложите детям закрасить, каждую первую фигуру гирлянд и флажков, затем карандашом обвести фигуры, изображенные пунктиром, и раскрасить их влюбой цвет. После чего попросите ребенка показать и назвать фигуры, а также сказать в какой цвет он их раскрасил.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основы математики,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«Кто, где живет?»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классифицировать животных.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наборы игрушек «Домашние животные», «Дикие животные», макет-панорама «Лес», «Дом» Игровые действия: предлагается игровая ситуация (например, помочь Незнайке) расселить животных по своим домам. Дети выбирают животное, правильно называют его и объясняют, куда его нужно поселить и почему.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Билингвальный компонент: дикие животные - </w:t>
            </w:r>
            <w:r w:rsidRPr="00E85C03">
              <w:rPr>
                <w:rFonts w:ascii="Times New Roman" w:hAnsi="Times New Roman" w:cs="Times New Roman"/>
                <w:sz w:val="24"/>
                <w:szCs w:val="24"/>
                <w:lang w:val="kk-KZ"/>
              </w:rPr>
              <w:t>жабайы жануарлар, домашние животные - үй жануарлары.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Pr>
                <w:rFonts w:ascii="Times New Roman" w:hAnsi="Times New Roman" w:cs="Times New Roman"/>
                <w:sz w:val="24"/>
                <w:szCs w:val="24"/>
                <w:lang w:val="kk-KZ"/>
              </w:rPr>
              <w:t>миром, казахский язык</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котенком.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расширение знаний о котенке.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выходят на прогулку, начинают играть. Незаметно Воспитатель приносит котенка. Ребята посмотрите кто к нам пришел. Дети рассматривают котенка, части тела, гладят, определяют цвет шерстки, гладят его. Воспитатель предлагает придумать имя котенку. Он ласковый котенок. Он знает что у нас добрые дети и его не будут обижать. Взрослый напоминает что гостей всегда угощают. Что любит кушать котенок? А мы сейчас проверим. Идут на кухню и повар выносит конфету и кусочек мяса. Котенок ест, в-ль обращает внимание на острые зубы и когти. После обеда нужно умыться, а как же будет умываться Тишка? (язычком)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«Назови ласково» </w:t>
            </w:r>
          </w:p>
          <w:p w:rsidR="00CF1317" w:rsidRPr="00E85C03" w:rsidRDefault="00CF1317" w:rsidP="00F82E39">
            <w:pPr>
              <w:pStyle w:val="Default"/>
              <w:rPr>
                <w:color w:val="auto"/>
              </w:rPr>
            </w:pPr>
            <w:r w:rsidRPr="00E85C03">
              <w:rPr>
                <w:color w:val="auto"/>
              </w:rPr>
              <w:t xml:space="preserve">Цель: развитие умения образовывать слова с суффиксами "чк-чн"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Воспитатель показывает предметные картинки и предлагает произнести их ласково.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«Зайцы и медведи»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умение перевоплощаться.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Ребенок - «медведь» сидит на корточках и дремлет. Дети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«зайцы» прыгают вокруг и дразнят его: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Мишка бурый, мишка бурый,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Отчего такой ты хмурый?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встает, отвечает: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медком не угостился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на всех и рассердился.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1,2,3,4,5 – начинаю всех гонять!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этого «медведь» ловит «зайцев».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Билингвальный компонент: медведь - аю, заяц - </w:t>
            </w:r>
            <w:r w:rsidRPr="00E85C03">
              <w:rPr>
                <w:rFonts w:ascii="Times New Roman" w:hAnsi="Times New Roman" w:cs="Times New Roman"/>
                <w:sz w:val="24"/>
                <w:szCs w:val="24"/>
                <w:lang w:val="kk-KZ" w:eastAsia="en-US"/>
              </w:rPr>
              <w:t>қоян.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 казахкий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Экскурсия вокруг сада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берут корзиночки и ведерки. Проходим по территории, обращаем внимание на тополь. Посмотрите какое большое дерево. У него толстый высокий ствол. Ствол у дерева  Он белый с черными полосками. Это дерево называется береза. А это куст смородины. Он низкий, невысокий. У него много веточек, а ствола нет, ветки все тонкие. Летом мы с вами лакомились вкусными ягодами смородины. Посмотрите внимательно вокруг где вы еще видите березы? (кусты?)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 Слово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П/и «Ау, ау, заблудились мы в лесу Ау, ау, ищите нас за деревом»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 работа Упражнять в различении понятий : Тонкий-толстый, длинный-короткий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Возьми тонкую веточку, возьми толстую, возьми длинную, короткую. Закрой глаза и угадай что у тебя в ладошках шишка или камень?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«Шар лопнул» </w:t>
            </w:r>
          </w:p>
          <w:p w:rsidR="00CF1317" w:rsidRPr="00E85C03" w:rsidRDefault="00CF1317" w:rsidP="00F82E39">
            <w:pPr>
              <w:pStyle w:val="Default"/>
              <w:rPr>
                <w:color w:val="auto"/>
              </w:rPr>
            </w:pPr>
            <w:r w:rsidRPr="00E85C03">
              <w:rPr>
                <w:color w:val="auto"/>
              </w:rPr>
              <w:t xml:space="preserve">Цель: Развитие длительного плавного выдоха.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стоят тесным кругом, наклонив голову вниз, имитируя пузырь - шар. Затем, повторяя за педагогом: "Раздувайся пузырь, раздувайся большой, оставайся такой, да не лопайся", дети поднимают голову и постепенно отходят назад, образуя большой круг. По сигналу воспитателя: "Пузырь лопнул, воздух вышел", дети идут к центру, произнося: с-с-с (или ш-ш-ш).</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П/И «Кот на крыше»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развивать ритмичную,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выразительную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Дети становятся в круг. В центре – «кот». Остальные дети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Они тихо подходят к «коту» и, грозя друг другу пальцем,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вполголоса: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мыши, тише мыши…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сидит на нашей крыше.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Мышка, мышка, берегись.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коту не попадись!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«кот» гонится за мышками, те убегают. Нужно отметить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чертой мышкин дом – норку, куда «кот» не имеет права забегать.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Билингвальный компонент: кот - </w:t>
            </w:r>
            <w:r w:rsidRPr="00E85C03">
              <w:rPr>
                <w:rFonts w:ascii="Times New Roman" w:hAnsi="Times New Roman" w:cs="Times New Roman"/>
                <w:sz w:val="24"/>
                <w:szCs w:val="24"/>
                <w:lang w:val="kk-KZ" w:eastAsia="en-US"/>
              </w:rPr>
              <w:t>мысық, мышь - тышқан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(Физическая культура, казахский язык).</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«Хмурая осень»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Собираясь на прогулку обратить внимание на одежду детей. (куртки с капюшонами, резиновые сапожки, перчатки) Потому что на улице поздняя осень, стало холодно, поэтому мы одеваемся теплей. Если га улице идет дождь, дети наблюдают из окна, или из веранды. Какие предметы стали мокрыми? Почему не видно птиц? Почему на улице мало прохожих? Обратить внимание на разнообразие зонтов. Какой кому понравился? Для чего нужен зонт? Посмотрите на него, какое оно? Серое, хмурое. Не радостно смотреть на голые кусты. Лужи Прислушайтесь как воет ветер В-в-в.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«Вот так произносят звук» </w:t>
            </w:r>
          </w:p>
          <w:p w:rsidR="00CF1317" w:rsidRPr="00E85C03" w:rsidRDefault="00CF1317" w:rsidP="00F82E39">
            <w:pPr>
              <w:pStyle w:val="Default"/>
              <w:rPr>
                <w:color w:val="auto"/>
              </w:rPr>
            </w:pPr>
            <w:r w:rsidRPr="00E85C03">
              <w:rPr>
                <w:color w:val="auto"/>
              </w:rPr>
              <w:t xml:space="preserve">Цель: развитие умения голосом подражать звукам животных, птиц, насекомых. </w:t>
            </w:r>
          </w:p>
          <w:p w:rsidR="00CF1317" w:rsidRPr="00E85C03" w:rsidRDefault="00CF1317" w:rsidP="00F82E39">
            <w:pPr>
              <w:pStyle w:val="Default"/>
              <w:rPr>
                <w:color w:val="auto"/>
              </w:rPr>
            </w:pPr>
            <w:r w:rsidRPr="00E85C03">
              <w:rPr>
                <w:color w:val="auto"/>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«Солнышко и дождь»</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Цель: приучать детей ходить и бегать врассыпную, не наталкиваясь друг на друга, действовать по сигналу воспитателя.</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Ход игры:</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Дети встают по кругу.</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«Смотрит солнышко в окошко,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Светит в нашу комнатку». Идут по кругу.</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«Мы захлопаем в ладоши,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Очень рады солнышку». Хлопают стоя на месте.</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«Топ-топ-топ-топ!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Топ-топ-топ-топ!» Ритмично притопывают на месте.</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«Хлоп-хлоп-хлоп-хлоп!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Хлоп-хлоп-хлоп!» Ритмично хлопают в ладоши.</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На сигнал «дождь идет, скорей домой» дети убегают. Воспитатель говорит «Солнышко светит», Игра повторяется.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shd w:val="clear" w:color="auto" w:fill="FFFFFF"/>
                <w:lang w:eastAsia="en-US"/>
              </w:rPr>
              <w:t xml:space="preserve">Билингвальный компонент: дождь - </w:t>
            </w:r>
            <w:r w:rsidRPr="00E85C03">
              <w:rPr>
                <w:rFonts w:ascii="Times New Roman" w:hAnsi="Times New Roman" w:cs="Times New Roman"/>
                <w:sz w:val="24"/>
                <w:szCs w:val="24"/>
                <w:shd w:val="clear" w:color="auto" w:fill="FFFFFF"/>
                <w:lang w:val="kk-KZ" w:eastAsia="en-US"/>
              </w:rPr>
              <w:t>жаңбыр, солнце - күн.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 казахский язык).</w:t>
            </w:r>
          </w:p>
        </w:tc>
        <w:tc>
          <w:tcPr>
            <w:tcW w:w="2268"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пнем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Ребята, посмотрите что это такое? Да, это пень. А вы знаете откуда он взялся? Раньше росло дерево, оно выросло большое – пребольшое, но однажды оно заболело. Вы когда –нибудь болели. Люди старались его лечить: весной побелили ствол известью, окопали его, полили, но оно к сожалению погибло. Потому что Зимой у дерева замерзли корни. И вот пришлось это дерево спилить, и вместо него образовался пень. Посмотрите, от пенька начали расти новые ветки, и со временем здесь вырастет новое дерево. В коре пенька прячутся букашки, паучки от холода. Так что пень служит еще домом для насекомых.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«Один – много» </w:t>
            </w:r>
          </w:p>
          <w:p w:rsidR="00CF1317" w:rsidRPr="00E85C03" w:rsidRDefault="00CF1317" w:rsidP="00F82E39">
            <w:pPr>
              <w:pStyle w:val="Default"/>
              <w:rPr>
                <w:color w:val="auto"/>
              </w:rPr>
            </w:pPr>
            <w:r w:rsidRPr="00E85C03">
              <w:rPr>
                <w:color w:val="auto"/>
              </w:rPr>
              <w:t xml:space="preserve">Цель: развитие умения употреблять существительное единственного и множественного числа. </w:t>
            </w:r>
          </w:p>
          <w:p w:rsidR="00CF1317" w:rsidRPr="00E85C03" w:rsidRDefault="00CF1317" w:rsidP="00F82E39">
            <w:pPr>
              <w:pStyle w:val="Default"/>
              <w:rPr>
                <w:color w:val="auto"/>
              </w:rPr>
            </w:pPr>
            <w:r w:rsidRPr="00E85C03">
              <w:rPr>
                <w:color w:val="auto"/>
              </w:rPr>
              <w:t xml:space="preserve">Оборудование: карточки с изображением предметов в единственном и множественном числе. </w:t>
            </w:r>
          </w:p>
          <w:p w:rsidR="00CF1317" w:rsidRPr="00E85C03" w:rsidRDefault="00CF1317" w:rsidP="00F82E39">
            <w:pPr>
              <w:pStyle w:val="Default"/>
              <w:rPr>
                <w:color w:val="auto"/>
              </w:rPr>
            </w:pPr>
            <w:r w:rsidRPr="00E85C03">
              <w:rPr>
                <w:color w:val="auto"/>
              </w:rPr>
              <w:t xml:space="preserve">Ход: У детей карточки с изображением одного предмета и много предметов. </w:t>
            </w:r>
          </w:p>
          <w:p w:rsidR="00CF1317" w:rsidRPr="00E85C03" w:rsidRDefault="00CF1317" w:rsidP="00F82E39">
            <w:pPr>
              <w:pStyle w:val="Default"/>
              <w:rPr>
                <w:color w:val="auto"/>
              </w:rPr>
            </w:pPr>
            <w:r w:rsidRPr="00E85C03">
              <w:rPr>
                <w:color w:val="auto"/>
              </w:rPr>
              <w:t xml:space="preserve"> Задача детей назвать, что на картинке. Образец: У меня один кубик и много кубиков. </w:t>
            </w:r>
          </w:p>
          <w:p w:rsidR="00CF1317" w:rsidRPr="00E85C03" w:rsidRDefault="00CF1317" w:rsidP="00F82E39">
            <w:pPr>
              <w:pStyle w:val="Default"/>
              <w:rPr>
                <w:color w:val="auto"/>
              </w:rPr>
            </w:pPr>
            <w:r w:rsidRPr="00E85C03">
              <w:rPr>
                <w:color w:val="auto"/>
              </w:rPr>
              <w:t xml:space="preserve">Изменить слова так, чтобы они обозначали много предметов. Образец: шар – шары, кубик – кубики.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Изменить слова так, чтобы они обозначали один предмет. Образец: деревья -дерево,утята-утенок.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2.</w:t>
            </w: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«Рыбаки и рыбки»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ловкость, сообразительность, умение действовать по сигналу. Упражнять в быстром беге с увертыванием и в ловле.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площадка – «пруд». Вдоль площадки ходит рыбак, а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 его помощник. В руках старшего рыбака «сеть» (веревка), на конце – мешочек с песком. Старший рыбак говорит помощнику: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 и бросает ему конец веревки с грузом, затем рыбаки окружают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веревкой рыбок, которые не успели уплыть в глубокое место (отчерченное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место на площадке). по сигналу «рыбки, плывите» рыбки снова выплывают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 глубокого места. Продолжительность игры 6 – 8 минут.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Билингвальный компонент: рыба - балы</w:t>
            </w:r>
            <w:r w:rsidRPr="00E85C03">
              <w:rPr>
                <w:rFonts w:ascii="Times New Roman" w:hAnsi="Times New Roman" w:cs="Times New Roman"/>
                <w:sz w:val="24"/>
                <w:szCs w:val="24"/>
                <w:lang w:val="kk-KZ" w:eastAsia="en-US"/>
              </w:rPr>
              <w:t>қ, балықшылар - рыбаки.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r w:rsidRPr="00E85C03">
              <w:rPr>
                <w:rFonts w:ascii="Times New Roman" w:hAnsi="Times New Roman" w:cs="Times New Roman"/>
                <w:sz w:val="24"/>
                <w:szCs w:val="24"/>
                <w:lang w:val="kk-KZ"/>
              </w:rPr>
              <w:t>, казахский язык</w:t>
            </w:r>
            <w:r w:rsidRPr="00E85C03">
              <w:rPr>
                <w:rFonts w:ascii="Times New Roman" w:hAnsi="Times New Roman" w:cs="Times New Roman"/>
                <w:sz w:val="24"/>
                <w:szCs w:val="24"/>
              </w:rPr>
              <w:t>).</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паутиной.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наблюдательности.</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Осенью бывают ясные деньки,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Листики порхают словно мотыльки,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Нити-паутинки серебром горят,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Льется на тропинку желтый листопад.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Посмотрите как красиво вокруг! Золотые деревья, голубое небо, ласковое солнышко. Приглядитесь вокруг, идите на солнышке блестят тончайшие нити – паутинки. Серебристые ниточки летят по ветру, оплетают кусты. Откуда же взялась эта Паутина? Кто ее сделал? Паучок Пау-паучина паутину сшил, вдруг закапал дождик Паутину смыл.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Выглянуло солнце стало припекать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Пау-паучина трудится опять.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знаете для чего он плетет паутину? Для того чтобы отправиться в путешествие. Они взбираются на ветки, сучки и принимаются за работу. Сначала паук прикрепляет начало своей нити, затем передвигается против ветра и выпускает паутинку. Когда длина =1м, паук передвигается к месту прикрепления, откусывает паутину , подбирает ножки и улетает. Таким образом они ищут новое место жительства, (расселяются).Паутина как парашютне дает ему упасть.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«Шар лопнул» </w:t>
            </w:r>
          </w:p>
          <w:p w:rsidR="00CF1317" w:rsidRPr="00E85C03" w:rsidRDefault="00CF1317" w:rsidP="00F82E39">
            <w:pPr>
              <w:pStyle w:val="Default"/>
              <w:rPr>
                <w:color w:val="auto"/>
              </w:rPr>
            </w:pPr>
            <w:r w:rsidRPr="00E85C03">
              <w:rPr>
                <w:color w:val="auto"/>
              </w:rPr>
              <w:t xml:space="preserve">Цель: Развитие длительного плавного выдоха.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стоят тесным кругом, наклонив голову вниз, имитируя пузырь - шар. Затем, повторяя за педагогом: "Раздувайся пузырь, раздувайся большой, оставайся такой, да не лопайся", дети поднимают голову и постепенно отходят назад, образуя большой круг. По сигналу воспитателя: "Пузырь лопнул, воздух вышел", дети идут к центру, произнося: с-с-с (или ш-ш-ш).</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 «Веселая сороконожка»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Цель: </w:t>
            </w:r>
            <w:r w:rsidRPr="00E85C03">
              <w:rPr>
                <w:rFonts w:ascii="Times New Roman" w:hAnsi="Times New Roman" w:cs="Times New Roman"/>
                <w:sz w:val="24"/>
                <w:szCs w:val="24"/>
              </w:rPr>
              <w:t>обретение навыка взаимодействия с коллективом;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воспитание дружественного, доверительного отношения к окружающим;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формирование навыка слаженной работы.</w:t>
            </w:r>
            <w:r w:rsidRPr="00E85C03">
              <w:rPr>
                <w:shd w:val="clear" w:color="auto" w:fill="F2F2F2"/>
                <w:lang w:eastAsia="en-US"/>
              </w:rPr>
              <w:br/>
            </w:r>
            <w:r w:rsidRPr="00174C9D">
              <w:rPr>
                <w:lang w:eastAsia="en-US"/>
              </w:rPr>
              <w:t>Ход игры: участники становятся в ряд, хватают впереди стоящего товарища обеими руками за плечи или талию. Получается человеческая цепочка, напоминающая сороконожку. Игроки начинают двигаться по игровой площадке, не отпуская друг друга, а ведущий дает команды, какие производить движения, какие преграды преодолевать.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Преграды возможны совершенно разные, все зависит от возраста и физической подготовки игроков. Подходят воздушные шары, бревна, камни, игрушки. Можно соорудить сложную полосу препятствий. Преграды предстоит огибать, перешагивать, перепрыгивать — как скажет ведущий. Ключевой нюанс игры — слаженность действий игроков.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772EE8">
      <w:pPr>
        <w:spacing w:after="0" w:line="240" w:lineRule="auto"/>
        <w:rPr>
          <w:rFonts w:ascii="Times New Roman" w:hAnsi="Times New Roman" w:cs="Times New Roman"/>
          <w:sz w:val="24"/>
          <w:szCs w:val="24"/>
        </w:rPr>
      </w:pPr>
    </w:p>
    <w:p w:rsidR="00CF1317" w:rsidRPr="00174C9D" w:rsidRDefault="00CF1317" w:rsidP="00772EE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772EE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03.10-07.10.2023</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3.10</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4.10</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5.10</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6.10</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7.10</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«Один много»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употреблять существительное единственного и множественного числа.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карточки с изображением предметов в единственном и множественном числе.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у детей карточки с изображением одного предмета и много предметов.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Задача детей назвать, что на картинке. Образец: У меня один кубик и много кубиков.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Изменить слова так, чтобы они обозначали много предметов. Образец: шар – шары, кубик – кубики.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3. Изменить слова так, чтобы они обозначали один предмет. Образец: деревья -дерево,утята-утенок.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П</w:t>
            </w:r>
            <w:r w:rsidRPr="00E85C03">
              <w:rPr>
                <w:rFonts w:ascii="Times New Roman" w:hAnsi="Times New Roman" w:cs="Times New Roman"/>
                <w:sz w:val="24"/>
                <w:szCs w:val="24"/>
              </w:rPr>
              <w:t>росмотр детских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росмотр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«Что, где лежит?»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необходимости поддерживать порядок в группе.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предметные картинки с изображением игрушек, посуды, одежды, обуви, книг, фотографии групповой мебели, игровых и других зон по видам детской деятельности.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Содержание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Воспитатель рассматривает с детьми фотографии групповой мебели и зон по видам деятельности, уточняет их назначение. Раскладывает фотографии по столам, раздает детям предметные картинки и предлагает навести порядок - разложить предметы по местам.</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 xml:space="preserve">Сюжено-ролевая игра </w:t>
            </w:r>
            <w:r w:rsidRPr="00E85C03">
              <w:rPr>
                <w:lang w:eastAsia="en-US"/>
              </w:rPr>
              <w:t>«Игрушки у врача»</w:t>
            </w:r>
          </w:p>
          <w:p w:rsidR="00CF1317" w:rsidRPr="00E85C03"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учить детей уходу за больными, воспитывать в детях внимательность, чуткость, расширять словарный запас.</w:t>
            </w:r>
            <w:r w:rsidRPr="00E85C03">
              <w:rPr>
                <w:lang w:eastAsia="en-US"/>
              </w:rPr>
              <w:t xml:space="preserve"> </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«Кто это? Что это?»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слова, обозначающие одушевленные и неодушевленные имена существительные.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предметов, животных, людей, птиц.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Педагог объясняет детям, что все предметы имеют свое название, и называет разные предметы. Вокруг нас много предметов. И о каждом из них можно спросить. Я вас буду спрашивать, а вы отвечайте одним словом: «Что это?» Показывает на картинку с изображением неодушевленного предмета или на сам предмет. Дети называют предметы. Показывает одушевленный предмет или картинку и спрашивает: «Кто это?».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Рассмотреть картинки. Назвать те, которые обозначают живые (неживые) предметы. Поставить к ним вопрос.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Чтение сказки </w:t>
            </w:r>
            <w:r w:rsidRPr="00E85C03">
              <w:rPr>
                <w:rFonts w:ascii="Times New Roman" w:hAnsi="Times New Roman" w:cs="Times New Roman"/>
                <w:sz w:val="24"/>
                <w:szCs w:val="24"/>
              </w:rPr>
              <w:t>«Колобок»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Задачи:познакомить детей с русской народной сказкой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«Колобок»;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развивать умение определять форму предметов;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детей в образовании слов по аналогии;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эмоциональное восприятие;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воспитывать интерес к художественным произведениям. Воспитатель задает детям вопросы: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колобок, какой формы? (круглый). Давайте поищем в нашей игровой комнате предметы круглой формы (дети ходят по комнате, находят разноцветные мячики, каждый берёт по одному мячику). У каждого из вас мячики в руках, какой они формы? Круглые, как колобки. Давайте покажем, как бабка колобок скатала (катание мячиков между ладонями). Потом бабка изжарила колобок в масле и положила его на окошечко остудить. Значит, колобок, какой был? (горячий). А чтобы его остудить, что нужно сделать? Подуть. Давайте покажем зайчику, как мы можем сильно дуть, будем ветерком.</w:t>
            </w:r>
            <w:r w:rsidRPr="00E85C03">
              <w:rPr>
                <w:rFonts w:ascii="Times New Roman" w:hAnsi="Times New Roman" w:cs="Times New Roman"/>
                <w:sz w:val="24"/>
                <w:szCs w:val="24"/>
                <w:u w:val="single"/>
                <w:lang w:eastAsia="en-US"/>
              </w:rPr>
              <w:t>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«Ветерок» дыхательная гимнастика) .</w:t>
            </w:r>
          </w:p>
          <w:p w:rsidR="00CF1317" w:rsidRPr="00E85C03" w:rsidRDefault="00CF1317" w:rsidP="00E85C03">
            <w:pPr>
              <w:shd w:val="clear" w:color="auto" w:fill="FFFFFF"/>
              <w:spacing w:after="0" w:line="240" w:lineRule="auto"/>
              <w:jc w:val="center"/>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Сильный ветер вдруг</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подул,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колобка весь жар он сдул.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А теперь послушайте сказку. Педагог читает сказку так, чтобы дети радовались, когда колобок благополучно убегал от зверей, и огорчались, понимая, что лиса перехитрит его. Воспитатель дает время обменяться детям впечатлениями. Уточняет, что говорили колобку заяц, волк и медведь, повстречавшись с ним.  (Колобок, колобок! Я тебя съем!)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А что сказала хитрая лиса, увидев колобка? «Здравствуй, колобок! Какой  ты пригоженький, румяненький! » - похвалила колобка лиса, он обрадовался, а лисьей хитрости не почувствовал. Печально закончилось его путешествие. Как оно закончилось? («А лиса его – ам! -  И съела!»)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«Медвежата мед едят»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артикуляционного аппарата детей.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Воспитатель говорит детям, что они будут медвежатами, а медвежата очень любят мед. Предлагает поднести ладонь поближе ко рту (пальцами от себя) и «слизывать» мед – дети высовывают язык и, не дотрагиваясь до ладошки, имитируют, что едят мед. Затем, поднимая кончик языка, убирают его. (Обязательный показ всех действий воспитателем.)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повторяется 3-4 раза.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Потом воспитатель говорит: «Медвежата наелись. Они облизывают верхнюю губу (показ, нижнюю губу (показ). Гладят животики, говоря: «У-у-у» (2-3 раза).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Игра - лото </w:t>
            </w:r>
            <w:r w:rsidRPr="00E85C03">
              <w:rPr>
                <w:rFonts w:ascii="Times New Roman" w:hAnsi="Times New Roman" w:cs="Times New Roman"/>
                <w:sz w:val="24"/>
                <w:szCs w:val="24"/>
              </w:rPr>
              <w:t xml:space="preserve">«Путешествие по сказкам»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Цель: Вызывать у детей потребность в общении, развивать зрительное внимание.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Оборудование: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6  больших листов  лото с изображением 6 персонажей сказок, 36 маленьких карточек с такими же изображениями.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Содержание:</w:t>
            </w:r>
            <w:r w:rsidRPr="00E85C03">
              <w:rPr>
                <w:lang w:eastAsia="en-US"/>
              </w:rPr>
              <w:t> </w:t>
            </w:r>
            <w:r w:rsidRPr="00174C9D">
              <w:rPr>
                <w:lang w:eastAsia="en-US"/>
              </w:rPr>
              <w:t>Играть можно вдвоем или в небольших группах. Вначале педагог должен убедиться, что дети знают всех персонажей, изображенных на карточках. Поэтому в 1-ой части игры дети называют персонажей.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Вторая часть игры проводится следующим образом: ребенку выдается лист лото, затем ведущий игрок из маленьких карточек, положенных вниз картинкой, выбирает одну из них и показывает  изображение, называет персонаж. Ребенок, у которого находится лист лото с данным изображением, берет маленькую карточку и накрывает изображение на большой карточке. Выигравшим считается тот, кто первым закроет все изображения на листе лото.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(Развитие речи и художественная литература). </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«Кто в домике живет?»</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правильного произношения звуков.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(Воспитатель показывает картинку с изображением собаки). Кто это? Собака лает громко: «ав-ав». А это кто? (ответы детей) Щенок лает тихо (дети повторяют звукосочетание 3-4 раза). (Воспитатель показывает картинку с изображением кошки). Кто это? Кошка мяукает громко: «Мяу-мяу». А это кто? (ответы детей) котенок мяукает тихонечко.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Пошли зверюшки домой (картинки убираются за кубики). Отгадайте, кто в этом домике живет: «ав-ав» (произносится громко? (Ответы детей) Правильно, собака (показывает картинку). Как она лаяла? (ответы детей).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Отгадайте, кто в этом домике живет: «мяу-мяу» (произносит тихо? Как котенок мяукал?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Аналогично дети отгадывают, кто живет в других домиках и повторяют звукосочетания по нескольку раз.</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u w:val="single"/>
                <w:bdr w:val="none" w:sz="0" w:space="0" w:color="auto" w:frame="1"/>
                <w:lang w:eastAsia="en-US"/>
              </w:rPr>
            </w:pPr>
            <w:r w:rsidRPr="00E85C03">
              <w:rPr>
                <w:rFonts w:ascii="Times New Roman" w:hAnsi="Times New Roman" w:cs="Times New Roman"/>
                <w:sz w:val="24"/>
                <w:szCs w:val="24"/>
                <w:lang w:val="kk-KZ"/>
              </w:rPr>
              <w:t xml:space="preserve">Сюжетно - ролевая игра </w:t>
            </w:r>
            <w:r w:rsidRPr="00E85C03">
              <w:rPr>
                <w:rFonts w:ascii="Times New Roman" w:hAnsi="Times New Roman" w:cs="Times New Roman"/>
                <w:sz w:val="24"/>
                <w:szCs w:val="24"/>
              </w:rPr>
              <w:t>«Магазин»</w:t>
            </w:r>
            <w:r w:rsidRPr="00E85C03">
              <w:rPr>
                <w:rFonts w:ascii="Times New Roman" w:hAnsi="Times New Roman" w:cs="Times New Roman"/>
                <w:sz w:val="24"/>
                <w:szCs w:val="24"/>
                <w:u w:val="single"/>
                <w:bdr w:val="none" w:sz="0" w:space="0" w:color="auto" w:frame="1"/>
                <w:lang w:eastAsia="en-US"/>
              </w:rPr>
              <w:t xml:space="preserve"> </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научить детей классифицировать предметы по общим признакам, воспитывать чувство взаимопомощи, </w:t>
            </w:r>
            <w:r w:rsidRPr="00E85C03">
              <w:rPr>
                <w:rFonts w:ascii="Times New Roman" w:hAnsi="Times New Roman" w:cs="Times New Roman"/>
                <w:sz w:val="24"/>
                <w:szCs w:val="24"/>
                <w:bdr w:val="none" w:sz="0" w:space="0" w:color="auto" w:frame="1"/>
                <w:lang w:eastAsia="en-US"/>
              </w:rPr>
              <w:t>расширить словарный запас детей</w:t>
            </w:r>
            <w:r w:rsidRPr="00E85C03">
              <w:rPr>
                <w:rFonts w:ascii="Times New Roman" w:hAnsi="Times New Roman" w:cs="Times New Roman"/>
                <w:sz w:val="24"/>
                <w:szCs w:val="24"/>
                <w:lang w:eastAsia="en-US"/>
              </w:rPr>
              <w:t>: ввести понятия </w:t>
            </w:r>
            <w:r w:rsidRPr="00E85C03">
              <w:rPr>
                <w:rFonts w:ascii="Times New Roman" w:hAnsi="Times New Roman" w:cs="Times New Roman"/>
                <w:sz w:val="24"/>
                <w:szCs w:val="24"/>
                <w:bdr w:val="none" w:sz="0" w:space="0" w:color="auto" w:frame="1"/>
                <w:lang w:eastAsia="en-US"/>
              </w:rPr>
              <w:t>«игрушки»</w:t>
            </w:r>
            <w:r w:rsidRPr="00E85C03">
              <w:rPr>
                <w:rFonts w:ascii="Times New Roman" w:hAnsi="Times New Roman" w:cs="Times New Roman"/>
                <w:sz w:val="24"/>
                <w:szCs w:val="24"/>
                <w:lang w:eastAsia="en-US"/>
              </w:rPr>
              <w:t>,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«мебель»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«продукты питания»</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«посуда»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Оборудование</w:t>
            </w:r>
            <w:r w:rsidRPr="00E85C03">
              <w:rPr>
                <w:rFonts w:ascii="Times New Roman" w:hAnsi="Times New Roman" w:cs="Times New Roman"/>
                <w:sz w:val="24"/>
                <w:szCs w:val="24"/>
                <w:lang w:eastAsia="en-US"/>
              </w:rPr>
              <w:t>: все игрушки, изображающие товары, которые можно купить в магазине, располо-женные на витрине, деньги.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bdr w:val="none" w:sz="0" w:space="0" w:color="auto" w:frame="1"/>
                <w:lang w:eastAsia="en-US"/>
              </w:rPr>
              <w:t>Ход игры</w:t>
            </w:r>
            <w:r w:rsidRPr="00E85C03">
              <w:rPr>
                <w:rFonts w:ascii="Times New Roman" w:hAnsi="Times New Roman" w:cs="Times New Roman"/>
                <w:sz w:val="24"/>
                <w:szCs w:val="24"/>
                <w:lang w:eastAsia="en-US"/>
              </w:rPr>
              <w:t xml:space="preserve">: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(Развитие речи и художественная литература, основы математики).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«Разноцветные мячи»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мячи резиновые— в соответствии с количеством детей в группе.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любят все ребята в мячики играть,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 разноцветными мячами упражненья выполнять!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Мячики разные — зеленые и красные,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Крепкие, новые, звонкие, веселые.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«Выше мяч»</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мяч опущен. Мяч вверх, посмотреть, опустить, сказать «вниз».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«Вот он»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мяч перед грудью. Наклон вперед, мяч вперед, сказать «вот он». Вернуться в и. п. Повторить 4—5 раз. Ноги в ко</w:t>
            </w:r>
            <w:r w:rsidRPr="00E85C03">
              <w:rPr>
                <w:rFonts w:ascii="Times New Roman" w:hAnsi="Times New Roman" w:cs="Times New Roman"/>
                <w:sz w:val="24"/>
                <w:szCs w:val="24"/>
                <w:lang w:eastAsia="en-US"/>
              </w:rPr>
              <w:softHyphen/>
              <w:t>ленях не сгибать.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«Веселый мяч»</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мяч перед ногами, руки за спину. Присесть, катать мяч от руки к руке, остановить и быстро выпря</w:t>
            </w:r>
            <w:r w:rsidRPr="00E85C03">
              <w:rPr>
                <w:rFonts w:ascii="Times New Roman" w:hAnsi="Times New Roman" w:cs="Times New Roman"/>
                <w:sz w:val="24"/>
                <w:szCs w:val="24"/>
                <w:lang w:eastAsia="en-US"/>
              </w:rPr>
              <w:softHyphen/>
              <w:t>миться.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4.«Подпрыгивание»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мяч на земле, около ног, руки на пояс. Подпрыгивание вокруг мяча — круг и 8—10 шагов со взма</w:t>
            </w:r>
            <w:r w:rsidRPr="00E85C03">
              <w:rPr>
                <w:rFonts w:ascii="Times New Roman" w:hAnsi="Times New Roman" w:cs="Times New Roman"/>
                <w:sz w:val="24"/>
                <w:szCs w:val="24"/>
                <w:lang w:eastAsia="en-US"/>
              </w:rPr>
              <w:softHyphen/>
              <w:t>хом рук. Дыхание произвольное. Повторить 3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«К себе и вниз»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мяч опущен. Мяч к себе, носом — вдох. Мяч опус</w:t>
            </w:r>
            <w:r w:rsidRPr="00E85C03">
              <w:rPr>
                <w:rFonts w:ascii="Times New Roman" w:hAnsi="Times New Roman" w:cs="Times New Roman"/>
                <w:sz w:val="24"/>
                <w:szCs w:val="24"/>
                <w:lang w:eastAsia="en-US"/>
              </w:rPr>
              <w:softHyphen/>
              <w:t>тить, на выдохе произнести: «вни-и-из». Повторить 3—4 раза.</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 речевым сопровождением «Мой веселый звонкий мяч»</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Посередине круга находится педагог, в руках у него мяч. Педагог показывает детям, как легко и высоко прыгает мяч, если отбивать его рукой, затем кладет мяч около ног на землю и предлагает детям выполнить упражнения, повторяя их вслед за ним.</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медленно читает текст и вместе с детьми выполняет следующие движения.</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Мой веселый звонкий мяч,      </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(Выполняют «пружинку», руки на пояс.)</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Ты куда помчался вскачь?       </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(Наклоны вправо-влево, руки полочкой одна на другую на уровне груди) </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Красный, желтый, голубой, </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Не угнаться за тобой!              </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Наклон вперед, руки вперед – в стороны.</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(С.Маршак) </w:t>
            </w:r>
          </w:p>
          <w:p w:rsidR="00CF1317" w:rsidRPr="00E85C03" w:rsidRDefault="00CF1317" w:rsidP="00E85C03">
            <w:pPr>
              <w:spacing w:after="0" w:line="240" w:lineRule="auto"/>
              <w:ind w:right="-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педагог предлагает детям попрыгать вместе с мячом, одновременно снова повторяя текст стихотворения. Дети пры</w:t>
            </w:r>
            <w:r w:rsidRPr="00E85C03">
              <w:rPr>
                <w:rFonts w:ascii="Times New Roman" w:hAnsi="Times New Roman" w:cs="Times New Roman"/>
                <w:sz w:val="24"/>
                <w:szCs w:val="24"/>
                <w:lang w:eastAsia="en-US"/>
              </w:rPr>
              <w:softHyphen/>
              <w:t>гают на двух ногах, положение рук произвольное. Закончив чи</w:t>
            </w:r>
            <w:r w:rsidRPr="00E85C03">
              <w:rPr>
                <w:rFonts w:ascii="Times New Roman" w:hAnsi="Times New Roman" w:cs="Times New Roman"/>
                <w:sz w:val="24"/>
                <w:szCs w:val="24"/>
                <w:lang w:eastAsia="en-US"/>
              </w:rPr>
              <w:softHyphen/>
              <w:t>тать текст, педагог говорит: «Сейчас догоню!» Дети перестают прыгать и убегают от педагога к заранее указанному ориентиру (дерево, куст, беседка и т. п.). Педагог делает вид, что ловит детей.</w:t>
            </w:r>
          </w:p>
          <w:p w:rsidR="00CF1317" w:rsidRPr="00E85C03" w:rsidRDefault="00CF1317" w:rsidP="00E85C03">
            <w:pPr>
              <w:spacing w:after="0" w:line="240" w:lineRule="auto"/>
              <w:ind w:right="-1"/>
              <w:jc w:val="both"/>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Формировать у детей положительное настроение и мотивацию к игровой деятельности, учить детей здороваться друг с другом, воспитывать дружелюбие.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Здравствуй,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Земля родная.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Солнце золотое!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Радуюсь, кричу ура 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"Покатились яблоки".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навыки ходьбы в колонне по одному, друг за другом на носках, пятках; учить навыкам самостоятельного становления в строй; построения в круг; развивать навыки метания в горизонтальную цель с прыжками вверх; захватывание мяча двумя ногами, катание мяча сидя-стоя. Формировать культурно-гигиенические навыки и начальные представления о здоровом образе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"Полосатый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Цель:закреплять у детей умение играть по правилам игры, упражнять в ловле мяча и беге. Малоподвижная игра "Кто пройдет тише?"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ходить в заданном направлении, развивать умение сохранять равновесие.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Катилось яблоко мимо сада, мимо града".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«Воробей</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птиц простым методом.</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"Мяч в кругу". Цель: Развивать навыки ходьбы в колонне по одному, друг за другом на носках, пятках;учить навыкам самостоятельного становления в строй; построения в круг. Развивать навыки метания в горизонтальную цель с прыжками вверх; захватывание мяча двумя ногами, катание мяча сидя-стоя. Воспитывать положительный настрой к занятиям по физической культуре. Подвижная игра "Поймай комара".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ловкость, упражнять в прыжках на обеих ногах, в равновесии. Малоподвижная игра "Мяч в кругу".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внимание, зрительное восприятие.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"Паровозик".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«Собачка в конуре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животное простым методом.</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"Мой веселый, звонкий мяч".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метания в горизонтальную цель с прыжками вверх. Закрепить навыки захватывания мяча двумя ногами, катания мяча сидя-стоя. Воспитывать положительный настрой к занятиям по физической культуре. 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бросать предметы в определенное место двумя и одной рукой,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беге, в ловле мяча, меткости.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«Гуси летят».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укреплять физиологическое дыхание у детей.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«Морковка для зайки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овощи округлой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«Моя конституция-моё будущее» Цель: Формировать у детей интерес к слушанию музыки; учить умению правильной передачи характера песни: веселой и грустной; учить детей исполнять музыкально-ритмические движения в такт музыки; развивать музыкальный слух и вокально-хоровые навыки; развивать звуко-высотный слух; расширять понятия о Родине Казахстан. Воспитывать культурно-нравственные, общечеловеческие нормы поведения ребенка; воспитывать чувство к прекрасному.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Ход занятия: Музыка Е. Кусаинова "Сәби қуанышы"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"Праздничная". Музыка Л. Сидельниковой, слова И. Михайловой.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Е.Макшанцевой "Марш".</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М.Раухвергера "Гуляем и пляшем".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«Матрешка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игршки округлой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Жемістерді білдіретін сөздермен балалардың сөздік қорын кеңейту. Қарапайым сұрақтарды түсіну және оларға қысқа сөйлемдермен жауап беру қабілетін қалыптастыру.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 "Кім жылдам" ойыны. Мақсаты: Жемістерді білдіретін сөздермен балалардың сөздік қорын кеңейту. Қарапайым сұрақтарды түсіну және оларға қысқа сөйлемдермен жауап беру қабілетін қалыптастыру.Ойын барысы: Мұғалім екі баланы тақтаға шақырып, қазақ тілінде бір жемісті атайды. Балалардың қайсысы жемісті тезірек көрсетсе, сол жеңімпаз болады.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«Апельсины для Чебрашке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игрушки округлой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солнцем.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pacing w:val="-3"/>
                <w:sz w:val="24"/>
                <w:szCs w:val="24"/>
              </w:rPr>
              <w:t xml:space="preserve">расширение представления о том, что когда светит солнце - </w:t>
            </w:r>
            <w:r w:rsidRPr="00E85C03">
              <w:rPr>
                <w:rFonts w:ascii="Times New Roman" w:hAnsi="Times New Roman" w:cs="Times New Roman"/>
                <w:spacing w:val="-1"/>
                <w:sz w:val="24"/>
                <w:szCs w:val="24"/>
              </w:rPr>
              <w:t>на улице тепло.</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 xml:space="preserve">В солнечный день предложить детям посмотреть в окно. </w:t>
            </w:r>
            <w:r w:rsidRPr="00E85C03">
              <w:rPr>
                <w:rFonts w:ascii="Times New Roman" w:hAnsi="Times New Roman" w:cs="Times New Roman"/>
                <w:spacing w:val="2"/>
                <w:sz w:val="24"/>
                <w:szCs w:val="24"/>
              </w:rPr>
              <w:t xml:space="preserve">Смотрит солнышко в окошко, </w:t>
            </w:r>
            <w:r w:rsidRPr="00E85C03">
              <w:rPr>
                <w:rFonts w:ascii="Times New Roman" w:hAnsi="Times New Roman" w:cs="Times New Roman"/>
                <w:sz w:val="24"/>
                <w:szCs w:val="24"/>
              </w:rPr>
              <w:t>Смотрит в нашу комнату. Мы захлопаем в ладошки, Очень рады солнышку.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Выйдя на участок, обратить внимание детей на теплую погоду. </w:t>
            </w:r>
            <w:r w:rsidRPr="00E85C03">
              <w:rPr>
                <w:rFonts w:ascii="Times New Roman" w:hAnsi="Times New Roman" w:cs="Times New Roman"/>
                <w:spacing w:val="-2"/>
                <w:sz w:val="24"/>
                <w:szCs w:val="24"/>
              </w:rPr>
              <w:t>(Сегодня светит солнышко — тепло.)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 xml:space="preserve">Солнце огромное, раскаленное. Обогревает всю землю, посылая ей </w:t>
            </w:r>
            <w:r w:rsidRPr="00E85C03">
              <w:rPr>
                <w:rFonts w:ascii="Times New Roman" w:hAnsi="Times New Roman" w:cs="Times New Roman"/>
                <w:spacing w:val="2"/>
                <w:sz w:val="24"/>
                <w:szCs w:val="24"/>
              </w:rPr>
              <w:t xml:space="preserve">лучи. Вынести на улицу маленькое зеркало и сказать, что солнце </w:t>
            </w:r>
            <w:r w:rsidRPr="00E85C03">
              <w:rPr>
                <w:rFonts w:ascii="Times New Roman" w:hAnsi="Times New Roman" w:cs="Times New Roman"/>
                <w:sz w:val="24"/>
                <w:szCs w:val="24"/>
              </w:rPr>
              <w:t xml:space="preserve">послало свой лучик детям, чтобы они поиграли с ним. Навести луч </w:t>
            </w:r>
            <w:r w:rsidRPr="00E85C03">
              <w:rPr>
                <w:rFonts w:ascii="Times New Roman" w:hAnsi="Times New Roman" w:cs="Times New Roman"/>
                <w:spacing w:val="-2"/>
                <w:sz w:val="24"/>
                <w:szCs w:val="24"/>
              </w:rPr>
              <w:t>на стену.</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Солнечные зайчики играют на стене,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Помани их пальчиком — пусть бегут к тебе.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Вот он светленький кружок, вот, вот, левее, левее — убежал на </w:t>
            </w:r>
            <w:r w:rsidRPr="00E85C03">
              <w:rPr>
                <w:rFonts w:ascii="Times New Roman" w:hAnsi="Times New Roman" w:cs="Times New Roman"/>
                <w:spacing w:val="-3"/>
                <w:sz w:val="24"/>
                <w:szCs w:val="24"/>
              </w:rPr>
              <w:t>потолок.</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По команде «Ловите зайчика!» дети пытаются поймать его.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П/И«Мыши в кладовой»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ползать под натянутой верёвкой, не задевая её;</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быстрый бег.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Содержание: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с помощью считалки выбирает водящего - кота.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Алма кетті домалап көші бойы жорғалап кім алманы табады сол ойыннан шығады.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изображают мышей. Они стоят на одной стороне площадки (мышки в норках). На противоположной стороне на высоте 40-50 см. натянута верёвка, за ней кладовая. Сбоку от играющих сидит кошка-игрушка. Кошка засыпает, а мыши бегут в кладовую. Проникая в кладовую, они нагибаются, подлезая под верёвку. В кладовой мыши присаживаются на корточки и грызут сухари. По сигналу «Кошка проснулась!» педагог берёт игрушку и бежит за мышами. Мыши выбегают из кладовой и прячутся в норки. Затем кошка возвращается на место и засыпает. Игра продолжается.</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казахский язык</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 с</w:t>
            </w:r>
            <w:r w:rsidRPr="00E85C03">
              <w:rPr>
                <w:rFonts w:ascii="Times New Roman" w:hAnsi="Times New Roman" w:cs="Times New Roman"/>
                <w:sz w:val="24"/>
                <w:szCs w:val="24"/>
              </w:rPr>
              <w:t>бор камней на участке.</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Цель: продолжать воспитывать желание участвовать в труде.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«Ловишки»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навыки бега врассыпную;</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быстроту, ловкость.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находятся на площадке. Ловишка становится в центре площадки. По сигналу "Раз, два, три, лови!" дети начинают бегать по площадке, а ловишка старается их поймать. Тот, до кого ловишка дотронулся рукой, отходит в сторону. Когда раздастся свисток, игра прекращается, подсчитывается количество пойманных детей. Игра продолжается с другим ловишкой.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Правила игры: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Водящий не должен преследовать одного и того же игрока.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кошкой</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pacing w:val="-1"/>
                <w:sz w:val="24"/>
                <w:szCs w:val="24"/>
              </w:rPr>
              <w:t>расширение представления о домашнем животном - кошке.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Беседа на тему «Кто из животных живет с человеком дома?».</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Острые ушки, на лапках - подушки!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Усы, как щетинки, дугою спинка.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Днем спит, на солнышке лежит.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Ночью бродит, на охоту ходит.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Молоко пьет, песенки поет.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Тихо в комнату войдет, </w:t>
            </w:r>
          </w:p>
          <w:p w:rsidR="00CF1317" w:rsidRPr="00E85C03" w:rsidRDefault="00CF1317" w:rsidP="00E85C03">
            <w:pPr>
              <w:spacing w:after="0" w:line="240" w:lineRule="auto"/>
              <w:rPr>
                <w:rFonts w:ascii="Times New Roman" w:hAnsi="Times New Roman" w:cs="Times New Roman"/>
                <w:spacing w:val="-5"/>
                <w:sz w:val="24"/>
                <w:szCs w:val="24"/>
              </w:rPr>
            </w:pPr>
            <w:r w:rsidRPr="00E85C03">
              <w:rPr>
                <w:rFonts w:ascii="Times New Roman" w:hAnsi="Times New Roman" w:cs="Times New Roman"/>
                <w:spacing w:val="-5"/>
                <w:sz w:val="24"/>
                <w:szCs w:val="24"/>
              </w:rPr>
              <w:t>Замурлычет, запоет.</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Что есть у кошки и как она ходит? Рассказы детей о кошке и </w:t>
            </w:r>
            <w:r w:rsidRPr="00E85C03">
              <w:rPr>
                <w:rFonts w:ascii="Times New Roman" w:hAnsi="Times New Roman" w:cs="Times New Roman"/>
                <w:spacing w:val="-1"/>
                <w:sz w:val="24"/>
                <w:szCs w:val="24"/>
              </w:rPr>
              <w:t>котятах. Дополнить: кошка - домашнее животное, живет с челове</w:t>
            </w:r>
            <w:r w:rsidRPr="00E85C03">
              <w:rPr>
                <w:rFonts w:ascii="Times New Roman" w:hAnsi="Times New Roman" w:cs="Times New Roman"/>
                <w:spacing w:val="-1"/>
                <w:sz w:val="24"/>
                <w:szCs w:val="24"/>
              </w:rPr>
              <w:softHyphen/>
            </w:r>
            <w:r w:rsidRPr="00E85C03">
              <w:rPr>
                <w:rFonts w:ascii="Times New Roman" w:hAnsi="Times New Roman" w:cs="Times New Roman"/>
                <w:spacing w:val="-6"/>
                <w:sz w:val="24"/>
                <w:szCs w:val="24"/>
              </w:rPr>
              <w:t xml:space="preserve">ком, залезает на колени, мурлычет. Человек ее любит, заботится о ней, </w:t>
            </w:r>
            <w:r w:rsidRPr="00E85C03">
              <w:rPr>
                <w:rFonts w:ascii="Times New Roman" w:hAnsi="Times New Roman" w:cs="Times New Roman"/>
                <w:spacing w:val="-3"/>
                <w:sz w:val="24"/>
                <w:szCs w:val="24"/>
              </w:rPr>
              <w:t>разговаривает с ней, угощает молоком.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«Котята и щенята»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ловкость ориентировку в пространстве. Упражнять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лазанье,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воспитатель делит детей на две группы: одни "котята", другие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"щенята", напоминает, что на казахском языке котята - </w:t>
            </w:r>
            <w:r w:rsidRPr="00E85C03">
              <w:rPr>
                <w:rFonts w:ascii="Times New Roman" w:hAnsi="Times New Roman" w:cs="Times New Roman"/>
                <w:sz w:val="24"/>
                <w:szCs w:val="24"/>
                <w:lang w:val="kk-KZ" w:eastAsia="en-US"/>
              </w:rPr>
              <w:t>мысықтар, щенята ө күшіктер. Щенята и котята</w:t>
            </w:r>
            <w:r w:rsidRPr="00E85C03">
              <w:rPr>
                <w:rFonts w:ascii="Times New Roman" w:hAnsi="Times New Roman" w:cs="Times New Roman"/>
                <w:sz w:val="24"/>
                <w:szCs w:val="24"/>
                <w:lang w:eastAsia="en-US"/>
              </w:rPr>
              <w:t xml:space="preserve"> находятся в разных концах площадки. По сигналу</w:t>
            </w:r>
            <w:r w:rsidRPr="00E85C03">
              <w:rPr>
                <w:rFonts w:ascii="Times New Roman" w:hAnsi="Times New Roman" w:cs="Times New Roman"/>
                <w:sz w:val="24"/>
                <w:szCs w:val="24"/>
                <w:lang w:val="kk-KZ" w:eastAsia="en-US"/>
              </w:rPr>
              <w:t xml:space="preserve"> мысықтар </w:t>
            </w:r>
            <w:r w:rsidRPr="00E85C03">
              <w:rPr>
                <w:rFonts w:ascii="Times New Roman" w:hAnsi="Times New Roman" w:cs="Times New Roman"/>
                <w:sz w:val="24"/>
                <w:szCs w:val="24"/>
                <w:lang w:eastAsia="en-US"/>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бегать, легко, как бы играя. На слова "котята!" они произносят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"мяу!". В ответ на это щенята лают "гав-гав-гав!", бегут 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котятами, которые быстро</w:t>
            </w:r>
            <w:r w:rsidRPr="00E85C03">
              <w:rPr>
                <w:rFonts w:ascii="Times New Roman" w:hAnsi="Times New Roman" w:cs="Times New Roman"/>
                <w:sz w:val="24"/>
                <w:szCs w:val="24"/>
                <w:lang w:val="kk-KZ" w:eastAsia="en-US"/>
              </w:rPr>
              <w:t>забегают в беседку</w:t>
            </w:r>
            <w:r w:rsidRPr="00E85C03">
              <w:rPr>
                <w:rFonts w:ascii="Times New Roman" w:hAnsi="Times New Roman" w:cs="Times New Roman"/>
                <w:sz w:val="24"/>
                <w:szCs w:val="24"/>
                <w:lang w:eastAsia="en-US"/>
              </w:rPr>
              <w:t>. Щенята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возвращаются на свои места.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2-3 повторений дети меняются ролями. Закончить игру можно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следующим образом: предложить всем тихо и медленно "по - кошачьи"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пройти.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действовать по сигналу «</w:t>
            </w:r>
            <w:r w:rsidRPr="00E85C03">
              <w:rPr>
                <w:rFonts w:ascii="Times New Roman" w:hAnsi="Times New Roman" w:cs="Times New Roman"/>
                <w:sz w:val="24"/>
                <w:szCs w:val="24"/>
                <w:lang w:val="kk-KZ" w:eastAsia="en-US"/>
              </w:rPr>
              <w:t>мысықтар</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pacing w:val="-10"/>
                <w:sz w:val="24"/>
                <w:szCs w:val="24"/>
              </w:rPr>
            </w:pPr>
            <w:r w:rsidRPr="00E85C03">
              <w:rPr>
                <w:rFonts w:ascii="Times New Roman" w:hAnsi="Times New Roman" w:cs="Times New Roman"/>
                <w:spacing w:val="-10"/>
                <w:sz w:val="24"/>
                <w:szCs w:val="24"/>
              </w:rPr>
              <w:t>Трудовая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деятельность</w:t>
            </w:r>
            <w:r w:rsidRPr="00E85C03">
              <w:rPr>
                <w:rFonts w:ascii="Times New Roman" w:hAnsi="Times New Roman" w:cs="Times New Roman"/>
                <w:sz w:val="24"/>
                <w:szCs w:val="24"/>
              </w:rPr>
              <w:t>: з</w:t>
            </w:r>
            <w:r w:rsidRPr="00E85C03">
              <w:rPr>
                <w:rFonts w:ascii="Times New Roman" w:hAnsi="Times New Roman" w:cs="Times New Roman"/>
                <w:spacing w:val="1"/>
                <w:sz w:val="24"/>
                <w:szCs w:val="24"/>
              </w:rPr>
              <w:t xml:space="preserve">аготовка травы для животных уголка природы.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Цель: воспитывать желание ухаживать за животными, правильно кормить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(Ознакомление с окружающим </w:t>
            </w:r>
            <w:r>
              <w:rPr>
                <w:rFonts w:ascii="Times New Roman" w:hAnsi="Times New Roman" w:cs="Times New Roman"/>
                <w:sz w:val="24"/>
                <w:szCs w:val="24"/>
              </w:rPr>
              <w:t>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Игра «На что похоже?»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стимуляция ассоциативного мышления, обучение сравнительному анализу и навыку различения объектов по разным признакам.</w:t>
            </w:r>
          </w:p>
          <w:p w:rsidR="00CF1317" w:rsidRPr="00E85C03" w:rsidRDefault="00CF1317" w:rsidP="00E85C03">
            <w:pPr>
              <w:shd w:val="clear" w:color="auto" w:fill="FFFFFF"/>
              <w:spacing w:after="0" w:line="240" w:lineRule="auto"/>
              <w:outlineLvl w:val="1"/>
              <w:rPr>
                <w:rFonts w:ascii="Times New Roman" w:hAnsi="Times New Roman" w:cs="Times New Roman"/>
                <w:sz w:val="24"/>
                <w:szCs w:val="24"/>
              </w:rPr>
            </w:pPr>
            <w:r w:rsidRPr="00E85C03">
              <w:rPr>
                <w:rFonts w:ascii="Times New Roman" w:hAnsi="Times New Roman" w:cs="Times New Roman"/>
                <w:sz w:val="24"/>
                <w:szCs w:val="24"/>
              </w:rPr>
              <w:t>Игровые правила: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Педагог в игре выступает ведущим, он называет какой-либо одушевленный или неодушевленный объект, а воспитанники должны сказать, на что он похож.</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Схожесть можно определять по нескольким признакам: внешнему виду, вкусовым и обонятельным ощущениям, величине, материалу изготовления, предназначению, особенностям функционирования, каким-либо классификационным особенностям, времени возникновения и существования. То есть схожие признаки могут быть обнаружены у совершенно разных на первый взгляд объектов. Когда воспитанник называет предмет, педагог спрашивает, почему игрок считает, что эти объекты схожи.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w:t>
            </w:r>
            <w:r>
              <w:rPr>
                <w:rFonts w:ascii="Times New Roman" w:hAnsi="Times New Roman" w:cs="Times New Roman"/>
                <w:sz w:val="24"/>
                <w:szCs w:val="24"/>
                <w:lang w:val="kk-KZ"/>
              </w:rPr>
              <w:t>)</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транспортом.</w:t>
            </w:r>
          </w:p>
          <w:p w:rsidR="00CF1317" w:rsidRPr="00E85C03" w:rsidRDefault="00CF1317" w:rsidP="00E85C03">
            <w:pPr>
              <w:spacing w:after="0" w:line="240" w:lineRule="auto"/>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 xml:space="preserve">Цель: формирование умения различать транспорт по внешнему виду. </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Ход   наблюдения:</w:t>
            </w:r>
          </w:p>
          <w:p w:rsidR="00CF1317" w:rsidRPr="00E85C03" w:rsidRDefault="00CF1317" w:rsidP="00E85C03">
            <w:pPr>
              <w:spacing w:after="0" w:line="240" w:lineRule="auto"/>
              <w:rPr>
                <w:rFonts w:ascii="Times New Roman" w:hAnsi="Times New Roman" w:cs="Times New Roman"/>
                <w:spacing w:val="-2"/>
                <w:w w:val="101"/>
                <w:sz w:val="24"/>
                <w:szCs w:val="24"/>
              </w:rPr>
            </w:pPr>
            <w:r w:rsidRPr="00E85C03">
              <w:rPr>
                <w:rFonts w:ascii="Times New Roman" w:hAnsi="Times New Roman" w:cs="Times New Roman"/>
                <w:spacing w:val="-6"/>
                <w:w w:val="101"/>
                <w:sz w:val="24"/>
                <w:szCs w:val="24"/>
              </w:rPr>
              <w:t xml:space="preserve">Машина, машина, машина моя, </w:t>
            </w:r>
            <w:r w:rsidRPr="00E85C03">
              <w:rPr>
                <w:rFonts w:ascii="Times New Roman" w:hAnsi="Times New Roman" w:cs="Times New Roman"/>
                <w:spacing w:val="-1"/>
                <w:w w:val="101"/>
                <w:sz w:val="24"/>
                <w:szCs w:val="24"/>
              </w:rPr>
              <w:t>Работаю ловко педалями я. Машину веду у всех на виду, Катаюсь на ней во дворе и в саду.</w:t>
            </w:r>
            <w:r w:rsidRPr="00E85C03">
              <w:rPr>
                <w:rFonts w:ascii="Times New Roman" w:hAnsi="Times New Roman" w:cs="Times New Roman"/>
                <w:spacing w:val="2"/>
                <w:w w:val="101"/>
                <w:sz w:val="24"/>
                <w:szCs w:val="24"/>
              </w:rPr>
              <w:t xml:space="preserve">Понаблюдать с детьми за движением легкового автомобиля. </w:t>
            </w:r>
            <w:r w:rsidRPr="00E85C03">
              <w:rPr>
                <w:rFonts w:ascii="Times New Roman" w:hAnsi="Times New Roman" w:cs="Times New Roman"/>
                <w:spacing w:val="1"/>
                <w:w w:val="101"/>
                <w:sz w:val="24"/>
                <w:szCs w:val="24"/>
              </w:rPr>
              <w:t xml:space="preserve">Объяснить, что машину ведет водитель, он сидит впереди, а все </w:t>
            </w:r>
            <w:r w:rsidRPr="00E85C03">
              <w:rPr>
                <w:rFonts w:ascii="Times New Roman" w:hAnsi="Times New Roman" w:cs="Times New Roman"/>
                <w:spacing w:val="-1"/>
                <w:w w:val="101"/>
                <w:sz w:val="24"/>
                <w:szCs w:val="24"/>
              </w:rPr>
              <w:t>остальные являются пассажирами. Разговаривать во время движе</w:t>
            </w:r>
            <w:r w:rsidRPr="00E85C03">
              <w:rPr>
                <w:rFonts w:ascii="Times New Roman" w:hAnsi="Times New Roman" w:cs="Times New Roman"/>
                <w:spacing w:val="-1"/>
                <w:w w:val="101"/>
                <w:sz w:val="24"/>
                <w:szCs w:val="24"/>
              </w:rPr>
              <w:softHyphen/>
              <w:t>ния с водителем нельзя, чтобы автомобиль не столкнулся с други</w:t>
            </w:r>
            <w:r w:rsidRPr="00E85C03">
              <w:rPr>
                <w:rFonts w:ascii="Times New Roman" w:hAnsi="Times New Roman" w:cs="Times New Roman"/>
                <w:spacing w:val="-1"/>
                <w:w w:val="101"/>
                <w:sz w:val="24"/>
                <w:szCs w:val="24"/>
              </w:rPr>
              <w:softHyphen/>
            </w:r>
            <w:r w:rsidRPr="00E85C03">
              <w:rPr>
                <w:rFonts w:ascii="Times New Roman" w:hAnsi="Times New Roman" w:cs="Times New Roman"/>
                <w:spacing w:val="-2"/>
                <w:w w:val="101"/>
                <w:sz w:val="24"/>
                <w:szCs w:val="24"/>
              </w:rPr>
              <w:t>ми автомобилями.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«Трамвай»</w:t>
            </w:r>
          </w:p>
          <w:p w:rsidR="00CF1317" w:rsidRPr="00E85C03" w:rsidRDefault="00CF1317" w:rsidP="00E85C03">
            <w:pPr>
              <w:spacing w:after="0" w:line="240" w:lineRule="auto"/>
              <w:rPr>
                <w:rStyle w:val="c16"/>
                <w:rFonts w:ascii="Times New Roman" w:hAnsi="Times New Roman" w:cs="Times New Roman"/>
                <w:sz w:val="24"/>
                <w:szCs w:val="24"/>
                <w:lang w:eastAsia="en-US"/>
              </w:rPr>
            </w:pPr>
            <w:r w:rsidRPr="00E85C03">
              <w:rPr>
                <w:rStyle w:val="c18"/>
                <w:rFonts w:ascii="Times New Roman" w:hAnsi="Times New Roman" w:cs="Times New Roman"/>
                <w:sz w:val="24"/>
                <w:szCs w:val="24"/>
                <w:lang w:eastAsia="en-US"/>
              </w:rPr>
              <w:t>Цель</w:t>
            </w:r>
            <w:r w:rsidRPr="00E85C03">
              <w:rPr>
                <w:rStyle w:val="c16"/>
                <w:rFonts w:ascii="Times New Roman" w:hAnsi="Times New Roman" w:cs="Times New Roman"/>
                <w:sz w:val="24"/>
                <w:szCs w:val="24"/>
                <w:lang w:eastAsia="en-US"/>
              </w:rPr>
              <w:t>: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CF1317" w:rsidRPr="00E85C03" w:rsidRDefault="00CF1317" w:rsidP="00E85C03">
            <w:pPr>
              <w:spacing w:after="0" w:line="240" w:lineRule="auto"/>
              <w:rPr>
                <w:rStyle w:val="c16"/>
                <w:rFonts w:ascii="Times New Roman" w:hAnsi="Times New Roman" w:cs="Times New Roman"/>
                <w:sz w:val="24"/>
                <w:szCs w:val="24"/>
                <w:lang w:val="kk-KZ" w:eastAsia="en-US"/>
              </w:rPr>
            </w:pPr>
            <w:r w:rsidRPr="00E85C03">
              <w:rPr>
                <w:rStyle w:val="c18"/>
                <w:rFonts w:ascii="Times New Roman" w:hAnsi="Times New Roman" w:cs="Times New Roman"/>
                <w:sz w:val="24"/>
                <w:szCs w:val="24"/>
                <w:lang w:eastAsia="en-US"/>
              </w:rPr>
              <w:t>Описание</w:t>
            </w:r>
            <w:r w:rsidRPr="00E85C03">
              <w:rPr>
                <w:rStyle w:val="c16"/>
                <w:rFonts w:ascii="Times New Roman" w:hAnsi="Times New Roman" w:cs="Times New Roman"/>
                <w:sz w:val="24"/>
                <w:szCs w:val="24"/>
                <w:lang w:eastAsia="en-US"/>
              </w:rPr>
              <w:t>: 3-4 пары детей становятся в колонну, держа друг друга за руку. Свободными руками они держатся за шнур, концы которого связаны, т. е. одни дети держатся за шнур правой рукой, другие - левой. Это трамвай. Воспитатель стоит в одном из углов комнаты</w:t>
            </w:r>
            <w:r w:rsidRPr="00E85C03">
              <w:rPr>
                <w:rStyle w:val="c16"/>
                <w:rFonts w:ascii="Times New Roman" w:hAnsi="Times New Roman" w:cs="Times New Roman"/>
                <w:sz w:val="24"/>
                <w:szCs w:val="24"/>
                <w:lang w:val="kk-KZ" w:eastAsia="en-US"/>
              </w:rPr>
              <w:t xml:space="preserve"> </w:t>
            </w:r>
            <w:r w:rsidRPr="00E85C03">
              <w:rPr>
                <w:rStyle w:val="c16"/>
                <w:rFonts w:ascii="Times New Roman" w:hAnsi="Times New Roman" w:cs="Times New Roman"/>
                <w:sz w:val="24"/>
                <w:szCs w:val="24"/>
                <w:lang w:eastAsia="en-US"/>
              </w:rPr>
              <w:t xml:space="preserve">(площадки), держа в руках три флажка: желтый, зеленый, красный (просит детей назвать цвета флажков на казахском языке: </w:t>
            </w:r>
            <w:r w:rsidRPr="00E85C03">
              <w:rPr>
                <w:rStyle w:val="c16"/>
                <w:rFonts w:ascii="Times New Roman" w:hAnsi="Times New Roman" w:cs="Times New Roman"/>
                <w:sz w:val="24"/>
                <w:szCs w:val="24"/>
                <w:lang w:val="kk-KZ" w:eastAsia="en-US"/>
              </w:rPr>
              <w:t>зеленый - жасыл, красный - қызыл, желтый -сары</w:t>
            </w:r>
            <w:r w:rsidRPr="00E85C03">
              <w:rPr>
                <w:rStyle w:val="c16"/>
                <w:rFonts w:ascii="Times New Roman" w:hAnsi="Times New Roman" w:cs="Times New Roman"/>
                <w:sz w:val="24"/>
                <w:szCs w:val="24"/>
                <w:lang w:eastAsia="en-US"/>
              </w:rPr>
              <w:t>)</w:t>
            </w:r>
            <w:r w:rsidRPr="00E85C03">
              <w:rPr>
                <w:rStyle w:val="c16"/>
                <w:rFonts w:ascii="Times New Roman" w:hAnsi="Times New Roman" w:cs="Times New Roman"/>
                <w:sz w:val="24"/>
                <w:szCs w:val="24"/>
                <w:lang w:val="kk-KZ" w:eastAsia="en-US"/>
              </w:rPr>
              <w:t xml:space="preserve">. </w:t>
            </w:r>
            <w:r w:rsidRPr="00E85C03">
              <w:rPr>
                <w:rStyle w:val="c16"/>
                <w:rFonts w:ascii="Times New Roman" w:hAnsi="Times New Roman" w:cs="Times New Roman"/>
                <w:sz w:val="24"/>
                <w:szCs w:val="24"/>
                <w:lang w:eastAsia="en-US"/>
              </w:rPr>
              <w:t>Он объясняет детям, что трамвай двигается на зеленый сигнал, на желтый замедляет ход, а на красный - останавливается. Воспитатель поднимает зеленый флажок - и трамвай едет: дети бегут по краям зала (площадки). Если воспитатель поднимает желтый или красный флажок, трамвай замедляет ход и останавливается.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2"/>
                <w:w w:val="101"/>
                <w:sz w:val="24"/>
                <w:szCs w:val="24"/>
              </w:rPr>
              <w:t>Трудовая  деятельность</w:t>
            </w:r>
            <w:r w:rsidRPr="00E85C03">
              <w:rPr>
                <w:rFonts w:ascii="Times New Roman" w:hAnsi="Times New Roman" w:cs="Times New Roman"/>
                <w:sz w:val="24"/>
                <w:szCs w:val="24"/>
              </w:rPr>
              <w:t>: у</w:t>
            </w:r>
            <w:r w:rsidRPr="00E85C03">
              <w:rPr>
                <w:rFonts w:ascii="Times New Roman" w:hAnsi="Times New Roman" w:cs="Times New Roman"/>
                <w:spacing w:val="-5"/>
                <w:w w:val="101"/>
                <w:sz w:val="24"/>
                <w:szCs w:val="24"/>
              </w:rPr>
              <w:t>борка территории.</w:t>
            </w:r>
          </w:p>
          <w:p w:rsidR="00CF1317" w:rsidRPr="00E85C03" w:rsidRDefault="00CF1317" w:rsidP="00E85C03">
            <w:pPr>
              <w:spacing w:after="0" w:line="240" w:lineRule="auto"/>
              <w:jc w:val="both"/>
              <w:rPr>
                <w:rFonts w:ascii="Times New Roman" w:hAnsi="Times New Roman" w:cs="Times New Roman"/>
                <w:spacing w:val="-2"/>
                <w:w w:val="101"/>
                <w:sz w:val="24"/>
                <w:szCs w:val="24"/>
              </w:rPr>
            </w:pPr>
            <w:r w:rsidRPr="00E85C03">
              <w:rPr>
                <w:rFonts w:ascii="Times New Roman" w:hAnsi="Times New Roman" w:cs="Times New Roman"/>
                <w:spacing w:val="-2"/>
                <w:w w:val="101"/>
                <w:sz w:val="24"/>
                <w:szCs w:val="24"/>
              </w:rPr>
              <w:t>Цель: учить правильно пользоваться веничками.</w:t>
            </w:r>
          </w:p>
          <w:p w:rsidR="00CF1317" w:rsidRPr="00E85C03" w:rsidRDefault="00CF1317" w:rsidP="00E85C03">
            <w:pPr>
              <w:spacing w:after="0" w:line="240" w:lineRule="auto"/>
              <w:jc w:val="both"/>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w:t>
            </w:r>
            <w:r>
              <w:rPr>
                <w:rFonts w:ascii="Times New Roman" w:hAnsi="Times New Roman" w:cs="Times New Roman"/>
                <w:sz w:val="24"/>
                <w:szCs w:val="24"/>
                <w:lang w:val="kk-KZ"/>
              </w:rPr>
              <w:t>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«Найди свою пару»</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игры: дети встают в пары. Каждой паре детей выдается по одинаковому предмету, например, одной паре – по красной ленточке, другой паре – по маленькому шарику и т.д.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 сигналу взрослого дети разъединяются и произвольно бегают по комнате. По второму сигналу каждый ребенок должен как можно быстрее найти свою пару. Проигрывает пара, дольше всех искавшая друг друга. Эту игру можно проводить и без предметов – игроки должны запомнить друг друга.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c>
          <w:tcPr>
            <w:tcW w:w="2268"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осенним деревом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w w:val="101"/>
                <w:sz w:val="24"/>
                <w:szCs w:val="24"/>
              </w:rPr>
              <w:t xml:space="preserve">Цель: формирование знаний об основных частях дерева, их высоте </w:t>
            </w:r>
            <w:r w:rsidRPr="00E85C03">
              <w:rPr>
                <w:rFonts w:ascii="Times New Roman" w:hAnsi="Times New Roman" w:cs="Times New Roman"/>
                <w:spacing w:val="-2"/>
                <w:w w:val="101"/>
                <w:sz w:val="24"/>
                <w:szCs w:val="24"/>
              </w:rPr>
              <w:t>и толщине.</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Ход  наблюдения:</w:t>
            </w:r>
          </w:p>
          <w:p w:rsidR="00CF1317" w:rsidRPr="00E85C03" w:rsidRDefault="00CF1317" w:rsidP="00E85C03">
            <w:pPr>
              <w:spacing w:after="0" w:line="240" w:lineRule="auto"/>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 xml:space="preserve">Поспевает брусника, стали дни холоднее, </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pacing w:val="-1"/>
                <w:w w:val="101"/>
                <w:sz w:val="24"/>
                <w:szCs w:val="24"/>
              </w:rPr>
              <w:t xml:space="preserve">И от птичьего крика в сердце только грустнее. </w:t>
            </w:r>
            <w:r w:rsidRPr="00E85C03">
              <w:rPr>
                <w:rFonts w:ascii="Times New Roman" w:hAnsi="Times New Roman" w:cs="Times New Roman"/>
                <w:spacing w:val="-3"/>
                <w:w w:val="101"/>
                <w:sz w:val="24"/>
                <w:szCs w:val="24"/>
              </w:rPr>
              <w:t xml:space="preserve">Стаи птиц улетают прочь, за синее море,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w w:val="101"/>
                <w:sz w:val="24"/>
                <w:szCs w:val="24"/>
              </w:rPr>
              <w:t>Все деревья блистают в разноцветном уборе.</w:t>
            </w:r>
          </w:p>
          <w:p w:rsidR="00CF1317" w:rsidRPr="00E85C03" w:rsidRDefault="00CF1317" w:rsidP="00E85C03">
            <w:pPr>
              <w:spacing w:after="0" w:line="240" w:lineRule="auto"/>
              <w:rPr>
                <w:rFonts w:ascii="Times New Roman" w:hAnsi="Times New Roman" w:cs="Times New Roman"/>
                <w:spacing w:val="-5"/>
                <w:w w:val="101"/>
                <w:sz w:val="24"/>
                <w:szCs w:val="24"/>
              </w:rPr>
            </w:pPr>
            <w:r w:rsidRPr="00E85C03">
              <w:rPr>
                <w:rFonts w:ascii="Times New Roman" w:hAnsi="Times New Roman" w:cs="Times New Roman"/>
                <w:w w:val="101"/>
                <w:sz w:val="24"/>
                <w:szCs w:val="24"/>
              </w:rPr>
              <w:t xml:space="preserve">Подвести детей к дереву, вспомнить его основные части. Дать </w:t>
            </w:r>
            <w:r w:rsidRPr="00E85C03">
              <w:rPr>
                <w:rFonts w:ascii="Times New Roman" w:hAnsi="Times New Roman" w:cs="Times New Roman"/>
                <w:spacing w:val="-3"/>
                <w:w w:val="101"/>
                <w:sz w:val="24"/>
                <w:szCs w:val="24"/>
              </w:rPr>
              <w:t>детям наглядное представление, что деревья бывают разной толщи</w:t>
            </w:r>
            <w:r w:rsidRPr="00E85C03">
              <w:rPr>
                <w:rFonts w:ascii="Times New Roman" w:hAnsi="Times New Roman" w:cs="Times New Roman"/>
                <w:spacing w:val="-3"/>
                <w:w w:val="101"/>
                <w:sz w:val="24"/>
                <w:szCs w:val="24"/>
              </w:rPr>
              <w:softHyphen/>
            </w:r>
            <w:r w:rsidRPr="00E85C03">
              <w:rPr>
                <w:rFonts w:ascii="Times New Roman" w:hAnsi="Times New Roman" w:cs="Times New Roman"/>
                <w:spacing w:val="-5"/>
                <w:w w:val="101"/>
                <w:sz w:val="24"/>
                <w:szCs w:val="24"/>
              </w:rPr>
              <w:t>ны и высоты. Напомнить, что на ветвях растут листья, но с наступле</w:t>
            </w:r>
            <w:r w:rsidRPr="00E85C03">
              <w:rPr>
                <w:rFonts w:ascii="Times New Roman" w:hAnsi="Times New Roman" w:cs="Times New Roman"/>
                <w:spacing w:val="-5"/>
                <w:w w:val="101"/>
                <w:sz w:val="24"/>
                <w:szCs w:val="24"/>
              </w:rPr>
              <w:softHyphen/>
              <w:t>нием осени они опадают. Предложить погладить ствол дерева. Обратить</w:t>
            </w:r>
            <w:r w:rsidRPr="00E85C03">
              <w:rPr>
                <w:rFonts w:ascii="Times New Roman" w:hAnsi="Times New Roman" w:cs="Times New Roman"/>
                <w:spacing w:val="-2"/>
                <w:w w:val="101"/>
                <w:sz w:val="24"/>
                <w:szCs w:val="24"/>
              </w:rPr>
              <w:t xml:space="preserve"> внимание, что дерево высокое, и чтобы его рассмотреть, надо </w:t>
            </w:r>
            <w:r w:rsidRPr="00E85C03">
              <w:rPr>
                <w:rFonts w:ascii="Times New Roman" w:hAnsi="Times New Roman" w:cs="Times New Roman"/>
                <w:spacing w:val="-6"/>
                <w:w w:val="101"/>
                <w:sz w:val="24"/>
                <w:szCs w:val="24"/>
              </w:rPr>
              <w:t xml:space="preserve">поднять голову. Предложить найти низкое дерево. Рассмотреть ствол </w:t>
            </w:r>
            <w:r w:rsidRPr="00E85C03">
              <w:rPr>
                <w:rFonts w:ascii="Times New Roman" w:hAnsi="Times New Roman" w:cs="Times New Roman"/>
                <w:spacing w:val="-5"/>
                <w:w w:val="101"/>
                <w:sz w:val="24"/>
                <w:szCs w:val="24"/>
              </w:rPr>
              <w:t>молодого и старого дерева, сравнить. Предложить побегать по опав</w:t>
            </w:r>
            <w:r w:rsidRPr="00E85C03">
              <w:rPr>
                <w:rFonts w:ascii="Times New Roman" w:hAnsi="Times New Roman" w:cs="Times New Roman"/>
                <w:spacing w:val="-5"/>
                <w:w w:val="101"/>
                <w:sz w:val="24"/>
                <w:szCs w:val="24"/>
              </w:rPr>
              <w:softHyphen/>
              <w:t>шим листьям деревьев.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«Птицы в гнездышках»</w:t>
            </w:r>
          </w:p>
          <w:p w:rsidR="00CF1317" w:rsidRPr="00174C9D" w:rsidRDefault="00CF1317" w:rsidP="00E85C03">
            <w:pPr>
              <w:pStyle w:val="NormalWeb"/>
              <w:spacing w:before="0" w:beforeAutospacing="0" w:after="0" w:afterAutospacing="0" w:line="305" w:lineRule="atLeast"/>
              <w:rPr>
                <w:lang w:eastAsia="en-US"/>
              </w:rPr>
            </w:pPr>
            <w:r w:rsidRPr="00174C9D">
              <w:rPr>
                <w:lang w:eastAsia="en-US"/>
              </w:rPr>
              <w:t>Цель: </w:t>
            </w:r>
            <w:r w:rsidRPr="00E85C03">
              <w:rPr>
                <w:lang w:eastAsia="en-US"/>
              </w:rPr>
              <w:t>совершенствовать умение перешагивать через препятствия прямо и боком.</w:t>
            </w:r>
          </w:p>
          <w:p w:rsidR="00CF1317" w:rsidRPr="00174C9D" w:rsidRDefault="00CF1317" w:rsidP="00E85C03">
            <w:pPr>
              <w:pStyle w:val="NormalWeb"/>
              <w:spacing w:before="0" w:beforeAutospacing="0" w:after="0" w:afterAutospacing="0" w:line="305" w:lineRule="atLeast"/>
              <w:rPr>
                <w:lang w:eastAsia="en-US"/>
              </w:rPr>
            </w:pPr>
            <w:r w:rsidRPr="00E85C03">
              <w:rPr>
                <w:lang w:eastAsia="en-US"/>
              </w:rPr>
              <w:t>Ход игры</w:t>
            </w:r>
            <w:r w:rsidRPr="00174C9D">
              <w:rPr>
                <w:lang w:eastAsia="en-US"/>
              </w:rPr>
              <w:t xml:space="preserve">: Воспитатель предлагает детям поиграть в игру и сообщает, что на казахском языке птицы - </w:t>
            </w:r>
            <w:r w:rsidRPr="00E85C03">
              <w:rPr>
                <w:lang w:val="kk-KZ" w:eastAsia="en-US"/>
              </w:rPr>
              <w:t>қустар, гнезда - ұялар</w:t>
            </w:r>
            <w:r w:rsidRPr="00174C9D">
              <w:rPr>
                <w:lang w:eastAsia="en-US"/>
              </w:rPr>
              <w:t>, просит детей повторить и запомнить новые слова. В разных углах зала устраивается 3-4 гнезда из обручей большого диаметра. Дети-птички размещаются в гнездах. По сигналу</w:t>
            </w:r>
            <w:r w:rsidRPr="00E85C03">
              <w:rPr>
                <w:lang w:eastAsia="en-US"/>
              </w:rPr>
              <w:t> воспитателя </w:t>
            </w:r>
            <w:r w:rsidRPr="00174C9D">
              <w:rPr>
                <w:lang w:eastAsia="en-US"/>
              </w:rPr>
              <w:t>они вылетают из гнезд – перешагивают через препятствие и разбегаются по всей площадке. </w:t>
            </w:r>
            <w:r w:rsidRPr="00E85C03">
              <w:rPr>
                <w:lang w:eastAsia="en-US"/>
              </w:rPr>
              <w:t>Воспитатель </w:t>
            </w:r>
            <w:r w:rsidRPr="00174C9D">
              <w:rPr>
                <w:lang w:eastAsia="en-US"/>
              </w:rPr>
              <w:t>кормит птиц то на одной, то на другой стороне площадки: дети присаживаются, постукивая концами пальцев по коленям. Затем вновь бегают по сигналу </w:t>
            </w:r>
            <w:r w:rsidRPr="00E85C03">
              <w:rPr>
                <w:lang w:eastAsia="en-US"/>
              </w:rPr>
              <w:t>«птички в гнезда» </w:t>
            </w:r>
            <w:r w:rsidRPr="00174C9D">
              <w:rPr>
                <w:lang w:eastAsia="en-US"/>
              </w:rPr>
              <w:t>убегают в гнезда.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3"/>
                <w:w w:val="101"/>
                <w:sz w:val="24"/>
                <w:szCs w:val="24"/>
              </w:rPr>
              <w:t>Трудовая   деятельность</w:t>
            </w:r>
            <w:r w:rsidRPr="00E85C03">
              <w:rPr>
                <w:rFonts w:ascii="Times New Roman" w:hAnsi="Times New Roman" w:cs="Times New Roman"/>
                <w:sz w:val="24"/>
                <w:szCs w:val="24"/>
              </w:rPr>
              <w:t>: в</w:t>
            </w:r>
            <w:r w:rsidRPr="00E85C03">
              <w:rPr>
                <w:rFonts w:ascii="Times New Roman" w:hAnsi="Times New Roman" w:cs="Times New Roman"/>
                <w:spacing w:val="-4"/>
                <w:w w:val="101"/>
                <w:sz w:val="24"/>
                <w:szCs w:val="24"/>
              </w:rPr>
              <w:t>месте с детьми обрезать сломанные веточки у деревьев. Взрых</w:t>
            </w:r>
            <w:r w:rsidRPr="00E85C03">
              <w:rPr>
                <w:rFonts w:ascii="Times New Roman" w:hAnsi="Times New Roman" w:cs="Times New Roman"/>
                <w:spacing w:val="-4"/>
                <w:w w:val="101"/>
                <w:sz w:val="24"/>
                <w:szCs w:val="24"/>
              </w:rPr>
              <w:softHyphen/>
            </w:r>
            <w:r w:rsidRPr="00E85C03">
              <w:rPr>
                <w:rFonts w:ascii="Times New Roman" w:hAnsi="Times New Roman" w:cs="Times New Roman"/>
                <w:spacing w:val="-5"/>
                <w:w w:val="101"/>
                <w:sz w:val="24"/>
                <w:szCs w:val="24"/>
              </w:rPr>
              <w:t xml:space="preserve">лить землю граблями, подсыпав ее к корням деревьев, объяснить для </w:t>
            </w:r>
            <w:r w:rsidRPr="00E85C03">
              <w:rPr>
                <w:rFonts w:ascii="Times New Roman" w:hAnsi="Times New Roman" w:cs="Times New Roman"/>
                <w:spacing w:val="-6"/>
                <w:w w:val="101"/>
                <w:sz w:val="24"/>
                <w:szCs w:val="24"/>
              </w:rPr>
              <w:t>чего это делается.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w w:val="101"/>
                <w:sz w:val="24"/>
                <w:szCs w:val="24"/>
              </w:rPr>
              <w:t xml:space="preserve">Цели: </w:t>
            </w:r>
            <w:r w:rsidRPr="00E85C03">
              <w:rPr>
                <w:rFonts w:ascii="Times New Roman" w:hAnsi="Times New Roman" w:cs="Times New Roman"/>
                <w:spacing w:val="-2"/>
                <w:w w:val="101"/>
                <w:sz w:val="24"/>
                <w:szCs w:val="24"/>
              </w:rPr>
              <w:t>воспитывать желание участвовать в уходе за растениями;</w:t>
            </w:r>
          </w:p>
          <w:p w:rsidR="00CF1317" w:rsidRPr="00E85C03" w:rsidRDefault="00CF1317" w:rsidP="00E85C03">
            <w:pPr>
              <w:spacing w:after="0" w:line="240" w:lineRule="auto"/>
              <w:rPr>
                <w:rFonts w:ascii="Times New Roman" w:hAnsi="Times New Roman" w:cs="Times New Roman"/>
                <w:spacing w:val="-1"/>
                <w:w w:val="101"/>
                <w:sz w:val="24"/>
                <w:szCs w:val="24"/>
              </w:rPr>
            </w:pPr>
            <w:r w:rsidRPr="00E85C03">
              <w:rPr>
                <w:rFonts w:ascii="Times New Roman" w:hAnsi="Times New Roman" w:cs="Times New Roman"/>
                <w:spacing w:val="-1"/>
                <w:w w:val="101"/>
                <w:sz w:val="24"/>
                <w:szCs w:val="24"/>
              </w:rPr>
              <w:t>прививать бережное отношение к природе.</w:t>
            </w:r>
          </w:p>
          <w:p w:rsidR="00CF1317" w:rsidRPr="00E85C03" w:rsidRDefault="00CF1317" w:rsidP="00E85C03">
            <w:pPr>
              <w:spacing w:after="0" w:line="240" w:lineRule="auto"/>
              <w:rPr>
                <w:rFonts w:ascii="Times New Roman" w:hAnsi="Times New Roman" w:cs="Times New Roman"/>
                <w:w w:val="101"/>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Игра «Короткий - длинный»</w:t>
            </w:r>
          </w:p>
          <w:p w:rsidR="00CF1317" w:rsidRPr="00E85C03" w:rsidRDefault="00CF1317" w:rsidP="00F82E39">
            <w:pPr>
              <w:pStyle w:val="Default"/>
              <w:rPr>
                <w:color w:val="auto"/>
              </w:rPr>
            </w:pPr>
            <w:r w:rsidRPr="00E85C03">
              <w:rPr>
                <w:color w:val="auto"/>
              </w:rPr>
              <w:t xml:space="preserve">Цель: развитие умения различать предметы по длине, употреблять в речи «длинный - короткий», «длиннее - короче», развивать воображение, мышление. </w:t>
            </w:r>
          </w:p>
          <w:p w:rsidR="00CF1317" w:rsidRPr="00E85C03" w:rsidRDefault="00CF1317" w:rsidP="00F82E39">
            <w:pPr>
              <w:pStyle w:val="Default"/>
              <w:rPr>
                <w:color w:val="auto"/>
              </w:rPr>
            </w:pPr>
            <w:r w:rsidRPr="00E85C03">
              <w:rPr>
                <w:color w:val="auto"/>
              </w:rPr>
              <w:t xml:space="preserve">Оборудование: ленточки, карточки, плоскостные палочки –разные по длине.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 где длинная и короткая палочки.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 xml:space="preserve">и </w:t>
            </w:r>
            <w:r>
              <w:rPr>
                <w:rFonts w:ascii="Times New Roman" w:hAnsi="Times New Roman" w:cs="Times New Roman"/>
                <w:sz w:val="24"/>
                <w:szCs w:val="24"/>
                <w:lang w:val="kk-KZ"/>
              </w:rPr>
              <w:t>)</w:t>
            </w:r>
          </w:p>
        </w:tc>
        <w:tc>
          <w:tcPr>
            <w:tcW w:w="2629" w:type="dxa"/>
          </w:tcPr>
          <w:p w:rsidR="00CF1317" w:rsidRPr="00E85C03" w:rsidRDefault="00CF1317" w:rsidP="00E85C03">
            <w:pPr>
              <w:spacing w:after="0" w:line="240" w:lineRule="auto"/>
              <w:rPr>
                <w:rFonts w:ascii="Times New Roman" w:hAnsi="Times New Roman" w:cs="Times New Roman"/>
                <w:spacing w:val="-10"/>
                <w:w w:val="101"/>
                <w:sz w:val="24"/>
                <w:szCs w:val="24"/>
              </w:rPr>
            </w:pPr>
            <w:r w:rsidRPr="00E85C03">
              <w:rPr>
                <w:rFonts w:ascii="Times New Roman" w:hAnsi="Times New Roman" w:cs="Times New Roman"/>
                <w:sz w:val="24"/>
                <w:szCs w:val="24"/>
              </w:rPr>
              <w:t>Наблюдение за птицами.</w:t>
            </w:r>
            <w:r w:rsidRPr="00E85C03">
              <w:rPr>
                <w:rFonts w:ascii="Times New Roman" w:hAnsi="Times New Roman" w:cs="Times New Roman"/>
                <w:spacing w:val="-10"/>
                <w:w w:val="101"/>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w w:val="101"/>
                <w:sz w:val="24"/>
                <w:szCs w:val="24"/>
              </w:rPr>
              <w:t xml:space="preserve">Цель: </w:t>
            </w:r>
            <w:r w:rsidRPr="00E85C03">
              <w:rPr>
                <w:rFonts w:ascii="Times New Roman" w:hAnsi="Times New Roman" w:cs="Times New Roman"/>
                <w:spacing w:val="-3"/>
                <w:w w:val="101"/>
                <w:sz w:val="24"/>
                <w:szCs w:val="24"/>
              </w:rPr>
              <w:t>расширение представления о птицах.</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Ход наблюдения:</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z w:val="24"/>
                <w:szCs w:val="24"/>
              </w:rPr>
              <w:t>О</w:t>
            </w:r>
            <w:r w:rsidRPr="00E85C03">
              <w:rPr>
                <w:rFonts w:ascii="Times New Roman" w:hAnsi="Times New Roman" w:cs="Times New Roman"/>
                <w:spacing w:val="-3"/>
                <w:w w:val="101"/>
                <w:sz w:val="24"/>
                <w:szCs w:val="24"/>
              </w:rPr>
              <w:t xml:space="preserve">братить внимание детей на нахохлившихся ворон, прыгающих </w:t>
            </w:r>
            <w:r w:rsidRPr="00E85C03">
              <w:rPr>
                <w:rFonts w:ascii="Times New Roman" w:hAnsi="Times New Roman" w:cs="Times New Roman"/>
                <w:spacing w:val="-5"/>
                <w:w w:val="101"/>
                <w:sz w:val="24"/>
                <w:szCs w:val="24"/>
              </w:rPr>
              <w:t xml:space="preserve">воробьев. Рассказать, что птицы прилетают ближе к людям, надеясь, </w:t>
            </w:r>
            <w:r w:rsidRPr="00E85C03">
              <w:rPr>
                <w:rFonts w:ascii="Times New Roman" w:hAnsi="Times New Roman" w:cs="Times New Roman"/>
                <w:spacing w:val="-3"/>
                <w:w w:val="101"/>
                <w:sz w:val="24"/>
                <w:szCs w:val="24"/>
              </w:rPr>
              <w:t>Что они их накормят.</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 xml:space="preserve">Скачет, скачет воробей, </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 xml:space="preserve">Кличет маленьких детей: </w:t>
            </w:r>
          </w:p>
          <w:p w:rsidR="00CF1317" w:rsidRPr="00E85C03" w:rsidRDefault="00CF1317" w:rsidP="00E85C03">
            <w:pPr>
              <w:spacing w:after="0" w:line="240" w:lineRule="auto"/>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 xml:space="preserve">«Киньте крошек воробью, </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pacing w:val="-1"/>
                <w:w w:val="101"/>
                <w:sz w:val="24"/>
                <w:szCs w:val="24"/>
              </w:rPr>
              <w:t xml:space="preserve">Я вам песенку спою: </w:t>
            </w:r>
            <w:r w:rsidRPr="00E85C03">
              <w:rPr>
                <w:rFonts w:ascii="Times New Roman" w:hAnsi="Times New Roman" w:cs="Times New Roman"/>
                <w:spacing w:val="-3"/>
                <w:w w:val="101"/>
                <w:sz w:val="24"/>
                <w:szCs w:val="24"/>
              </w:rPr>
              <w:t>Чик-чирик!»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Объяснить детям, что о птицах надо заботиться, кормить их хлеб</w:t>
            </w:r>
            <w:r w:rsidRPr="00E85C03">
              <w:rPr>
                <w:rFonts w:ascii="Times New Roman" w:hAnsi="Times New Roman" w:cs="Times New Roman"/>
                <w:spacing w:val="-3"/>
                <w:sz w:val="24"/>
                <w:szCs w:val="24"/>
              </w:rPr>
              <w:softHyphen/>
            </w:r>
            <w:r w:rsidRPr="00E85C03">
              <w:rPr>
                <w:rFonts w:ascii="Times New Roman" w:hAnsi="Times New Roman" w:cs="Times New Roman"/>
                <w:sz w:val="24"/>
                <w:szCs w:val="24"/>
              </w:rPr>
              <w:t xml:space="preserve">ными крошками, пшеном. Вместе с детьми повесить кормушку для </w:t>
            </w:r>
            <w:r w:rsidRPr="00E85C03">
              <w:rPr>
                <w:rFonts w:ascii="Times New Roman" w:hAnsi="Times New Roman" w:cs="Times New Roman"/>
                <w:spacing w:val="-1"/>
                <w:sz w:val="24"/>
                <w:szCs w:val="24"/>
              </w:rPr>
              <w:t xml:space="preserve">птиц. Пройти вокруг детского сада и посмотреть, где повесили дети </w:t>
            </w:r>
            <w:r w:rsidRPr="00E85C03">
              <w:rPr>
                <w:rFonts w:ascii="Times New Roman" w:hAnsi="Times New Roman" w:cs="Times New Roman"/>
                <w:sz w:val="24"/>
                <w:szCs w:val="24"/>
              </w:rPr>
              <w:t>кормушки.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w:t>
            </w:r>
            <w:r w:rsidRPr="00E85C03">
              <w:rPr>
                <w:rFonts w:ascii="Times New Roman" w:hAnsi="Times New Roman" w:cs="Times New Roman"/>
                <w:sz w:val="24"/>
                <w:szCs w:val="24"/>
                <w:lang w:eastAsia="en-US"/>
              </w:rPr>
              <w:t>«Сбей булаву»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прокатывать мяч по направлению к булаве, стараясь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сбить её. Развивать глазомер, точность броска.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Игроки становятся за линию, в 2-3м от которой напротив каждого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поставлены булавы. В руках у детей мячи. По сигналу игроки прокатывают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мячи по направлению к булавам, стараясь сбить их. По следующему сигналу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идут за мячами и поднимают упавшие булавы. Игра повторяется,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запоминает, сколько раз булава была им сбита.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Варианты: прокатывать мяч правой, левой рукой, двумя руками, ногой.</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н</w:t>
            </w:r>
            <w:r w:rsidRPr="00E85C03">
              <w:rPr>
                <w:rFonts w:ascii="Times New Roman" w:hAnsi="Times New Roman" w:cs="Times New Roman"/>
                <w:spacing w:val="1"/>
                <w:sz w:val="24"/>
                <w:szCs w:val="24"/>
              </w:rPr>
              <w:t xml:space="preserve">асыпание корма для птиц, расчистка дорожки к кормушке.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Цель: воспитывать желание ухаживать за животными, правильно </w:t>
            </w:r>
            <w:r w:rsidRPr="00E85C03">
              <w:rPr>
                <w:rFonts w:ascii="Times New Roman" w:hAnsi="Times New Roman" w:cs="Times New Roman"/>
                <w:spacing w:val="1"/>
                <w:sz w:val="24"/>
                <w:szCs w:val="24"/>
              </w:rPr>
              <w:t>их кормить.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«Цветные втомобили»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внимание, умение различать цвета и действовать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зрительному сигналу. Упражнять детей в беге, ходьбе.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сидят вдоль стены, они автомобили. Каждому дается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флажок какого – либо цвета. Воспитатель стоит лицом к играющим,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руке – 3 цветных флажка, по цветам светофора. Поднимает флажок,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имеющие флажок этого цвета бегут по площадке в любом направлении,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ходу они гудят, подражая автомобилю. Когда воспитатель опустит флажок,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останавливаются, и по сигналу «Автомобили возвращаются!»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шагом в свой гараж. Затем воспитатель поднимает флажок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другого цвета, но может поднять и 2 , и все 3 флажка вместе, тогда все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машины выезжают из гаража.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выезжать из гаражей можно только по сигналу воспитателя, возвращаться 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гараж тоже по сигналу. Если флажок опущен, автомобили не двигаются.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поддерживать желание детей самостоятельно, последовательно снимать шапки, куртки, ботинки, кофты, штаны, размещать на полках шкафов; следить за внешним видом и порядком ; отрабатывать умение намыливать, мыть, тщательно ополаскивать руки, лицо, сушить полотенцем. Мы очень дружны,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привычки важны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Помогать друг другу,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чистотой повсюду. (Д. Ахметова)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«В гостях у солнышка»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использованием методов снятия психоэмоционального напряжения и самомассажа)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Играет спокойная музыка. В окна заглядывает солнышко.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подходит к каждому ребенку, гладит его по голове.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Ребята, посмотрите, как светло и тепло у нас в спальне.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знаете ли вы, почему? К нам в гости заглянул солнечный зайчик, он заглянул вам в глазки.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Вставайте, и давайте поиграем с солнечным зайчиком.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встают на коврик рядом с кроваткой)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1.«Улыбнись солнышку». 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быть внимательным, четко выполнять задание: одновременно действовать правой рукой и правой ногой.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2.«Играем с солнышком». 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при повороте руками не помогать.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3.«Играем с солнечными лучами». И. п. — сидя, ноги вместе, и опущены. Ноги развести в стороны, ладошками хлопнуть по коленям. Вернуться в и. п. Повторить шесть раз; темп быстрый.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ноги в коленях не сгибать.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 «Отдыхаем на солнышке».  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(переходят в группу, проводятся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(Физическая культура)</w:t>
            </w:r>
          </w:p>
        </w:tc>
      </w:tr>
      <w:tr w:rsidR="00CF1317" w:rsidRPr="00E85C03">
        <w:trPr>
          <w:trHeight w:val="174"/>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навыки последовательного умывания, вытирания своим полотенцем, умение бесшумно садиться за стол. Побуждать есть аккуратно, соблюдать тишину во время приема пищи, говорить о своих потребностях, благодарить.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Когда я ем, я глух и 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Еду я тщательно жую,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спасибо говорю!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Помним все об этом.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rPr>
          <w:trHeight w:val="102"/>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"Один и много".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представления о предметах окружающего мира.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сначала проговаривает одно слово, ребенок подбирает пару, это слово во множественном числе.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После того, как ответы будут сформированы, можно показывать картинки.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Вариант-2. Педагог называет предмет во множественном числе, ребенок - в единственном. (развитие речи и худжественная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"Веселый воробей"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умения выполнять согласно текста игры, ритму; развивать чувство единения.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 с березы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дорогу прыг!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Больше нет мороза -</w:t>
            </w:r>
          </w:p>
          <w:p w:rsidR="00CF1317" w:rsidRPr="00E85C03" w:rsidRDefault="00CF1317" w:rsidP="00E85C03">
            <w:pPr>
              <w:pStyle w:val="normal0"/>
              <w:widowControl w:val="0"/>
              <w:tabs>
                <w:tab w:val="left" w:pos="2013"/>
              </w:tabs>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r w:rsidRPr="00E85C03">
              <w:rPr>
                <w:rFonts w:ascii="Times New Roman" w:hAnsi="Times New Roman" w:cs="Times New Roman"/>
                <w:sz w:val="24"/>
                <w:szCs w:val="24"/>
                <w:lang w:eastAsia="en-US"/>
              </w:rPr>
              <w:tab/>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журчит в канавке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Быстрый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не зябнут лапки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Скок-скок-скок!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Высохнут овражки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 прыг, прыг!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Вылезут букашки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 (развитие речи и художественная литература, ознакомление с окружающим миром, физкультура)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Музыкальная игра «Громко - тихо»</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различении громкого и тихого звучания. Необходимо знать песню «Громко – тихо» сл. Ю. Островского муз. Е. Н. Тиличеевой:</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У ребяток ручки хлопают,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Тихо-тихо ручки хлопают.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Громче хлопают,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Сами хлопают,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и хлопают,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так хлопают!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У ребяток ножки топают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Тихо-тихо ножки топают.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Громче топают,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Сами топают,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и топают,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так топают!</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поёт. Дети сидят на стульях полукругом, хлопают и топают (громко, тихо) в зависимости от содержания текста песни. После того, как дети усвоят задание, можно предложить им различать динамику по фортепианному сопровождению.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«Бабочки и цветы»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умения сравнивать две группы предметов на основе сопоставления, устанавливать равенство и неравенство двух множеств, активизировать в речи слова: «столько – сколько, поровну», «одинаково».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цветные бабочки, цветы.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воспитатель говорит: «Дети, посмотрите, какие красивые бабочки. Они хотят с вами поиграть. Сейчас вы станете бабочками. Наши бабочки живут на цветочках. У каждой бабочки свой домик –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цветочек. Сейчас вы будете летать по полянке, а по моему сигналу найдете себе домик – цветочек. Бабочки, летите! Бабочки, в домик! Всем бабочкам хватило домиков? Сколько бабочек? Сколько цветочков? Их поровну? Как еще можно сказать? Бабочкам очень понравилось с вами играть».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«Постройка грузовика, дороги»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Закрепить умение плотно прикладывать кирпичики плашмя друг к другу узкойкороткой стороной (дорога). Устойчиво и ровно ставить кубик на второйкирпичик (машина).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кубики и кирпичики.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игры. Воспитатель вносит в группу светофор, дети вспоминают, что они знают осветофоре. Давайте с вами построим дорогу и машину, показывает, как необходимостроить, обыгрывает постройки.</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«Магазин посуды»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знаний о профессии продавца.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Полка с посудой: по две сахарницы, хлебницы, салфетницы, блюдо для печенья, сухарница, солонка. (предметы можно менять).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Организация: Воспитатель: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У нас открыт магазин посуды. Чтобы купить посуду, надо точно знать, что вы хотите купить. Знать какой это предмет, для чего он нужен. У вас должны быть деньги на покупку. Если назвать неправильно, продавец не поймет вас и не продаст нужную вещь. Сначала рассмотрим, какая посуда есть в магазине: вот знакомые вам... (хлебница, сахарница, салфетница). Воспитатель указывает на предметы, давая понять детям, что их нужно назвать. — Вот специальное блюдо для сухарей, это...(сухарница). А вот блюдо для печенья. У него нет другого названия. Просто блюдо. Не ошибайтесь, когда будете покупателями, называя их. Пожалуйста, кто какую посуду хочет купить, подходите, магазин открыт. «Купленную» посуду воспитатель откладывает на стол, объясняя, что специальная машина доставит покупку на 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w:t>
            </w:r>
            <w:r w:rsidRPr="00E85C03">
              <w:rPr>
                <w:rFonts w:ascii="Times New Roman" w:hAnsi="Times New Roman" w:cs="Times New Roman"/>
                <w:sz w:val="24"/>
                <w:szCs w:val="24"/>
              </w:rPr>
              <w:t>).</w:t>
            </w:r>
          </w:p>
        </w:tc>
        <w:tc>
          <w:tcPr>
            <w:tcW w:w="2552" w:type="dxa"/>
          </w:tcPr>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Настольная игра «Геометрические формы»</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познакомить с основными геометрическими фигурами и телами; научить запоминать и названия и научить видеть геометрические формы в окружающих предметах.</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 xml:space="preserve"> «Третий лишний».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Отобрать три элемента игры так, чтобы два из них составляли общую пару. Предложить ребенку соединить подходящие элементы в одну карточку, попросить ребенка назвать признак общий для формы предмета и геометрической фигуры. Начинать необходимо с простеших фигур, сначала плоских (точка, линии, угол, круг), а затем объемных.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«Скамеечка узкая для Зайки – Длинное Ушко, скамеечка широкая для Мишутки»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Учить строить узкую скамейку из двух кирпичиков и пластины и широкую изчетырех кирпичиков и двух пластин.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кирпичики и пластины.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 В гости к детям приходят веселые игрушки, которые рассказывают детям отом, что в лесу нет даже скамеечек. Воспитатель предлагает детям построить длязайки узкую скамейку, а для мишки- широкую скамейку. Дети сами подбираютматериал для строительства.</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Pr>
                <w:rFonts w:ascii="Times New Roman" w:hAnsi="Times New Roman" w:cs="Times New Roman"/>
                <w:sz w:val="24"/>
                <w:szCs w:val="24"/>
                <w:lang w:val="kk-KZ"/>
              </w:rPr>
              <w:t xml:space="preserve">(Конструирование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Индивидуальная работа: игра с математическим планшетом</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bdr w:val="none" w:sz="0" w:space="0" w:color="auto" w:frame="1"/>
                <w:lang w:eastAsia="en-US"/>
              </w:rPr>
              <w:t>«Чудесные превращения»</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Материал</w:t>
            </w:r>
            <w:r w:rsidRPr="00E85C03">
              <w:rPr>
                <w:rFonts w:ascii="Times New Roman" w:hAnsi="Times New Roman" w:cs="Times New Roman"/>
                <w:sz w:val="24"/>
                <w:szCs w:val="24"/>
                <w:lang w:eastAsia="en-US"/>
              </w:rPr>
              <w:t> : </w:t>
            </w:r>
            <w:r w:rsidRPr="00E85C03">
              <w:rPr>
                <w:rStyle w:val="Strong"/>
                <w:rFonts w:ascii="Times New Roman" w:hAnsi="Times New Roman" w:cs="Times New Roman"/>
                <w:b w:val="0"/>
                <w:bCs w:val="0"/>
                <w:sz w:val="24"/>
                <w:szCs w:val="24"/>
                <w:bdr w:val="none" w:sz="0" w:space="0" w:color="auto" w:frame="1"/>
                <w:lang w:eastAsia="en-US"/>
              </w:rPr>
              <w:t>математический планшет</w:t>
            </w:r>
            <w:r w:rsidRPr="00E85C03">
              <w:rPr>
                <w:rFonts w:ascii="Times New Roman" w:hAnsi="Times New Roman" w:cs="Times New Roman"/>
                <w:sz w:val="24"/>
                <w:szCs w:val="24"/>
                <w:lang w:eastAsia="en-US"/>
              </w:rPr>
              <w:t>, набор резиночек для творчества, геометрические фигуры.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развитие творческих способностей, воображения, меткой моторики рук.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bdr w:val="none" w:sz="0" w:space="0" w:color="auto" w:frame="1"/>
                <w:lang w:eastAsia="en-US"/>
              </w:rPr>
              <w:t>Описание игры</w:t>
            </w:r>
            <w:r w:rsidRPr="00E85C03">
              <w:rPr>
                <w:rFonts w:ascii="Times New Roman" w:hAnsi="Times New Roman" w:cs="Times New Roman"/>
                <w:sz w:val="24"/>
                <w:szCs w:val="24"/>
                <w:lang w:eastAsia="en-US"/>
              </w:rPr>
              <w:t>: воспитатель предлагает ребенку </w:t>
            </w:r>
            <w:r w:rsidRPr="00E85C03">
              <w:rPr>
                <w:rFonts w:ascii="Times New Roman" w:hAnsi="Times New Roman" w:cs="Times New Roman"/>
                <w:sz w:val="24"/>
                <w:szCs w:val="24"/>
                <w:bdr w:val="none" w:sz="0" w:space="0" w:color="auto" w:frame="1"/>
                <w:lang w:eastAsia="en-US"/>
              </w:rPr>
              <w:t>«оживить»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геометрические фигуры</w:t>
            </w:r>
            <w:r w:rsidRPr="00E85C03">
              <w:rPr>
                <w:rFonts w:ascii="Times New Roman" w:hAnsi="Times New Roman" w:cs="Times New Roman"/>
                <w:sz w:val="24"/>
                <w:szCs w:val="24"/>
                <w:lang w:eastAsia="en-US"/>
              </w:rPr>
              <w:t>: на поле изображается квадрат, прямоугольник или треугольник, линия прямая или ломаная, а затем с помощью резиночек и геометрических фигур </w:t>
            </w:r>
            <w:r w:rsidRPr="00E85C03">
              <w:rPr>
                <w:rStyle w:val="Strong"/>
                <w:rFonts w:ascii="Times New Roman" w:hAnsi="Times New Roman" w:cs="Times New Roman"/>
                <w:b w:val="0"/>
                <w:bCs w:val="0"/>
                <w:sz w:val="24"/>
                <w:szCs w:val="24"/>
                <w:bdr w:val="none" w:sz="0" w:space="0" w:color="auto" w:frame="1"/>
                <w:lang w:eastAsia="en-US"/>
              </w:rPr>
              <w:t>картина </w:t>
            </w:r>
            <w:r w:rsidRPr="00E85C03">
              <w:rPr>
                <w:rFonts w:ascii="Times New Roman" w:hAnsi="Times New Roman" w:cs="Times New Roman"/>
                <w:sz w:val="24"/>
                <w:szCs w:val="24"/>
                <w:bdr w:val="none" w:sz="0" w:space="0" w:color="auto" w:frame="1"/>
                <w:lang w:eastAsia="en-US"/>
              </w:rPr>
              <w:t>«дорисовывается»</w:t>
            </w:r>
            <w:r w:rsidRPr="00E85C03">
              <w:rPr>
                <w:rFonts w:ascii="Times New Roman" w:hAnsi="Times New Roman" w:cs="Times New Roman"/>
                <w:sz w:val="24"/>
                <w:szCs w:val="24"/>
                <w:lang w:eastAsia="en-US"/>
              </w:rPr>
              <w:t>, например, прямоугольнику добавляются круглые колеса, квадратные окна и получается автобус. Дети рассказывают, во что превратилась фигура.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(педагог-психолог). Заключение 3. </w:t>
            </w:r>
            <w:r w:rsidRPr="00E85C03">
              <w:rPr>
                <w:rFonts w:ascii="Times New Roman" w:hAnsi="Times New Roman" w:cs="Times New Roman"/>
                <w:sz w:val="24"/>
                <w:szCs w:val="24"/>
                <w:lang w:eastAsia="en-US"/>
              </w:rPr>
              <w:t>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w:t>
            </w:r>
          </w:p>
          <w:p w:rsidR="00CF1317" w:rsidRPr="00E85C03" w:rsidRDefault="00CF1317" w:rsidP="00A02BF1">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Упражнение «Класс»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Одну ладошку выставляем вперед, а второй рукой показываем знак "Класс". Меняем руки.</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«Жучки на листиках»</w:t>
            </w:r>
          </w:p>
          <w:p w:rsidR="00CF1317" w:rsidRPr="00E85C03" w:rsidRDefault="00CF1317" w:rsidP="00B66BF4">
            <w:pPr>
              <w:pStyle w:val="Default"/>
              <w:rPr>
                <w:color w:val="auto"/>
                <w:lang w:eastAsia="ru-RU"/>
              </w:rPr>
            </w:pPr>
            <w:r w:rsidRPr="00E85C03">
              <w:rPr>
                <w:color w:val="auto"/>
                <w:lang w:val="kk-KZ" w:eastAsia="ru-RU"/>
              </w:rPr>
              <w:t xml:space="preserve"> </w:t>
            </w:r>
            <w:r w:rsidRPr="00E85C03">
              <w:rPr>
                <w:color w:val="auto"/>
                <w:lang w:eastAsia="ru-RU"/>
              </w:rPr>
              <w:t xml:space="preserve">Цель: формирование умения сравнивать две группы предметов на основе сопоставления, устанавливать равенство и неравенство двух множеств.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цветные жучки, листики.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воспитатель говорит: «Дети, посмотрите, какие красивые жучки. Они хотят с вами поиграть, вы станете жучками. Наши жучки живут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листиках. У каждого жучка свой домик – листик. Сейчас вы будете летать по полянке, а по моему сигналу найдете себе домик – листик. Жучки, летите! Жучки, в домик! Всем жучкам хватило домиков? Сколько жучков? Сколько листиков? Их поровну? Как еще можно сказать? Жучкам очень понравилось с вами играть». Далее повторяем игру, устанавливая отношения «больше, меньше», при этом учим уравнивать множества путем добавления и убавления.</w:t>
            </w:r>
          </w:p>
          <w:p w:rsidR="00CF1317" w:rsidRPr="00E85C03" w:rsidRDefault="00CF1317" w:rsidP="00E85C0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«Разные машины»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Закрепить у детей представление о цвете и названии строительных деталей, способы конструирования. Научить детей сравнивать постройки, замечать ихразличия.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кубики и кирпичики, пластины.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 Мы с вами уже строили дорогу и машину. а теперь вы придумаете своимашины и построим целый гараж разнообразных машин. Дети сравнивают постройки.Называют свои автомобили.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val="kk-KZ"/>
              </w:rPr>
              <w:t>(Конструирование</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Вариативный компонент </w:t>
            </w:r>
            <w:r w:rsidRPr="00E85C03">
              <w:rPr>
                <w:rFonts w:ascii="Times New Roman" w:hAnsi="Times New Roman" w:cs="Times New Roman"/>
                <w:sz w:val="24"/>
                <w:szCs w:val="24"/>
                <w:lang w:val="kk-KZ"/>
              </w:rPr>
              <w:t>«Умка»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Тема: «Магазин фруктов и овощей»</w:t>
            </w:r>
          </w:p>
          <w:p w:rsidR="00CF1317" w:rsidRPr="00E85C03" w:rsidRDefault="00CF1317" w:rsidP="00E85C03">
            <w:pPr>
              <w:spacing w:after="0" w:line="240" w:lineRule="auto"/>
              <w:rPr>
                <w:rStyle w:val="fontstyle01"/>
                <w:rFonts w:ascii="Times New Roman" w:hAnsi="Times New Roman" w:cs="Times New Roman"/>
                <w:color w:val="auto"/>
                <w:lang w:eastAsia="en-US"/>
              </w:rPr>
            </w:pPr>
            <w:r w:rsidRPr="00E85C03">
              <w:rPr>
                <w:rStyle w:val="fontstyle01"/>
                <w:rFonts w:ascii="Times New Roman" w:hAnsi="Times New Roman" w:cs="Times New Roman"/>
                <w:color w:val="auto"/>
                <w:lang w:val="kk-KZ" w:eastAsia="en-US"/>
              </w:rPr>
              <w:t xml:space="preserve">Цель: </w:t>
            </w:r>
            <w:r w:rsidRPr="00E85C03">
              <w:rPr>
                <w:rStyle w:val="fontstyle01"/>
                <w:rFonts w:ascii="Times New Roman" w:hAnsi="Times New Roman" w:cs="Times New Roman"/>
                <w:color w:val="auto"/>
                <w:lang w:eastAsia="en-US"/>
              </w:rPr>
              <w:t>Познакомить детей с деятельностью продавца в магазине; закрепить названия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фруктов и овощей; объяснить правила игры и вежливости.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Развивать у детей способность входить в игровую сеть в роли «продавца» 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«покупателя», осваивать модели входа через простые отношения со взрослыми,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вступать в малые и групповые отношения, развивать игровые навыки, сетевые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навыки. , ориентация в пространстве.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Обучить детей основам вежливости, организованности, уважения к труду.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Коррекционная работа (педагог-логопед). Заключение 3.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Коррекционная работа (педагог-логопед). Заключение 3.</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«Мимика»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артикуляционной моторики.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Ребёнок должен изобразить добрую маму, строго дедушку, рассердившегося папу, провинившегося ребенка, капризного ребенка, жадного ребенка, добрую бабушку.</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«Один – много»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соотносить предметы по количеству много – мало.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на одной половине нарисованы много предметов, тарелочки, много других картинок.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Ход игры: Перед подгруппой детей лежат картины, на которых на одной половине нарисованы много предметов, одинаковых по форме, цвету. Предлагаем найти похожий предмет среди других картин, которые лежат на столе. Просим ответить на вопрос: Где нарисовано много предметов? Где один?</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основы</w:t>
            </w:r>
            <w:r>
              <w:rPr>
                <w:rFonts w:ascii="Times New Roman" w:hAnsi="Times New Roman" w:cs="Times New Roman"/>
                <w:sz w:val="24"/>
                <w:szCs w:val="24"/>
                <w:lang w:val="kk-KZ"/>
              </w:rPr>
              <w:t xml:space="preserve">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«Выкладывание фигур»</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игры: упражнять детей в выкладывании изображений из геометрических фигур используя схемы.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карты-схемы изображений, строительный набор.</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 Детям предлагают схемы и геометрические фигуры для выкладывания изображений. Послевыполнения задания спрашивают: " Из каких фигур тысоставил эту машину? Сколько всего фигур потребовалось для этой ракеты? Сколько здесь одинаковых фигур?"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val="kk-KZ"/>
              </w:rPr>
              <w:t>(Конструирование</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Работа с математическим планшетом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«Чудесные превращения»</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Материал</w:t>
            </w:r>
            <w:r w:rsidRPr="00E85C03">
              <w:rPr>
                <w:rFonts w:ascii="Times New Roman" w:hAnsi="Times New Roman" w:cs="Times New Roman"/>
                <w:sz w:val="24"/>
                <w:szCs w:val="24"/>
                <w:lang w:eastAsia="en-US"/>
              </w:rPr>
              <w:t> : </w:t>
            </w:r>
            <w:r w:rsidRPr="00E85C03">
              <w:rPr>
                <w:rStyle w:val="Strong"/>
                <w:rFonts w:ascii="Times New Roman" w:hAnsi="Times New Roman" w:cs="Times New Roman"/>
                <w:b w:val="0"/>
                <w:bCs w:val="0"/>
                <w:sz w:val="24"/>
                <w:szCs w:val="24"/>
                <w:bdr w:val="none" w:sz="0" w:space="0" w:color="auto" w:frame="1"/>
                <w:lang w:eastAsia="en-US"/>
              </w:rPr>
              <w:t>математический планшет</w:t>
            </w:r>
            <w:r w:rsidRPr="00E85C03">
              <w:rPr>
                <w:rFonts w:ascii="Times New Roman" w:hAnsi="Times New Roman" w:cs="Times New Roman"/>
                <w:sz w:val="24"/>
                <w:szCs w:val="24"/>
                <w:lang w:eastAsia="en-US"/>
              </w:rPr>
              <w:t>, набор резиночек для творчества, геометрические фигуры.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развитие творческих способностей, воображения, меткой моторики рук.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bdr w:val="none" w:sz="0" w:space="0" w:color="auto" w:frame="1"/>
                <w:lang w:eastAsia="en-US"/>
              </w:rPr>
              <w:t>Описание игры</w:t>
            </w:r>
            <w:r w:rsidRPr="00E85C03">
              <w:rPr>
                <w:rFonts w:ascii="Times New Roman" w:hAnsi="Times New Roman" w:cs="Times New Roman"/>
                <w:sz w:val="24"/>
                <w:szCs w:val="24"/>
                <w:lang w:eastAsia="en-US"/>
              </w:rPr>
              <w:t>: воспитатель предлагает ребенку </w:t>
            </w:r>
            <w:r w:rsidRPr="00E85C03">
              <w:rPr>
                <w:rFonts w:ascii="Times New Roman" w:hAnsi="Times New Roman" w:cs="Times New Roman"/>
                <w:sz w:val="24"/>
                <w:szCs w:val="24"/>
                <w:bdr w:val="none" w:sz="0" w:space="0" w:color="auto" w:frame="1"/>
                <w:lang w:eastAsia="en-US"/>
              </w:rPr>
              <w:t>«оживить»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геометрические фигуры</w:t>
            </w:r>
            <w:r w:rsidRPr="00E85C03">
              <w:rPr>
                <w:rFonts w:ascii="Times New Roman" w:hAnsi="Times New Roman" w:cs="Times New Roman"/>
                <w:sz w:val="24"/>
                <w:szCs w:val="24"/>
                <w:lang w:eastAsia="en-US"/>
              </w:rPr>
              <w:t>: на поле изображается квадрат, прямоугольник или треугольник, линия прямая или ломаная, а затем с помощью резиночек и геометрических фигур </w:t>
            </w:r>
            <w:r w:rsidRPr="00E85C03">
              <w:rPr>
                <w:rStyle w:val="Strong"/>
                <w:rFonts w:ascii="Times New Roman" w:hAnsi="Times New Roman" w:cs="Times New Roman"/>
                <w:b w:val="0"/>
                <w:bCs w:val="0"/>
                <w:sz w:val="24"/>
                <w:szCs w:val="24"/>
                <w:bdr w:val="none" w:sz="0" w:space="0" w:color="auto" w:frame="1"/>
                <w:lang w:eastAsia="en-US"/>
              </w:rPr>
              <w:t>картина </w:t>
            </w:r>
            <w:r w:rsidRPr="00E85C03">
              <w:rPr>
                <w:rFonts w:ascii="Times New Roman" w:hAnsi="Times New Roman" w:cs="Times New Roman"/>
                <w:sz w:val="24"/>
                <w:szCs w:val="24"/>
                <w:bdr w:val="none" w:sz="0" w:space="0" w:color="auto" w:frame="1"/>
                <w:lang w:eastAsia="en-US"/>
              </w:rPr>
              <w:t>«дорисовывается»</w:t>
            </w:r>
            <w:r w:rsidRPr="00E85C03">
              <w:rPr>
                <w:rFonts w:ascii="Times New Roman" w:hAnsi="Times New Roman" w:cs="Times New Roman"/>
                <w:sz w:val="24"/>
                <w:szCs w:val="24"/>
                <w:lang w:eastAsia="en-US"/>
              </w:rPr>
              <w:t>, например, прямоугольнику добавляются круглые колеса, квадратные окна и получается автобус. Дети рассказывают, во что превратилась фигура.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«Один-много»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соотносить предметы по количеству много – мало.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на одной половине нарисованы много предметов, тарелочки, много других картинок.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Ход игры: Перед подгруппой детей лежат картины, на которых на одной половине нарисованы много предметов, одинаковых по форме, цвету. Предлагаем найти похожий предмет среди других картин, которые лежат на столе. Просим ответить на вопрос: Где нарисовано много предметов? Где один?</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«На что похоже?»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игры: развивать наглядно- образное мышлениедетей.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набор плоскостных геометрических фигур.</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 воспитатель поочередно показывает вырезанные геометрические фигуры, называет их и просит сказать, на что они похожи. Например: шар -колобок, солнышко, лицо, воздушный шар и т.д.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w:t>
            </w:r>
            <w:r>
              <w:rPr>
                <w:rFonts w:ascii="Times New Roman" w:hAnsi="Times New Roman" w:cs="Times New Roman"/>
                <w:sz w:val="24"/>
                <w:szCs w:val="24"/>
                <w:lang w:val="kk-KZ"/>
              </w:rPr>
              <w:t>Конструирование</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И</w:t>
            </w:r>
            <w:r w:rsidRPr="00E85C03">
              <w:rPr>
                <w:rFonts w:ascii="Times New Roman" w:hAnsi="Times New Roman" w:cs="Times New Roman"/>
                <w:sz w:val="24"/>
                <w:szCs w:val="24"/>
                <w:lang w:val="kk-KZ"/>
              </w:rPr>
              <w:t>гра «Куст, трава, дерево»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растения, изображенные на карточке (дерево, трава, куст).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Материал: карточки с изображением различных деревьев, кустов, травы. Игровые действия: внимательно рассмотреть растение, изображенное на карточке, назвать что это и объяснить почему так думаешь. (Игру можно проводить на прогулке с природными объектами участка).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 xml:space="preserve">миром- </w:t>
            </w:r>
            <w:r w:rsidRPr="00E85C03">
              <w:rPr>
                <w:rFonts w:ascii="Times New Roman" w:hAnsi="Times New Roman" w:cs="Times New Roman"/>
                <w:sz w:val="24"/>
                <w:szCs w:val="24"/>
              </w:rPr>
              <w:t>социально-эмоциональное развитие).</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развивать навыки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Обувь на правую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Обувь на левую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Правильно ли, присмотримся,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застежках позаботимся. (Д. Ахметова)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солнцем.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pacing w:val="-3"/>
                <w:sz w:val="24"/>
                <w:szCs w:val="24"/>
              </w:rPr>
              <w:t xml:space="preserve">расширение представления о том, что когда светит солнце - </w:t>
            </w:r>
            <w:r w:rsidRPr="00E85C03">
              <w:rPr>
                <w:rFonts w:ascii="Times New Roman" w:hAnsi="Times New Roman" w:cs="Times New Roman"/>
                <w:spacing w:val="-1"/>
                <w:sz w:val="24"/>
                <w:szCs w:val="24"/>
              </w:rPr>
              <w:t>на улице тепло.</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 xml:space="preserve">В солнечный день предложить детям посмотреть в окно. </w:t>
            </w:r>
            <w:r w:rsidRPr="00E85C03">
              <w:rPr>
                <w:rFonts w:ascii="Times New Roman" w:hAnsi="Times New Roman" w:cs="Times New Roman"/>
                <w:spacing w:val="2"/>
                <w:sz w:val="24"/>
                <w:szCs w:val="24"/>
              </w:rPr>
              <w:t xml:space="preserve">Смотрит солнышко в окошко, </w:t>
            </w:r>
            <w:r w:rsidRPr="00E85C03">
              <w:rPr>
                <w:rFonts w:ascii="Times New Roman" w:hAnsi="Times New Roman" w:cs="Times New Roman"/>
                <w:sz w:val="24"/>
                <w:szCs w:val="24"/>
              </w:rPr>
              <w:t>Смотрит в нашу комнату. Мы захлопаем в ладошки, Очень рады солнышку.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Выйдя на участок, обратить внимание детей на теплую погоду. </w:t>
            </w:r>
            <w:r w:rsidRPr="00E85C03">
              <w:rPr>
                <w:rFonts w:ascii="Times New Roman" w:hAnsi="Times New Roman" w:cs="Times New Roman"/>
                <w:spacing w:val="-2"/>
                <w:sz w:val="24"/>
                <w:szCs w:val="24"/>
              </w:rPr>
              <w:t>(Сегодня светит солнышко — тепло.)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 xml:space="preserve">Солнце огромное, раскаленное. Обогревает всю землю, посылая ей </w:t>
            </w:r>
            <w:r w:rsidRPr="00E85C03">
              <w:rPr>
                <w:rFonts w:ascii="Times New Roman" w:hAnsi="Times New Roman" w:cs="Times New Roman"/>
                <w:spacing w:val="2"/>
                <w:sz w:val="24"/>
                <w:szCs w:val="24"/>
              </w:rPr>
              <w:t xml:space="preserve">лучи. Вынести на улицу маленькое зеркало и сказать, что солнце </w:t>
            </w:r>
            <w:r w:rsidRPr="00E85C03">
              <w:rPr>
                <w:rFonts w:ascii="Times New Roman" w:hAnsi="Times New Roman" w:cs="Times New Roman"/>
                <w:sz w:val="24"/>
                <w:szCs w:val="24"/>
              </w:rPr>
              <w:t xml:space="preserve">послало свой лучик детям, чтобы они поиграли с ним. Навести луч </w:t>
            </w:r>
            <w:r w:rsidRPr="00E85C03">
              <w:rPr>
                <w:rFonts w:ascii="Times New Roman" w:hAnsi="Times New Roman" w:cs="Times New Roman"/>
                <w:spacing w:val="-2"/>
                <w:sz w:val="24"/>
                <w:szCs w:val="24"/>
              </w:rPr>
              <w:t>на стену.</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Солнечные зайчики играют на стене,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Помани их пальчиком — пусть бегут к тебе.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Вот он светленький кружок, вот, вот, левее, левее — убежал на </w:t>
            </w:r>
            <w:r w:rsidRPr="00E85C03">
              <w:rPr>
                <w:rFonts w:ascii="Times New Roman" w:hAnsi="Times New Roman" w:cs="Times New Roman"/>
                <w:spacing w:val="-3"/>
                <w:sz w:val="24"/>
                <w:szCs w:val="24"/>
              </w:rPr>
              <w:t>потолок.</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По команде «Ловите зайчика!» дети пытаются поймать его.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Игра «Назови ласково» </w:t>
            </w:r>
          </w:p>
          <w:p w:rsidR="00CF1317" w:rsidRPr="00E85C03" w:rsidRDefault="00CF1317" w:rsidP="00F82E39">
            <w:pPr>
              <w:pStyle w:val="Default"/>
              <w:rPr>
                <w:color w:val="auto"/>
              </w:rPr>
            </w:pPr>
            <w:r w:rsidRPr="00E85C03">
              <w:rPr>
                <w:color w:val="auto"/>
              </w:rPr>
              <w:t xml:space="preserve">Цель: развитие умения образовывать слова с суффиксами "чк-чн"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Воспитатель показывает предметные картинки и предлагает произнести их ласково.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 «Мыши в кладовой»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умении ползать под натянутой верёвкой, не задевая её;</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быстрый бег.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веревка или дуги,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игрушка кошка,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стульчик,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2-3 лестницы.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изображают мышей. Они стоят на одной стороне площадки (мышки в норках). На противоположной стороне на высоте 40-50 см. натянута верёвка, за ней кладовая. Сбоку от играющих сидит кошка-игрушка. Кошка засыпает, а мыши бегут в кладовую. Проникая в кладовую, они нагибаются, подлезая под верёвку. В кладовой мыши присаживаются на корточки и грызут сухари. По сигналу «Кошка проснулась!» педагог берёт игрушку и бежит за мышами. Мыши выбегают из кладовой и прячутся в норки. Затем кошка возвращается на место и засыпает. Игра продолжается.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кошкой</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pacing w:val="-1"/>
                <w:sz w:val="24"/>
                <w:szCs w:val="24"/>
              </w:rPr>
              <w:t>расширение представления о домашнем животном - кошке.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Беседа на тему «Кто из животных живет с человеком дома?».</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Острые ушки, на лапках - подушки!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Усы, как щетинки, дугою спинка.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Днем спит, на солнышке лежит.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Ночью бродит, на охоту ходит.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Молоко пьет, песенки поет.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Тихо в комнату войдет, </w:t>
            </w:r>
          </w:p>
          <w:p w:rsidR="00CF1317" w:rsidRPr="00E85C03" w:rsidRDefault="00CF1317" w:rsidP="00E85C03">
            <w:pPr>
              <w:spacing w:after="0" w:line="240" w:lineRule="auto"/>
              <w:rPr>
                <w:rFonts w:ascii="Times New Roman" w:hAnsi="Times New Roman" w:cs="Times New Roman"/>
                <w:spacing w:val="-5"/>
                <w:sz w:val="24"/>
                <w:szCs w:val="24"/>
              </w:rPr>
            </w:pPr>
            <w:r w:rsidRPr="00E85C03">
              <w:rPr>
                <w:rFonts w:ascii="Times New Roman" w:hAnsi="Times New Roman" w:cs="Times New Roman"/>
                <w:spacing w:val="-5"/>
                <w:sz w:val="24"/>
                <w:szCs w:val="24"/>
              </w:rPr>
              <w:t>Замурлычет, запоет.</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Что есть у кошки и как она ходит? Рассказы детей о кошке и </w:t>
            </w:r>
            <w:r w:rsidRPr="00E85C03">
              <w:rPr>
                <w:rFonts w:ascii="Times New Roman" w:hAnsi="Times New Roman" w:cs="Times New Roman"/>
                <w:spacing w:val="-1"/>
                <w:sz w:val="24"/>
                <w:szCs w:val="24"/>
              </w:rPr>
              <w:t>котятах. Дополнить: кошка - домашнее животное, живет с челове</w:t>
            </w:r>
            <w:r w:rsidRPr="00E85C03">
              <w:rPr>
                <w:rFonts w:ascii="Times New Roman" w:hAnsi="Times New Roman" w:cs="Times New Roman"/>
                <w:spacing w:val="-1"/>
                <w:sz w:val="24"/>
                <w:szCs w:val="24"/>
              </w:rPr>
              <w:softHyphen/>
            </w:r>
            <w:r w:rsidRPr="00E85C03">
              <w:rPr>
                <w:rFonts w:ascii="Times New Roman" w:hAnsi="Times New Roman" w:cs="Times New Roman"/>
                <w:spacing w:val="-6"/>
                <w:sz w:val="24"/>
                <w:szCs w:val="24"/>
              </w:rPr>
              <w:t xml:space="preserve">ком, залезает на колени, мурлычет. Человек ее любит, заботится о ней, </w:t>
            </w:r>
            <w:r w:rsidRPr="00E85C03">
              <w:rPr>
                <w:rFonts w:ascii="Times New Roman" w:hAnsi="Times New Roman" w:cs="Times New Roman"/>
                <w:spacing w:val="-3"/>
                <w:sz w:val="24"/>
                <w:szCs w:val="24"/>
              </w:rPr>
              <w:t>разговаривает с ней, угощает молоком.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П/И "Самолеты"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ориентировку в пространстве, закрепить навык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построения в колонну.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строятся в 3-4 колонны в разных местах площадки, которые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отмечаются флажками. Играющие изображают летчиков на самолетах. Они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готовятся к полету. По сигналу воспитателя «К полету готовься!»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 согнутыми в локтях руками – заводят мотор. «Летите!» -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Дети поднимают руки в стороны и летят врассыпную, в разных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направлениях. По сигналу воспитателя «На посадку!» - самолеты находят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места и приземляются, строятся в колонны и опускаются на одно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колено. Воспитатель отмечает, какая колонна построилась первой.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должны вылетать после сигнала воспитателя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«На посадку!» - играющие должны возвратиться в свои колонны, на те места, где выложен их знак (поставлен флажок).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(Физическая культура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rPr>
              <w:t>«Мыши и кот»</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Цель: развитие координации движений, совершенствование умения ориентироваться в пространстве, выполнять движения по сигналу.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Правила игры: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 «мыши» сидят в норках (в обручах). В одном из углов площадки сидит «кот Василий» выбранный с помощью считалочки.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казахском языке.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Көлден ұшты жеті қаз,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Қайтып қонды екі қаз.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Қонбады оның нешеуі,</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Қане, кім тез шешеді?</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rPr>
              <w:t>Кот Василий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засыпает, и мыши разбегаются по залу. Кот  просыпается, мяукает, начинает ловить мышей, которые бегут в норки и занимают свои места. Когда все мыши вернуться в норки, кот Василий  еще раз проходит по залу, затем возвращается на свое место и засыпает.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 два, три,  - начало игры!!!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казахский язык, </w:t>
            </w:r>
            <w:r w:rsidRPr="00E85C03">
              <w:rPr>
                <w:rFonts w:ascii="Times New Roman" w:hAnsi="Times New Roman" w:cs="Times New Roman"/>
                <w:sz w:val="24"/>
                <w:szCs w:val="24"/>
                <w:lang w:val="kk-KZ"/>
              </w:rPr>
              <w:t>развитие речи и художественная литература).</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транспортом.</w:t>
            </w:r>
          </w:p>
          <w:p w:rsidR="00CF1317" w:rsidRPr="00E85C03" w:rsidRDefault="00CF1317" w:rsidP="00E85C03">
            <w:pPr>
              <w:spacing w:after="0" w:line="240" w:lineRule="auto"/>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 xml:space="preserve">Цель: формирование умения различать транспорт по внешнему виду. </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Ход   наблюдения:</w:t>
            </w:r>
          </w:p>
          <w:p w:rsidR="00CF1317" w:rsidRPr="00E85C03" w:rsidRDefault="00CF1317" w:rsidP="00E85C03">
            <w:pPr>
              <w:spacing w:after="0" w:line="240" w:lineRule="auto"/>
              <w:rPr>
                <w:rFonts w:ascii="Times New Roman" w:hAnsi="Times New Roman" w:cs="Times New Roman"/>
                <w:spacing w:val="-2"/>
                <w:w w:val="101"/>
                <w:sz w:val="24"/>
                <w:szCs w:val="24"/>
              </w:rPr>
            </w:pPr>
            <w:r w:rsidRPr="00E85C03">
              <w:rPr>
                <w:rFonts w:ascii="Times New Roman" w:hAnsi="Times New Roman" w:cs="Times New Roman"/>
                <w:spacing w:val="-6"/>
                <w:w w:val="101"/>
                <w:sz w:val="24"/>
                <w:szCs w:val="24"/>
              </w:rPr>
              <w:t xml:space="preserve">Машина, машина, машина моя, </w:t>
            </w:r>
            <w:r w:rsidRPr="00E85C03">
              <w:rPr>
                <w:rFonts w:ascii="Times New Roman" w:hAnsi="Times New Roman" w:cs="Times New Roman"/>
                <w:spacing w:val="-1"/>
                <w:w w:val="101"/>
                <w:sz w:val="24"/>
                <w:szCs w:val="24"/>
              </w:rPr>
              <w:t>Работаю ловко педалями я. Машину веду у всех на виду, Катаюсь на ней во дворе и в саду.</w:t>
            </w:r>
            <w:r w:rsidRPr="00E85C03">
              <w:rPr>
                <w:rFonts w:ascii="Times New Roman" w:hAnsi="Times New Roman" w:cs="Times New Roman"/>
                <w:spacing w:val="2"/>
                <w:w w:val="101"/>
                <w:sz w:val="24"/>
                <w:szCs w:val="24"/>
              </w:rPr>
              <w:t xml:space="preserve">Понаблюдать с детьми за движением легкового автомобиля. </w:t>
            </w:r>
            <w:r w:rsidRPr="00E85C03">
              <w:rPr>
                <w:rFonts w:ascii="Times New Roman" w:hAnsi="Times New Roman" w:cs="Times New Roman"/>
                <w:spacing w:val="1"/>
                <w:w w:val="101"/>
                <w:sz w:val="24"/>
                <w:szCs w:val="24"/>
              </w:rPr>
              <w:t xml:space="preserve">Объяснить, что машину ведет водитель, он сидит впереди, а все </w:t>
            </w:r>
            <w:r w:rsidRPr="00E85C03">
              <w:rPr>
                <w:rFonts w:ascii="Times New Roman" w:hAnsi="Times New Roman" w:cs="Times New Roman"/>
                <w:spacing w:val="-1"/>
                <w:w w:val="101"/>
                <w:sz w:val="24"/>
                <w:szCs w:val="24"/>
              </w:rPr>
              <w:t>остальные являются пассажирами. Разговаривать во время движе</w:t>
            </w:r>
            <w:r w:rsidRPr="00E85C03">
              <w:rPr>
                <w:rFonts w:ascii="Times New Roman" w:hAnsi="Times New Roman" w:cs="Times New Roman"/>
                <w:spacing w:val="-1"/>
                <w:w w:val="101"/>
                <w:sz w:val="24"/>
                <w:szCs w:val="24"/>
              </w:rPr>
              <w:softHyphen/>
              <w:t>ния с водителем нельзя, чтобы автомобиль не столкнулся с други</w:t>
            </w:r>
            <w:r w:rsidRPr="00E85C03">
              <w:rPr>
                <w:rFonts w:ascii="Times New Roman" w:hAnsi="Times New Roman" w:cs="Times New Roman"/>
                <w:spacing w:val="-1"/>
                <w:w w:val="101"/>
                <w:sz w:val="24"/>
                <w:szCs w:val="24"/>
              </w:rPr>
              <w:softHyphen/>
            </w:r>
            <w:r w:rsidRPr="00E85C03">
              <w:rPr>
                <w:rFonts w:ascii="Times New Roman" w:hAnsi="Times New Roman" w:cs="Times New Roman"/>
                <w:spacing w:val="-2"/>
                <w:w w:val="101"/>
                <w:sz w:val="24"/>
                <w:szCs w:val="24"/>
              </w:rPr>
              <w:t>ми автомобилями.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w:t>
            </w:r>
            <w:r>
              <w:rPr>
                <w:rFonts w:ascii="Times New Roman" w:hAnsi="Times New Roman" w:cs="Times New Roman"/>
                <w:sz w:val="24"/>
                <w:szCs w:val="24"/>
                <w:lang w:val="kk-KZ"/>
              </w:rPr>
              <w:t>итература</w:t>
            </w:r>
            <w:r w:rsidRPr="00E85C03">
              <w:rPr>
                <w:rFonts w:ascii="Times New Roman" w:hAnsi="Times New Roman" w:cs="Times New Roman"/>
                <w:sz w:val="24"/>
                <w:szCs w:val="24"/>
                <w:lang w:val="kk-KZ"/>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«Ловишки»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быстроту реакции, ловкость и сноровку, учить играть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коллективе, соблюдая правила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находятся на площадке. Ловишка, назначается при помощи считалочки на казахском языке.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Көлден ұшты жеті қаз,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Қайтып қонды екі қаз.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Қонбады оның нешеуі,</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Қане, кім тез шешеді?</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Ловишка становится на середине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По сигналу: «Раз, два, три — лови!» — все дети разбегаются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площадке, увертываются от ловишки, который старается догнать одного из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играющих и коснуться его рукой (запятнать). Тот, кого ловишка коснулся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рукой, отходит в сторону. Когда будет запятнано 3—4 играющих, выбирается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новый ловишка.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 казахский язык ).</w:t>
            </w:r>
          </w:p>
          <w:p w:rsidR="00CF1317" w:rsidRPr="00E85C03" w:rsidRDefault="00CF1317" w:rsidP="00E85C03">
            <w:pPr>
              <w:spacing w:after="0" w:line="240" w:lineRule="auto"/>
              <w:rPr>
                <w:rFonts w:ascii="Times New Roman" w:hAnsi="Times New Roman" w:cs="Times New Roman"/>
                <w:sz w:val="24"/>
                <w:szCs w:val="24"/>
                <w:lang w:val="kk-KZ"/>
              </w:rPr>
            </w:pPr>
          </w:p>
        </w:tc>
        <w:tc>
          <w:tcPr>
            <w:tcW w:w="2268"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осенним деревом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w w:val="101"/>
                <w:sz w:val="24"/>
                <w:szCs w:val="24"/>
              </w:rPr>
              <w:t xml:space="preserve">Цель: формирование знаний об основных частях дерева, их высоте </w:t>
            </w:r>
            <w:r w:rsidRPr="00E85C03">
              <w:rPr>
                <w:rFonts w:ascii="Times New Roman" w:hAnsi="Times New Roman" w:cs="Times New Roman"/>
                <w:spacing w:val="-2"/>
                <w:w w:val="101"/>
                <w:sz w:val="24"/>
                <w:szCs w:val="24"/>
              </w:rPr>
              <w:t>и толщине.</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Ход  наблюдения:</w:t>
            </w:r>
          </w:p>
          <w:p w:rsidR="00CF1317" w:rsidRPr="00E85C03" w:rsidRDefault="00CF1317" w:rsidP="00E85C03">
            <w:pPr>
              <w:spacing w:after="0" w:line="240" w:lineRule="auto"/>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 xml:space="preserve">Поспевает брусника, стали дни холоднее, </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pacing w:val="-1"/>
                <w:w w:val="101"/>
                <w:sz w:val="24"/>
                <w:szCs w:val="24"/>
              </w:rPr>
              <w:t xml:space="preserve">И от птичьего крика в сердце только грустнее. </w:t>
            </w:r>
            <w:r w:rsidRPr="00E85C03">
              <w:rPr>
                <w:rFonts w:ascii="Times New Roman" w:hAnsi="Times New Roman" w:cs="Times New Roman"/>
                <w:spacing w:val="-3"/>
                <w:w w:val="101"/>
                <w:sz w:val="24"/>
                <w:szCs w:val="24"/>
              </w:rPr>
              <w:t xml:space="preserve">Стаи птиц улетают прочь, за синее море,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w w:val="101"/>
                <w:sz w:val="24"/>
                <w:szCs w:val="24"/>
              </w:rPr>
              <w:t>Все деревья блистают в разноцветном уборе.</w:t>
            </w:r>
          </w:p>
          <w:p w:rsidR="00CF1317" w:rsidRPr="00E85C03" w:rsidRDefault="00CF1317" w:rsidP="00E85C03">
            <w:pPr>
              <w:spacing w:after="0" w:line="240" w:lineRule="auto"/>
              <w:rPr>
                <w:rFonts w:ascii="Times New Roman" w:hAnsi="Times New Roman" w:cs="Times New Roman"/>
                <w:spacing w:val="-5"/>
                <w:w w:val="101"/>
                <w:sz w:val="24"/>
                <w:szCs w:val="24"/>
              </w:rPr>
            </w:pPr>
            <w:r w:rsidRPr="00E85C03">
              <w:rPr>
                <w:rFonts w:ascii="Times New Roman" w:hAnsi="Times New Roman" w:cs="Times New Roman"/>
                <w:w w:val="101"/>
                <w:sz w:val="24"/>
                <w:szCs w:val="24"/>
              </w:rPr>
              <w:t xml:space="preserve">Подвести детей к дереву, вспомнить его основные части. Дать </w:t>
            </w:r>
            <w:r w:rsidRPr="00E85C03">
              <w:rPr>
                <w:rFonts w:ascii="Times New Roman" w:hAnsi="Times New Roman" w:cs="Times New Roman"/>
                <w:spacing w:val="-3"/>
                <w:w w:val="101"/>
                <w:sz w:val="24"/>
                <w:szCs w:val="24"/>
              </w:rPr>
              <w:t>детям наглядное представление, что деревья бывают разной толщи</w:t>
            </w:r>
            <w:r w:rsidRPr="00E85C03">
              <w:rPr>
                <w:rFonts w:ascii="Times New Roman" w:hAnsi="Times New Roman" w:cs="Times New Roman"/>
                <w:spacing w:val="-3"/>
                <w:w w:val="101"/>
                <w:sz w:val="24"/>
                <w:szCs w:val="24"/>
              </w:rPr>
              <w:softHyphen/>
            </w:r>
            <w:r w:rsidRPr="00E85C03">
              <w:rPr>
                <w:rFonts w:ascii="Times New Roman" w:hAnsi="Times New Roman" w:cs="Times New Roman"/>
                <w:spacing w:val="-5"/>
                <w:w w:val="101"/>
                <w:sz w:val="24"/>
                <w:szCs w:val="24"/>
              </w:rPr>
              <w:t>ны и высоты. Напомнить, что на ветвях растут листья, но с наступле</w:t>
            </w:r>
            <w:r w:rsidRPr="00E85C03">
              <w:rPr>
                <w:rFonts w:ascii="Times New Roman" w:hAnsi="Times New Roman" w:cs="Times New Roman"/>
                <w:spacing w:val="-5"/>
                <w:w w:val="101"/>
                <w:sz w:val="24"/>
                <w:szCs w:val="24"/>
              </w:rPr>
              <w:softHyphen/>
              <w:t>нием осени они опадают. Предложить погладить ствол дерева. Обратить</w:t>
            </w:r>
            <w:r w:rsidRPr="00E85C03">
              <w:rPr>
                <w:rFonts w:ascii="Times New Roman" w:hAnsi="Times New Roman" w:cs="Times New Roman"/>
                <w:spacing w:val="-2"/>
                <w:w w:val="101"/>
                <w:sz w:val="24"/>
                <w:szCs w:val="24"/>
              </w:rPr>
              <w:t xml:space="preserve"> внимание, что дерево высокое, и чтобы его рассмотреть, надо </w:t>
            </w:r>
            <w:r w:rsidRPr="00E85C03">
              <w:rPr>
                <w:rFonts w:ascii="Times New Roman" w:hAnsi="Times New Roman" w:cs="Times New Roman"/>
                <w:spacing w:val="-6"/>
                <w:w w:val="101"/>
                <w:sz w:val="24"/>
                <w:szCs w:val="24"/>
              </w:rPr>
              <w:t xml:space="preserve">поднять голову. Предложить найти низкое дерево. Рассмотреть ствол </w:t>
            </w:r>
            <w:r w:rsidRPr="00E85C03">
              <w:rPr>
                <w:rFonts w:ascii="Times New Roman" w:hAnsi="Times New Roman" w:cs="Times New Roman"/>
                <w:spacing w:val="-5"/>
                <w:w w:val="101"/>
                <w:sz w:val="24"/>
                <w:szCs w:val="24"/>
              </w:rPr>
              <w:t>молодого и старого дерева, сравнить. Предложить побегать по опав</w:t>
            </w:r>
            <w:r w:rsidRPr="00E85C03">
              <w:rPr>
                <w:rFonts w:ascii="Times New Roman" w:hAnsi="Times New Roman" w:cs="Times New Roman"/>
                <w:spacing w:val="-5"/>
                <w:w w:val="101"/>
                <w:sz w:val="24"/>
                <w:szCs w:val="24"/>
              </w:rPr>
              <w:softHyphen/>
              <w:t>шим листьям деревьев.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Pr>
                <w:rFonts w:ascii="Times New Roman" w:hAnsi="Times New Roman" w:cs="Times New Roman"/>
                <w:sz w:val="24"/>
                <w:szCs w:val="24"/>
              </w:rPr>
              <w:t xml:space="preserve"> </w:t>
            </w:r>
            <w:r w:rsidRPr="00E85C03">
              <w:rPr>
                <w:rFonts w:ascii="Times New Roman" w:hAnsi="Times New Roman" w:cs="Times New Roman"/>
                <w:sz w:val="24"/>
                <w:szCs w:val="24"/>
                <w:lang w:val="kk-KZ"/>
              </w:rPr>
              <w:t>)</w:t>
            </w:r>
          </w:p>
          <w:p w:rsidR="00CF1317" w:rsidRPr="00E85C03" w:rsidRDefault="00CF1317" w:rsidP="00BB6064">
            <w:pPr>
              <w:pStyle w:val="Default"/>
              <w:rPr>
                <w:color w:val="auto"/>
              </w:rPr>
            </w:pPr>
            <w:r w:rsidRPr="00E85C03">
              <w:rPr>
                <w:color w:val="auto"/>
                <w:lang w:eastAsia="ru-RU"/>
              </w:rPr>
              <w:t xml:space="preserve">Игра </w:t>
            </w:r>
            <w:r w:rsidRPr="00E85C03">
              <w:rPr>
                <w:color w:val="auto"/>
              </w:rPr>
              <w:t xml:space="preserve">«Съедобное не съедобное»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расширение знаний об овощах, фруктах и ягодах.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Игровые действия: Ведущий называет заданные (овощ, фрукт, ягоду) или любой предмет. Если называет заданный (съедобный) предмет, дети хлопают, а если не съедобный - тишина.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«У медведя во бору»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выдержку, умение выполнять движения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навык коллективного движения. Упражнять в беге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определенному направлению, с увертыванием, развивать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одной стороне площадки проводится черта – это опушка леса.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чертой, на расстоянии 2-3 шагов очерчивается место для медведя.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дом детей. Воспитатель назначает медведя,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дети – у себя дома. Воспитатель говорит: «Идите гулять!».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к опушке леса, собирая ягоды, грибы, имитируя движения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говорят: «У медведя во бору, грибы ягоды беру. А медведь сидит и на нас рычит». Медведь в это время сидит на своем месте. Когда играющие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произносят «Рычит!» медведь встает, дети бегут домой. Медведь старается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их поймать – коснуться. Пойманного медведь отводит к себе. После 2-3</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пойманных выбирается новый медведь.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tc>
        <w:tc>
          <w:tcPr>
            <w:tcW w:w="2629" w:type="dxa"/>
          </w:tcPr>
          <w:p w:rsidR="00CF1317" w:rsidRPr="00E85C03" w:rsidRDefault="00CF1317" w:rsidP="00E85C03">
            <w:pPr>
              <w:spacing w:after="0" w:line="240" w:lineRule="auto"/>
              <w:rPr>
                <w:rFonts w:ascii="Times New Roman" w:hAnsi="Times New Roman" w:cs="Times New Roman"/>
                <w:spacing w:val="-10"/>
                <w:w w:val="101"/>
                <w:sz w:val="24"/>
                <w:szCs w:val="24"/>
              </w:rPr>
            </w:pPr>
            <w:r w:rsidRPr="00E85C03">
              <w:rPr>
                <w:rFonts w:ascii="Times New Roman" w:hAnsi="Times New Roman" w:cs="Times New Roman"/>
                <w:sz w:val="24"/>
                <w:szCs w:val="24"/>
              </w:rPr>
              <w:t xml:space="preserve">Наблюдение за птицами.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w w:val="101"/>
                <w:sz w:val="24"/>
                <w:szCs w:val="24"/>
              </w:rPr>
              <w:t xml:space="preserve">Цель: </w:t>
            </w:r>
            <w:r w:rsidRPr="00E85C03">
              <w:rPr>
                <w:rFonts w:ascii="Times New Roman" w:hAnsi="Times New Roman" w:cs="Times New Roman"/>
                <w:spacing w:val="-3"/>
                <w:w w:val="101"/>
                <w:sz w:val="24"/>
                <w:szCs w:val="24"/>
              </w:rPr>
              <w:t>расширение представления о птицах.</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Ход наблюдения:</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z w:val="24"/>
                <w:szCs w:val="24"/>
              </w:rPr>
              <w:t>О</w:t>
            </w:r>
            <w:r w:rsidRPr="00E85C03">
              <w:rPr>
                <w:rFonts w:ascii="Times New Roman" w:hAnsi="Times New Roman" w:cs="Times New Roman"/>
                <w:spacing w:val="-3"/>
                <w:w w:val="101"/>
                <w:sz w:val="24"/>
                <w:szCs w:val="24"/>
              </w:rPr>
              <w:t xml:space="preserve">братить внимание детей на нахохлившихся ворон, прыгающих </w:t>
            </w:r>
            <w:r w:rsidRPr="00E85C03">
              <w:rPr>
                <w:rFonts w:ascii="Times New Roman" w:hAnsi="Times New Roman" w:cs="Times New Roman"/>
                <w:spacing w:val="-5"/>
                <w:w w:val="101"/>
                <w:sz w:val="24"/>
                <w:szCs w:val="24"/>
              </w:rPr>
              <w:t xml:space="preserve">воробьев. Рассказать, что птицы прилетают ближе к людям, надеясь, </w:t>
            </w:r>
            <w:r w:rsidRPr="00E85C03">
              <w:rPr>
                <w:rFonts w:ascii="Times New Roman" w:hAnsi="Times New Roman" w:cs="Times New Roman"/>
                <w:spacing w:val="-3"/>
                <w:w w:val="101"/>
                <w:sz w:val="24"/>
                <w:szCs w:val="24"/>
              </w:rPr>
              <w:t>Что они их накормят.</w:t>
            </w:r>
          </w:p>
          <w:p w:rsidR="00CF1317" w:rsidRPr="00E85C03" w:rsidRDefault="00CF1317" w:rsidP="00E85C03">
            <w:pPr>
              <w:spacing w:after="0" w:line="240" w:lineRule="auto"/>
              <w:rPr>
                <w:rFonts w:ascii="Times New Roman" w:hAnsi="Times New Roman" w:cs="Times New Roman"/>
                <w:spacing w:val="-6"/>
                <w:w w:val="101"/>
                <w:sz w:val="24"/>
                <w:szCs w:val="24"/>
              </w:rPr>
            </w:pPr>
            <w:r w:rsidRPr="00E85C03">
              <w:rPr>
                <w:rFonts w:ascii="Times New Roman" w:hAnsi="Times New Roman" w:cs="Times New Roman"/>
                <w:spacing w:val="-6"/>
                <w:w w:val="101"/>
                <w:sz w:val="24"/>
                <w:szCs w:val="24"/>
              </w:rPr>
              <w:t xml:space="preserve">Скачет, скачет воробей, </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pacing w:val="-3"/>
                <w:w w:val="101"/>
                <w:sz w:val="24"/>
                <w:szCs w:val="24"/>
              </w:rPr>
              <w:t xml:space="preserve">Кличет маленьких детей: </w:t>
            </w:r>
          </w:p>
          <w:p w:rsidR="00CF1317" w:rsidRPr="00E85C03" w:rsidRDefault="00CF1317" w:rsidP="00E85C03">
            <w:pPr>
              <w:spacing w:after="0" w:line="240" w:lineRule="auto"/>
              <w:rPr>
                <w:rFonts w:ascii="Times New Roman" w:hAnsi="Times New Roman" w:cs="Times New Roman"/>
                <w:spacing w:val="-4"/>
                <w:w w:val="101"/>
                <w:sz w:val="24"/>
                <w:szCs w:val="24"/>
              </w:rPr>
            </w:pPr>
            <w:r w:rsidRPr="00E85C03">
              <w:rPr>
                <w:rFonts w:ascii="Times New Roman" w:hAnsi="Times New Roman" w:cs="Times New Roman"/>
                <w:spacing w:val="-4"/>
                <w:w w:val="101"/>
                <w:sz w:val="24"/>
                <w:szCs w:val="24"/>
              </w:rPr>
              <w:t xml:space="preserve">«Киньте крошек воробью, </w:t>
            </w:r>
          </w:p>
          <w:p w:rsidR="00CF1317" w:rsidRPr="00E85C03" w:rsidRDefault="00CF1317" w:rsidP="00E85C03">
            <w:pPr>
              <w:spacing w:after="0" w:line="240" w:lineRule="auto"/>
              <w:rPr>
                <w:rFonts w:ascii="Times New Roman" w:hAnsi="Times New Roman" w:cs="Times New Roman"/>
                <w:spacing w:val="-3"/>
                <w:w w:val="101"/>
                <w:sz w:val="24"/>
                <w:szCs w:val="24"/>
              </w:rPr>
            </w:pPr>
            <w:r w:rsidRPr="00E85C03">
              <w:rPr>
                <w:rFonts w:ascii="Times New Roman" w:hAnsi="Times New Roman" w:cs="Times New Roman"/>
                <w:spacing w:val="-1"/>
                <w:w w:val="101"/>
                <w:sz w:val="24"/>
                <w:szCs w:val="24"/>
              </w:rPr>
              <w:t xml:space="preserve">Я вам песенку спою: </w:t>
            </w:r>
            <w:r w:rsidRPr="00E85C03">
              <w:rPr>
                <w:rFonts w:ascii="Times New Roman" w:hAnsi="Times New Roman" w:cs="Times New Roman"/>
                <w:spacing w:val="-3"/>
                <w:w w:val="101"/>
                <w:sz w:val="24"/>
                <w:szCs w:val="24"/>
              </w:rPr>
              <w:t>Чик-чирик!»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Объяснить детям, что о птицах надо заботиться, кормить их хлеб</w:t>
            </w:r>
            <w:r w:rsidRPr="00E85C03">
              <w:rPr>
                <w:rFonts w:ascii="Times New Roman" w:hAnsi="Times New Roman" w:cs="Times New Roman"/>
                <w:spacing w:val="-3"/>
                <w:sz w:val="24"/>
                <w:szCs w:val="24"/>
              </w:rPr>
              <w:softHyphen/>
            </w:r>
            <w:r w:rsidRPr="00E85C03">
              <w:rPr>
                <w:rFonts w:ascii="Times New Roman" w:hAnsi="Times New Roman" w:cs="Times New Roman"/>
                <w:sz w:val="24"/>
                <w:szCs w:val="24"/>
              </w:rPr>
              <w:t xml:space="preserve">ными крошками, пшеном. Вместе с детьми повесить кормушку для </w:t>
            </w:r>
            <w:r w:rsidRPr="00E85C03">
              <w:rPr>
                <w:rFonts w:ascii="Times New Roman" w:hAnsi="Times New Roman" w:cs="Times New Roman"/>
                <w:spacing w:val="-1"/>
                <w:sz w:val="24"/>
                <w:szCs w:val="24"/>
              </w:rPr>
              <w:t xml:space="preserve">птиц. Пройти вокруг детского сада и посмотреть, где повесили дети </w:t>
            </w:r>
            <w:r w:rsidRPr="00E85C03">
              <w:rPr>
                <w:rFonts w:ascii="Times New Roman" w:hAnsi="Times New Roman" w:cs="Times New Roman"/>
                <w:sz w:val="24"/>
                <w:szCs w:val="24"/>
              </w:rPr>
              <w:t>кормушки.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«Перелет птиц»</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реакцию на словесные сигналы. Упражняться в лазание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гимнастической лестнице.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одном конце зала, они птицы. На другом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конце зала вышка (гимнастическая стенка). По сигналу воспитателя: «Птицы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улетают! » - птицы летят, расправив крылья. По сигналу «Буря! » - птицы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летят на вышку – скрываются от бури на деревьях. После слов: «Буря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прекратилась», - птицы снова летят.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внимательно слушать сигналы воспитателя и выполнять действия.</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(Физическая культура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«Самолеты»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ориентировку в пространстве, закрепить навык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построения в колонну.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строятся в 3-4 колонны в разных местах площадки, которые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отмечаются флажками. Играющие изображают летчиков на самолетах. Они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готовятся к полету. По сигналу воспитателя «К полету готовься!»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 согнутыми в локтях руками – заводят мотор. «Летите!» -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Дети поднимают руки в стороны и летят врассыпную, в разных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направлениях. По сигналу воспитателя «Напосадку!» - самолеты находят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места и приземляются, строятся в колонны и опускаются на одно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колено. Воспитатель отмечает, какая колонна построилась первой.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должны вылетать после сигнала воспитателя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«На посадку!» - играющие должны возвратиться 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колонны, на те места, где выложен их знак (поставлен флажок).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F03BA1">
      <w:pPr>
        <w:spacing w:after="0" w:line="240" w:lineRule="auto"/>
        <w:rPr>
          <w:rFonts w:ascii="Times New Roman" w:hAnsi="Times New Roman" w:cs="Times New Roman"/>
          <w:sz w:val="24"/>
          <w:szCs w:val="24"/>
        </w:rPr>
      </w:pPr>
    </w:p>
    <w:p w:rsidR="00CF1317" w:rsidRPr="00174C9D" w:rsidRDefault="00CF1317" w:rsidP="00F03BA1">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F03BA1">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10.10.2022 - 14.10.2022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10.10</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11.10</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12.10</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13.10</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14.10</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«Отзовись»</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Цель: соотносить название животного с названием детёныша.</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Закреплять правильное произношение звуков.</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Развивать интонацию, выразительность.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(Воспитатель показывает картинку с изображением собаки) сопровождая показ чтением загадки:</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Билингвальный компонент: собака - ит, заяц - қоян</w:t>
            </w:r>
            <w:r w:rsidRPr="00E85C03">
              <w:rPr>
                <w:rFonts w:ascii="Times New Roman" w:hAnsi="Times New Roman" w:cs="Times New Roman"/>
                <w:sz w:val="24"/>
                <w:szCs w:val="24"/>
              </w:rPr>
              <w:t>, коза - ешк</w:t>
            </w:r>
            <w:r w:rsidRPr="00E85C03">
              <w:rPr>
                <w:rFonts w:ascii="Times New Roman" w:hAnsi="Times New Roman" w:cs="Times New Roman"/>
                <w:sz w:val="24"/>
                <w:szCs w:val="24"/>
                <w:lang w:val="kk-KZ"/>
              </w:rPr>
              <w:t>і</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Гладишь -ласкается,</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Дразнишь –кусается.</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Кто это?</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Собака лает громко: «Ав , ав», а её детёныш щенок – как он лает? «тихо: ав, ав».</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Идёт – идет, травки просит:</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«Ме – ме- ме, дай травки мне – е –е…»</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Кто это? (показ картинки)</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Как она кричит, кто у неё детёныш?</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Как он кричит?</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Комочек пуха, длинное ухо,</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Прыгает ловко, любит морковку.</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Кто это?</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А его детёныш? (крольчонок) и т.д.</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Картинки выставляются на фланелеграф.</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Воспитатель раздает детям картинки с изображением животных (детёнышей).</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Детёныши гуляют (дети выходят щиплют травку).</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Чья мама позовёт детёныша. Тот должен покричать – ответить ей и побежать поставить картинку рядом с ним.</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Воспитатель произносит крик животного громко -ребёнку у которого изображён детёныш произносит звуки и ставит картинку на фланелеграф.</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Аналогичным образом обыгрываются остальные персонажи. Когда у всех малышей найдутся мамы, взрослых и детёнышей сажают вместе.</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Пусть дети рассмотрят их, произнесут слова: корова – телёнок, коза – козлёнок и т.д…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 казахский язык);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росмотр детских книг.</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shd w:val="clear" w:color="auto" w:fill="FFFFFF"/>
                <w:lang w:eastAsia="en-US"/>
              </w:rPr>
              <w:t>Дети рассматривают книги, называют героев сказок. По желанию пересказывают.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Игра </w:t>
            </w:r>
            <w:r w:rsidRPr="00E85C03">
              <w:rPr>
                <w:rFonts w:ascii="Times New Roman" w:hAnsi="Times New Roman" w:cs="Times New Roman"/>
                <w:sz w:val="24"/>
                <w:szCs w:val="24"/>
                <w:lang w:eastAsia="en-US"/>
              </w:rPr>
              <w:t xml:space="preserve">«Чудесный мешочек»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определять, что это за предмет, по характерным внешним признакам, то есть по форме.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Непрозрачный мешок. Для малышей его рекомендуется сшить из ярких тканей (чтобы увеличить интерес к происходящему), а для более старших детей – из темной.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Предметы. Они должны соответствовать определенной теме (овощи, геометрические фигуры, животные, буквы или цифры) и иметь ярко выраженные различия формы.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ребенок опускает руку в мешочек, нащупав предмет назвает его, не видя, что это конкретно. Чтобы дети не путались, сначала можно класть 1 предмет, а потом, когда они научатся так играть, уже несколько.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Играющим, кроме основного задания, могут быть даны дополнительные: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описать попавшийся предмет (цвет, размер, вкус, материал) или животное (что оно делает, где живет); рассказать, из какой сказки этот предмет или герой; описать его так, чтобы другие дети отгадали его;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назвать слова на данную букву;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Для совсем маленьких деток можно предложить таким образом выбрать игрушку, с которой он потом будет играть. Для этого им сначала показывают предметы, которые кладутся в мешочек, а потом каждый по очереди достает свой.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 –);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Сюжено-ролевая игра «Приходите к нам в гости»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shd w:val="clear" w:color="auto" w:fill="FFFFFF"/>
              </w:rPr>
              <w:t>Цель:</w:t>
            </w:r>
            <w:r w:rsidRPr="00E85C03">
              <w:rPr>
                <w:rFonts w:ascii="Times New Roman" w:hAnsi="Times New Roman" w:cs="Times New Roman"/>
                <w:sz w:val="24"/>
                <w:szCs w:val="24"/>
              </w:rPr>
              <w:t> Пригласить игрушки на праздничный обед (обойти вместе с ребенком комнату и предложить нескольким куклам и животным прийти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 Рассадить гостей за столом. Предложить им угощенье, поинтересоваться, что каждый из гостей хочет съесть. Разложить угощенье на тарелки, покормить гостей. По окончании обеда поблагодарить гостей, проводить их домой. Гостями могут быть не только игрушки, но и члены семьи, сверстники.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«Чего не стало?»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развитие навыков образования форм родительного падежа мно-жественного числа существительных.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Играют взрослый и дети.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Перед детьми лежит сюжетная картинка, например «В гостях у Чебурашки». Сказочный герой Муравей приходит в гости к Чебурашке с подарками. Дети раскладывают подарки по комнате, перечисляют их, рассматривают. Затем даётся время на запоминание детям. После этого предлагается закрыть детям глаза. В это время взрослый убирает одну картинку или переворачивает её дном вверх. Задаёт вопрос: «Чего не стало? ». Дети открывают глаза, разглядывают и отвечают, например: «Не стало смородины» и так далее.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росмотр детских книг</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shd w:val="clear" w:color="auto" w:fill="FFFFFF"/>
                <w:lang w:eastAsia="en-US"/>
              </w:rPr>
              <w:t>Дети рассматривают книги, называют героев сказок. По желанию пересказывают.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bookmarkStart w:id="0" w:name="_Hlk116512198"/>
            <w:r w:rsidRPr="00E85C03">
              <w:rPr>
                <w:rFonts w:ascii="Times New Roman" w:hAnsi="Times New Roman" w:cs="Times New Roman"/>
                <w:sz w:val="24"/>
                <w:szCs w:val="24"/>
                <w:lang w:val="kk-KZ"/>
              </w:rPr>
              <w:t>Игра «Где наши ручки?»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упражняться в образовании форм родительного падежа множественного числа существительных. Дети сидят на стульчиках. Обратимся к ним, приглашая интонацией к шутке, </w:t>
            </w:r>
            <w:r w:rsidRPr="00E85C03">
              <w:rPr>
                <w:rFonts w:ascii="Times New Roman" w:hAnsi="Times New Roman" w:cs="Times New Roman"/>
                <w:sz w:val="24"/>
                <w:szCs w:val="24"/>
                <w:bdr w:val="none" w:sz="0" w:space="0" w:color="auto" w:frame="1"/>
                <w:lang w:eastAsia="en-US"/>
              </w:rPr>
              <w:t>игре</w:t>
            </w:r>
            <w:r w:rsidRPr="00E85C03">
              <w:rPr>
                <w:rFonts w:ascii="Times New Roman" w:hAnsi="Times New Roman" w:cs="Times New Roman"/>
                <w:sz w:val="24"/>
                <w:szCs w:val="24"/>
                <w:lang w:eastAsia="en-US"/>
              </w:rPr>
              <w:t xml:space="preserve">: </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lang w:eastAsia="en-US"/>
              </w:rPr>
              <w:t>-Где наши ручки? Нет наших ручек! </w:t>
            </w:r>
            <w:r w:rsidRPr="00E85C03">
              <w:rPr>
                <w:rFonts w:ascii="Times New Roman" w:hAnsi="Times New Roman" w:cs="Times New Roman"/>
                <w:sz w:val="24"/>
                <w:szCs w:val="24"/>
                <w:bdr w:val="none" w:sz="0" w:space="0" w:color="auto" w:frame="1"/>
                <w:lang w:eastAsia="en-US"/>
              </w:rPr>
              <w:t>(Прячем руки за спину. Дети делают то же самое.)</w:t>
            </w:r>
            <w:r w:rsidRPr="00E85C03">
              <w:rPr>
                <w:rFonts w:ascii="Times New Roman" w:hAnsi="Times New Roman" w:cs="Times New Roman"/>
                <w:sz w:val="24"/>
                <w:szCs w:val="24"/>
                <w:lang w:eastAsia="en-US"/>
              </w:rPr>
              <w:t> Вот наши ручки! </w:t>
            </w:r>
            <w:r w:rsidRPr="00E85C03">
              <w:rPr>
                <w:rFonts w:ascii="Times New Roman" w:hAnsi="Times New Roman" w:cs="Times New Roman"/>
                <w:sz w:val="24"/>
                <w:szCs w:val="24"/>
                <w:bdr w:val="none" w:sz="0" w:space="0" w:color="auto" w:frame="1"/>
                <w:lang w:eastAsia="en-US"/>
              </w:rPr>
              <w:t xml:space="preserve">(Показываем руки, играем пальцами.) </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bdr w:val="none" w:sz="0" w:space="0" w:color="auto" w:frame="1"/>
                <w:lang w:eastAsia="en-US"/>
              </w:rPr>
              <w:t xml:space="preserve">- </w:t>
            </w:r>
            <w:r w:rsidRPr="00E85C03">
              <w:rPr>
                <w:rFonts w:ascii="Times New Roman" w:hAnsi="Times New Roman" w:cs="Times New Roman"/>
                <w:sz w:val="24"/>
                <w:szCs w:val="24"/>
                <w:lang w:eastAsia="en-US"/>
              </w:rPr>
              <w:t>Где наши ножки? Нет наших ножек! </w:t>
            </w:r>
            <w:r w:rsidRPr="00E85C03">
              <w:rPr>
                <w:rFonts w:ascii="Times New Roman" w:hAnsi="Times New Roman" w:cs="Times New Roman"/>
                <w:sz w:val="24"/>
                <w:szCs w:val="24"/>
                <w:bdr w:val="none" w:sz="0" w:space="0" w:color="auto" w:frame="1"/>
                <w:lang w:eastAsia="en-US"/>
              </w:rPr>
              <w:t>(Дети прячут ноги под стул.)</w:t>
            </w:r>
            <w:r w:rsidRPr="00E85C03">
              <w:rPr>
                <w:rFonts w:ascii="Times New Roman" w:hAnsi="Times New Roman" w:cs="Times New Roman"/>
                <w:sz w:val="24"/>
                <w:szCs w:val="24"/>
                <w:lang w:eastAsia="en-US"/>
              </w:rPr>
              <w:t> Вот наши ножки! </w:t>
            </w:r>
            <w:r w:rsidRPr="00E85C03">
              <w:rPr>
                <w:rFonts w:ascii="Times New Roman" w:hAnsi="Times New Roman" w:cs="Times New Roman"/>
                <w:sz w:val="24"/>
                <w:szCs w:val="24"/>
                <w:bdr w:val="none" w:sz="0" w:space="0" w:color="auto" w:frame="1"/>
                <w:lang w:eastAsia="en-US"/>
              </w:rPr>
              <w:t>(Топают ножками.)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 xml:space="preserve">- </w:t>
            </w:r>
            <w:r w:rsidRPr="00E85C03">
              <w:rPr>
                <w:rFonts w:ascii="Times New Roman" w:hAnsi="Times New Roman" w:cs="Times New Roman"/>
                <w:sz w:val="24"/>
                <w:szCs w:val="24"/>
                <w:lang w:eastAsia="en-US"/>
              </w:rPr>
              <w:t>Где же наши ручки? Чего нет? </w:t>
            </w:r>
            <w:r w:rsidRPr="00E85C03">
              <w:rPr>
                <w:rFonts w:ascii="Times New Roman" w:hAnsi="Times New Roman" w:cs="Times New Roman"/>
                <w:sz w:val="24"/>
                <w:szCs w:val="24"/>
                <w:bdr w:val="none" w:sz="0" w:space="0" w:color="auto" w:frame="1"/>
                <w:lang w:eastAsia="en-US"/>
              </w:rPr>
              <w:t>(Ручек.)</w:t>
            </w:r>
            <w:r w:rsidRPr="00E85C03">
              <w:rPr>
                <w:rFonts w:ascii="Times New Roman" w:hAnsi="Times New Roman" w:cs="Times New Roman"/>
                <w:sz w:val="24"/>
                <w:szCs w:val="24"/>
                <w:lang w:eastAsia="en-US"/>
              </w:rPr>
              <w:t> Вот наши ручки! - Где же наши ножки? Чего нет? </w:t>
            </w:r>
            <w:r w:rsidRPr="00E85C03">
              <w:rPr>
                <w:rFonts w:ascii="Times New Roman" w:hAnsi="Times New Roman" w:cs="Times New Roman"/>
                <w:sz w:val="24"/>
                <w:szCs w:val="24"/>
                <w:bdr w:val="none" w:sz="0" w:space="0" w:color="auto" w:frame="1"/>
                <w:lang w:eastAsia="en-US"/>
              </w:rPr>
              <w:t>(Ножек.)</w:t>
            </w:r>
            <w:r w:rsidRPr="00E85C03">
              <w:rPr>
                <w:rFonts w:ascii="Times New Roman" w:hAnsi="Times New Roman" w:cs="Times New Roman"/>
                <w:sz w:val="24"/>
                <w:szCs w:val="24"/>
                <w:lang w:eastAsia="en-US"/>
              </w:rPr>
              <w:t> Вот наши ножки!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Игра повторяется 2-3 раза.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Чтение сказки «Красная шапочка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Цель: познакомить детей с литературным произведением из сокровищницы мировойклассики. Продолжать знакомить детей с авторскими сказками Ш. Перро.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Ход: воспитатель читает детям сказку затем задает вопросы по содержанию, просит детей охарактеризовать героев. Предлагает назвать главных героев сказки на казахском языке: бабушка - әже, внучка - немере, қаскыр - волк.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(Развитие речи и художественная литература, казахский язык). </w:t>
            </w:r>
            <w:bookmarkEnd w:id="0"/>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«Лото по сказкам»</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Цель: закрыть все поля соответствующими карточками в определенной последовательности по ходу изложения сказки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Правила: Большие карточки раздаются игрокам. Маленькие карточки складываются в мешочек. Ведущий достает по 1 карточке и отдает тому у кого на поле есть такая картинка (ребенок рассказывает из какой сказки картинка). Выигрывает тот у кого быстрее закроются все картинки на поле.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П</w:t>
            </w:r>
            <w:r w:rsidRPr="00E85C03">
              <w:rPr>
                <w:rFonts w:ascii="Times New Roman" w:hAnsi="Times New Roman" w:cs="Times New Roman"/>
                <w:sz w:val="24"/>
                <w:szCs w:val="24"/>
              </w:rPr>
              <w:t>росмотр детских книг.</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shd w:val="clear" w:color="auto" w:fill="FFFFFF"/>
                <w:lang w:eastAsia="en-US"/>
              </w:rPr>
              <w:t>Дети рассматривают книги, называют героев сказок. По желанию пересказывают.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«Разноцветные мячи»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мячи резиновые— в соответствии с количеством детей в группе.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любят все ребята в мячики играть,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 разноцветными мячами упражненья выполнять!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Мячики разные — зеленые и красные,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Крепкие, новые, звонкие, веселые.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«Выше мяч»</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мяч опущен. Мяч вверх, посмотреть, опустить, сказать «вниз».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«Вот он»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мяч перед грудью. Наклон вперед, мяч вперед, сказать «вот он». Вернуться в и. п. Повторить 4—5 раз. Ноги в ко</w:t>
            </w:r>
            <w:r w:rsidRPr="00E85C03">
              <w:rPr>
                <w:rFonts w:ascii="Times New Roman" w:hAnsi="Times New Roman" w:cs="Times New Roman"/>
                <w:sz w:val="24"/>
                <w:szCs w:val="24"/>
                <w:lang w:eastAsia="en-US"/>
              </w:rPr>
              <w:softHyphen/>
              <w:t>ленях не сгибать.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«Веселый мяч»</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мяч перед ногами, руки за спину. Присесть, катать мяч от руки к руке, остановить и быстро выпря</w:t>
            </w:r>
            <w:r w:rsidRPr="00E85C03">
              <w:rPr>
                <w:rFonts w:ascii="Times New Roman" w:hAnsi="Times New Roman" w:cs="Times New Roman"/>
                <w:sz w:val="24"/>
                <w:szCs w:val="24"/>
                <w:lang w:eastAsia="en-US"/>
              </w:rPr>
              <w:softHyphen/>
              <w:t>миться.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4.«Подпрыгивание»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мяч на земле, около ног, руки на пояс. Подпрыгивание вокруг мяча — круг и 8—10 шагов со взма</w:t>
            </w:r>
            <w:r w:rsidRPr="00E85C03">
              <w:rPr>
                <w:rFonts w:ascii="Times New Roman" w:hAnsi="Times New Roman" w:cs="Times New Roman"/>
                <w:sz w:val="24"/>
                <w:szCs w:val="24"/>
                <w:lang w:eastAsia="en-US"/>
              </w:rPr>
              <w:softHyphen/>
              <w:t>хом рук. Дыхание произвольное. Повторить 3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«К себе и вниз»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мяч опущен. Мяч к себе, носом — вдох. Мяч опус</w:t>
            </w:r>
            <w:r w:rsidRPr="00E85C03">
              <w:rPr>
                <w:rFonts w:ascii="Times New Roman" w:hAnsi="Times New Roman" w:cs="Times New Roman"/>
                <w:sz w:val="24"/>
                <w:szCs w:val="24"/>
                <w:lang w:eastAsia="en-US"/>
              </w:rPr>
              <w:softHyphen/>
              <w:t>тить, на выдохе произнести: «вни-и-из». Повторить 3—4 раза.</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 речевым сопровождением «Мой веселый звонкий мяч»</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Посередине круга находится педагог, в руках у него мяч. Педагог показывает детям, как легко и высоко прыгает мяч, если отбивать его рукой, затем кладет мяч около ног на землю и предлагает детям выполнить упражнения, повторяя их вслед за ним.</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медленно читает текст и вместе с детьми выполняет следующие движения.</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Мой веселый звонкий мяч,      Выполняют «пружинку», руки на пояс.</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Ты куда помчался вскачь?       Наклоны вправо-влево, руки полочкой одна на другую на уровне груди </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Красный, желтый, голубой, </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угнаться за тобой!              Наклон вперед, руки вперед – в стороны.</w:t>
            </w:r>
          </w:p>
          <w:p w:rsidR="00CF1317" w:rsidRPr="00E85C03" w:rsidRDefault="00CF1317" w:rsidP="00E85C03">
            <w:pPr>
              <w:spacing w:after="0" w:line="240" w:lineRule="auto"/>
              <w:ind w:right="3118"/>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С.Маршак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педагог предлагает детям попрыгать вместе с мячом, одновременно снова повторяя текст стихотворения. Дети пры</w:t>
            </w:r>
            <w:r w:rsidRPr="00E85C03">
              <w:rPr>
                <w:rFonts w:ascii="Times New Roman" w:hAnsi="Times New Roman" w:cs="Times New Roman"/>
                <w:sz w:val="24"/>
                <w:szCs w:val="24"/>
                <w:lang w:eastAsia="en-US"/>
              </w:rPr>
              <w:softHyphen/>
              <w:t>гают на двух ногах, положение рук произвольное. Закончив чи</w:t>
            </w:r>
            <w:r w:rsidRPr="00E85C03">
              <w:rPr>
                <w:rFonts w:ascii="Times New Roman" w:hAnsi="Times New Roman" w:cs="Times New Roman"/>
                <w:sz w:val="24"/>
                <w:szCs w:val="24"/>
                <w:lang w:eastAsia="en-US"/>
              </w:rPr>
              <w:softHyphen/>
              <w:t>тать текст, педагог говорит: «Сейчас догоню!» Дети перестают прыгать и убегают от педагога к заранее указанному ориентиру (дерево, куст, беседка и т. п.). Педагог делает вид, что ловит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надо с мылом мыть,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Рукава нельзя мочить,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Кто рукавчик не засучит,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Тот водички не получит.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"Волшебный подарок осени". Цель: Формировать навыки ходьбы в колонне по одному, друг за другом на носках, пятках; учить навыкам самостоятельного построения в круг, и из круга в строй. Развивать навыки метания в горизонтальную цель с прыжками вверх;ходьбы по наклонной доске. Воспитывать устойчивый интерес к занятиям по физической культуре. Игровое упражнение "Чемпион".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хождению по наклонной доске, сохраняя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"У медведя во бору".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 детей скорости реакции на словесный сигнал, развитие внимания; упражнять детей в беге.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"Катилось яблоко мимо сада, мимо града".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«Цыпленок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птиц простым методом.</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"Щедрая осень". Цель: Продолжать формировать навыки ходьбы в колонне по одному, друг за другом на носках , пятках; учить навыкам самостоятельного построения в круг, и из круга в строй. Развивать навыки метания в горизонтальную цель с прыжками вверх; ходьбы по наклонной доске. Воспитывать устойчивый интерес к занятиям по физической культуре. Игровое упражнение "Чемпион".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хождению по наклонной доске, сохраняя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"Такси".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двигаться вдвоём, соразмерять движения друг с другом, менять направление движений, быть внимательным к партнёрам по игре.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"Любопытный ёжик".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«Разноцветные мячи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ирушки округлой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"Капельки дождя". Цель: Продолжать развивать технику метания в горизонтальную цель с прыжками вверх; закрепить навыки ходьбы по наклонной доске.Учить умению сохранять правильную осанку в различных видах деятельности. Подвижная игра "Солнышко и дождик".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ходить и бегать врассыпную, не наталкиваясь друг на друга, приучать их действовать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2р. 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Колыбельная "Пушистые облачка".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управлять своим телом, уметь расслабляться, восстанавливает силы.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«Утка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птиц простым методом.</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«Красавица - Осень» Цель: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развивать у детей музыкальный слух; расширять понятия о временах года, осени; воспитывать культурно-нравственные нормы поведения; чувство к прекрасному. Ход занятия: Песня "Осень" И.Кишко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"Пляска с погремушкой". Слова И. Черницкой, музыка И. Арсеевой.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И.Соколовский "Марш".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А.Матмена "Маячки".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«Заяц встретил Колобка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предметы округлой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Жемістерді білдіретін сөздермен балалардың сөздік қорын кеңейту. Қазақ тілінің ерекше дыбыстарын сөзбен дұрыс айту.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"Не жоқ?" ойыны. Мақсаты: Жемістерді білдіретін сөздермен балалардың сөздік қорын кеңейту. Ойын барысы: балалардың алдында жемістер суреттерін орналастырылады. Мұғалімнің бұйрығымен балалар көздерін жұмады, мұғалім жемістін бірін алып тастайды. Содан кейін балалар көздерін ашып, не жоқ екенін айтады.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«Моя любимая игрушка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изображать предметы округлой формы.</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w:t>
            </w:r>
            <w:r>
              <w:rPr>
                <w:rFonts w:ascii="Times New Roman" w:hAnsi="Times New Roman" w:cs="Times New Roman"/>
                <w:sz w:val="24"/>
                <w:szCs w:val="24"/>
                <w:lang w:val="kk-KZ" w:eastAsia="en-US"/>
              </w:rPr>
              <w:t>овы математики, казахский язык )</w:t>
            </w:r>
            <w:r w:rsidRPr="00E85C03">
              <w:rPr>
                <w:rFonts w:ascii="Times New Roman" w:hAnsi="Times New Roman" w:cs="Times New Roman"/>
                <w:sz w:val="24"/>
                <w:szCs w:val="24"/>
                <w:lang w:val="kk-KZ" w:eastAsia="en-US"/>
              </w:rPr>
              <w:t xml:space="preserve">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грузовым транспортом.</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Цель: формирование умения различать по внешнему виду грузовой транспорт.</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pacing w:val="-6"/>
                <w:sz w:val="24"/>
                <w:szCs w:val="24"/>
              </w:rPr>
            </w:pPr>
            <w:r w:rsidRPr="00E85C03">
              <w:rPr>
                <w:rFonts w:ascii="Times New Roman" w:hAnsi="Times New Roman" w:cs="Times New Roman"/>
                <w:spacing w:val="-6"/>
                <w:sz w:val="24"/>
                <w:szCs w:val="24"/>
              </w:rPr>
              <w:t xml:space="preserve">Не летает, не жужжит —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Жук по улице бежит.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И горят в глазах жука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Два блестящих огонька.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Познакомить детей с машиной, на которой привозят продукты. </w:t>
            </w:r>
            <w:r w:rsidRPr="00E85C03">
              <w:rPr>
                <w:rFonts w:ascii="Times New Roman" w:hAnsi="Times New Roman" w:cs="Times New Roman"/>
                <w:spacing w:val="-2"/>
                <w:sz w:val="24"/>
                <w:szCs w:val="24"/>
              </w:rPr>
              <w:t xml:space="preserve">Назвать ее основные части. (Кабина, кузов, руль, колесо, окна, кран.) Понаблюдать, как разгружают продукты из машины, объяснить, что </w:t>
            </w:r>
            <w:r w:rsidRPr="00E85C03">
              <w:rPr>
                <w:rFonts w:ascii="Times New Roman" w:hAnsi="Times New Roman" w:cs="Times New Roman"/>
                <w:sz w:val="24"/>
                <w:szCs w:val="24"/>
              </w:rPr>
              <w:t>продукты — это груз для нее. Рассказать, какую важную работу выполняет эта машина.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«Поезд»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бегать колонной, взяв друг друга за пояс;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внимание, ловкость, быстроту реакции;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чувство коллективизма.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3-4 флажка на стойках.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строятся в 3-4 колонны на одной стороне площадки. На расстоянии 4-6 м. ставят флажки. По команде "Марш!" первые игроки бегут к своим ориентирам, огибают их и возвращаются в колонны, где к ним присоединяются вторые. Вместе они вновь проделывают тот же путь. Играющие держат друг друга за пояс (это поезд). Выигрывают игроки, первыми прибывшие на станцию.</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п</w:t>
            </w:r>
            <w:r w:rsidRPr="00E85C03">
              <w:rPr>
                <w:rFonts w:ascii="Times New Roman" w:hAnsi="Times New Roman" w:cs="Times New Roman"/>
                <w:spacing w:val="-1"/>
                <w:sz w:val="24"/>
                <w:szCs w:val="24"/>
              </w:rPr>
              <w:t>одметание дорожки, ведущей к участку.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учить правильно, пользоваться веничками.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w:t>
            </w:r>
            <w:r>
              <w:rPr>
                <w:rFonts w:ascii="Times New Roman" w:hAnsi="Times New Roman" w:cs="Times New Roman"/>
                <w:sz w:val="24"/>
                <w:szCs w:val="24"/>
                <w:lang w:val="kk-KZ"/>
              </w:rPr>
              <w:t xml:space="preserve">знакомление с окружающим миром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«Кот и мыши»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навык бегать врассыпную, не наталкиваясь друг на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смелость, умение ориентироваться в пространстве.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воспитатель выбирает кота с помощью считалки.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Апасына Қанаттың</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Екі - екіден тараттым.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Қанша жаңғақ қалғанын,</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Айта қойшы, ал, жаным.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Дети-мыши сидят в норках – на стульях или на скамейках вдоль стен комнаты или по сторонам площадки. В одном из углов площадки сидит кошка. Кошка засыпает, и только тогда мыши разбегаются по комнате. Но вот кошка просыпается, мяукает и начинает ловить мышей. Они бегут в норки – занимают свои места на стульях. После того как все мыши вернутся в норки, кошка ещё раз проходит по комнате, а затем возвращается на своё место и засыпает. Игра повторяется.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елью</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2"/>
                <w:sz w:val="24"/>
                <w:szCs w:val="24"/>
              </w:rPr>
              <w:t xml:space="preserve">формирование представления об особенностях ели, по которым </w:t>
            </w:r>
            <w:r w:rsidRPr="00E85C03">
              <w:rPr>
                <w:rFonts w:ascii="Times New Roman" w:hAnsi="Times New Roman" w:cs="Times New Roman"/>
                <w:sz w:val="24"/>
                <w:szCs w:val="24"/>
              </w:rPr>
              <w:t>ее можно выделить среди других деревьев.</w:t>
            </w:r>
            <w:r w:rsidRPr="00E85C03">
              <w:rPr>
                <w:rFonts w:ascii="Times New Roman" w:hAnsi="Times New Roman" w:cs="Times New Roman"/>
                <w:spacing w:val="-2"/>
                <w:sz w:val="24"/>
                <w:szCs w:val="24"/>
              </w:rPr>
              <w:br/>
            </w: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На участке воспитатель предлагает детям найти дерево, послушав </w:t>
            </w:r>
            <w:r w:rsidRPr="00E85C03">
              <w:rPr>
                <w:rFonts w:ascii="Times New Roman" w:hAnsi="Times New Roman" w:cs="Times New Roman"/>
                <w:spacing w:val="-6"/>
                <w:sz w:val="24"/>
                <w:szCs w:val="24"/>
              </w:rPr>
              <w:t>стихотворение.</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Ее всегда в лесу найдешь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2"/>
                <w:sz w:val="24"/>
                <w:szCs w:val="24"/>
              </w:rPr>
              <w:t xml:space="preserve">Пойдешь гулять и встретишь.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Стоит колючая, как еж,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Зимою в платье летнем.</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Подвести детей к ели.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Обратить их внимание на характерные </w:t>
            </w:r>
            <w:r w:rsidRPr="00E85C03">
              <w:rPr>
                <w:rFonts w:ascii="Times New Roman" w:hAnsi="Times New Roman" w:cs="Times New Roman"/>
                <w:spacing w:val="-8"/>
                <w:sz w:val="24"/>
                <w:szCs w:val="24"/>
              </w:rPr>
              <w:t>особенности. (Вместо листьев иголки, всегда зеленая, ветви внизу длин</w:t>
            </w:r>
            <w:r w:rsidRPr="00E85C03">
              <w:rPr>
                <w:rFonts w:ascii="Times New Roman" w:hAnsi="Times New Roman" w:cs="Times New Roman"/>
                <w:spacing w:val="-8"/>
                <w:sz w:val="24"/>
                <w:szCs w:val="24"/>
              </w:rPr>
              <w:softHyphen/>
            </w:r>
            <w:r w:rsidRPr="00E85C03">
              <w:rPr>
                <w:rFonts w:ascii="Times New Roman" w:hAnsi="Times New Roman" w:cs="Times New Roman"/>
                <w:spacing w:val="-2"/>
                <w:sz w:val="24"/>
                <w:szCs w:val="24"/>
              </w:rPr>
              <w:t>ные, вверху короткие.) Предложить пройти по всей территории дет</w:t>
            </w:r>
            <w:r w:rsidRPr="00E85C03">
              <w:rPr>
                <w:rFonts w:ascii="Times New Roman" w:hAnsi="Times New Roman" w:cs="Times New Roman"/>
                <w:spacing w:val="-2"/>
                <w:sz w:val="24"/>
                <w:szCs w:val="24"/>
              </w:rPr>
              <w:softHyphen/>
              <w:t>ского сада и найти ели. Объяснить, чем выше ель, тем она старше.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Pr>
                <w:rFonts w:ascii="Times New Roman" w:hAnsi="Times New Roman" w:cs="Times New Roman"/>
                <w:sz w:val="24"/>
                <w:szCs w:val="24"/>
              </w:rPr>
              <w:t xml:space="preserve">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«С кочки на кочку»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прыгать из обруча в обруч, отталкиваясь одновременно двумя ногами.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мелок.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площадке педагог чертит 6-10 небольших кружочков диаметром 30-35 см. Расстояние между кружочками примерно 25-30 см. Это кочки на болоте, по которым нужно перебраться на другую сторону. Вызванный педагогом ребёнок подходит к кружочкам и начинает прыгать на двух ногах из одного кружочка в другой, продвигаясь вперёд. Перебравшись таким образом на другую сторону площадки, он шагом возвращается обратно. Затем упражнение выполняет следующий.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Вначале дети выполняют упражнение по очереди, а затем можно предложить перепрыгивать с кочки на кочку сразу 2-3 игрокам.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Вариант игры: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 проведении этого игрового упражнения в помещении можно использовать кружки из картона или плоские обручи из фанеры того же диаметра.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lang w:val="kk-KZ"/>
              </w:rPr>
              <w:t>)</w:t>
            </w:r>
            <w:r w:rsidRPr="00E85C03">
              <w:rPr>
                <w:rFonts w:ascii="Times New Roman" w:hAnsi="Times New Roman" w:cs="Times New Roman"/>
                <w:sz w:val="24"/>
                <w:szCs w:val="24"/>
              </w:rPr>
              <w:t xml:space="preserve"> </w:t>
            </w: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в</w:t>
            </w:r>
            <w:r w:rsidRPr="00E85C03">
              <w:rPr>
                <w:rFonts w:ascii="Times New Roman" w:hAnsi="Times New Roman" w:cs="Times New Roman"/>
                <w:spacing w:val="-2"/>
                <w:sz w:val="24"/>
                <w:szCs w:val="24"/>
              </w:rPr>
              <w:t>месте с детьми обрезать сломанные веточки у деревьев. Взрых</w:t>
            </w:r>
            <w:r w:rsidRPr="00E85C03">
              <w:rPr>
                <w:rFonts w:ascii="Times New Roman" w:hAnsi="Times New Roman" w:cs="Times New Roman"/>
                <w:spacing w:val="-2"/>
                <w:sz w:val="24"/>
                <w:szCs w:val="24"/>
              </w:rPr>
              <w:softHyphen/>
            </w:r>
            <w:r w:rsidRPr="00E85C03">
              <w:rPr>
                <w:rFonts w:ascii="Times New Roman" w:hAnsi="Times New Roman" w:cs="Times New Roman"/>
                <w:spacing w:val="-4"/>
                <w:sz w:val="24"/>
                <w:szCs w:val="24"/>
              </w:rPr>
              <w:t xml:space="preserve">лить землю граблями, подсыпав ее к корням деревьев, объяснить, для </w:t>
            </w:r>
            <w:r w:rsidRPr="00E85C03">
              <w:rPr>
                <w:rFonts w:ascii="Times New Roman" w:hAnsi="Times New Roman" w:cs="Times New Roman"/>
                <w:spacing w:val="-3"/>
                <w:sz w:val="24"/>
                <w:szCs w:val="24"/>
              </w:rPr>
              <w:t>чего это делается.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8"/>
                <w:sz w:val="24"/>
                <w:szCs w:val="24"/>
              </w:rPr>
              <w:t>Цели:</w:t>
            </w:r>
            <w:r w:rsidRPr="00E85C03">
              <w:rPr>
                <w:rFonts w:ascii="Times New Roman" w:hAnsi="Times New Roman" w:cs="Times New Roman"/>
                <w:sz w:val="24"/>
                <w:szCs w:val="24"/>
              </w:rPr>
              <w:t>воспитывать желание участвовать в уходе за растениями;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прививать бережное отношение к природе.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Игра «Один – много»</w:t>
            </w:r>
          </w:p>
          <w:p w:rsidR="00CF1317" w:rsidRPr="00E85C03" w:rsidRDefault="00CF1317" w:rsidP="00F82E39">
            <w:pPr>
              <w:pStyle w:val="Default"/>
              <w:rPr>
                <w:color w:val="auto"/>
              </w:rPr>
            </w:pPr>
            <w:r w:rsidRPr="00E85C03">
              <w:rPr>
                <w:color w:val="auto"/>
              </w:rPr>
              <w:t xml:space="preserve">Цель: развитие умения соотносить предметы по количеству много – мало.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Воспитатель предлагает детям посмотреть на предмены окружающие их. И сказать каких предметов много, а какой один. Просим ответить на вопрос: Где много предметов? Где один? (например: беседка - одна, цветочных клумб - много)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работой дворника.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 xml:space="preserve">Цель: </w:t>
            </w:r>
            <w:r w:rsidRPr="00E85C03">
              <w:rPr>
                <w:rFonts w:ascii="Times New Roman" w:hAnsi="Times New Roman" w:cs="Times New Roman"/>
                <w:spacing w:val="-1"/>
                <w:sz w:val="24"/>
                <w:szCs w:val="24"/>
              </w:rPr>
              <w:t>формирование умения приходить на помощь окружающим.</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Воспитатель загадывает детям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Скручена, связана,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На кол навязана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И по дому пляшет. (Метла.)</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2"/>
                <w:sz w:val="24"/>
                <w:szCs w:val="24"/>
              </w:rPr>
              <w:t>Предоставить детям самостоятельно поиграть на участке, обра</w:t>
            </w:r>
            <w:r w:rsidRPr="00E85C03">
              <w:rPr>
                <w:rFonts w:ascii="Times New Roman" w:hAnsi="Times New Roman" w:cs="Times New Roman"/>
                <w:spacing w:val="2"/>
                <w:sz w:val="24"/>
                <w:szCs w:val="24"/>
              </w:rPr>
              <w:softHyphen/>
            </w:r>
            <w:r w:rsidRPr="00E85C03">
              <w:rPr>
                <w:rFonts w:ascii="Times New Roman" w:hAnsi="Times New Roman" w:cs="Times New Roman"/>
                <w:sz w:val="24"/>
                <w:szCs w:val="24"/>
              </w:rPr>
              <w:t xml:space="preserve">тить внимание на работу дворника: «Посмотрите, как он старается, </w:t>
            </w:r>
            <w:r w:rsidRPr="00E85C03">
              <w:rPr>
                <w:rFonts w:ascii="Times New Roman" w:hAnsi="Times New Roman" w:cs="Times New Roman"/>
                <w:spacing w:val="-3"/>
                <w:sz w:val="24"/>
                <w:szCs w:val="24"/>
              </w:rPr>
              <w:t>подметает дорожки, чтобы вам было где играть». Уточнить, что двор</w:t>
            </w:r>
            <w:r w:rsidRPr="00E85C03">
              <w:rPr>
                <w:rFonts w:ascii="Times New Roman" w:hAnsi="Times New Roman" w:cs="Times New Roman"/>
                <w:spacing w:val="-3"/>
                <w:sz w:val="24"/>
                <w:szCs w:val="24"/>
              </w:rPr>
              <w:softHyphen/>
            </w:r>
            <w:r w:rsidRPr="00E85C03">
              <w:rPr>
                <w:rFonts w:ascii="Times New Roman" w:hAnsi="Times New Roman" w:cs="Times New Roman"/>
                <w:spacing w:val="-1"/>
                <w:sz w:val="24"/>
                <w:szCs w:val="24"/>
              </w:rPr>
              <w:t>ник выполняет свою работу хорошо, ловко действуя метлой и лопа</w:t>
            </w:r>
            <w:r w:rsidRPr="00E85C03">
              <w:rPr>
                <w:rFonts w:ascii="Times New Roman" w:hAnsi="Times New Roman" w:cs="Times New Roman"/>
                <w:spacing w:val="-1"/>
                <w:sz w:val="24"/>
                <w:szCs w:val="24"/>
              </w:rPr>
              <w:softHyphen/>
            </w:r>
            <w:r w:rsidRPr="00E85C03">
              <w:rPr>
                <w:rFonts w:ascii="Times New Roman" w:hAnsi="Times New Roman" w:cs="Times New Roman"/>
                <w:spacing w:val="1"/>
                <w:sz w:val="24"/>
                <w:szCs w:val="24"/>
              </w:rPr>
              <w:t>той. Подвести детей к дворнику, который объяснит, что нельзя ло</w:t>
            </w:r>
            <w:r w:rsidRPr="00E85C03">
              <w:rPr>
                <w:rFonts w:ascii="Times New Roman" w:hAnsi="Times New Roman" w:cs="Times New Roman"/>
                <w:spacing w:val="1"/>
                <w:sz w:val="24"/>
                <w:szCs w:val="24"/>
              </w:rPr>
              <w:softHyphen/>
              <w:t xml:space="preserve">мать деревья, бросать мусор на землю, участок нужно содержать в </w:t>
            </w:r>
            <w:r w:rsidRPr="00E85C03">
              <w:rPr>
                <w:rFonts w:ascii="Times New Roman" w:hAnsi="Times New Roman" w:cs="Times New Roman"/>
                <w:spacing w:val="2"/>
                <w:sz w:val="24"/>
                <w:szCs w:val="24"/>
              </w:rPr>
              <w:t xml:space="preserve">чистоте. Подсказать детям, что нужно поблагодарить дворника за </w:t>
            </w:r>
            <w:r w:rsidRPr="00E85C03">
              <w:rPr>
                <w:rFonts w:ascii="Times New Roman" w:hAnsi="Times New Roman" w:cs="Times New Roman"/>
                <w:spacing w:val="1"/>
                <w:sz w:val="24"/>
                <w:szCs w:val="24"/>
              </w:rPr>
              <w:t>работу, но не только словами, но и делами. Предложить детям со</w:t>
            </w:r>
            <w:r w:rsidRPr="00E85C03">
              <w:rPr>
                <w:rFonts w:ascii="Times New Roman" w:hAnsi="Times New Roman" w:cs="Times New Roman"/>
                <w:spacing w:val="1"/>
                <w:sz w:val="24"/>
                <w:szCs w:val="24"/>
              </w:rPr>
              <w:softHyphen/>
            </w:r>
            <w:r w:rsidRPr="00E85C03">
              <w:rPr>
                <w:rFonts w:ascii="Times New Roman" w:hAnsi="Times New Roman" w:cs="Times New Roman"/>
                <w:spacing w:val="-1"/>
                <w:sz w:val="24"/>
                <w:szCs w:val="24"/>
              </w:rPr>
              <w:t>брать мусор на участке.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«По ровненькой дорожке»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чередовать ходьбу с прыжками;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память, речь, воображение.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требуется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строятся в колонну и идут гулять. Педагог ритмично, в определённом темпе произносит текст: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Шагают наши ножки.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Раз-два, раз-два,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камешкам, по камешкам,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камешкам, по камешкам…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в яму – бух!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Вылезли из ямы.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Вначале дети идут шагом, затем прыгают на двух ногах, слегка продвигаясь вперёд, на предпоследнюю строчку присаживаются на корточки, на последнюю – приподнимаются.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После нескольких повторений игры педагог произносит другой текст: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Устали наши ножки,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Устали наши ножки.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наш дом – здесь мы живём!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окончании текста дети бегут в «дом» (садятся на стульчики или располагаются за отведённой чертой и т.д.).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Заранее показать детям, где находится «дом».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подметание веничками дорожек на участке.</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pacing w:val="1"/>
                <w:sz w:val="24"/>
                <w:szCs w:val="24"/>
              </w:rPr>
              <w:t>Цель: учить правильно пользоваться веничками, доводить нача</w:t>
            </w:r>
            <w:r w:rsidRPr="00E85C03">
              <w:rPr>
                <w:rFonts w:ascii="Times New Roman" w:hAnsi="Times New Roman" w:cs="Times New Roman"/>
                <w:spacing w:val="1"/>
                <w:sz w:val="24"/>
                <w:szCs w:val="24"/>
              </w:rPr>
              <w:softHyphen/>
              <w:t>тое дело до конца.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«Самолеты»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ориентировку в пространстве, закрепить навык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построения в колонну.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строятся в 3-4 колонны в разных местах площадки, которые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отмечаются флажками. Играющие изображают летчиков на самолетах. Они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готовятся к полету. По сигналу воспитателя «К полету готовься!»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 согнутыми в локтях руками – заводят мотор. «Летите!» -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Дети поднимают руки в стороны и летят врассыпную, в разных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направлениях. По сигналу воспитателя «Напосадку!» - самолеты находят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места и приземляются, строятся в колонны и опускаются на одно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колено. Воспитатель отмечает, какая колонна построилась первой.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должны вылетать после сигнала воспитателя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«На посадку!» - играющие должны возвратиться в свои колонны, на те места, где выложен их знак (поставлен флажок).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pacing w:val="16"/>
                <w:sz w:val="24"/>
                <w:szCs w:val="24"/>
              </w:rPr>
            </w:pPr>
            <w:bookmarkStart w:id="1" w:name="_Hlk116512243"/>
            <w:r w:rsidRPr="00E85C03">
              <w:rPr>
                <w:rFonts w:ascii="Times New Roman" w:hAnsi="Times New Roman" w:cs="Times New Roman"/>
                <w:spacing w:val="16"/>
                <w:sz w:val="24"/>
                <w:szCs w:val="24"/>
              </w:rPr>
              <w:t>Наблюдение за березой.</w:t>
            </w:r>
          </w:p>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z w:val="24"/>
                <w:szCs w:val="24"/>
              </w:rPr>
              <w:t>Цель: закрепление знаний о характерных признаках дерева.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Наступила осень, пожелтел наш сад,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Листья на березе золотом горят.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слыхать веселых песен соловья,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Улетели птицы в теплые края.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нам узнать березу среди других деревьев? Какого цвета ствол у березы? (Белый с черными пят</w:t>
            </w:r>
            <w:r w:rsidRPr="00E85C03">
              <w:rPr>
                <w:rFonts w:ascii="Times New Roman" w:hAnsi="Times New Roman" w:cs="Times New Roman"/>
                <w:sz w:val="24"/>
                <w:szCs w:val="24"/>
              </w:rPr>
              <w:softHyphen/>
              <w:t>нами.) Какие части березы вы еще знаете? (Ствол, ветви, ко</w:t>
            </w:r>
            <w:r w:rsidRPr="00E85C03">
              <w:rPr>
                <w:rFonts w:ascii="Times New Roman" w:hAnsi="Times New Roman" w:cs="Times New Roman"/>
                <w:sz w:val="24"/>
                <w:szCs w:val="24"/>
              </w:rPr>
              <w:softHyphen/>
              <w:t>рень.) Какого цвета ветки? Зачем корень дереву? Какого цвета листья березы осенью? (Желтые.) Какого цвета они были летом? (Зеленые.) Посмотрите, какое красивое дерево! Оно высокое, стройное. У него тонкий белый ствол, с черными полосками. Как вы думаете для чего они? (Через эти полоски дерево дышит). Гибкие тонкие веточки.  Ветер любит прилетать к березке и играть с ее веточками. Веточки гнутся до самой земли, а потом опять выпрямляются. Посмотрите, какие красивые золотые листочки появились на березке. Они словно золотые монетки падают на темную землю. Быть зиме суровой, если в середине октября на березе еще есть листья. Когда лист с березы опадает чисто, год будет урожайным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«Воробышки и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спрыгивать со скамейки, прыгать с продвижением вперед, быстро убегать от ловишки, не толкая друг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смелость.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скамейки или кубики (высота 10-20 см.), игрушка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становятся на скамеечки, расположенные на одной стороне площадки или комнаты. Это воробышки на крыше. На другой стороне, подальше от детей, спит кот. После слов педагога «Вылетайте, воробышки, на дорогу!» дети спрыгивают с возвышения и выполняют прыжки с продвижением вперед в разных направлениях. По сигналу «Просыпается кот!» воробышки залетают в свои домики, а кот ловит их.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п</w:t>
            </w:r>
            <w:r w:rsidRPr="00E85C03">
              <w:rPr>
                <w:rFonts w:ascii="Times New Roman" w:hAnsi="Times New Roman" w:cs="Times New Roman"/>
                <w:spacing w:val="-1"/>
                <w:sz w:val="24"/>
                <w:szCs w:val="24"/>
              </w:rPr>
              <w:t xml:space="preserve">одметание веничками дорожек на участке.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z w:val="24"/>
                <w:szCs w:val="24"/>
              </w:rPr>
              <w:t>Цель: учить правильно пользоваться веничками, доводить нача</w:t>
            </w:r>
            <w:r w:rsidRPr="00E85C03">
              <w:rPr>
                <w:rFonts w:ascii="Times New Roman" w:hAnsi="Times New Roman" w:cs="Times New Roman"/>
                <w:sz w:val="24"/>
                <w:szCs w:val="24"/>
              </w:rPr>
              <w:softHyphen/>
            </w:r>
            <w:r w:rsidRPr="00E85C03">
              <w:rPr>
                <w:rFonts w:ascii="Times New Roman" w:hAnsi="Times New Roman" w:cs="Times New Roman"/>
                <w:spacing w:val="-3"/>
                <w:sz w:val="24"/>
                <w:szCs w:val="24"/>
              </w:rPr>
              <w:t>тое до конца.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rPr>
              <w:t>трудовая деятельность)</w:t>
            </w:r>
          </w:p>
          <w:p w:rsidR="00CF1317" w:rsidRPr="00E85C03" w:rsidRDefault="00CF1317" w:rsidP="00E85C03">
            <w:pPr>
              <w:spacing w:after="0" w:line="240" w:lineRule="auto"/>
              <w:rPr>
                <w:rFonts w:ascii="Times New Roman" w:hAnsi="Times New Roman" w:cs="Times New Roman"/>
                <w:sz w:val="24"/>
                <w:szCs w:val="24"/>
              </w:rPr>
            </w:pPr>
            <w:bookmarkStart w:id="2" w:name="_Hlk116512275"/>
            <w:bookmarkEnd w:id="1"/>
            <w:r w:rsidRPr="00E85C03">
              <w:rPr>
                <w:rFonts w:ascii="Times New Roman" w:hAnsi="Times New Roman" w:cs="Times New Roman"/>
                <w:sz w:val="24"/>
                <w:szCs w:val="24"/>
                <w:lang w:val="kk-KZ"/>
              </w:rPr>
              <w:t>Игра «Много - мало»</w:t>
            </w:r>
          </w:p>
          <w:p w:rsidR="00CF1317" w:rsidRPr="00E85C03" w:rsidRDefault="00CF1317" w:rsidP="00F82E39">
            <w:pPr>
              <w:pStyle w:val="Default"/>
              <w:rPr>
                <w:color w:val="auto"/>
              </w:rPr>
            </w:pPr>
            <w:r w:rsidRPr="00E85C03">
              <w:rPr>
                <w:color w:val="auto"/>
              </w:rPr>
              <w:t xml:space="preserve">Цель: развитие умения сравнивать без пересчета количества одинаковых объектов. Оборудование: Две игрушечные грузовые машинки разного размера, несколько кубиков.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Ход игры: Погрузите в маленькую машинку 3 кубика, а в большую машинку 5 кубиков. Сколько в одной машинке - мало кубиков, а в другой — много. Скажите: «Давай отвезем кубики мишке!» Отвезите кубики мишке. Выгрузите из большой машины: «Вот тебе, мишка, много кубиков!» Затем выгрузите из маленькой: «А тут мало»</w:t>
            </w:r>
          </w:p>
          <w:bookmarkEnd w:id="2"/>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собакой.</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3"/>
                <w:sz w:val="24"/>
                <w:szCs w:val="24"/>
              </w:rPr>
              <w:t>расширение представления о домашнем животном — собаке, ее внешнем виде, поведении.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Рассказать детям: рядом с домом стоит маленький домик — буд</w:t>
            </w:r>
            <w:r w:rsidRPr="00E85C03">
              <w:rPr>
                <w:rFonts w:ascii="Times New Roman" w:hAnsi="Times New Roman" w:cs="Times New Roman"/>
                <w:spacing w:val="-2"/>
                <w:sz w:val="24"/>
                <w:szCs w:val="24"/>
              </w:rPr>
              <w:softHyphen/>
            </w:r>
            <w:r w:rsidRPr="00E85C03">
              <w:rPr>
                <w:rFonts w:ascii="Times New Roman" w:hAnsi="Times New Roman" w:cs="Times New Roman"/>
                <w:sz w:val="24"/>
                <w:szCs w:val="24"/>
              </w:rPr>
              <w:t xml:space="preserve">ка, в которой живет зверь. Этот зверь грозно рычит, громко лает, у </w:t>
            </w:r>
            <w:r w:rsidRPr="00E85C03">
              <w:rPr>
                <w:rFonts w:ascii="Times New Roman" w:hAnsi="Times New Roman" w:cs="Times New Roman"/>
                <w:spacing w:val="-1"/>
                <w:sz w:val="24"/>
                <w:szCs w:val="24"/>
              </w:rPr>
              <w:t>него острые зубы, он грызет кости. Кто этот зверь?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Заворчал живой замок,</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Лег у двери поперек,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Две медали на груди.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Лучше в дом не заходи!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Дети вместе с воспитателем рассматривают собаку.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3"/>
                <w:sz w:val="24"/>
                <w:szCs w:val="24"/>
              </w:rPr>
              <w:t>Собака — до</w:t>
            </w:r>
            <w:r w:rsidRPr="00E85C03">
              <w:rPr>
                <w:rFonts w:ascii="Times New Roman" w:hAnsi="Times New Roman" w:cs="Times New Roman"/>
                <w:spacing w:val="-3"/>
                <w:sz w:val="24"/>
                <w:szCs w:val="24"/>
              </w:rPr>
              <w:softHyphen/>
            </w:r>
            <w:r w:rsidRPr="00E85C03">
              <w:rPr>
                <w:rFonts w:ascii="Times New Roman" w:hAnsi="Times New Roman" w:cs="Times New Roman"/>
                <w:spacing w:val="-1"/>
                <w:sz w:val="24"/>
                <w:szCs w:val="24"/>
              </w:rPr>
              <w:t xml:space="preserve">машнее животное, она любит своих хозяев, охраняет жилище, лаем </w:t>
            </w:r>
            <w:r w:rsidRPr="00E85C03">
              <w:rPr>
                <w:rFonts w:ascii="Times New Roman" w:hAnsi="Times New Roman" w:cs="Times New Roman"/>
                <w:spacing w:val="-5"/>
                <w:sz w:val="24"/>
                <w:szCs w:val="24"/>
              </w:rPr>
              <w:t xml:space="preserve">предупреждает, что пришли чужие. Радуется, когда приходит хозяин. </w:t>
            </w:r>
            <w:r w:rsidRPr="00E85C03">
              <w:rPr>
                <w:rFonts w:ascii="Times New Roman" w:hAnsi="Times New Roman" w:cs="Times New Roman"/>
                <w:spacing w:val="2"/>
                <w:sz w:val="24"/>
                <w:szCs w:val="24"/>
              </w:rPr>
              <w:t xml:space="preserve">Хозяин тоже любит собаку, заботится о ней, строит для нее дом, </w:t>
            </w:r>
            <w:r w:rsidRPr="00E85C03">
              <w:rPr>
                <w:rFonts w:ascii="Times New Roman" w:hAnsi="Times New Roman" w:cs="Times New Roman"/>
                <w:spacing w:val="-1"/>
                <w:sz w:val="24"/>
                <w:szCs w:val="24"/>
              </w:rPr>
              <w:t>кормит днем и вечером.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«Лохматый пес»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двигаться в соответствии с текстом, быстро менять направление 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смелость, быстроту реакции.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игрушка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сидят или стоят на одной стороне площадки – это их домик. На противоположной стороне находится игрушка пёс. Дети тихонько подходят к нему со словами: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лежит лохматый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лапы свой уткнувши нос,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Тихо, смирно он лежит,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то дремлет, не то спит.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Подойдём, его разбудим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посмотрим: «Что-то будет?»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только текст закончится, педагог берёт игрушку и с громким «лаем» бежит за детьми. Все убегают в свои домики. Когда все дети спрячутся, пёс возвращается на место.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Место, где находится пёс, и место, куда убегают дети, должны располагаться подальше друг от друга, чтобы было пространство для бега. Педагог следит за тем, чтобы дети не трогали пса при приближении к нему и не толкали друг друга, убегая от него.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pacing w:val="-11"/>
                <w:sz w:val="24"/>
                <w:szCs w:val="24"/>
              </w:rPr>
              <w:t xml:space="preserve">Трудовая   деятельность: </w:t>
            </w:r>
            <w:r w:rsidRPr="00E85C03">
              <w:rPr>
                <w:rFonts w:ascii="Times New Roman" w:hAnsi="Times New Roman" w:cs="Times New Roman"/>
                <w:spacing w:val="-1"/>
                <w:sz w:val="24"/>
                <w:szCs w:val="24"/>
              </w:rPr>
              <w:t>кормление птиц.</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Цель: побуждать к самостоятельному выполнению элементарных поручений.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w:t>
            </w:r>
            <w:r>
              <w:rPr>
                <w:rFonts w:ascii="Times New Roman" w:hAnsi="Times New Roman" w:cs="Times New Roman"/>
                <w:sz w:val="24"/>
                <w:szCs w:val="24"/>
                <w:lang w:val="kk-KZ"/>
              </w:rPr>
              <w:t xml:space="preserve">знакомление с окружающим миром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«Зайка серенький сидит»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Цель:учить детей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отгадывать загадку без зрительного сопровождения. Закрепить представления о частях тела животного </w:t>
            </w:r>
            <w:r w:rsidRPr="00E85C03">
              <w:rPr>
                <w:lang w:eastAsia="en-US"/>
              </w:rPr>
              <w:t>(ушки, лапки, глазки)</w:t>
            </w:r>
            <w:r w:rsidRPr="00174C9D">
              <w:rPr>
                <w:lang w:eastAsia="en-US"/>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детям отгадать загадку про зайчика: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-Летом серый, зимой белый.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Короткий хвост.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Прыгает ловко, любит морковку.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(зайчик)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Затем воспитатель вносит игрушку зайчика, дети разглядывают зайчика. Воспитатель спрашивает детей: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-Где у зайчика ушки, лапки, глазки?: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Какая у зайчика шубка? </w:t>
            </w:r>
            <w:r w:rsidRPr="00E85C03">
              <w:rPr>
                <w:lang w:eastAsia="en-US"/>
              </w:rPr>
              <w:t>(серенькая, мягкая)</w:t>
            </w:r>
            <w:r w:rsidRPr="00174C9D">
              <w:rPr>
                <w:lang w:eastAsia="en-US"/>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Зайка прислушивается, шевелит ушами, чтобы лучше слышать.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Когда зайчику холодно сидеть, и он хочет согреть свои лапки, он делает вот так </w:t>
            </w:r>
            <w:r w:rsidRPr="00E85C03">
              <w:rPr>
                <w:lang w:eastAsia="en-US"/>
              </w:rPr>
              <w:t>(хлопает в ладоши)</w:t>
            </w:r>
            <w:r w:rsidRPr="00174C9D">
              <w:rPr>
                <w:lang w:eastAsia="en-US"/>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А когда зайке холодно стоять, то он начинает прыгать – вот так.</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(Затем воспитатель предлагает детям поиграть)</w:t>
            </w:r>
            <w:r w:rsidRPr="00174C9D">
              <w:rPr>
                <w:lang w:eastAsia="en-US"/>
              </w:rPr>
              <w:t>Зайка серенький сидит, и ушами шевелит,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Вот так, вот так, и ушами шевелит!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присаживаются на корточки и руками изображают, как зайка шевелит ушками)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Зайке холодно сидеть, надо лапочки погреть,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Вот так, вот так, надо лапочки погреть!</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(Дети хлопают ладошку об ладошку).</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Зайке холодно стоять, надо зайке поскакать!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Скок - скок — скок - скок, надо зайке поскакать!</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(Дети прыгают на двух ногах, прижав руки к груди)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Кто - то зайку напугал, зайка прыг и убежал.</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Игра повторяется два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привычки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Нетрудно нам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готовы их повторять".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«В гостях у солнышка»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использованием методов снятия психоэмоционального напряжения и самомассажа)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Играет спокойная музыка. В окна заглядывает солнышко.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подходит к каждому ребенку, гладит его по голове.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Ребята, посмотрите, как светло и тепло у нас в спальне.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знаете ли вы, почему? К нам в гости заглянул солнечный зайчик, он заглянул вам в глазки.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Вставайте, и давайте поиграем с солнечным зайчиком.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встают на коврик рядом с с кроваткой)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1.«Улыбнись солнышку». 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быть внимательным, четко выполнять задание: одновременно действовать правой рукой и правой ногой.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2.«Играем с солнышком». 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при повороте руками не помогать.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3.«Играем с солнечными лучами». И. п. — сидя, ноги вместе, и опущены. Ноги развести в стороны, ладошками хлопнуть по коленям. Вернуться в и. п. Повторить шесть раз; темп быстрый.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ноги в коленях не сгибать.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 «Отдыхаем на солнышке».  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(переходят в группу, проводятся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 физическая культура)</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социально-эмоцилнальное развитие, ознакомление с окружающим миром)</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«Рассели жителей по двум домам «Много» и «Один»»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«Далеко или близко?»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проведения упражнений, педагог предусматривает определение местоположения двух известных детям предметов. (развитие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«Кто что ест?» Цель: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Ход игры: В двух кругах лежат разные виды пищи: просо, зерна, панировочные сухари, шиповник, ягода, жук, червь, яблоки. Задача детей-разделить корм зимующим и однолетним птицам.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«Где звенит?» Цель: определить, откуда исходит звук. Предварительная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 (развитие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«Найди лишнее» Цель: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детям цепочку предметов, в которой есть лишний предмет, дети выделяют лишний предмет и объясняют по какой причине они его выбрали.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«Много-мало»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сравнивать без пересчета количества одинаковых объектов. Оборудование: Две игрушечные грузовые машинки разного размера, несколько кубиков.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Погрузите в маленькую машинку 3 кубика, а в большую машинку 5 кубиков. Сколько в одной машинке - мало кубиков, а в другой — много. Скажите: «Давай отвезем кубики мишке!» Отвезите кубики мишке. Выгрузите из большой машины: «Вот тебе, мишка, много кубиков!» Затем выгрузите из маленькой: «А тут мало»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4"/>
                <w:rFonts w:ascii="Times New Roman" w:hAnsi="Times New Roman" w:cs="Times New Roman"/>
                <w:sz w:val="24"/>
                <w:szCs w:val="24"/>
                <w:lang w:eastAsia="en-US"/>
              </w:rPr>
              <w:t>«Загончик для животных»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Цель: учить строить из вертикально поставленных кирпичиков. Воспитывать бережное обращение к постройке. Активизировать словарь: кирпичик, загончик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Воспитатель приносит набор пластмассовых домашних животных и предлагает построить для них загон, чтобы они не разбежались, чтобы их не съели волки. Строить надо из кирпичиков, поставленных вертикально.</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«Что сначала, что потом?»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стадии развития растения в определенной последовательности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Материал: карточки - схемы с изображением стадии развития растений Игровые действия: с помощью игровой ситуации (например, пришел Незнайка) детям предлагается разложить карточки последовательно и рассказать процесс развития объекта: семечко -- росток – листок – взрослое растение)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«Один - много»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употреблять существительное единственного и множественного числа.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карточки с изображением предметов в единственном и множественном числе.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У детей карточки с изображением одного предмета и много предметов.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Задача детей назвать, что на картинке. Образец: У меня один кубик и много кубиков.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Изменить слова так, чтобы они обозначали много предметов. Образец: шар – шары, кубик – кубики.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3. Изменить слова так, чтобы они обозначали один предмет. Образец: деревья -дерево, утята-утенок.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4"/>
                <w:rFonts w:ascii="Times New Roman" w:hAnsi="Times New Roman" w:cs="Times New Roman"/>
                <w:sz w:val="24"/>
                <w:szCs w:val="24"/>
                <w:lang w:eastAsia="en-US"/>
              </w:rPr>
              <w:t>«Скамеечка узкая для Зайки – Длинное Ушко, скамеечка широкая для Мишутки»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Цель: Учить строить узкую скамейку из двух кирпичиков и пластины и широкую из четырех кирпичиков и двух пластин.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В гости к детям приходят веселые игрушки, которые рассказывают детям о том, что в лесу нет даже скамеечек. Воспитатель предлагает детям построить для зайки узкую скамейку, а для мишки- широкую скамейку. Дети сами подбирают материал для строительства.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«Что сначала, что потом?»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стадии развития растения в определенной последовательности.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карточки - схемы с изображением стадии развития растений Игровые действия: с помощью игровой ситуации (например, пришел Незнайка) детям предлагается разложить карточки последовательно и рассказать процесс развития объекта: семечко -- росток – листок – взрослое растение)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A02BF1">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Коррекционная работа (педагог-психолог). Заключение 3. </w:t>
            </w:r>
            <w:r w:rsidRPr="00E85C03">
              <w:rPr>
                <w:rFonts w:ascii="Times New Roman" w:hAnsi="Times New Roman" w:cs="Times New Roman"/>
                <w:sz w:val="24"/>
                <w:szCs w:val="24"/>
              </w:rPr>
              <w:t xml:space="preserve">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p>
          <w:p w:rsidR="00CF1317" w:rsidRPr="00E85C03" w:rsidRDefault="00CF1317" w:rsidP="00A02BF1">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Упражнение «Колечки»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На одной руке большой палец последовательно соединяется со всеми остальными пальцами, начиная с указательного пальца. То же самой делает другая рука, но начинает с мизинца. Задача – делать упражнение одновременно двумя руками.</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«Поезд»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составлять группы из отдельных предметов, пользоваться словами – много, мало, один.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игрушки по темам «Зоопарк», «Посуда», «Игрушки», свисток.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В разных местах комнаты расставлены игрушки по темам: «Зоопарк», «Дом посуды», «Магазин игрушек». Дети, встав друг за другом, образуют «паровоз и вагоны». Сколько паровозов? Сколько вагонов? «Поезд» готов к отправлению. Раздается сигнал (свисток),и «состав» начинает движение. Подъехав к «Зоопарку», «состав» останавливается. Воспитатель спрашивает: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Какие звери живут в зоопарке? Сколько их?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должны не только назвать зверей, но и уточнить их количество. Например, один медведь, один лев, много обезьян, много зверей. воспитатель просит детей повторить и запомнить слово на казахском языке: животные - жануарлар.</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«Поезд» вновь отправляется в путь. Следующая остановка «Дом посуды». Ребята должны рассказать, какая посуда продается, сколько предметов посуды. Например, много тарелок, много чашек, одна кастрюля, одна ваза, много ложек, один чайник.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Посуда - ыдыс-аяқ.</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Третья остановка «Магазин игрушек». Воспитатель предлагает детям отгадать загадку: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Серый байковый зверюшка, длинноушка.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Ну-ка, кто он, угадай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И морковку ему дай! (Зайка)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Игрушки - ойыншықтар.</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После ее отгадывания игра продолжается.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 казахский язык,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r w:rsidRPr="00E85C03">
              <w:rPr>
                <w:rFonts w:ascii="Times New Roman" w:hAnsi="Times New Roman" w:cs="Times New Roman"/>
                <w:sz w:val="24"/>
                <w:szCs w:val="24"/>
                <w:lang w:eastAsia="en-US"/>
              </w:rPr>
              <w:t xml:space="preserve">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w:t>
            </w:r>
            <w:r>
              <w:rPr>
                <w:rFonts w:ascii="Times New Roman" w:hAnsi="Times New Roman" w:cs="Times New Roman"/>
                <w:sz w:val="24"/>
                <w:szCs w:val="24"/>
                <w:lang w:val="kk-KZ"/>
              </w:rPr>
              <w:t xml:space="preserve">труирование, основы математики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Игра «Наведи порядок»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закрепление знаний о временах года. Материал: большие карты с изображением четырех времен года и набор маленьких карточек с изображение предметов, имеющих отношение к разным временам года. Игровые действия: воспитатель предлагает детям «навести порядок», разобрать картинки по временам года, объяснить для какого времени года они подходят и почему.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jc w:val="both"/>
              <w:rPr>
                <w:rFonts w:ascii="Times New Roman" w:hAnsi="Times New Roman" w:cs="Times New Roman"/>
                <w:sz w:val="24"/>
                <w:szCs w:val="24"/>
              </w:rPr>
            </w:pPr>
            <w:r w:rsidRPr="00E85C03">
              <w:rPr>
                <w:rFonts w:ascii="Times New Roman" w:hAnsi="Times New Roman" w:cs="Times New Roman"/>
                <w:sz w:val="24"/>
                <w:szCs w:val="24"/>
              </w:rPr>
              <w:t xml:space="preserve">Коррекционная работа (педагог-логопед). Заключение 3.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«Солнышко»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зрительно-пространственных представлений.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Ребёнку  предлагается схематическое изображение лица человека с ориентиром (нос). Предлагается выложить на нем части лица (глаза, брови, губы). </w:t>
            </w:r>
          </w:p>
        </w:tc>
        <w:tc>
          <w:tcPr>
            <w:tcW w:w="2268"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bookmarkStart w:id="3" w:name="_Hlk116512324"/>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 xml:space="preserve">«Медведь и пчёлы»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составлять группы отдельных предметов, пользоваться словами: много, мало, один.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стульчики, маска медведя, маски пчёлки.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Ход игры: Дети разбирают стульчики – это домики-ульи. Воспитатель предлагает ребятам представить себя «пчелками». - Сколько «пчелок»? - Много. Затем он назначает кого-то из ребят, на роль «медведя». - Сколько «медведей»? - Один медведь. Как только воспитатель скажет: «Медведь идет!»,- «пчелки» должны разлететься по своим домиках (сесть на стульчики). Не поймает «медведь» «пчелок», отправляется спать. - Пчелка, еще пчелка, еще пчелка, - указывая на детей, говорит воспитатель. – Сколько пчелок? - Много пчелок. - Сколько медведей? - Один медведь.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(Развитие речи и художественная </w:t>
            </w:r>
            <w:r>
              <w:rPr>
                <w:rFonts w:ascii="Times New Roman" w:hAnsi="Times New Roman" w:cs="Times New Roman"/>
                <w:sz w:val="24"/>
                <w:szCs w:val="24"/>
                <w:lang w:val="kk-KZ"/>
              </w:rPr>
              <w:t xml:space="preserve">литература, основы математики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4"/>
                <w:rFonts w:ascii="Times New Roman" w:hAnsi="Times New Roman" w:cs="Times New Roman"/>
                <w:sz w:val="24"/>
                <w:szCs w:val="24"/>
                <w:lang w:eastAsia="en-US"/>
              </w:rPr>
              <w:t>«Конструируем из палочек»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r w:rsidRPr="00E85C03">
              <w:rPr>
                <w:rFonts w:ascii="Times New Roman" w:hAnsi="Times New Roman" w:cs="Times New Roman"/>
                <w:sz w:val="24"/>
                <w:szCs w:val="24"/>
                <w:lang w:val="kk-KZ"/>
              </w:rPr>
              <w:t xml:space="preserve"> (Конструирование, основы математики,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Игра </w:t>
            </w:r>
            <w:r w:rsidRPr="00E85C03">
              <w:rPr>
                <w:rFonts w:ascii="Times New Roman" w:hAnsi="Times New Roman" w:cs="Times New Roman"/>
                <w:sz w:val="24"/>
                <w:szCs w:val="24"/>
                <w:lang w:eastAsia="en-US"/>
              </w:rPr>
              <w:t>«Маиы, папы, малыши».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находить и называть «родителей» детенышей животных.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серия картинок «Животные и их детеныши» Игровые действия: игровая ситуация – детеныши животных потерялись. Воспитатель предлагает помочь малышам, найти своих «родителей». Он показывает карточку с изображением детеныша, дети должны найти карточку с изображением взрослого животного и назвать маму и папу малыша.</w:t>
            </w:r>
          </w:p>
          <w:bookmarkEnd w:id="3"/>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Утренник «Осень в гости к нам пришла»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Цель: Формирование благоприятной атмосферы, создание хорошего настроения.</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w:t>
            </w:r>
          </w:p>
          <w:p w:rsidR="00CF1317" w:rsidRPr="00E85C03" w:rsidRDefault="00CF1317" w:rsidP="00BB5787">
            <w:pPr>
              <w:pStyle w:val="Default"/>
              <w:rPr>
                <w:color w:val="auto"/>
                <w:lang w:eastAsia="ru-RU"/>
              </w:rPr>
            </w:pPr>
            <w:r w:rsidRPr="00E85C03">
              <w:rPr>
                <w:color w:val="auto"/>
                <w:lang w:eastAsia="ru-RU"/>
              </w:rPr>
              <w:t xml:space="preserve"> «Рыбалка»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представления детей о составе чисел 2,3,4,5, закреплять умение соотносить число с цифрой.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Правила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Разложить улов рыбака по ведрам. Соответственно числам от 1 до 5.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Ребята, нужна ваша помощь - срочно необходимо накормить обитателей аквапарка: белый медведь съедает только 3 рыбы, тюлень - 2, а дельфин - 5. Ошибиться нельзя, будьте внимательны.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4"/>
                <w:rFonts w:ascii="Times New Roman" w:hAnsi="Times New Roman" w:cs="Times New Roman"/>
                <w:sz w:val="24"/>
                <w:szCs w:val="24"/>
                <w:lang w:eastAsia="en-US"/>
              </w:rPr>
              <w:t>«Построй по схеме»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Цель игры: учить детей выполнять элементарные постройки, ориентируясь на схемы.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Материал: схемы построек, строительный набор.</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«Где растет?»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 развитие умения объединять растения по месту их произрастания. Материал: большие игровые карты «Парк», «Сад», «Огород», «Клумба» и наборы мелких карточек – деревья, овощи, фрукты, цветы. Игровые действия: разложить маленькие карточки на большие игровые поля по месту их произрастания (деревья – парк, овощи – огород, цветы – клумба, фрукты – сад) и объяснить почему так разложил.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 xml:space="preserve">миром, развитие речи и художественная литература - </w:t>
            </w:r>
            <w:r w:rsidRPr="00E85C03">
              <w:rPr>
                <w:rFonts w:ascii="Times New Roman" w:hAnsi="Times New Roman" w:cs="Times New Roman"/>
                <w:sz w:val="24"/>
                <w:szCs w:val="24"/>
              </w:rPr>
              <w:t xml:space="preserve">социально-эмоциональное развитие).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Пора одежду надевать.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Надели шапку, шарф, пальто,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Не опоздал из нас никто!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Все одеты, все готовы,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Идем мы на прогулку снова!</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грузовым транспортом.</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Цель: формирование умения различать по внешнему виду грузовой транспорт.</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pacing w:val="-6"/>
                <w:sz w:val="24"/>
                <w:szCs w:val="24"/>
              </w:rPr>
            </w:pPr>
            <w:r w:rsidRPr="00E85C03">
              <w:rPr>
                <w:rFonts w:ascii="Times New Roman" w:hAnsi="Times New Roman" w:cs="Times New Roman"/>
                <w:spacing w:val="-6"/>
                <w:sz w:val="24"/>
                <w:szCs w:val="24"/>
              </w:rPr>
              <w:t xml:space="preserve">Не летает, не жужжит —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Жук по улице бежит.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И горят в глазах жука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Два блестящих огонька.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Познакомить детей с машиной, на которой привозят продукты. </w:t>
            </w:r>
            <w:r w:rsidRPr="00E85C03">
              <w:rPr>
                <w:rFonts w:ascii="Times New Roman" w:hAnsi="Times New Roman" w:cs="Times New Roman"/>
                <w:spacing w:val="-2"/>
                <w:sz w:val="24"/>
                <w:szCs w:val="24"/>
              </w:rPr>
              <w:t xml:space="preserve">Назвать ее основные части. (Кабина, кузов, руль, колесо, окна, кран.) Понаблюдать, как разгружают продукты из машины, объяснить, что </w:t>
            </w:r>
            <w:r w:rsidRPr="00E85C03">
              <w:rPr>
                <w:rFonts w:ascii="Times New Roman" w:hAnsi="Times New Roman" w:cs="Times New Roman"/>
                <w:sz w:val="24"/>
                <w:szCs w:val="24"/>
              </w:rPr>
              <w:t>продукты — это груз для нее. Рассказать, какую важную работу выполняет эта машина.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"Мы листочки".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Учить детей подражать движениям листьев на ветру, побуждать к получению положительных эмоциональных впечатлений. Педагог показывает детям движения, сопровождает художественным словом.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Мы </w:t>
            </w:r>
            <w:r w:rsidRPr="00E85C03">
              <w:rPr>
                <w:rFonts w:ascii="Times New Roman" w:hAnsi="Times New Roman" w:cs="Times New Roman"/>
                <w:sz w:val="24"/>
                <w:szCs w:val="24"/>
                <w:lang w:val="kk-KZ" w:eastAsia="en-US"/>
              </w:rPr>
              <w:t>-</w:t>
            </w:r>
            <w:r w:rsidRPr="00E85C03">
              <w:rPr>
                <w:rFonts w:ascii="Times New Roman" w:hAnsi="Times New Roman" w:cs="Times New Roman"/>
                <w:sz w:val="24"/>
                <w:szCs w:val="24"/>
                <w:lang w:eastAsia="en-US"/>
              </w:rPr>
              <w:t xml:space="preserve"> листочки, мы </w:t>
            </w:r>
            <w:r w:rsidRPr="00E85C03">
              <w:rPr>
                <w:rFonts w:ascii="Times New Roman" w:hAnsi="Times New Roman" w:cs="Times New Roman"/>
                <w:sz w:val="24"/>
                <w:szCs w:val="24"/>
                <w:lang w:val="kk-KZ" w:eastAsia="en-US"/>
              </w:rPr>
              <w:t>-</w:t>
            </w:r>
            <w:r w:rsidRPr="00E85C03">
              <w:rPr>
                <w:rFonts w:ascii="Times New Roman" w:hAnsi="Times New Roman" w:cs="Times New Roman"/>
                <w:sz w:val="24"/>
                <w:szCs w:val="24"/>
                <w:lang w:eastAsia="en-US"/>
              </w:rPr>
              <w:t xml:space="preserve"> листочки,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w:t>
            </w:r>
            <w:r w:rsidRPr="00E85C03">
              <w:rPr>
                <w:rFonts w:ascii="Times New Roman" w:hAnsi="Times New Roman" w:cs="Times New Roman"/>
                <w:sz w:val="24"/>
                <w:szCs w:val="24"/>
                <w:lang w:val="kk-KZ" w:eastAsia="en-US"/>
              </w:rPr>
              <w:t>-</w:t>
            </w:r>
            <w:r w:rsidRPr="00E85C03">
              <w:rPr>
                <w:rFonts w:ascii="Times New Roman" w:hAnsi="Times New Roman" w:cs="Times New Roman"/>
                <w:sz w:val="24"/>
                <w:szCs w:val="24"/>
                <w:lang w:eastAsia="en-US"/>
              </w:rPr>
              <w:t xml:space="preserve"> осенние листочки.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на веточках сидели,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Дунул ветер </w:t>
            </w:r>
            <w:r w:rsidRPr="00E85C03">
              <w:rPr>
                <w:rFonts w:ascii="Times New Roman" w:hAnsi="Times New Roman" w:cs="Times New Roman"/>
                <w:sz w:val="24"/>
                <w:szCs w:val="24"/>
                <w:lang w:val="kk-KZ" w:eastAsia="en-US"/>
              </w:rPr>
              <w:t>-</w:t>
            </w:r>
            <w:r w:rsidRPr="00E85C03">
              <w:rPr>
                <w:rFonts w:ascii="Times New Roman" w:hAnsi="Times New Roman" w:cs="Times New Roman"/>
                <w:sz w:val="24"/>
                <w:szCs w:val="24"/>
                <w:lang w:eastAsia="en-US"/>
              </w:rPr>
              <w:t xml:space="preserve"> полетели.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елью</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2"/>
                <w:sz w:val="24"/>
                <w:szCs w:val="24"/>
              </w:rPr>
              <w:t xml:space="preserve">формирование представления об особенностях ели, по которым </w:t>
            </w:r>
            <w:r w:rsidRPr="00E85C03">
              <w:rPr>
                <w:rFonts w:ascii="Times New Roman" w:hAnsi="Times New Roman" w:cs="Times New Roman"/>
                <w:sz w:val="24"/>
                <w:szCs w:val="24"/>
              </w:rPr>
              <w:t>ее можно выделить среди других деревьев.</w:t>
            </w:r>
            <w:r w:rsidRPr="00E85C03">
              <w:rPr>
                <w:rFonts w:ascii="Times New Roman" w:hAnsi="Times New Roman" w:cs="Times New Roman"/>
                <w:spacing w:val="-2"/>
                <w:sz w:val="24"/>
                <w:szCs w:val="24"/>
              </w:rPr>
              <w:br/>
            </w: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На участке воспитатель предлагает детям найти дерево, послушав </w:t>
            </w:r>
            <w:r w:rsidRPr="00E85C03">
              <w:rPr>
                <w:rFonts w:ascii="Times New Roman" w:hAnsi="Times New Roman" w:cs="Times New Roman"/>
                <w:spacing w:val="-6"/>
                <w:sz w:val="24"/>
                <w:szCs w:val="24"/>
              </w:rPr>
              <w:t>стихотворение.</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Ее всегда в лесу найдешь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2"/>
                <w:sz w:val="24"/>
                <w:szCs w:val="24"/>
              </w:rPr>
              <w:t xml:space="preserve">Пойдешь гулять и встретишь.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Стоит колючая, как еж,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Зимою в платье летнем.</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Подвести детей к ели.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Обратить их внимание на характерные </w:t>
            </w:r>
            <w:r w:rsidRPr="00E85C03">
              <w:rPr>
                <w:rFonts w:ascii="Times New Roman" w:hAnsi="Times New Roman" w:cs="Times New Roman"/>
                <w:spacing w:val="-8"/>
                <w:sz w:val="24"/>
                <w:szCs w:val="24"/>
              </w:rPr>
              <w:t>особенности. (Вместо листьев иголки, всегда зеленая, ветви внизу длин</w:t>
            </w:r>
            <w:r w:rsidRPr="00E85C03">
              <w:rPr>
                <w:rFonts w:ascii="Times New Roman" w:hAnsi="Times New Roman" w:cs="Times New Roman"/>
                <w:spacing w:val="-8"/>
                <w:sz w:val="24"/>
                <w:szCs w:val="24"/>
              </w:rPr>
              <w:softHyphen/>
            </w:r>
            <w:r w:rsidRPr="00E85C03">
              <w:rPr>
                <w:rFonts w:ascii="Times New Roman" w:hAnsi="Times New Roman" w:cs="Times New Roman"/>
                <w:spacing w:val="-2"/>
                <w:sz w:val="24"/>
                <w:szCs w:val="24"/>
              </w:rPr>
              <w:t>ные, вверху короткие.) Предложить пройти по всей территории дет</w:t>
            </w:r>
            <w:r w:rsidRPr="00E85C03">
              <w:rPr>
                <w:rFonts w:ascii="Times New Roman" w:hAnsi="Times New Roman" w:cs="Times New Roman"/>
                <w:spacing w:val="-2"/>
                <w:sz w:val="24"/>
                <w:szCs w:val="24"/>
              </w:rPr>
              <w:softHyphen/>
              <w:t>ского сада и найти ели. Объяснить, чем выше ель, тем она старше.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П/И "День и ночь"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«Лошадки»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действовать по сигналу, согласовывать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движения друг с другом, упражнять в беге, ходьбе.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делятся на 2 равные группы. Одна группа изображает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конюхов, другая – лошадей. На одной стороне отчерчивается конюшня.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другой – помещение для конюхов, между ними луг. Воспитатель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«Конюхи, вставайте скорей, запрягайте лошадей!». Конюхи с вожжами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руках, бегут к конюшне и запрягают лошадей. Когда все лошади запряжены,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они выстраиваются друг за другом и по указанию воспитателя идут шагом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или бегут. По слову воспитателя «Приехали!» конюхи останавливают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лошадей. Воспитатель говорит «Идите отдыхать!». Конюхи распрягают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лошадей и отпускают их пастись на луг. Сами возвращаются на свои места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отдохнуть. Лошади спокойно ходят по площадке, пасутся, щиплют траву.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воспитателя «Конюхи, запрягайте лошадей!» конюх ловит свою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лошадь, которая убегает от него. Когда все лошади пойманы и запряжены,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выстраиваются друг за другом. После 2-3 повторений воспитатель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говорит: «Отведите лошадей в конюшню!». Конюхи отводят лошадей 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конюшню, распрягают их и отдают вожжи воспитателю.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работой дворника.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 xml:space="preserve">Цель: </w:t>
            </w:r>
            <w:r w:rsidRPr="00E85C03">
              <w:rPr>
                <w:rFonts w:ascii="Times New Roman" w:hAnsi="Times New Roman" w:cs="Times New Roman"/>
                <w:spacing w:val="-1"/>
                <w:sz w:val="24"/>
                <w:szCs w:val="24"/>
              </w:rPr>
              <w:t>формирование умения приходить на помощь окружающим.</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Воспитатель загадывает детям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Скручена, связана,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На кол навязана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И по дому пляшет. (Метла.)</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2"/>
                <w:sz w:val="24"/>
                <w:szCs w:val="24"/>
              </w:rPr>
              <w:t>Предоставить детям самостоятельно поиграть на участке, обра</w:t>
            </w:r>
            <w:r w:rsidRPr="00E85C03">
              <w:rPr>
                <w:rFonts w:ascii="Times New Roman" w:hAnsi="Times New Roman" w:cs="Times New Roman"/>
                <w:spacing w:val="2"/>
                <w:sz w:val="24"/>
                <w:szCs w:val="24"/>
              </w:rPr>
              <w:softHyphen/>
            </w:r>
            <w:r w:rsidRPr="00E85C03">
              <w:rPr>
                <w:rFonts w:ascii="Times New Roman" w:hAnsi="Times New Roman" w:cs="Times New Roman"/>
                <w:sz w:val="24"/>
                <w:szCs w:val="24"/>
              </w:rPr>
              <w:t xml:space="preserve">тить внимание на работу дворника: «Посмотрите, как он старается, </w:t>
            </w:r>
            <w:r w:rsidRPr="00E85C03">
              <w:rPr>
                <w:rFonts w:ascii="Times New Roman" w:hAnsi="Times New Roman" w:cs="Times New Roman"/>
                <w:spacing w:val="-3"/>
                <w:sz w:val="24"/>
                <w:szCs w:val="24"/>
              </w:rPr>
              <w:t>подметает дорожки, чтобы вам было где играть». Уточнить, что двор</w:t>
            </w:r>
            <w:r w:rsidRPr="00E85C03">
              <w:rPr>
                <w:rFonts w:ascii="Times New Roman" w:hAnsi="Times New Roman" w:cs="Times New Roman"/>
                <w:spacing w:val="-3"/>
                <w:sz w:val="24"/>
                <w:szCs w:val="24"/>
              </w:rPr>
              <w:softHyphen/>
            </w:r>
            <w:r w:rsidRPr="00E85C03">
              <w:rPr>
                <w:rFonts w:ascii="Times New Roman" w:hAnsi="Times New Roman" w:cs="Times New Roman"/>
                <w:spacing w:val="-1"/>
                <w:sz w:val="24"/>
                <w:szCs w:val="24"/>
              </w:rPr>
              <w:t>ник выполняет свою работу хорошо, ловко действуя метлой и лопа</w:t>
            </w:r>
            <w:r w:rsidRPr="00E85C03">
              <w:rPr>
                <w:rFonts w:ascii="Times New Roman" w:hAnsi="Times New Roman" w:cs="Times New Roman"/>
                <w:spacing w:val="-1"/>
                <w:sz w:val="24"/>
                <w:szCs w:val="24"/>
              </w:rPr>
              <w:softHyphen/>
            </w:r>
            <w:r w:rsidRPr="00E85C03">
              <w:rPr>
                <w:rFonts w:ascii="Times New Roman" w:hAnsi="Times New Roman" w:cs="Times New Roman"/>
                <w:spacing w:val="1"/>
                <w:sz w:val="24"/>
                <w:szCs w:val="24"/>
              </w:rPr>
              <w:t>той. Подвести детей к дворнику, который объяснит, что нельзя ло</w:t>
            </w:r>
            <w:r w:rsidRPr="00E85C03">
              <w:rPr>
                <w:rFonts w:ascii="Times New Roman" w:hAnsi="Times New Roman" w:cs="Times New Roman"/>
                <w:spacing w:val="1"/>
                <w:sz w:val="24"/>
                <w:szCs w:val="24"/>
              </w:rPr>
              <w:softHyphen/>
              <w:t xml:space="preserve">мать деревья, бросать мусор на землю, участок нужно содержать в </w:t>
            </w:r>
            <w:r w:rsidRPr="00E85C03">
              <w:rPr>
                <w:rFonts w:ascii="Times New Roman" w:hAnsi="Times New Roman" w:cs="Times New Roman"/>
                <w:spacing w:val="2"/>
                <w:sz w:val="24"/>
                <w:szCs w:val="24"/>
              </w:rPr>
              <w:t xml:space="preserve">чистоте. Подсказать детям, что нужно поблагодарить дворника за </w:t>
            </w:r>
            <w:r w:rsidRPr="00E85C03">
              <w:rPr>
                <w:rFonts w:ascii="Times New Roman" w:hAnsi="Times New Roman" w:cs="Times New Roman"/>
                <w:spacing w:val="1"/>
                <w:sz w:val="24"/>
                <w:szCs w:val="24"/>
              </w:rPr>
              <w:t>работу, но не только словами, но и делами. Предложить детям со</w:t>
            </w:r>
            <w:r w:rsidRPr="00E85C03">
              <w:rPr>
                <w:rFonts w:ascii="Times New Roman" w:hAnsi="Times New Roman" w:cs="Times New Roman"/>
                <w:spacing w:val="1"/>
                <w:sz w:val="24"/>
                <w:szCs w:val="24"/>
              </w:rPr>
              <w:softHyphen/>
            </w:r>
            <w:r w:rsidRPr="00E85C03">
              <w:rPr>
                <w:rFonts w:ascii="Times New Roman" w:hAnsi="Times New Roman" w:cs="Times New Roman"/>
                <w:spacing w:val="-1"/>
                <w:sz w:val="24"/>
                <w:szCs w:val="24"/>
              </w:rPr>
              <w:t>брать мусор на участке.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Игра </w:t>
            </w:r>
            <w:r w:rsidRPr="00E85C03">
              <w:rPr>
                <w:rFonts w:ascii="Times New Roman" w:hAnsi="Times New Roman" w:cs="Times New Roman"/>
                <w:sz w:val="24"/>
                <w:szCs w:val="24"/>
                <w:lang w:eastAsia="en-US"/>
              </w:rPr>
              <w:t xml:space="preserve">«Чудесный мешочек» </w:t>
            </w:r>
          </w:p>
          <w:p w:rsidR="00CF1317" w:rsidRPr="00E85C03" w:rsidRDefault="00CF1317" w:rsidP="00F82E39">
            <w:pPr>
              <w:pStyle w:val="Default"/>
              <w:rPr>
                <w:color w:val="auto"/>
              </w:rPr>
            </w:pPr>
            <w:r w:rsidRPr="00E85C03">
              <w:rPr>
                <w:color w:val="auto"/>
              </w:rPr>
              <w:t xml:space="preserve">Цель: развитие умения определять, что это за предмет, по характерным внешним признакам, то есть по форме. </w:t>
            </w:r>
          </w:p>
          <w:p w:rsidR="00CF1317" w:rsidRPr="00E85C03" w:rsidRDefault="00CF1317" w:rsidP="00F82E39">
            <w:pPr>
              <w:pStyle w:val="Default"/>
              <w:rPr>
                <w:color w:val="auto"/>
              </w:rPr>
            </w:pPr>
            <w:r w:rsidRPr="00E85C03">
              <w:rPr>
                <w:color w:val="auto"/>
              </w:rPr>
              <w:t xml:space="preserve">Ход игры. Смысл игры очень прост: необходимо опустив руку в мешок, нащупать предмет и назвать его, не видя, что это конкретно. Чтобы дети не путались, сначала можно класть 1 предмет, а потом, когда они научатся так играть, уже несколько. </w:t>
            </w:r>
          </w:p>
          <w:p w:rsidR="00CF1317" w:rsidRPr="00E85C03" w:rsidRDefault="00CF1317" w:rsidP="00F82E39">
            <w:pPr>
              <w:pStyle w:val="Default"/>
              <w:rPr>
                <w:color w:val="auto"/>
              </w:rPr>
            </w:pPr>
            <w:r w:rsidRPr="00E85C03">
              <w:rPr>
                <w:color w:val="auto"/>
              </w:rPr>
              <w:t xml:space="preserve">Играющим, кроме основного задания, могут быть даны дополнительные: </w:t>
            </w:r>
          </w:p>
          <w:p w:rsidR="00CF1317" w:rsidRPr="00E85C03" w:rsidRDefault="00CF1317" w:rsidP="00F82E39">
            <w:pPr>
              <w:pStyle w:val="Default"/>
              <w:rPr>
                <w:color w:val="auto"/>
              </w:rPr>
            </w:pPr>
            <w:r w:rsidRPr="00E85C03">
              <w:rPr>
                <w:color w:val="auto"/>
              </w:rPr>
              <w:t xml:space="preserve">описать попавшийся предмет (цвет, размер, вкус, материал) или животное (что оно делает, где живет); рассказать, из какой сказки этот предмет или герой; описать его так, чтобы другие дети отгадали его; </w:t>
            </w:r>
          </w:p>
          <w:p w:rsidR="00CF1317" w:rsidRPr="00E85C03" w:rsidRDefault="00CF1317" w:rsidP="00F82E39">
            <w:pPr>
              <w:pStyle w:val="Default"/>
              <w:rPr>
                <w:color w:val="auto"/>
              </w:rPr>
            </w:pPr>
            <w:r w:rsidRPr="00E85C03">
              <w:rPr>
                <w:color w:val="auto"/>
              </w:rPr>
              <w:t xml:space="preserve">назвать слова на данную букву;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совсем маленьких деток можно предложить таким образом выбрать игрушку, с которой он потом будет играть. Для этого им сначала показывают предметы, которые кладутся в мешочек, а потом каждый по очереди достает свой.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w:t>
            </w:r>
            <w:r>
              <w:rPr>
                <w:rFonts w:ascii="Times New Roman" w:hAnsi="Times New Roman" w:cs="Times New Roman"/>
                <w:sz w:val="24"/>
                <w:szCs w:val="24"/>
                <w:lang w:val="kk-KZ"/>
              </w:rPr>
              <w:t xml:space="preserve">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«Перелет птиц»</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реакцию на словесные сигналы. Упражняться в лазание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гимнастической лестнице.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одном конце зала, они птицы. На другом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конце зала вышка (гимнастическая стенка). По сигналу воспитателя: «Птицы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улетают! » - птицы летят, расправив крылья. По сигналу «Буря! » - птицы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летят на вышку – скрываются от бури на деревьях. После слов: «Буря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прекратилась», - птицы снова летят.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Правила: внимательно слушать сигналы воспитателя и выполнять действия.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268" w:type="dxa"/>
          </w:tcPr>
          <w:p w:rsidR="00CF1317" w:rsidRPr="00E85C03" w:rsidRDefault="00CF1317" w:rsidP="00E85C03">
            <w:pPr>
              <w:spacing w:after="0" w:line="240" w:lineRule="auto"/>
              <w:rPr>
                <w:rFonts w:ascii="Times New Roman" w:hAnsi="Times New Roman" w:cs="Times New Roman"/>
                <w:spacing w:val="16"/>
                <w:sz w:val="24"/>
                <w:szCs w:val="24"/>
              </w:rPr>
            </w:pPr>
            <w:bookmarkStart w:id="4" w:name="_Hlk116512375"/>
            <w:r w:rsidRPr="00E85C03">
              <w:rPr>
                <w:rFonts w:ascii="Times New Roman" w:hAnsi="Times New Roman" w:cs="Times New Roman"/>
                <w:spacing w:val="16"/>
                <w:sz w:val="24"/>
                <w:szCs w:val="24"/>
              </w:rPr>
              <w:t>Наблюдение за березой.</w:t>
            </w:r>
          </w:p>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z w:val="24"/>
                <w:szCs w:val="24"/>
              </w:rPr>
              <w:t>Цель: закрепление знаний о характерных признаках дерева.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Наступила осень, пожелтел наш сад,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Листья на березе золотом горят.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слыхать веселых песен соловья,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Улетели птицы в теплые края.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нам узнать березу среди других деревьев? Какого цвета ствол у березы? (Белый с черными пят</w:t>
            </w:r>
            <w:r w:rsidRPr="00E85C03">
              <w:rPr>
                <w:rFonts w:ascii="Times New Roman" w:hAnsi="Times New Roman" w:cs="Times New Roman"/>
                <w:sz w:val="24"/>
                <w:szCs w:val="24"/>
              </w:rPr>
              <w:softHyphen/>
              <w:t>нами.) Какие части березы вы еще знаете? (Ствол, ветви, ко</w:t>
            </w:r>
            <w:r w:rsidRPr="00E85C03">
              <w:rPr>
                <w:rFonts w:ascii="Times New Roman" w:hAnsi="Times New Roman" w:cs="Times New Roman"/>
                <w:sz w:val="24"/>
                <w:szCs w:val="24"/>
              </w:rPr>
              <w:softHyphen/>
              <w:t>рень.) Какого цвета ветки? Зачем корень дереву? Какого цвета листья березы осенью? (Желтые.) Какого цвета они были летом? (Зеленые.) Посмотрите, какое красивое дерево! Оно высокое, стройное. У него тонкий белый ствол, с черными полосками. Как вы думаете для чего они? (Через эти полоски дерево дышит). Гибкие тонкие веточки.  Ветер любит прилетать к березке и играть с ее веточками. Веточки гнутся до самой земли, а потом опять выпрямляются. Посмотрите, какие красивые золотые листочки появились на березке. Они словно золотые монетки падают на темную землю. Быть зиме суровой, если в середине октября на березе еще есть листья. Когда лист с березы опадает чисто, год будет урожайным. (</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«У медведя во бору»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выдержку, умение выполнять движения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навык коллективного движения. Упражнять в беге по определенному направлению, с увертыванием, развивать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одной стороне площадки проводится черта – это опушка леса.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чертой, на расстоянии 2-3 шагов очерчивается место для медведя.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дом детей. Воспитатель назначает медведя, с помощью счиалки.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Апасына Қанаттың</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Екі - екіден тараттым.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Қанша жаңғақ қалғанын,</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Айта қойшы, ал, жаным.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О</w:t>
            </w:r>
            <w:r w:rsidRPr="00E85C03">
              <w:rPr>
                <w:rFonts w:ascii="Times New Roman" w:hAnsi="Times New Roman" w:cs="Times New Roman"/>
                <w:sz w:val="24"/>
                <w:szCs w:val="24"/>
                <w:lang w:eastAsia="en-US"/>
              </w:rPr>
              <w:t>стальные дети – у себя дома. Воспитатель говорит: «Идите гулять!».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к опушке леса, собирая ягоды, грибы, имитируя движения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говорят: «У медведя во бору, грибы ягоды беру. А медведь сидит и на нас рычит». Медведь в это время сидит на своем месте. Когда играющие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произносят «Рычит!» медведь встает, дети бегут домой. Медведь старается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их поймать – коснуться. Пойманного медведь отводит к себе. После 2-3</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пойманных выбирается новый медведь.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имеет право вставать и ловить, а играющие – убегать домой только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«рычит!».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не может ловить детей за линией дома.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Варианты: Ввести 2 медведей. Поставить на пути преграды.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r w:rsidRPr="00E85C03">
              <w:rPr>
                <w:rFonts w:ascii="Times New Roman" w:hAnsi="Times New Roman" w:cs="Times New Roman"/>
                <w:sz w:val="24"/>
                <w:szCs w:val="24"/>
                <w:lang w:val="kk-KZ"/>
              </w:rPr>
              <w:t xml:space="preserve">, казахский язык, </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«Воробюышки и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спрыгивать со скамейки, прыгать с продвижением вперед, быстро убегать от ловишки, не толкая друг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смелость.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скамейки или кубики (высота 10-20 см.),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игрушка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становятся на скамеечки, расположенные на одной стороне площадки или комнаты. Это воробышки на крыше. На другой стороне, подальше от детей, спит кот. После слов педагога «Вылетайте, воробышки, на дорогу!» дети спрыгивают с возвышения и выполняют прыжки с продвижением вперед в разных направлениях. По сигналу «Просыпается кот!» воробышки залетают в свои домики, а кот ловит их.</w:t>
            </w:r>
          </w:p>
          <w:bookmarkEnd w:id="4"/>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 xml:space="preserve">). </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собакой.</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3"/>
                <w:sz w:val="24"/>
                <w:szCs w:val="24"/>
              </w:rPr>
              <w:t>расширение представления о домашнем животном — собаке, ее внешнем виде, поведении.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Рассказать детям: рядом с домом стоит маленький домик — буд</w:t>
            </w:r>
            <w:r w:rsidRPr="00E85C03">
              <w:rPr>
                <w:rFonts w:ascii="Times New Roman" w:hAnsi="Times New Roman" w:cs="Times New Roman"/>
                <w:spacing w:val="-2"/>
                <w:sz w:val="24"/>
                <w:szCs w:val="24"/>
              </w:rPr>
              <w:softHyphen/>
            </w:r>
            <w:r w:rsidRPr="00E85C03">
              <w:rPr>
                <w:rFonts w:ascii="Times New Roman" w:hAnsi="Times New Roman" w:cs="Times New Roman"/>
                <w:sz w:val="24"/>
                <w:szCs w:val="24"/>
              </w:rPr>
              <w:t xml:space="preserve">ка, в которой живет зверь. Этот зверь грозно рычит, громко лает, у </w:t>
            </w:r>
            <w:r w:rsidRPr="00E85C03">
              <w:rPr>
                <w:rFonts w:ascii="Times New Roman" w:hAnsi="Times New Roman" w:cs="Times New Roman"/>
                <w:spacing w:val="-1"/>
                <w:sz w:val="24"/>
                <w:szCs w:val="24"/>
              </w:rPr>
              <w:t>него острые зубы, он грызет кости. Кто этот зверь?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Заворчал живой замок,</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Лег у двери поперек,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Две медали на груди.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Лучше в дом не заходи!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Дети вместе с воспитателем рассматривают собаку.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3"/>
                <w:sz w:val="24"/>
                <w:szCs w:val="24"/>
              </w:rPr>
              <w:t>Собака — до</w:t>
            </w:r>
            <w:r w:rsidRPr="00E85C03">
              <w:rPr>
                <w:rFonts w:ascii="Times New Roman" w:hAnsi="Times New Roman" w:cs="Times New Roman"/>
                <w:spacing w:val="-3"/>
                <w:sz w:val="24"/>
                <w:szCs w:val="24"/>
              </w:rPr>
              <w:softHyphen/>
            </w:r>
            <w:r w:rsidRPr="00E85C03">
              <w:rPr>
                <w:rFonts w:ascii="Times New Roman" w:hAnsi="Times New Roman" w:cs="Times New Roman"/>
                <w:spacing w:val="-1"/>
                <w:sz w:val="24"/>
                <w:szCs w:val="24"/>
              </w:rPr>
              <w:t xml:space="preserve">машнее животное, она любит своих хозяев, охраняет жилище, лаем </w:t>
            </w:r>
            <w:r w:rsidRPr="00E85C03">
              <w:rPr>
                <w:rFonts w:ascii="Times New Roman" w:hAnsi="Times New Roman" w:cs="Times New Roman"/>
                <w:spacing w:val="-5"/>
                <w:sz w:val="24"/>
                <w:szCs w:val="24"/>
              </w:rPr>
              <w:t xml:space="preserve">предупреждает, что пришли чужие. Радуется, когда приходит хозяин. </w:t>
            </w:r>
            <w:r w:rsidRPr="00E85C03">
              <w:rPr>
                <w:rFonts w:ascii="Times New Roman" w:hAnsi="Times New Roman" w:cs="Times New Roman"/>
                <w:spacing w:val="2"/>
                <w:sz w:val="24"/>
                <w:szCs w:val="24"/>
              </w:rPr>
              <w:t xml:space="preserve">Хозяин тоже любит собаку, заботится о ней, строит для нее дом, </w:t>
            </w:r>
            <w:r w:rsidRPr="00E85C03">
              <w:rPr>
                <w:rFonts w:ascii="Times New Roman" w:hAnsi="Times New Roman" w:cs="Times New Roman"/>
                <w:spacing w:val="-1"/>
                <w:sz w:val="24"/>
                <w:szCs w:val="24"/>
              </w:rPr>
              <w:t>кормит днем и вечером.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 xml:space="preserve">знакомление с окружающим миром </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«Сбей булаву»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прокатывать мяч по направлению к булаве, стараясь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сбить её. Развивать глазомер, точность броска.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Игроки становятся за линию, в 2-3м от которой напротив каждого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поставлены булавы. В руках у детей мячи. По сигналу игроки прокатывают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мячи по направлению к булавам, стараясь сбить их. По следующему сигналу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идут за мячами и поднимают упавшие булавы. Игра повторяется,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запоминает, сколько раз булава была им сбита.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Варианты: прокатывать мяч правой, левой рукой, двумя руками, ногой.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 «Лохматый пес»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двигаться в соответствии с текстом, быстро менять направление 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смелость, быстроту реакции.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Содержание:</w:t>
            </w:r>
            <w:r w:rsidRPr="00E85C03">
              <w:rPr>
                <w:rFonts w:ascii="Times New Roman" w:hAnsi="Times New Roman" w:cs="Times New Roman"/>
                <w:sz w:val="24"/>
                <w:szCs w:val="24"/>
                <w:lang w:val="kk-KZ"/>
              </w:rPr>
              <w:t xml:space="preserve"> воспитатель с помощью считалки выберает того кто будет пёсиком.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Апасына Қанаттың</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Екі - екіден тараттым.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Қанша жаңғақ қалғанын,</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Айта қойшы, ал, жаным.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сидят или стоят на одной стороне площадки – это их домик. На противоположной стороне находится лохматый пёс. Дети тихонько подходят к нему со словами: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лежит лохматый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лапы свой уткнувши нос,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Тихо, смирно он лежит,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то дремлет, не то спит.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Подойдём, его разбудим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посмотрим: «Что-то будет?»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только текст закончится, лохматый пёс с громким «лаем» бежит за детьми. Все убегают в свои домики. Когда все дети спрячутся, пёс возвращается на место.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Место, где находится пёс, и место, куда убегают дети, должны располагаться подальше друг от друга, чтобы было пространство для бега. Педагог следит за тем, чтобы дети не трогали пса при приближении к нему и не толкали друг друга, убегая от него.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казахский язык,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852FD">
      <w:pPr>
        <w:spacing w:after="0" w:line="240" w:lineRule="auto"/>
        <w:rPr>
          <w:rFonts w:ascii="Times New Roman" w:hAnsi="Times New Roman" w:cs="Times New Roman"/>
          <w:sz w:val="24"/>
          <w:szCs w:val="24"/>
        </w:rPr>
      </w:pPr>
    </w:p>
    <w:p w:rsidR="00CF1317" w:rsidRPr="00174C9D" w:rsidRDefault="00CF1317" w:rsidP="00984294">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984294">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17.10.2022 - 21.10.2022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70"/>
        <w:gridCol w:w="2249"/>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17.10</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18.10</w:t>
            </w:r>
          </w:p>
        </w:tc>
        <w:tc>
          <w:tcPr>
            <w:tcW w:w="257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19.10</w:t>
            </w:r>
          </w:p>
        </w:tc>
        <w:tc>
          <w:tcPr>
            <w:tcW w:w="224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20.10</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21.10</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«Поручения»</w:t>
            </w:r>
            <w:r w:rsidRPr="00E85C03">
              <w:rPr>
                <w:rFonts w:ascii="Times New Roman" w:hAnsi="Times New Roman" w:cs="Times New Roman"/>
                <w:sz w:val="24"/>
                <w:szCs w:val="24"/>
                <w:lang w:val="kk-KZ"/>
              </w:rPr>
              <w:t xml:space="preserve">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умения детей убирать свои игрушки по местам; выполнять инструкцию воспитателя.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группу приезжает грузовик и привозит игрушки. (выгружает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Наши игрушки вернулись домой. Давайте с вами их уберем на свои места. А какие они у нас не опрятные приведите их в порядок ( причесывают, обувают туфельки, застегивают пуговицы на платье и т.д.) Лиза  возьми маленькую куклу и посади ее на маленький стульчик. Игра продолжается пока не разложат все игрушки по местам. Молодцы ребята убрали все игрушки по местам,  навели порядок в нашей группе. Полюбуйтесь, как стало просторно, светло, уютно и красиво.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Чтение сказки "Лиса со скалочкой".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Цель:</w:t>
            </w:r>
            <w:r w:rsidRPr="00E85C03">
              <w:rPr>
                <w:rFonts w:ascii="Times New Roman" w:hAnsi="Times New Roman" w:cs="Times New Roman"/>
                <w:sz w:val="24"/>
                <w:szCs w:val="24"/>
                <w:shd w:val="clear" w:color="auto" w:fill="FFFFFF"/>
              </w:rPr>
              <w:t> </w:t>
            </w:r>
            <w:r w:rsidRPr="00E85C03">
              <w:rPr>
                <w:rFonts w:ascii="Times New Roman" w:hAnsi="Times New Roman" w:cs="Times New Roman"/>
                <w:sz w:val="24"/>
                <w:szCs w:val="24"/>
              </w:rPr>
              <w:t>Формирование у детей умения внимательно слушать сказку и отвечать на вопросы по её содержанию. Помочь детям понять, что лиса в этой сказке - персонаж отрицательный.</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Воспитатель читает сказку «Лисичка со скалочкой»  показывая иллюстрации к сказке.                             Задает вопросы по содержанию сказки:             </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 Какое время года в сказке?                            -Что нашла Лиса?</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-На что лиса обменяла скалку?                            -Что лиса получила за курицу?                           -Что попросила лиса вместо уточки?                           -Что дали лисе вместо уточки?</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-Как вы думаете какая лиса?                               - Кто в сказке оказался самым умным?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«Мишка, ляг»</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упражняться в образовании форм повелительного наклонения глаголов </w:t>
            </w:r>
            <w:r w:rsidRPr="00E85C03">
              <w:rPr>
                <w:rStyle w:val="Emphasis"/>
                <w:i w:val="0"/>
                <w:iCs w:val="0"/>
                <w:lang w:eastAsia="en-US"/>
              </w:rPr>
              <w:t>лежать, петь.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Материалы: плюшевый медвежонок (озвученная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гости к детям приходит медвежонок. Рассказываем, что он умеет выполнять поручения. Медвежонка можно попросить: «Мишка, ляг на бочок… ляг на спинку… ляг на животик». Еще он умеет петь, только надо попросить: «Мишка, спой!» (Рассказ сопровождается действиями с игрушкой.)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 желанию детей медвежонок выполняет разные задания. Если ребенок затрудняется сформулировать задание, задаем наводящие вопросы: «Ты хочешь, чтобы мишка лег? На животик или на спинку? Давай скажем вместе: мишка, ляг на животик».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Можно давать медвежонку и другие задания: поезжай (с горки), поскачи, попляши и др.</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Сюжено-ролевая игра «Самолет»</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Цель: развитие способности принять на себя роль предмета.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Воспитатель перевоплощается в </w:t>
            </w:r>
            <w:r w:rsidRPr="00E85C03">
              <w:rPr>
                <w:rStyle w:val="Strong"/>
                <w:rFonts w:ascii="Times New Roman" w:hAnsi="Times New Roman" w:cs="Times New Roman"/>
                <w:b w:val="0"/>
                <w:bCs w:val="0"/>
                <w:sz w:val="24"/>
                <w:szCs w:val="24"/>
                <w:bdr w:val="none" w:sz="0" w:space="0" w:color="auto" w:frame="1"/>
                <w:lang w:eastAsia="en-US"/>
              </w:rPr>
              <w:t>самолет</w:t>
            </w:r>
            <w:r w:rsidRPr="00E85C03">
              <w:rPr>
                <w:rFonts w:ascii="Times New Roman" w:hAnsi="Times New Roman" w:cs="Times New Roman"/>
                <w:sz w:val="24"/>
                <w:szCs w:val="24"/>
                <w:lang w:eastAsia="en-US"/>
              </w:rPr>
              <w:t>. «Я – </w:t>
            </w:r>
            <w:r w:rsidRPr="00E85C03">
              <w:rPr>
                <w:rStyle w:val="Strong"/>
                <w:rFonts w:ascii="Times New Roman" w:hAnsi="Times New Roman" w:cs="Times New Roman"/>
                <w:b w:val="0"/>
                <w:bCs w:val="0"/>
                <w:sz w:val="24"/>
                <w:szCs w:val="24"/>
                <w:bdr w:val="none" w:sz="0" w:space="0" w:color="auto" w:frame="1"/>
                <w:lang w:eastAsia="en-US"/>
              </w:rPr>
              <w:t>самолет</w:t>
            </w:r>
            <w:r w:rsidRPr="00E85C03">
              <w:rPr>
                <w:rFonts w:ascii="Times New Roman" w:hAnsi="Times New Roman" w:cs="Times New Roman"/>
                <w:sz w:val="24"/>
                <w:szCs w:val="24"/>
                <w:lang w:eastAsia="en-US"/>
              </w:rPr>
              <w:t>, буду летать. Вот мои крылья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(расставляет руки в стороны)</w:t>
            </w:r>
            <w:r w:rsidRPr="00E85C03">
              <w:rPr>
                <w:rFonts w:ascii="Times New Roman" w:hAnsi="Times New Roman" w:cs="Times New Roman"/>
                <w:sz w:val="24"/>
                <w:szCs w:val="24"/>
                <w:lang w:eastAsia="en-US"/>
              </w:rPr>
              <w:t>. Сейчас включу мотор </w:t>
            </w:r>
            <w:r w:rsidRPr="00E85C03">
              <w:rPr>
                <w:rFonts w:ascii="Times New Roman" w:hAnsi="Times New Roman" w:cs="Times New Roman"/>
                <w:sz w:val="24"/>
                <w:szCs w:val="24"/>
                <w:bdr w:val="none" w:sz="0" w:space="0" w:color="auto" w:frame="1"/>
                <w:lang w:eastAsia="en-US"/>
              </w:rPr>
              <w:t>(крутит согнутыми в локтях руками)</w:t>
            </w:r>
            <w:r w:rsidRPr="00E85C03">
              <w:rPr>
                <w:rFonts w:ascii="Times New Roman" w:hAnsi="Times New Roman" w:cs="Times New Roman"/>
                <w:sz w:val="24"/>
                <w:szCs w:val="24"/>
                <w:lang w:eastAsia="en-US"/>
              </w:rPr>
              <w:t> и полечу за овощами – фруктами. Полетела. Вижу большую гору (стол, облечу гору. Все прилетела. Сейчас буду приземляться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(приседает на корточки)</w:t>
            </w:r>
            <w:r w:rsidRPr="00E85C03">
              <w:rPr>
                <w:rFonts w:ascii="Times New Roman" w:hAnsi="Times New Roman" w:cs="Times New Roman"/>
                <w:sz w:val="24"/>
                <w:szCs w:val="24"/>
                <w:lang w:eastAsia="en-US"/>
              </w:rPr>
              <w:t>. Выключаю мотор </w:t>
            </w:r>
            <w:r w:rsidRPr="00E85C03">
              <w:rPr>
                <w:rFonts w:ascii="Times New Roman" w:hAnsi="Times New Roman" w:cs="Times New Roman"/>
                <w:sz w:val="24"/>
                <w:szCs w:val="24"/>
                <w:bdr w:val="none" w:sz="0" w:space="0" w:color="auto" w:frame="1"/>
                <w:lang w:eastAsia="en-US"/>
              </w:rPr>
              <w:t>(крутит согнутыми в локтях руками)</w:t>
            </w:r>
            <w:r w:rsidRPr="00E85C03">
              <w:rPr>
                <w:rFonts w:ascii="Times New Roman" w:hAnsi="Times New Roman" w:cs="Times New Roman"/>
                <w:sz w:val="24"/>
                <w:szCs w:val="24"/>
                <w:lang w:eastAsia="en-US"/>
              </w:rPr>
              <w:t>. Все, села. Теперь загружаюсь овощами – фруктами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(берет в обе руки два овоща – фрукта)</w:t>
            </w:r>
            <w:r w:rsidRPr="00E85C03">
              <w:rPr>
                <w:rFonts w:ascii="Times New Roman" w:hAnsi="Times New Roman" w:cs="Times New Roman"/>
                <w:sz w:val="24"/>
                <w:szCs w:val="24"/>
                <w:lang w:eastAsia="en-US"/>
              </w:rPr>
              <w:t>. И полечу назад. Мне одной не увезти овощи – фрукты, их много. Кто тоже хочет быть </w:t>
            </w:r>
            <w:r w:rsidRPr="00E85C03">
              <w:rPr>
                <w:rStyle w:val="Strong"/>
                <w:rFonts w:ascii="Times New Roman" w:hAnsi="Times New Roman" w:cs="Times New Roman"/>
                <w:b w:val="0"/>
                <w:bCs w:val="0"/>
                <w:sz w:val="24"/>
                <w:szCs w:val="24"/>
                <w:bdr w:val="none" w:sz="0" w:space="0" w:color="auto" w:frame="1"/>
                <w:lang w:eastAsia="en-US"/>
              </w:rPr>
              <w:t>самолетом</w:t>
            </w:r>
            <w:r w:rsidRPr="00E85C03">
              <w:rPr>
                <w:rFonts w:ascii="Times New Roman" w:hAnsi="Times New Roman" w:cs="Times New Roman"/>
                <w:sz w:val="24"/>
                <w:szCs w:val="24"/>
                <w:lang w:eastAsia="en-US"/>
              </w:rPr>
              <w:t> и перевозить овощи – фрукты?»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перевоплощаются в </w:t>
            </w:r>
            <w:r w:rsidRPr="00E85C03">
              <w:rPr>
                <w:rStyle w:val="Strong"/>
                <w:rFonts w:ascii="Times New Roman" w:hAnsi="Times New Roman" w:cs="Times New Roman"/>
                <w:b w:val="0"/>
                <w:bCs w:val="0"/>
                <w:sz w:val="24"/>
                <w:szCs w:val="24"/>
                <w:bdr w:val="none" w:sz="0" w:space="0" w:color="auto" w:frame="1"/>
                <w:lang w:eastAsia="en-US"/>
              </w:rPr>
              <w:t>самолеты</w:t>
            </w:r>
            <w:r w:rsidRPr="00E85C03">
              <w:rPr>
                <w:rFonts w:ascii="Times New Roman" w:hAnsi="Times New Roman" w:cs="Times New Roman"/>
                <w:sz w:val="24"/>
                <w:szCs w:val="24"/>
                <w:lang w:eastAsia="en-US"/>
              </w:rPr>
              <w:t>, облетают гору, приземляются, загружаются овощами – фруктами.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Воспитатель говорит</w:t>
            </w:r>
            <w:r w:rsidRPr="00E85C03">
              <w:rPr>
                <w:rFonts w:ascii="Times New Roman" w:hAnsi="Times New Roman" w:cs="Times New Roman"/>
                <w:sz w:val="24"/>
                <w:szCs w:val="24"/>
                <w:lang w:eastAsia="en-US"/>
              </w:rPr>
              <w:t>: «Кто загрузился, включайте моторы и летите. Приземляться будем вон там, на ковре. Это будет аэродром. Туда приедет машина, и вы разгрузитесь».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Strong"/>
                <w:rFonts w:ascii="Times New Roman" w:hAnsi="Times New Roman" w:cs="Times New Roman"/>
                <w:b w:val="0"/>
                <w:bCs w:val="0"/>
                <w:sz w:val="24"/>
                <w:szCs w:val="24"/>
                <w:bdr w:val="none" w:sz="0" w:space="0" w:color="auto" w:frame="1"/>
                <w:lang w:eastAsia="en-US"/>
              </w:rPr>
              <w:t>Самолеты</w:t>
            </w:r>
            <w:r w:rsidRPr="00E85C03">
              <w:rPr>
                <w:rFonts w:ascii="Times New Roman" w:hAnsi="Times New Roman" w:cs="Times New Roman"/>
                <w:sz w:val="24"/>
                <w:szCs w:val="24"/>
                <w:lang w:eastAsia="en-US"/>
              </w:rPr>
              <w:t> летят на аэродром и приземляются. Воспитатель подвозит машину. «Что за машина перевозит грузы, а сегодня овощи – фрукты. Машина какая?»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«Грузовая»</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Воспитатель</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bdr w:val="none" w:sz="0" w:space="0" w:color="auto" w:frame="1"/>
                <w:lang w:eastAsia="en-US"/>
              </w:rPr>
              <w:t>«Грузите в машину овощи – фрукты»</w:t>
            </w:r>
            <w:r w:rsidRPr="00E85C03">
              <w:rPr>
                <w:rFonts w:ascii="Times New Roman" w:hAnsi="Times New Roman" w:cs="Times New Roman"/>
                <w:sz w:val="24"/>
                <w:szCs w:val="24"/>
                <w:lang w:eastAsia="en-US"/>
              </w:rPr>
              <w:t>. Дети складывают в грузовую машину овощи – фрукты.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Воспитатель</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«Машина повезет овощи – фрукты в овощной магазин.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tc>
        <w:tc>
          <w:tcPr>
            <w:tcW w:w="2570"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«Прятки»</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создание игровой ситуации, способствующей развитию фонематического восприятия и активного словаря ребёнка.</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Описание</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Ведущий говорит</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Я разыскивают животное. Это верный и надёжный друг. Он небольшого размера, шерстка моего друга коричневого цвета. Он очень любит грызть косточки и играть со мной в мяч.</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Тот, кто первым догадается о ком идёт речь и найдёт героя на картинки становится ведущим.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росмотр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4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«Где мы были, иы не скажем»</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val="kk-KZ" w:eastAsia="en-US"/>
              </w:rPr>
              <w:t>Цель: у</w:t>
            </w:r>
            <w:r w:rsidRPr="00E85C03">
              <w:rPr>
                <w:rFonts w:ascii="Times New Roman" w:hAnsi="Times New Roman" w:cs="Times New Roman"/>
                <w:sz w:val="24"/>
                <w:szCs w:val="24"/>
                <w:shd w:val="clear" w:color="auto" w:fill="FFFFFF"/>
                <w:lang w:eastAsia="en-US"/>
              </w:rPr>
              <w:t>чить детей называть действие словом; правильно употреблять глаголы (время, лицо); развивать творческое воображение, сообразительность.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Выберают водящего при помощи считалочки на казахском языке.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Бірім - бір,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Екім - екі.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Үшім - үш,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Төртім- төрт,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Бесім -бес,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Алтым - алты,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Жетім - жеті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Сегізім -сегіз,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Тоғызым - тоғыз,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Оным -он,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бірім -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 тапшы ай, күнім?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Бір деген - белеу,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 дегенің - егеу,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 дегенің - үскі,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 дегенің - төсек,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 дегенің - бесік,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 дегенің - асық,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 дегенің - желке,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 дегенің - серке,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 дегенің - торқа,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дегенің - оймақ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 - қара жұмбақ.</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Водящий выходит из комнаты, а воспитатель с детьми договариваются, что будут делать. Когда водящий вернётся, он спросит: «Где вы были? Что вы делали?» Мы ему ответим: «Где мы были, не скажем, а что делали, покажем».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Выбирают водящего, он выходит. Воспитатель изображает, что будто бы он пилит дрова.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я делаю? – спрашивает он у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Дрова пилите.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все будем пилить дрова.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Приглашают водящего.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вы были? Что делали? – спрашивает он.</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отвечают хором: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мы были, не скажем, а что делали, покажем.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Воспитатель и дети изображают пилку дров, водящий отгадывает: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 пилите дрова.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продолжения игры выбирают другого водящего. Когда новый водящий выходит из комнаты, воспитатель предлагает детям самим придумать действие, которое они будут показывать: умываться, рисовать, рубить дрова, играть на пианино и др.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следит за правильностью употребления глаголов. Если, отгадывая, ребёнок неправильно употребляют форму глагола, говорит, например, «танцеваете», «рисоваете», воспитатель добивается, чтобы все усвоили, как надо говорить правильно.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Сюжетно-ролевая игра «Ветер и листочки» </w:t>
            </w:r>
          </w:p>
          <w:p w:rsidR="00CF1317" w:rsidRPr="00E85C03" w:rsidRDefault="00CF1317" w:rsidP="00E85C03">
            <w:pPr>
              <w:spacing w:after="0" w:line="240" w:lineRule="auto"/>
              <w:rPr>
                <w:rFonts w:ascii="Times New Roman" w:hAnsi="Times New Roman" w:cs="Times New Roman"/>
                <w:spacing w:val="-5"/>
                <w:sz w:val="24"/>
                <w:szCs w:val="24"/>
                <w:lang w:eastAsia="en-US"/>
              </w:rPr>
            </w:pPr>
            <w:r w:rsidRPr="00E85C03">
              <w:rPr>
                <w:rFonts w:ascii="Times New Roman" w:hAnsi="Times New Roman" w:cs="Times New Roman"/>
                <w:spacing w:val="-5"/>
                <w:sz w:val="24"/>
                <w:szCs w:val="24"/>
                <w:lang w:eastAsia="en-US"/>
              </w:rPr>
              <w:t>Цель. Развитие у детей способности принять на себя роль неодушевленного предмета. Воспитание любви к природе.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Воспитатель  предлагает поиграть: «Будем играть в ветер и листочки? Я - веселый ветер, а вы - красивые листочки». Детям можно предложить взять в руку по листику, можно украсить листиками одежду детей. «Какие красивые листочки!» - приговаривает воспитатель, украшая детей осенними листьями. Все «нарядились», можно играть».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 время игры воспитатель все свои слова сопровождает показом. Дети ориентируются на его слова и действия. «Маленькие листики тихо сидят на своих веточках (дети и воспитатель сидят на корточках)». «Вдруг веселый ветер прилетел. Как дунет - фу-фу-фу! Листочки проснулись, глазки открыли, полетели (дети двигаются по игровой площадке, кто кружится, кто бегает, кто просто ходит)». «Ветер улетел, листочки успокоились, опустились (дети и воспитатель останавливаются, присаживаются)».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«Курочка Рябушечка»</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Развивать у детей речевую активность, отрабатывать с ними вопросительную интонацию.</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 </w:t>
            </w:r>
            <w:r w:rsidRPr="00174C9D">
              <w:rPr>
                <w:lang w:eastAsia="en-US"/>
              </w:rPr>
              <w:t>Взрослый показывает картинку с изображением рябенькой курочки и объясняет, почему ее называют «рябушечкой», затем предлагает детям поиграть. Считалкой выбирают курочку. Взрослый надевает ей шапочку, ставит перед детьми и начинает задавать вопросы. Курочка отвечает на них по подсказке взрослого:</w:t>
            </w:r>
            <w:r w:rsidRPr="00174C9D">
              <w:rPr>
                <w:lang w:eastAsia="en-US"/>
              </w:rPr>
              <w:br/>
              <w:t>- Курочка-рябушечка, куда ты пошла?</w:t>
            </w:r>
            <w:r w:rsidRPr="00174C9D">
              <w:rPr>
                <w:lang w:eastAsia="en-US"/>
              </w:rPr>
              <w:br/>
              <w:t>- На речку.</w:t>
            </w:r>
            <w:r w:rsidRPr="00174C9D">
              <w:rPr>
                <w:lang w:eastAsia="en-US"/>
              </w:rPr>
              <w:br/>
              <w:t>- Курочка-рябушечка, зачем ты пошла?</w:t>
            </w:r>
            <w:r w:rsidRPr="00174C9D">
              <w:rPr>
                <w:lang w:eastAsia="en-US"/>
              </w:rPr>
              <w:br/>
              <w:t>- За водичкой.</w:t>
            </w:r>
            <w:r w:rsidRPr="00174C9D">
              <w:rPr>
                <w:lang w:eastAsia="en-US"/>
              </w:rPr>
              <w:br/>
              <w:t>- Курочка-рябушечка, зачем тебе водичка?</w:t>
            </w:r>
            <w:r w:rsidRPr="00174C9D">
              <w:rPr>
                <w:lang w:eastAsia="en-US"/>
              </w:rPr>
              <w:br/>
              <w:t>- Цыпляток поить.</w:t>
            </w:r>
            <w:r w:rsidRPr="00174C9D">
              <w:rPr>
                <w:lang w:eastAsia="en-US"/>
              </w:rPr>
              <w:br/>
              <w:t>- Курочка-рябушечка, как цыплятки просят пить?</w:t>
            </w:r>
            <w:r w:rsidRPr="00174C9D">
              <w:rPr>
                <w:lang w:eastAsia="en-US"/>
              </w:rPr>
              <w:br/>
              <w:t>- Пи-пи-пи-пи! (Это произносят все дети.)</w:t>
            </w:r>
            <w:r w:rsidRPr="00174C9D">
              <w:rPr>
                <w:lang w:eastAsia="en-US"/>
              </w:rPr>
              <w:br/>
              <w:t>При повторном проведении игры взрослый предлагает детям: «Давайте все вместе спросим у курочки, куда она пошла?» Дети вместе с взрослым, стараясь воспроизвести вопросительную интонацию, спрашивают: «Курочка-рябушечка, куда ты пошла?» и т. 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Сюжетно-ролевая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«Волшебный колокольчик»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Цель:</w:t>
            </w:r>
            <w:r w:rsidRPr="00E85C03">
              <w:rPr>
                <w:rFonts w:ascii="Times New Roman" w:hAnsi="Times New Roman" w:cs="Times New Roman"/>
                <w:sz w:val="24"/>
                <w:szCs w:val="24"/>
                <w:lang w:eastAsia="en-US"/>
              </w:rPr>
              <w:t> Формировать интерес и творческие способности детей. Развивать ролевой диалог. Предоставить детям возможность «превращаться» в животных при помощи «волшебного» колокольчика. Вызывать интерес к сказкам.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Колокольчик, шапочки-маски.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интересуется у детей их отношением к сказкам и предлагает пройти в сказочный лес. Педагог обращает внимание детей на панно с изображением леса и предлагает  вспомнить сказочных героев. Которые живут в лесу («Колобок», «Теремок»,  « Заюшкина избушка»).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воспитатель делает  вид, что находит «волшебный» колокольчик с его помощью можно превратить детей в зайчиков.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Колокольчик позвени!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Детей в зайчишек преврати!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Детям надеваются шапочки-маски. Воспитатель выражает удивление по поводу появления «зайчишек». Любуется их длинными ушками и  хвостиками. Предлагает «зайчатам» поиграть.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Аналогичным образом дети превращаются в мишек. Дети показывают движения медведя. Воспитатель предлагает детям по желанию показать еще какое-нибудь животное. Затем спрашивает: «Дети, а как одним словом называются все эти животные?» (Дикие животные)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колокольчик звенит, и дети превращаются в самих себя.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«Надо чисто умываться по утрам и вечерам!»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Чтобы быть здоровым,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Чистым и красивым,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Нужно умываться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Белым нежным мылом!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Полотенцем растереться,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Причесаться гребешком,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 одежду чистую одеться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 детский сад пойти потом!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«Чистые ладошки»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Одну руку вперед, повернуть ладонь вверх. Вернуться в и. п. То же другой рукой. Повторить по 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«Стряхнем водичку»</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Руки вверх; круго</w:t>
            </w:r>
            <w:r w:rsidRPr="00E85C03">
              <w:rPr>
                <w:rFonts w:ascii="Times New Roman" w:hAnsi="Times New Roman" w:cs="Times New Roman"/>
                <w:sz w:val="24"/>
                <w:szCs w:val="24"/>
                <w:lang w:eastAsia="en-US"/>
              </w:rPr>
              <w:softHyphen/>
              <w:t>вые движения кистью — «стряхивают водичку»; руки на пояс. Ды</w:t>
            </w:r>
            <w:r w:rsidRPr="00E85C03">
              <w:rPr>
                <w:rFonts w:ascii="Times New Roman" w:hAnsi="Times New Roman" w:cs="Times New Roman"/>
                <w:sz w:val="24"/>
                <w:szCs w:val="24"/>
                <w:lang w:eastAsia="en-US"/>
              </w:rPr>
              <w:softHyphen/>
              <w:t>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3.«Помоем ножки»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за спину. Наклон вперед, хлопнуть два раза по коленям, сказать «моем чисто». Руки за спину. Ноги в ко</w:t>
            </w:r>
            <w:r w:rsidRPr="00E85C03">
              <w:rPr>
                <w:rFonts w:ascii="Times New Roman" w:hAnsi="Times New Roman" w:cs="Times New Roman"/>
                <w:sz w:val="24"/>
                <w:szCs w:val="24"/>
                <w:lang w:eastAsia="en-US"/>
              </w:rPr>
              <w:softHyphen/>
              <w:t>ленях не сгибать.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4.«Мы — молодцы!»</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8—10 подпрыгиваний и 8—10 шагов. Прыгать легко, мягко. Дыхание произвольное. По</w:t>
            </w:r>
            <w:r w:rsidRPr="00E85C03">
              <w:rPr>
                <w:rFonts w:ascii="Times New Roman" w:hAnsi="Times New Roman" w:cs="Times New Roman"/>
                <w:sz w:val="24"/>
                <w:szCs w:val="24"/>
                <w:lang w:eastAsia="en-US"/>
              </w:rPr>
              <w:softHyphen/>
              <w:t>вторить 2—3 раза.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«Чтобы чистым быть всегда,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Людям всем нужна... (вода)!»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Подняться на носки; руки в сто</w:t>
            </w:r>
            <w:r w:rsidRPr="00E85C03">
              <w:rPr>
                <w:rFonts w:ascii="Times New Roman" w:hAnsi="Times New Roman" w:cs="Times New Roman"/>
                <w:sz w:val="24"/>
                <w:szCs w:val="24"/>
                <w:lang w:eastAsia="en-US"/>
              </w:rPr>
              <w:softHyphen/>
              <w:t>роны, вдох носом. Опуститься на всю стопу, руки на пояс, на вы</w:t>
            </w:r>
            <w:r w:rsidRPr="00E85C03">
              <w:rPr>
                <w:rFonts w:ascii="Times New Roman" w:hAnsi="Times New Roman" w:cs="Times New Roman"/>
                <w:sz w:val="24"/>
                <w:szCs w:val="24"/>
                <w:lang w:eastAsia="en-US"/>
              </w:rPr>
              <w:softHyphen/>
              <w:t>дохе произнести «вода-а-а».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«Пузырь»</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вместе с педагогом берутся за руки и образуют небольшой кружок, стоя близко друг к другу. Педагог говорит: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Раздувайся, пузырь,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Раздувайся вверх и вширь.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Раздувайся, пузырь,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Пузырь мыльный и цветной,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Раздувайся большой,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Оставайся такой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 не лопайся.</w:t>
            </w:r>
          </w:p>
          <w:p w:rsidR="00CF1317" w:rsidRPr="00E85C03" w:rsidRDefault="00CF1317" w:rsidP="00E85C03">
            <w:pPr>
              <w:spacing w:after="0" w:line="240" w:lineRule="auto"/>
              <w:ind w:right="-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отходят назад и держатся за руки до тех пор, пока педагог не скажет : «Лопнул пузырь!» Дети опускают руки и при</w:t>
            </w:r>
            <w:r w:rsidRPr="00E85C03">
              <w:rPr>
                <w:rFonts w:ascii="Times New Roman" w:hAnsi="Times New Roman" w:cs="Times New Roman"/>
                <w:sz w:val="24"/>
                <w:szCs w:val="24"/>
                <w:lang w:eastAsia="en-US"/>
              </w:rPr>
              <w:softHyphen/>
              <w:t xml:space="preserve">седают на корточки, говоря при этом «Хлоп!»Вариант. После слов «лопнул пузырь» двигаться к центру круга, по-прежнему держась за руки и произнося при этом звук «ш-ш-ш» — воздух выходит. Затем дети снова надувают пузырь — отходят назад, образуя большой круг.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Знаем, знаем – да-да-да!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 кране прячется вода!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Выходи, водица!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пришли умыться!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Лейся понемножку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Прямо на ладошку!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грязь куда-то денется!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(культурно-гигиенический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"Ценность хлеба". Цель: Учить ходить в колонне по одному на носках, пятках. Формировать навыки ходьбы по бревну; бросании и ловле мяча; развивать навыки ходьбы в строю, построения в круг. Привлекать к совместным подвижным играм, правилам позитивных взаимоотношений. Игровое упражнение "Чемпион".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хождению по наклонной доске, сохраняя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"У медведя во бору".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 детей скорости реакции на словесный сигнал, развитие внимания; упражнять детей в беге.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«Листочки».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«Пиала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навыки расположения лементов орнамента на плоскости с учетом формы, последовательности элементов, расстояния между ними.</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"Круглый каравай".Цель: Учить ходить в колонне по одному на носках, пятках; формировать навыки ходьбы по бревну, сохраняя равновесие; бросании и ловле мяча. Развивать навыки ходьбы в строю, построения в круг. Привлекать к совместным подвижным играм, правилам позитивных взаимоотношений. 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упражнять детей в метании в горизонтальную цель двумя руками снизу.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"Найди себе пару".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выполнять движения по сигналу, по слову, быстро строится в пары. Упражнять в беге, распознавании цветов. Развивать инициативу, сообразительность. Построение в колонну.</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Дыхательная гимнастика «Листочки».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«Комзол для бабушки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навыки расположения лементов орнамента на плоскости с учетом формы, последовательности элементов, расстояния между ними.</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7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"Всем нужен хлеб". Цель: Закрепить навыки ходьбы по бревну, сохраняя равновесие; бросание и ловлю мяча. Развивать навыки ходьбы в строю, построения в круг. Воспитывать интерес к активной двигательной деятельности и потребности в ней. Подвижная игра "Лови,бросай и не роняй".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ловкость, фиксацию взора.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«Догони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быстро действовать по сигналу, ориентироваться в пространстве; развивать ловкость.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Релаксация “Вибрация”.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умению расслабляться, стать уверенным, бодрым.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«Посуда для кукол</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навыки расположения лементов орнамента на плоскости с учетом формы, последовательности элементов, расстояния между ними.</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4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«Пожелтели листья» Цель: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формировать способности одновременно начинать и заканчивать танцевальные движения; развивать у детей музыкальный слух; расширять понятия о временах года, осени; воспитывать культурно-нравственные нормы поведения; чувство к прекрасному. Ход занятия: Песня "Осень" И.Кишко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"Пляска с погремушкой". Слова И. Черницкой, музыка И. Арсеевой.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И.Соколовский "Марш".</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А.Матмена "Маячки".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«Цветочный горшок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навыки расположения лементов орнамента на плоскости с учетом формы, последовательности элементов, расстояния между ними.</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Көкөністерді білдіретін сөздермен балалардың сөздік қорын кеңейту. Қазақ тілінің ерекше дыбыстарын сөзбен дұрыс айту білігін қалыптастыру.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"Дұрыс па? Бұрыс па?"ойыны. Мақсаты: Балалардың сөздік қорын көкөністерді білдіретін сөздермен кеңейтуді жалғастыру. Сөздердің мағынасын түсіну. Ойын барысы: Мұғалім көкөністерді білдіретін сөздерді айтады және суретті көрсетеді. Егер сурет сөзбен сәйкес келсе, онда балалар "дұрыс" дейді. Егер жоқ болса, онда "бұрыс" деп жауап береді.</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«Платок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навыки расположения лементов орнамента на плоскости с учетом формы, последовательности элементов, расстояния между ними.</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работой шофера.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8"/>
                <w:sz w:val="24"/>
                <w:szCs w:val="24"/>
              </w:rPr>
              <w:t xml:space="preserve">Цель: </w:t>
            </w:r>
            <w:r w:rsidRPr="00E85C03">
              <w:rPr>
                <w:rFonts w:ascii="Times New Roman" w:hAnsi="Times New Roman" w:cs="Times New Roman"/>
                <w:sz w:val="24"/>
                <w:szCs w:val="24"/>
              </w:rPr>
              <w:t>ознакомление с работой шофера.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 выходе на прогулку обратить внимание детей на продукто</w:t>
            </w:r>
            <w:r w:rsidRPr="00E85C03">
              <w:rPr>
                <w:rFonts w:ascii="Times New Roman" w:hAnsi="Times New Roman" w:cs="Times New Roman"/>
                <w:spacing w:val="-1"/>
                <w:sz w:val="24"/>
                <w:szCs w:val="24"/>
              </w:rPr>
              <w:softHyphen/>
            </w:r>
            <w:r w:rsidRPr="00E85C03">
              <w:rPr>
                <w:rFonts w:ascii="Times New Roman" w:hAnsi="Times New Roman" w:cs="Times New Roman"/>
                <w:sz w:val="24"/>
                <w:szCs w:val="24"/>
              </w:rPr>
              <w:t>вую машину, предложить всем подойти к ней поближе. Познако</w:t>
            </w:r>
            <w:r w:rsidRPr="00E85C03">
              <w:rPr>
                <w:rFonts w:ascii="Times New Roman" w:hAnsi="Times New Roman" w:cs="Times New Roman"/>
                <w:sz w:val="24"/>
                <w:szCs w:val="24"/>
              </w:rPr>
              <w:softHyphen/>
            </w:r>
            <w:r w:rsidRPr="00E85C03">
              <w:rPr>
                <w:rFonts w:ascii="Times New Roman" w:hAnsi="Times New Roman" w:cs="Times New Roman"/>
                <w:spacing w:val="-4"/>
                <w:sz w:val="24"/>
                <w:szCs w:val="24"/>
              </w:rPr>
              <w:t xml:space="preserve">мить детей с шофером и попросить рассказать, что он возит в машине </w:t>
            </w:r>
            <w:r w:rsidRPr="00E85C03">
              <w:rPr>
                <w:rFonts w:ascii="Times New Roman" w:hAnsi="Times New Roman" w:cs="Times New Roman"/>
                <w:spacing w:val="-2"/>
                <w:sz w:val="24"/>
                <w:szCs w:val="24"/>
              </w:rPr>
              <w:t xml:space="preserve"> и как управляет ей. После рассказа обойти машину, рассмотреть </w:t>
            </w:r>
            <w:r w:rsidRPr="00E85C03">
              <w:rPr>
                <w:rFonts w:ascii="Times New Roman" w:hAnsi="Times New Roman" w:cs="Times New Roman"/>
                <w:spacing w:val="-7"/>
                <w:sz w:val="24"/>
                <w:szCs w:val="24"/>
              </w:rPr>
              <w:t>кузов, кабину.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А в кузове — важные,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Срочные грузы:</w:t>
            </w:r>
            <w:r w:rsidRPr="00E85C03">
              <w:rPr>
                <w:rFonts w:ascii="Times New Roman" w:hAnsi="Times New Roman" w:cs="Times New Roman"/>
                <w:sz w:val="24"/>
                <w:szCs w:val="24"/>
              </w:rPr>
              <w:tab/>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Цемент и железо,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Изюм и арбузы.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Работа шофера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Трудна и сложна,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Но как она людям</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Повсюду нужна.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w:t>
            </w:r>
            <w:r w:rsidRPr="00E85C03">
              <w:rPr>
                <w:rFonts w:ascii="Times New Roman" w:hAnsi="Times New Roman" w:cs="Times New Roman"/>
                <w:sz w:val="24"/>
                <w:szCs w:val="24"/>
                <w:lang w:eastAsia="en-US"/>
              </w:rPr>
              <w:t>«Самолеты»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ориентировку в пространстве, закрепить навык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построения в колонну.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строятся в 3-4 колонны в разных местах площадки, которые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отмечаются флажками. Играющие изображают летчиков на самолетах. Они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готовятся к полету. По сигналу воспитателя «К полету готовься!»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 согнутыми в локтях руками – заводят мотор. «Летите!» -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Дети поднимают руки в стороны и летят врассыпную, в разных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направлениях. По сигналу воспитателя «Напосадку!» - самолеты находят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места и приземляются, строятся в колонны и опускаются на одно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колено. Воспитатель отмечает, какая колонна построилась первой.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должны вылетать после сигнала воспитателя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«На посадку!» - играющие должны возвратиться 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колонны, на те места, где выложен их знак (поставлен флажок).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xml:space="preserve"> :  п</w:t>
            </w:r>
            <w:r w:rsidRPr="00E85C03">
              <w:rPr>
                <w:rFonts w:ascii="Times New Roman" w:hAnsi="Times New Roman" w:cs="Times New Roman"/>
                <w:spacing w:val="-1"/>
                <w:sz w:val="24"/>
                <w:szCs w:val="24"/>
              </w:rPr>
              <w:t xml:space="preserve">одметание веничками дорожек на участке.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z w:val="24"/>
                <w:szCs w:val="24"/>
              </w:rPr>
              <w:t>Цель: учить правильно пользоваться веничками, доводить нача</w:t>
            </w:r>
            <w:r w:rsidRPr="00E85C03">
              <w:rPr>
                <w:rFonts w:ascii="Times New Roman" w:hAnsi="Times New Roman" w:cs="Times New Roman"/>
                <w:sz w:val="24"/>
                <w:szCs w:val="24"/>
              </w:rPr>
              <w:softHyphen/>
            </w:r>
            <w:r w:rsidRPr="00E85C03">
              <w:rPr>
                <w:rFonts w:ascii="Times New Roman" w:hAnsi="Times New Roman" w:cs="Times New Roman"/>
                <w:spacing w:val="-3"/>
                <w:sz w:val="24"/>
                <w:szCs w:val="24"/>
              </w:rPr>
              <w:t>тое до конца.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«Кот и мыши»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действовать по сигналу, сохранять форму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Все играющие, кроме 2 выбранных воспитателем по считалке: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Бірім - бір,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Екім - екі.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Үшім - үш,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Төртім- төрт,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Бесім -бес,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Алтым - алты,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Жетім - жеті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Сегізім -сегіз,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Тоғызым - тоғыз,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Оным -он,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бірім -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 тапшы ай, күнім?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Бір деген - белеу,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 дегенің - егеу,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 дегенің - үскі,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 дегенің - төсек,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 дегенің - бесік,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 дегенің - асық,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 дегенің - желке,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 дегенің - серке,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 дегенің - торқа,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дегенің - оймақ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 - қара жұмбақ.</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становятся в круг, на расстоянии вытянутых рук, держась за руки. В одном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месте круг не замыкается - это ворота. Двое выбранных, находясь за кругом,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изображают мышку и кота. Мышка бегает вне круга и в кругу, кот – за ней,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стараясь поймать ее. Мышка вбегает в круг через ворота и подползает под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руками стоящих в кругу. Кот – только в ворота. Дети идут по кругу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Васька серенький,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Хвост пушистый – беленький.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Васька –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Сядет, умывается, лапкой вытирается, песенки поет.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Дом неслышно обойдет, притаится Васька –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Серых мышек ждет».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кот начинает ловить мышку.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Стоящие в кругу не должны пропускать кошку под руками.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может ловить мышку за кругом и в кругу. Кот может ловить, а мышка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убегать только после слова «ждет».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растительным миром осенью</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1"/>
                <w:sz w:val="24"/>
                <w:szCs w:val="24"/>
              </w:rPr>
              <w:t>ознакомление со строением дерева.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Воспитатель загадывает детям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Что же это за девица?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Ни швея, ни мастерица,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Ничего сама не шьет,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в иголках круглый год. (Ель.)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 xml:space="preserve">Рассказать о строении ели: ствол, покрыт коричневой корой, много </w:t>
            </w:r>
            <w:r w:rsidRPr="00E85C03">
              <w:rPr>
                <w:rFonts w:ascii="Times New Roman" w:hAnsi="Times New Roman" w:cs="Times New Roman"/>
                <w:spacing w:val="1"/>
                <w:sz w:val="24"/>
                <w:szCs w:val="24"/>
              </w:rPr>
              <w:t>веток, которые постепенно увеличиваются книзу. Все веточки по</w:t>
            </w:r>
            <w:r w:rsidRPr="00E85C03">
              <w:rPr>
                <w:rFonts w:ascii="Times New Roman" w:hAnsi="Times New Roman" w:cs="Times New Roman"/>
                <w:spacing w:val="1"/>
                <w:sz w:val="24"/>
                <w:szCs w:val="24"/>
              </w:rPr>
              <w:softHyphen/>
            </w:r>
            <w:r w:rsidRPr="00E85C03">
              <w:rPr>
                <w:rFonts w:ascii="Times New Roman" w:hAnsi="Times New Roman" w:cs="Times New Roman"/>
                <w:spacing w:val="3"/>
                <w:sz w:val="24"/>
                <w:szCs w:val="24"/>
              </w:rPr>
              <w:t xml:space="preserve">крыты жесткими, колючими иголками и коричневыми шишками. </w:t>
            </w:r>
            <w:r w:rsidRPr="00E85C03">
              <w:rPr>
                <w:rFonts w:ascii="Times New Roman" w:hAnsi="Times New Roman" w:cs="Times New Roman"/>
                <w:spacing w:val="-3"/>
                <w:sz w:val="24"/>
                <w:szCs w:val="24"/>
              </w:rPr>
              <w:t>Предложить детям погладить ствол, прижаться к нему щекой, потро</w:t>
            </w:r>
            <w:r w:rsidRPr="00E85C03">
              <w:rPr>
                <w:rFonts w:ascii="Times New Roman" w:hAnsi="Times New Roman" w:cs="Times New Roman"/>
                <w:spacing w:val="-3"/>
                <w:sz w:val="24"/>
                <w:szCs w:val="24"/>
              </w:rPr>
              <w:softHyphen/>
            </w:r>
            <w:r w:rsidRPr="00E85C03">
              <w:rPr>
                <w:rFonts w:ascii="Times New Roman" w:hAnsi="Times New Roman" w:cs="Times New Roman"/>
                <w:spacing w:val="2"/>
                <w:sz w:val="24"/>
                <w:szCs w:val="24"/>
              </w:rPr>
              <w:t>гать иголки, чтобы они получили не только зрительное, но и так</w:t>
            </w:r>
            <w:r w:rsidRPr="00E85C03">
              <w:rPr>
                <w:rFonts w:ascii="Times New Roman" w:hAnsi="Times New Roman" w:cs="Times New Roman"/>
                <w:spacing w:val="2"/>
                <w:sz w:val="24"/>
                <w:szCs w:val="24"/>
              </w:rPr>
              <w:softHyphen/>
            </w:r>
            <w:r w:rsidRPr="00E85C03">
              <w:rPr>
                <w:rFonts w:ascii="Times New Roman" w:hAnsi="Times New Roman" w:cs="Times New Roman"/>
                <w:spacing w:val="-3"/>
                <w:sz w:val="24"/>
                <w:szCs w:val="24"/>
              </w:rPr>
              <w:t>тильное представление.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Колкую, зеленую срубили топором, </w:t>
            </w:r>
            <w:r w:rsidRPr="00E85C03">
              <w:rPr>
                <w:rFonts w:ascii="Times New Roman" w:hAnsi="Times New Roman" w:cs="Times New Roman"/>
                <w:sz w:val="24"/>
                <w:szCs w:val="24"/>
              </w:rPr>
              <w:t>Колкая, зеленая к нам приходит в дом.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Pr>
                <w:rFonts w:ascii="Times New Roman" w:hAnsi="Times New Roman" w:cs="Times New Roman"/>
                <w:sz w:val="24"/>
                <w:szCs w:val="24"/>
              </w:rPr>
              <w:t xml:space="preserve">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«Лохматый пес»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Задачи: Учить детей слушать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текст и быстро реагировать на сигнал.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Выбирают водящего с помощью считалочки: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Бірім - бір,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Екім - екі.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Үшім - үш,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Төртім- төрт,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Бесім -бес,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Алтым - алты,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Жетім - жеті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Сегізім -сегіз,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Тоғызым - тоғыз,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Оным -он,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бірім -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 тапшы ай, күнім?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Бір деген - белеу,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 дегенің - егеу,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 дегенің - үскі,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 дегенің - төсек,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 дегенің - бесік,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 дегенің - асық,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 дегенің - желке,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 дегенің - серке,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 дегенің - торқа,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дегенің - оймақ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 - қара жұмбақ.</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Выбранный ребенок изображает собаку, он сидит на стуле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 конце площадки, и «спит». Остальные дети находятся на другом конце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за чертой – в дом. Они тихо подходят к собаке и шепотом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 что же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Собака просыпается, встает и начинает лаять. Дети убегают в дом, за черту.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Собака пытается их догнать. Роль передается другому ребенку. Игра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повторяется.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Дети могут убегать, а собака вставать с места и догонять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после слов «Что же будет?»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  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с</w:t>
            </w:r>
            <w:r w:rsidRPr="00E85C03">
              <w:rPr>
                <w:rFonts w:ascii="Times New Roman" w:hAnsi="Times New Roman" w:cs="Times New Roman"/>
                <w:spacing w:val="3"/>
                <w:sz w:val="24"/>
                <w:szCs w:val="24"/>
              </w:rPr>
              <w:t xml:space="preserve">бор опавших листьев вокруг деревьев, уход за поломанными </w:t>
            </w:r>
            <w:r w:rsidRPr="00E85C03">
              <w:rPr>
                <w:rFonts w:ascii="Times New Roman" w:hAnsi="Times New Roman" w:cs="Times New Roman"/>
                <w:spacing w:val="-5"/>
                <w:sz w:val="24"/>
                <w:szCs w:val="24"/>
              </w:rPr>
              <w:t xml:space="preserve">ветками.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7"/>
                <w:sz w:val="24"/>
                <w:szCs w:val="24"/>
              </w:rPr>
              <w:t xml:space="preserve">Цели: </w:t>
            </w:r>
            <w:r w:rsidRPr="00E85C03">
              <w:rPr>
                <w:rFonts w:ascii="Times New Roman" w:hAnsi="Times New Roman" w:cs="Times New Roman"/>
                <w:spacing w:val="-4"/>
                <w:sz w:val="24"/>
                <w:szCs w:val="24"/>
              </w:rPr>
              <w:t>побуждать к самостоятельному выполнению элементарных по</w:t>
            </w:r>
            <w:r w:rsidRPr="00E85C03">
              <w:rPr>
                <w:rFonts w:ascii="Times New Roman" w:hAnsi="Times New Roman" w:cs="Times New Roman"/>
                <w:spacing w:val="-4"/>
                <w:sz w:val="24"/>
                <w:szCs w:val="24"/>
              </w:rPr>
              <w:softHyphen/>
            </w:r>
            <w:r w:rsidRPr="00E85C03">
              <w:rPr>
                <w:rFonts w:ascii="Times New Roman" w:hAnsi="Times New Roman" w:cs="Times New Roman"/>
                <w:spacing w:val="-5"/>
                <w:sz w:val="24"/>
                <w:szCs w:val="24"/>
              </w:rPr>
              <w:t xml:space="preserve">ручений; </w:t>
            </w:r>
            <w:r w:rsidRPr="00E85C03">
              <w:rPr>
                <w:rFonts w:ascii="Times New Roman" w:hAnsi="Times New Roman" w:cs="Times New Roman"/>
                <w:sz w:val="24"/>
                <w:szCs w:val="24"/>
              </w:rPr>
              <w:t xml:space="preserve">воспитывать желание ухаживать за растениями; </w:t>
            </w:r>
            <w:r w:rsidRPr="00E85C03">
              <w:rPr>
                <w:rFonts w:ascii="Times New Roman" w:hAnsi="Times New Roman" w:cs="Times New Roman"/>
                <w:spacing w:val="-2"/>
                <w:sz w:val="24"/>
                <w:szCs w:val="24"/>
              </w:rPr>
              <w:t>учить бережному отношению к природе.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Игра «Рыбалка»</w:t>
            </w:r>
          </w:p>
          <w:p w:rsidR="00CF1317" w:rsidRPr="00E85C03" w:rsidRDefault="00CF1317" w:rsidP="00F82E39">
            <w:pPr>
              <w:pStyle w:val="Default"/>
              <w:rPr>
                <w:color w:val="auto"/>
              </w:rPr>
            </w:pPr>
            <w:r w:rsidRPr="00E85C03">
              <w:rPr>
                <w:color w:val="auto"/>
              </w:rPr>
              <w:t xml:space="preserve">Цель: развитие представления детей о составе чисел 2,3,4,5, закреплять умение соотносить число с цифрой. </w:t>
            </w:r>
          </w:p>
          <w:p w:rsidR="00CF1317" w:rsidRPr="00E85C03" w:rsidRDefault="00CF1317" w:rsidP="00F82E39">
            <w:pPr>
              <w:pStyle w:val="Default"/>
              <w:rPr>
                <w:color w:val="auto"/>
              </w:rPr>
            </w:pPr>
            <w:r w:rsidRPr="00E85C03">
              <w:rPr>
                <w:color w:val="auto"/>
              </w:rPr>
              <w:t xml:space="preserve">Правила игры: </w:t>
            </w:r>
          </w:p>
          <w:p w:rsidR="00CF1317" w:rsidRPr="00E85C03" w:rsidRDefault="00CF1317" w:rsidP="00F82E39">
            <w:pPr>
              <w:pStyle w:val="Default"/>
              <w:rPr>
                <w:color w:val="auto"/>
              </w:rPr>
            </w:pPr>
            <w:r w:rsidRPr="00E85C03">
              <w:rPr>
                <w:color w:val="auto"/>
              </w:rPr>
              <w:t xml:space="preserve">Разложить улов рыбака по ведрам. Соответственно числам от 1 до 5.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Ребята, нужна ваша помощь — срочно необходимо накормить обитателей аквапарка: белый медведь съедает только 3 рыбы, тюлень — 2, а дельфин — 5. Ошибиться нельзя, будьте внимательны.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70"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первым снегом.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Цель:</w:t>
            </w:r>
            <w:r w:rsidRPr="00E85C03">
              <w:rPr>
                <w:rFonts w:ascii="Times New Roman" w:hAnsi="Times New Roman" w:cs="Times New Roman"/>
                <w:sz w:val="24"/>
                <w:szCs w:val="24"/>
              </w:rPr>
              <w:t xml:space="preserve"> ознакомление с природным явлением - снегом.</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Нахмурилось небо, наверно, не в духе,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Летают, летают белые мухи!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И носятся слухи, что белые мухи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Не только летают, но даже и тают.</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z w:val="24"/>
                <w:szCs w:val="24"/>
              </w:rPr>
              <w:t>Задать вопрос детям: «О каких белых мухах идет речь в стихо</w:t>
            </w:r>
            <w:r w:rsidRPr="00E85C03">
              <w:rPr>
                <w:rFonts w:ascii="Times New Roman" w:hAnsi="Times New Roman" w:cs="Times New Roman"/>
                <w:sz w:val="24"/>
                <w:szCs w:val="24"/>
              </w:rPr>
              <w:softHyphen/>
              <w:t xml:space="preserve">творении?» Предложить поймать снежинку на ладошку, лицо. Что </w:t>
            </w:r>
            <w:r w:rsidRPr="00E85C03">
              <w:rPr>
                <w:rFonts w:ascii="Times New Roman" w:hAnsi="Times New Roman" w:cs="Times New Roman"/>
                <w:spacing w:val="1"/>
                <w:sz w:val="24"/>
                <w:szCs w:val="24"/>
              </w:rPr>
              <w:t xml:space="preserve">произошло со снежинкой? Во что она превратилась? Предложить </w:t>
            </w:r>
            <w:r w:rsidRPr="00E85C03">
              <w:rPr>
                <w:rFonts w:ascii="Times New Roman" w:hAnsi="Times New Roman" w:cs="Times New Roman"/>
                <w:spacing w:val="-1"/>
                <w:sz w:val="24"/>
                <w:szCs w:val="24"/>
              </w:rPr>
              <w:t>детям поймать снежинку на пальто, варежку и рассмотреть ее.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миром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«Пузырь»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образовывать круг, меняя его размер в зависимости 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игровых действий. Формировать умение согласовывать действия 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произносимыми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вместе с воспитателем, взявшись за руки, образуют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проговаривают слова: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«Раздувайся пузырь, раздувайся большой.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Оставайся такой да не лопайся!»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в соответствии с текстом отходят назад, держась за руки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ширину вытянутых рук. Затем, со словами: «Он летел, летел, летел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 веточку задел…»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движение по кругу, постепенно ускоряясь, до тех пор, пока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не скажет «Лопнул пузырь!». Тогда играющие говорят «Хлоп!»,</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собираясь в центре круга. И со звуком «ш-ш-ш» приседают, изображают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лопнувший шарик. Спустя некоторое время снова становятся в круг, и игра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повторяется.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у</w:t>
            </w:r>
            <w:r w:rsidRPr="00E85C03">
              <w:rPr>
                <w:rFonts w:ascii="Times New Roman" w:hAnsi="Times New Roman" w:cs="Times New Roman"/>
                <w:spacing w:val="-2"/>
                <w:sz w:val="24"/>
                <w:szCs w:val="24"/>
              </w:rPr>
              <w:t xml:space="preserve">тепление корней растений вместе с воспитателем.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8"/>
                <w:sz w:val="24"/>
                <w:szCs w:val="24"/>
              </w:rPr>
              <w:t xml:space="preserve">Цели:  </w:t>
            </w:r>
            <w:r w:rsidRPr="00E85C03">
              <w:rPr>
                <w:rFonts w:ascii="Times New Roman" w:hAnsi="Times New Roman" w:cs="Times New Roman"/>
                <w:sz w:val="24"/>
                <w:szCs w:val="24"/>
              </w:rPr>
              <w:t>воспитывать желание участвовать в уходе за растениями;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закреплять знания о способах адаптации растений зимой;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учить бережно относиться к растительному миру.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«Ловишки» </w:t>
            </w:r>
            <w:r w:rsidRPr="00E85C03">
              <w:rPr>
                <w:rFonts w:ascii="Times New Roman" w:hAnsi="Times New Roman" w:cs="Times New Roman"/>
                <w:sz w:val="24"/>
                <w:szCs w:val="24"/>
                <w:lang w:eastAsia="en-US"/>
              </w:rPr>
              <w:t>Задачи: развивать: быстроту реакции, ловкость и сноровку, учить играть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коллективе, соблюдая правила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Выбирают "ловишку" с помощью считалочки: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Бірім - бір,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Екім - екі.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Үшім - үш,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Төртім- төрт,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Бесім -бес,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Алтым - алты,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Жетім - жеті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Сегізім -сегіз,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Тоғызым - тоғыз,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Оным -он,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бірім -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 тапшы ай, күнім?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Бір деген - белеу,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 дегенің - егеу,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 дегенің - үскі,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 дегенің - төсек,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 дегенің - бесік,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 дегенің - асық,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 дегенің - желке,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 дегенің - серке,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 дегенің - торқа,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дегенің - оймақ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 - қара жұмбақ.</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находятся на площадке, ловишка,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становится на середине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По сигналу: «Раз, два, три — лови!» — все дети разбегаются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площадке, увертываются от ловишки, который старается догнать одного из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играющих и коснуться его рукой (запятнать). Тот, кого ловишка коснулся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рукой, отходит в сторону. Когда будет запятнано 3—4 играющих, выбирается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новый ловишка.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 развитие речи и художественная литература</w:t>
            </w:r>
            <w:r w:rsidRPr="00E85C03">
              <w:rPr>
                <w:rFonts w:ascii="Times New Roman" w:hAnsi="Times New Roman" w:cs="Times New Roman"/>
                <w:sz w:val="24"/>
                <w:szCs w:val="24"/>
              </w:rPr>
              <w:t>);</w:t>
            </w:r>
          </w:p>
        </w:tc>
        <w:tc>
          <w:tcPr>
            <w:tcW w:w="224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льдом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z w:val="24"/>
                <w:szCs w:val="24"/>
              </w:rPr>
              <w:t>ознакомление с природным явлением льдом.</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Мне серая лужа простудой грозила.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Расплюхалась грязь и во всю моросило.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И не было в мире скучнее двора,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Чем тот, где гулять я пытался вчера.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Сегодня на ветках ни капли, а льдинки.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По грязи хожу, не запачкав ботинки.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А бывшая лужа с водой ледяной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Дрожит и трещит, хрустит подо мной.</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3"/>
                <w:sz w:val="24"/>
                <w:szCs w:val="24"/>
              </w:rPr>
              <w:t>Сопровождать чтение стихотворения действиями. Что произошло с лужей? Вода превратилась в лед. В холодное время лужи покрыва</w:t>
            </w:r>
            <w:r w:rsidRPr="00E85C03">
              <w:rPr>
                <w:rFonts w:ascii="Times New Roman" w:hAnsi="Times New Roman" w:cs="Times New Roman"/>
                <w:spacing w:val="-3"/>
                <w:sz w:val="24"/>
                <w:szCs w:val="24"/>
              </w:rPr>
              <w:softHyphen/>
            </w:r>
            <w:r w:rsidRPr="00E85C03">
              <w:rPr>
                <w:rFonts w:ascii="Times New Roman" w:hAnsi="Times New Roman" w:cs="Times New Roman"/>
                <w:spacing w:val="-1"/>
                <w:sz w:val="24"/>
                <w:szCs w:val="24"/>
              </w:rPr>
              <w:t xml:space="preserve">ются тонкой корочкой льда. (Пусть дети проткнут палочкой лед.) </w:t>
            </w:r>
            <w:r w:rsidRPr="00E85C03">
              <w:rPr>
                <w:rFonts w:ascii="Times New Roman" w:hAnsi="Times New Roman" w:cs="Times New Roman"/>
                <w:spacing w:val="-2"/>
                <w:sz w:val="24"/>
                <w:szCs w:val="24"/>
              </w:rPr>
              <w:t>В мороз лужи промерзают до дна.</w:t>
            </w:r>
          </w:p>
          <w:p w:rsidR="00CF1317" w:rsidRPr="00E85C03" w:rsidRDefault="00CF1317" w:rsidP="00E85C03">
            <w:pPr>
              <w:pStyle w:val="Heading3"/>
              <w:spacing w:before="0" w:line="240" w:lineRule="auto"/>
              <w:rPr>
                <w:rFonts w:ascii="Times New Roman" w:hAnsi="Times New Roman" w:cs="Times New Roman"/>
                <w:b w:val="0"/>
                <w:bCs w:val="0"/>
                <w:color w:val="auto"/>
                <w:sz w:val="24"/>
                <w:szCs w:val="24"/>
                <w:lang w:val="kk-KZ"/>
              </w:rPr>
            </w:pPr>
            <w:r w:rsidRPr="00E85C03">
              <w:rPr>
                <w:rFonts w:ascii="Times New Roman" w:hAnsi="Times New Roman" w:cs="Times New Roman"/>
                <w:b w:val="0"/>
                <w:bCs w:val="0"/>
                <w:color w:val="auto"/>
                <w:sz w:val="24"/>
                <w:szCs w:val="24"/>
              </w:rPr>
              <w:t>(</w:t>
            </w:r>
            <w:r w:rsidRPr="00E85C03">
              <w:rPr>
                <w:rFonts w:ascii="Times New Roman" w:hAnsi="Times New Roman" w:cs="Times New Roman"/>
                <w:b w:val="0"/>
                <w:bCs w:val="0"/>
                <w:color w:val="auto"/>
                <w:sz w:val="24"/>
                <w:szCs w:val="24"/>
                <w:lang w:val="kk-KZ"/>
              </w:rPr>
              <w:t>Развитие речи и художественная литература,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«Рыбаки и рыбки»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ловкость, сообразительность, умение действовать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Упражнять в быстром беге с увертыванием и в ловле.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площадка – «пруд». Вдоль площадки ходит рыбак, а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 его помощник. В руках старшего рыбака «сеть»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(веревка), на конце – мешочек с песком. Старший рыбак говорит помощнику: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 и бросает ему конец веревки с грузом, затем рыбаки окружают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веревкой рыбок, которые не успели уплыть в глубокое место (отчерченное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место на площадке). по сигналу «рыбки, плывите» рыбки снова выплывают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из глубокого места. Продолжительность игры 6 – 8 минут.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3. </w:t>
            </w:r>
            <w:r w:rsidRPr="00E85C03">
              <w:rPr>
                <w:rFonts w:ascii="Times New Roman" w:hAnsi="Times New Roman" w:cs="Times New Roman"/>
                <w:spacing w:val="-11"/>
                <w:sz w:val="24"/>
                <w:szCs w:val="24"/>
              </w:rPr>
              <w:t xml:space="preserve">Трудовая    деятельность: </w:t>
            </w:r>
            <w:r w:rsidRPr="00E85C03">
              <w:rPr>
                <w:rFonts w:ascii="Times New Roman" w:hAnsi="Times New Roman" w:cs="Times New Roman"/>
                <w:sz w:val="24"/>
                <w:szCs w:val="24"/>
              </w:rPr>
              <w:t>з</w:t>
            </w:r>
            <w:r w:rsidRPr="00E85C03">
              <w:rPr>
                <w:rFonts w:ascii="Times New Roman" w:hAnsi="Times New Roman" w:cs="Times New Roman"/>
                <w:spacing w:val="-2"/>
                <w:sz w:val="24"/>
                <w:szCs w:val="24"/>
              </w:rPr>
              <w:t>аливка ледяной дорожки вместе с воспитателем.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 xml:space="preserve">Цели: </w:t>
            </w:r>
            <w:r w:rsidRPr="00E85C03">
              <w:rPr>
                <w:rFonts w:ascii="Times New Roman" w:hAnsi="Times New Roman" w:cs="Times New Roman"/>
                <w:spacing w:val="2"/>
                <w:sz w:val="24"/>
                <w:szCs w:val="24"/>
              </w:rPr>
              <w:t>учить аккуратно поливать из лейки;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желание помогать взрослым в работе.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 xml:space="preserve">Игра </w:t>
            </w:r>
            <w:r w:rsidRPr="00E85C03">
              <w:rPr>
                <w:rFonts w:ascii="Times New Roman" w:hAnsi="Times New Roman" w:cs="Times New Roman"/>
                <w:sz w:val="24"/>
                <w:szCs w:val="24"/>
                <w:lang w:eastAsia="en-US"/>
              </w:rPr>
              <w:t xml:space="preserve">«Поезд» </w:t>
            </w:r>
          </w:p>
          <w:p w:rsidR="00CF1317" w:rsidRPr="00E85C03" w:rsidRDefault="00CF1317" w:rsidP="00F82E39">
            <w:pPr>
              <w:pStyle w:val="Default"/>
              <w:rPr>
                <w:color w:val="auto"/>
              </w:rPr>
            </w:pPr>
            <w:r w:rsidRPr="00E85C03">
              <w:rPr>
                <w:color w:val="auto"/>
              </w:rPr>
              <w:t xml:space="preserve">Цель: развитие умения составлять группы из отдельных предметов, пользоваться словами – много, мало, один. </w:t>
            </w:r>
          </w:p>
          <w:p w:rsidR="00CF1317" w:rsidRPr="00E85C03" w:rsidRDefault="00CF1317" w:rsidP="00F82E39">
            <w:pPr>
              <w:pStyle w:val="Default"/>
              <w:rPr>
                <w:color w:val="auto"/>
              </w:rPr>
            </w:pPr>
            <w:r w:rsidRPr="00E85C03">
              <w:rPr>
                <w:color w:val="auto"/>
              </w:rPr>
              <w:t xml:space="preserve">Оборудование: игрушки по темам «Зоопарк», «Посуда», «Игрушки», свисток. </w:t>
            </w:r>
          </w:p>
          <w:p w:rsidR="00CF1317" w:rsidRPr="00E85C03" w:rsidRDefault="00CF1317" w:rsidP="00F82E39">
            <w:pPr>
              <w:pStyle w:val="Default"/>
              <w:rPr>
                <w:color w:val="auto"/>
                <w:lang w:val="kk-KZ"/>
              </w:rPr>
            </w:pPr>
            <w:r w:rsidRPr="00E85C03">
              <w:rPr>
                <w:color w:val="auto"/>
              </w:rPr>
              <w:t>Билингвальный компонент: животные - жануарлар, посуда - ыдыс - ая</w:t>
            </w:r>
            <w:r w:rsidRPr="00E85C03">
              <w:rPr>
                <w:color w:val="auto"/>
                <w:lang w:val="kk-KZ"/>
              </w:rPr>
              <w:t>қ, игрушки - ойыншықтар.</w:t>
            </w:r>
          </w:p>
          <w:p w:rsidR="00CF1317" w:rsidRPr="00E85C03" w:rsidRDefault="00CF1317" w:rsidP="00F82E39">
            <w:pPr>
              <w:pStyle w:val="Default"/>
              <w:rPr>
                <w:color w:val="auto"/>
              </w:rPr>
            </w:pPr>
            <w:r w:rsidRPr="00E85C03">
              <w:rPr>
                <w:color w:val="auto"/>
              </w:rPr>
              <w:t xml:space="preserve">Ход игры: В разных местах площадки расставлены игрушки по темам: «Зоопарк», «Дом посуды», «Магазин игрушек». Дети, встав друг за другом, образуют «паровоз и вагоны». Сколько паровозов? Сколько вагонов? «Поезд» готов к отправлению. Раздается сигнал (свисток),и «состав» начинает движение. Подъехав к «Зоопарку», «состав» останавливается. Воспитатель спрашивает: </w:t>
            </w:r>
          </w:p>
          <w:p w:rsidR="00CF1317" w:rsidRPr="00E85C03" w:rsidRDefault="00CF1317" w:rsidP="00F82E39">
            <w:pPr>
              <w:pStyle w:val="Default"/>
              <w:rPr>
                <w:color w:val="auto"/>
              </w:rPr>
            </w:pPr>
            <w:r w:rsidRPr="00E85C03">
              <w:rPr>
                <w:color w:val="auto"/>
              </w:rPr>
              <w:t xml:space="preserve">- Какие звери живут в зоопарке? Сколько их? </w:t>
            </w:r>
          </w:p>
          <w:p w:rsidR="00CF1317" w:rsidRPr="00E85C03" w:rsidRDefault="00CF1317" w:rsidP="00F82E39">
            <w:pPr>
              <w:pStyle w:val="Default"/>
              <w:rPr>
                <w:color w:val="auto"/>
              </w:rPr>
            </w:pPr>
            <w:r w:rsidRPr="00E85C03">
              <w:rPr>
                <w:color w:val="auto"/>
              </w:rPr>
              <w:t xml:space="preserve">Дети должны не только назвать зверей, но и уточнить их количество. Например, один медведь, один лев, много обезьян, много зверей. </w:t>
            </w:r>
          </w:p>
          <w:p w:rsidR="00CF1317" w:rsidRPr="00E85C03" w:rsidRDefault="00CF1317" w:rsidP="00F82E39">
            <w:pPr>
              <w:pStyle w:val="Default"/>
              <w:rPr>
                <w:color w:val="auto"/>
              </w:rPr>
            </w:pPr>
            <w:r w:rsidRPr="00E85C03">
              <w:rPr>
                <w:color w:val="auto"/>
              </w:rPr>
              <w:t xml:space="preserve">«Поезд» вновь отправляется в путь. Следующая остановка «Дом посуды». Ребята должны рассказать, какая посуда продается, сколько предметов посуды. Например, много тарелок, много чашек, одна кастрюля, одна ваза, много ложек, один чайник. </w:t>
            </w:r>
          </w:p>
          <w:p w:rsidR="00CF1317" w:rsidRPr="00E85C03" w:rsidRDefault="00CF1317" w:rsidP="00F82E39">
            <w:pPr>
              <w:pStyle w:val="Default"/>
              <w:rPr>
                <w:color w:val="auto"/>
              </w:rPr>
            </w:pPr>
            <w:r w:rsidRPr="00E85C03">
              <w:rPr>
                <w:color w:val="auto"/>
              </w:rPr>
              <w:t xml:space="preserve">Третья остановка «Магазин игрушек». Воспитатель предлагает детям отгадать загадку: </w:t>
            </w:r>
          </w:p>
          <w:p w:rsidR="00CF1317" w:rsidRPr="00E85C03" w:rsidRDefault="00CF1317" w:rsidP="00F82E39">
            <w:pPr>
              <w:pStyle w:val="Default"/>
              <w:rPr>
                <w:color w:val="auto"/>
              </w:rPr>
            </w:pPr>
            <w:r w:rsidRPr="00E85C03">
              <w:rPr>
                <w:color w:val="auto"/>
              </w:rPr>
              <w:t xml:space="preserve">Серый байковый зверюшка, длинноушка. </w:t>
            </w:r>
          </w:p>
          <w:p w:rsidR="00CF1317" w:rsidRPr="00E85C03" w:rsidRDefault="00CF1317" w:rsidP="00F82E39">
            <w:pPr>
              <w:pStyle w:val="Default"/>
              <w:rPr>
                <w:color w:val="auto"/>
              </w:rPr>
            </w:pPr>
            <w:r w:rsidRPr="00E85C03">
              <w:rPr>
                <w:color w:val="auto"/>
              </w:rPr>
              <w:t xml:space="preserve">Ну-ка, кто он, угадай </w:t>
            </w:r>
          </w:p>
          <w:p w:rsidR="00CF1317" w:rsidRPr="00E85C03" w:rsidRDefault="00CF1317" w:rsidP="00F82E39">
            <w:pPr>
              <w:pStyle w:val="Default"/>
              <w:rPr>
                <w:color w:val="auto"/>
              </w:rPr>
            </w:pPr>
            <w:r w:rsidRPr="00E85C03">
              <w:rPr>
                <w:color w:val="auto"/>
              </w:rPr>
              <w:t xml:space="preserve">И морковку ему дай! (Зайка)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После ее отгадывания игра продолжается.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 xml:space="preserve">и, казахский язык, развитие речи и художественная литература </w:t>
            </w:r>
            <w:r>
              <w:rPr>
                <w:rFonts w:ascii="Times New Roman" w:hAnsi="Times New Roman" w:cs="Times New Roman"/>
                <w:sz w:val="24"/>
                <w:szCs w:val="24"/>
                <w:lang w:val="kk-KZ"/>
              </w:rPr>
              <w:t>)</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Наблюдение за ветром.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z w:val="24"/>
                <w:szCs w:val="24"/>
              </w:rPr>
              <w:t>ознакомление с природным явлением ветром.</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Что это? Это ветер.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вы думаете сегодня на улице есть ветер? (Наблюдение начинается из окна). Мы сейчас выйдем на улицу и проверим. Как вы узнали, что на улице есть ветер? Он дует нам в лицо, деревья качаются, цветы качаются. Посмотрите на небо : почему облака плывут? Да потому что их тоже ветер подгоняет. Ветер бывает сильный, ураганный, и тихий, ласковый. Когда ветер сильный он может дерево вырвать с корнем. А тихий приносит нам прохладу. Мы его видим? А услышать его мы можем? Да, когда сильный ураган Что же такое ветер. Ветер это воздух, который движется вокруг нас. Мы дышим воздухом, без него не могут жить ни животные, ни птицы. ни рыбы. ни трава. Какой сегодня ветер: тихий или сильный? Как по- другому можно сказать? Ласковый, теплый, слабый. Приносит ли он пользу? (сушит белье, лужи, мельницы работают, вырабатывает свет)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«Мышеловка»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выдержку, умение согласовывать движения со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словами, ловкость. Упражнять в беге и приседание, построение в круг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ходьбе по кругу.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делятся на две неравные команды, большая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образует круг – «мышеловку», остальные – мыши. Слова: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Ах, как мыши надоели,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Развелось их просто страсть.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погрызли, все поели.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лезут – вот напасть.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Берегитесь же плутовки,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Доберемся мы до вас.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расставим мышеловки,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Переловим всех сейчас!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дети опускают руки вниз, и «мыши» оставшиеся в кругу встают 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 и мышеловка увеличивается.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Трудовая деятельность: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Самостоятельный сбор игрушек.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w:t>
            </w:r>
            <w:r>
              <w:rPr>
                <w:rFonts w:ascii="Times New Roman" w:hAnsi="Times New Roman" w:cs="Times New Roman"/>
                <w:sz w:val="24"/>
                <w:szCs w:val="24"/>
                <w:lang w:val="kk-KZ"/>
              </w:rPr>
              <w:t xml:space="preserve">знакомление с окружающим миром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«У медведя во бору»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выдержку, умение выполнять движения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навык коллективного движения. Упражнять в беге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определенному направлению, с увертыванием, развивать речь.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медведь выбирается с помощью считалочки: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Бірім - бір,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Екім - екі.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Үшім - үш,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Төртім- төрт,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Бесім -бес,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Алтым - алты,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Жетім - жеті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Сегізім -сегіз,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Тоғызым - тоғыз,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Оным -он,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бірім -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Оны тапшы ай, күнім?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Бір деген - белеу,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Екі дегенің - егеу,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Үш дегенің - үскі,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Төрт дегенің - төсек,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Бес дегенің - бесік,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Алты дегенің - асық,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Жеті дегенің - желке,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Сегіз дегенің - серке,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Тоғыз дегенің - торқа,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дегенің - оймақ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Он бір - қара жұмбақ.</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проводится черта – это опушка леса.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чертой, на расстоянии 2-3 шагов очерчивается место для медведя.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дом детей. Воспитатель назначает медведя,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дети – у себя дома. Воспитатель говорит: «Идите гулять!».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к опушке леса, собирая ягоды, грибы, имитируя движения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хором говорят: «У медведя во бору, грибы ягоды беру. А медведь сидит 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 рычит». Медведь в это время сидит на своем месте. Когда играющие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произносят «Рычит!» медведь встает, дети бегут домой. Медведь старается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их поймать – коснуться. Пойманного медведь отводит к себе. После 2-3</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пойманных выбирается новый медведь.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имеет право вставать и ловить, а играющие – убегать домой только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«рычит!».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Медведь не может ловить детей за линией дома.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 казахский язык, развитие речи и художественная литература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привычки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Нетрудно нам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готовы их повторять.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Повторение - мать учения,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терпение - исцеление". (культрно-гигиенические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Час обеда подошел,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Сели деточки за стол!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нас есть ложки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Волшебные немножко.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тарелка, вот 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Бери ложку, бери хлеб,</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скорее за обед! (культрно-гигиенические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Звучит колыбельная песенка «Серенькая кошечка», муз. Витлина, ел. Н. Найденовой.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Ребята, а вы знаете, кто к вам приходил, когда вы спали? Отгадайте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Мохнатенькая, усатенькая,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Лапки мягоньки, а коготки востры. (Киска)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Правильно,   киска.  Давайте  поиграем, сегодня с вами — маленькие пушистые котята.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Кот решил котят учить,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же нужно лапки мыть,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недалеко сидели,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движенья подглядели.                      Выполняют движения по тексту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Лапку правую потрем,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потом ее встряхнем.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и левой лапке тоже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Правой лапкой мы поможем.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Ушко левое свое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Левой лапкой достаем,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Правое не забываем,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Лапкой правой умываем.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Проведем по шерстке лапкой,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Будет лобик чистый, гладкий.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Дальше глазки закрываем,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Каждый гладим, умываем.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Чистим носик осторожно.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Грудку нам разгладить можно.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и чистые котята,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и выспались ребята!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(Звучит колыбельная песенка «Серенькая кошечка». Ребята «котята» ложатся на живот и «точат» свои «коготки», Тихо «мяукают». Отдыхают. Воспитатель подходит к каждому ребенку и гладит его. Дети встают, выполняют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физическая культура).</w:t>
            </w:r>
          </w:p>
        </w:tc>
      </w:tr>
      <w:tr w:rsidR="00CF1317" w:rsidRPr="00E85C03">
        <w:trPr>
          <w:trHeight w:val="203"/>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73"/>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«Летает – не летает»</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Развивать у детей умение слушать внимательно, закрепить навык построения в круг.</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 xml:space="preserve">Ход игры: Игра проводится под музыкальное сопровождение. </w:t>
            </w:r>
            <w:r w:rsidRPr="00174C9D">
              <w:rPr>
                <w:lang w:eastAsia="en-US"/>
              </w:rPr>
              <w:t>Дети образуют круг, становятся лицом в центр круга, где находится воспитатель. Воспитатель вразбивку произносит названия предметов мебели, животных, птиц, насекомых. Если названный предмет (животное, насекомое, птица) летает, дети поднимаются на носочки, разводят руки в стороны, если не летает – присаживаются на корточки.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Например: бабочка, пчела, стрекоза, ворона, воробей, синица, самолёт, вертолёт…- летают. Стол, стул, машина, мяч…- не летают (присаживаются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(Музыка, ознакомление с окружаюим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Малоподвижная игра "Вокруг домика хожу" Цель: развивать умение ходить по кругу, повторять действия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стоят в кругу, педагог ходит по кругу и произносит слова и имитирует действия, дети повторяют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Вокруг дерева хожу и в окошечко гляжу (заглядывает в окошечко заранее приготовленного домика).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одному я подойду и тихонько постучу (подходит и стучит)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проводится несколько раз, педагог в процессе игры активизирует детей. (физическая культура,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"Сложи картинку". Цель: учить детей составлять целое из частей, активизировать представления о людях професий; развивать мелкую моторику рук,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основы математики)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«Цветные самолеты»</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группировать предметы по цвету, действовать по сигналу, развивать внимание.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плоскостные фигура самолетов: красного, синего, жёлтого, зеленого цвета.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Полосы для приземления: красного, синего, жёлтого, зеленого цвета.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Разговор с детьми: Какого они цвета (красного, желтого, синего, зеленого)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Сколько всего самолетов (много)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сколько самолетов у ребенка? (один)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самолеты разложены на стульчиках по одному. Дети берут по самолету (самолеты разные по цвету).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команде: «Полетели красные» - дети выполняют действия (у кого в руках красные самолеты).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команде: «Полетели желтые» - летят желтые самолеты.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команде: "Полетели синие" - летят синие самолеты. По команде - летят зеленые.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команде самолеты приземляются (по цветам).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«Мост для пешеходов»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Цель: Продолжать учить две лесенки и делать перекрытие, накладывать сверху пластину, играть с постройкой.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кубики и кирпичики, пластина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Вот у нас широкая река. А нам с вами необходимо перевести игрушки. –Что нам делать? Конечно же построить мост. (Воспитатель строит образец). Предлагает детям построить свой мост и перевезти игрушки.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«Овощи и фрукты»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находить названные овощи и фрукты.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Материал: натуральные овощи и фрукты или их муляжи. Игровые действия: ведущий (взрослый или ребенок) называет тот или иной овощ или фрукт и просит любого ребенка найти его и показать.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 xml:space="preserve">«Красный, желтый, синий, зеленый»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Цель: развитие умения различать, называть и показывать картинки по цвету предметов. Ход игры: занятие проводится с 5-6 чел. У каждого ребенка на столе изображение предметов (игрушки, цветы, одежда разных цветов). Воспитатель показывает или картинку определенного цвет или предмет такого же цвета. Ребенок должен показать свою картинку с таким же изображением и цветом.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«Разные машины»</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 детей представление о цвете и названии строительных деталей, способы конструирования. Научить детей сравнивать постройки, замечать их различия.</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кубики и кирпичики, пластины.</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Мы с вами уже строили дорогу и машину, а теперь вы придумаете свои машины и построим целый гараж разнообразных машин. Дети сравнивают постройки. Называют свои автомобили.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«Вот так произносят звук»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голосом подражать звукам животных, птиц, насекомых.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A02BF1">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Коррекционная работа (педагог - психолог). Заключение 3.</w:t>
            </w:r>
            <w:r w:rsidRPr="00E85C03">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p>
          <w:p w:rsidR="00CF1317" w:rsidRPr="00E85C03" w:rsidRDefault="00CF1317" w:rsidP="00A02BF1">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Упражнение «Кулак-ребро-ладонь»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Используем эту игру для развития фонематического восприятия либо для дифференциации звуков (если услышишь звук Ш — ставь кулак, звук С — ставь ребро; звук Р — кулак, звук Л — ладонь и т.д.).</w:t>
            </w:r>
          </w:p>
        </w:tc>
        <w:tc>
          <w:tcPr>
            <w:tcW w:w="2570"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«Рыбалка»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представления детей о составе чисел 2,3,4,5, закреплять умение соотносить число с цифрой.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Правила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Разложить улов рыбака по ведрам. Соответственно числам от 1 до 5.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Ребята, нужна ваша помощь — срочно необходимо накормить обитателей аквапарка: белый медведь съедает только 3 рыбы, тюлень — 2, а дельфин — 5. Ошибиться нельзя, будьте внимательны.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куклы новоселье»</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навыки и умения работы со строительным материалом, учить играть спостройками, обогащать опыт детей. Постройка мебели, комнаты различными способами.</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кубики и кирпичики, призмы, пластины, цилиндры.</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предлагает детям стать строителями и построить для кукол целые комнаты с мебелью. Подобрать самим строительный материал. Друзей для работы, и поселить кукол в новый дом.</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«Съедобное- не съедобное»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расширение знаний об овощах, фруктах и ягодах.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Игровые действия: Ведущий называет заданные (овощ, фрукт, ягоду) или любой предмет. Если называет заданный (съедобный) предмет, дети хлопают, а если не съедобный - тишина.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A02BF1">
            <w:pPr>
              <w:pStyle w:val="NoSpacing"/>
              <w:rPr>
                <w:rStyle w:val="fontstyle01"/>
                <w:rFonts w:ascii="Times New Roman" w:hAnsi="Times New Roman" w:cs="Times New Roman"/>
                <w:color w:val="auto"/>
              </w:rPr>
            </w:pPr>
            <w:r w:rsidRPr="00E85C03">
              <w:rPr>
                <w:rFonts w:ascii="Times New Roman" w:hAnsi="Times New Roman" w:cs="Times New Roman"/>
                <w:sz w:val="24"/>
                <w:szCs w:val="24"/>
                <w:lang w:eastAsia="ru-RU"/>
              </w:rPr>
              <w:t xml:space="preserve"> Вариативный компонент «Умка» Тема: «Птичья ферма» Цель: </w:t>
            </w:r>
            <w:r w:rsidRPr="00E85C03">
              <w:rPr>
                <w:rStyle w:val="fontstyle01"/>
                <w:rFonts w:ascii="Times New Roman" w:hAnsi="Times New Roman" w:cs="Times New Roman"/>
                <w:color w:val="auto"/>
              </w:rPr>
              <w:t>Дать информацию о птицеферме; познакомить с работой птицевода; изучить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названия птиц; объяснить правила игры.</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Развить у детей способность входить в игровую среду птицефермы; выполнять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простые образцы взаимоотношения; овладеть образцами реакций; вступать в</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речевые и эмоциональные отношения; сформировать игровые и сетевые навыки;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способствовать развитию мышления.</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Формировать у детей чувство заботы о птицах; воспитать уважение к</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 xml:space="preserve">человеческому труду, организованности, трудолюбию. </w:t>
            </w:r>
          </w:p>
          <w:p w:rsidR="00CF1317" w:rsidRPr="00E85C03" w:rsidRDefault="00CF1317" w:rsidP="00A02BF1">
            <w:pPr>
              <w:pStyle w:val="NoSpacing"/>
              <w:rPr>
                <w:rFonts w:ascii="Times New Roman" w:hAnsi="Times New Roman" w:cs="Times New Roman"/>
                <w:sz w:val="24"/>
                <w:szCs w:val="24"/>
              </w:rPr>
            </w:pPr>
            <w:r w:rsidRPr="00E85C03">
              <w:rPr>
                <w:rStyle w:val="fontstyle01"/>
                <w:rFonts w:ascii="Times New Roman" w:hAnsi="Times New Roman" w:cs="Times New Roman"/>
                <w:color w:val="auto"/>
              </w:rPr>
              <w:t xml:space="preserve">Игра: </w:t>
            </w:r>
            <w:r w:rsidRPr="00E85C03">
              <w:rPr>
                <w:rFonts w:ascii="Times New Roman" w:hAnsi="Times New Roman" w:cs="Times New Roman"/>
                <w:sz w:val="24"/>
                <w:szCs w:val="24"/>
              </w:rPr>
              <w:t>«Как двигаются птицы»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Роль птицевода изначально играет педагог.Дети могут надеть маски цыплят, кур и петухов по желанию.</w:t>
            </w:r>
            <w:r w:rsidRPr="00E85C03">
              <w:rPr>
                <w:rFonts w:ascii="Times New Roman" w:hAnsi="Times New Roman" w:cs="Times New Roman"/>
                <w:sz w:val="24"/>
                <w:szCs w:val="24"/>
                <w:lang w:eastAsia="en-US"/>
              </w:rPr>
              <w:br/>
              <w:t>Маски: цыплята, петушки, цыплята.</w:t>
            </w:r>
            <w:r w:rsidRPr="00E85C03">
              <w:rPr>
                <w:rFonts w:ascii="Times New Roman" w:hAnsi="Times New Roman" w:cs="Times New Roman"/>
                <w:sz w:val="24"/>
                <w:szCs w:val="24"/>
                <w:lang w:eastAsia="en-US"/>
              </w:rPr>
              <w:br/>
              <w:t>Всех дети приглашаются на центр ковра.</w:t>
            </w:r>
            <w:r w:rsidRPr="00E85C03">
              <w:rPr>
                <w:rFonts w:ascii="Times New Roman" w:hAnsi="Times New Roman" w:cs="Times New Roman"/>
                <w:sz w:val="24"/>
                <w:szCs w:val="24"/>
                <w:lang w:eastAsia="en-US"/>
              </w:rPr>
              <w:br/>
              <w:t>- Дети "Цыплята", как вы двигаетесь? Показывайте.</w:t>
            </w:r>
            <w:r w:rsidRPr="00E85C03">
              <w:rPr>
                <w:rFonts w:ascii="Times New Roman" w:hAnsi="Times New Roman" w:cs="Times New Roman"/>
                <w:sz w:val="24"/>
                <w:szCs w:val="24"/>
                <w:lang w:eastAsia="en-US"/>
              </w:rPr>
              <w:br/>
              <w:t>«Дети» (с помощью педагога) показывают птиц, щебечущих вокруг тарелки (из</w:t>
            </w:r>
            <w:r w:rsidRPr="00E85C03">
              <w:rPr>
                <w:rFonts w:ascii="Times New Roman" w:hAnsi="Times New Roman" w:cs="Times New Roman"/>
                <w:sz w:val="24"/>
                <w:szCs w:val="24"/>
                <w:lang w:eastAsia="en-US"/>
              </w:rPr>
              <w:br/>
              <w:t>твердой, плотной бумаги, разложенной на полу).</w:t>
            </w:r>
            <w:r w:rsidRPr="00E85C03">
              <w:rPr>
                <w:rFonts w:ascii="Times New Roman" w:hAnsi="Times New Roman" w:cs="Times New Roman"/>
                <w:sz w:val="24"/>
                <w:szCs w:val="24"/>
                <w:lang w:eastAsia="en-US"/>
              </w:rPr>
              <w:br/>
              <w:t>- Дети "Курочки" , как вы двигаетесь? Покажите.</w:t>
            </w:r>
            <w:r w:rsidRPr="00E85C03">
              <w:rPr>
                <w:rFonts w:ascii="Times New Roman" w:hAnsi="Times New Roman" w:cs="Times New Roman"/>
                <w:sz w:val="24"/>
                <w:szCs w:val="24"/>
                <w:lang w:eastAsia="en-US"/>
              </w:rPr>
              <w:br/>
              <w:t>«Цыплята» (указаны педагогом или активным ребенком) указывают на то, что</w:t>
            </w:r>
            <w:r w:rsidRPr="00E85C03">
              <w:rPr>
                <w:rFonts w:ascii="Times New Roman" w:hAnsi="Times New Roman" w:cs="Times New Roman"/>
                <w:sz w:val="24"/>
                <w:szCs w:val="24"/>
                <w:lang w:eastAsia="en-US"/>
              </w:rPr>
              <w:br/>
              <w:t>они свободно передвигаются по ковру и кормятся.</w:t>
            </w:r>
            <w:r w:rsidRPr="00E85C03">
              <w:rPr>
                <w:rFonts w:ascii="Times New Roman" w:hAnsi="Times New Roman" w:cs="Times New Roman"/>
                <w:sz w:val="24"/>
                <w:szCs w:val="24"/>
                <w:lang w:eastAsia="en-US"/>
              </w:rPr>
              <w:br/>
              <w:t>- Ребята "Петухи", как вы двигаетесь? Покажите мне.</w:t>
            </w:r>
            <w:r w:rsidRPr="00E85C03">
              <w:rPr>
                <w:rFonts w:ascii="Times New Roman" w:hAnsi="Times New Roman" w:cs="Times New Roman"/>
                <w:sz w:val="24"/>
                <w:szCs w:val="24"/>
                <w:lang w:eastAsia="en-US"/>
              </w:rPr>
              <w:br/>
              <w:t>«Петухи» (с помощью педагога) показывают, что они идут, поднимая ноги,</w:t>
            </w:r>
            <w:r w:rsidRPr="00E85C03">
              <w:rPr>
                <w:rFonts w:ascii="Times New Roman" w:hAnsi="Times New Roman" w:cs="Times New Roman"/>
                <w:sz w:val="24"/>
                <w:szCs w:val="24"/>
                <w:lang w:eastAsia="en-US"/>
              </w:rPr>
              <w:br/>
              <w:t>хлопая крыльями и издавая звуки.</w:t>
            </w:r>
            <w:r w:rsidRPr="00E85C03">
              <w:rPr>
                <w:rFonts w:ascii="Times New Roman" w:hAnsi="Times New Roman" w:cs="Times New Roman"/>
                <w:sz w:val="24"/>
                <w:szCs w:val="24"/>
                <w:lang w:eastAsia="en-US"/>
              </w:rPr>
              <w:br/>
              <w:t>- Как птицы голосят? Да. Пи-пи-пи ... Ко-ко-ко ... Кукареку!</w:t>
            </w:r>
            <w:r w:rsidRPr="00E85C03">
              <w:rPr>
                <w:rFonts w:ascii="Times New Roman" w:hAnsi="Times New Roman" w:cs="Times New Roman"/>
                <w:sz w:val="24"/>
                <w:szCs w:val="24"/>
                <w:lang w:eastAsia="en-US"/>
              </w:rPr>
              <w:br/>
              <w:t>- Молодцы! Вы стали похожи на птиц!</w:t>
            </w:r>
            <w:r w:rsidRPr="00E85C03">
              <w:rPr>
                <w:rFonts w:ascii="Times New Roman" w:hAnsi="Times New Roman" w:cs="Times New Roman"/>
                <w:sz w:val="24"/>
                <w:szCs w:val="24"/>
                <w:lang w:eastAsia="en-US"/>
              </w:rPr>
              <w:br/>
              <w:t>- Проходите на свои места, но отдыхая продолжайте слушать.</w:t>
            </w:r>
            <w:r w:rsidRPr="00E85C03">
              <w:rPr>
                <w:rFonts w:ascii="Times New Roman" w:hAnsi="Times New Roman" w:cs="Times New Roman"/>
                <w:sz w:val="24"/>
                <w:szCs w:val="24"/>
                <w:lang w:eastAsia="en-US"/>
              </w:rPr>
              <w:br/>
              <w:t>Если некоторые дети не хотят участвовать в игре, они смогут наблюдать за</w:t>
            </w:r>
            <w:r w:rsidRPr="00E85C03">
              <w:rPr>
                <w:rFonts w:ascii="Times New Roman" w:hAnsi="Times New Roman" w:cs="Times New Roman"/>
                <w:sz w:val="24"/>
                <w:szCs w:val="24"/>
                <w:lang w:eastAsia="en-US"/>
              </w:rPr>
              <w:br/>
              <w:t>игрой.</w:t>
            </w:r>
            <w:r w:rsidRPr="00E85C03">
              <w:rPr>
                <w:rFonts w:ascii="Times New Roman" w:hAnsi="Times New Roman" w:cs="Times New Roman"/>
                <w:sz w:val="24"/>
                <w:szCs w:val="24"/>
                <w:lang w:eastAsia="en-US"/>
              </w:rPr>
              <w:br/>
              <w:t>Некоторые дети повторяют других детей, что тоже является результатом.</w:t>
            </w:r>
            <w:r w:rsidRPr="00E85C03">
              <w:rPr>
                <w:rFonts w:ascii="Times New Roman" w:hAnsi="Times New Roman" w:cs="Times New Roman"/>
                <w:sz w:val="24"/>
                <w:szCs w:val="24"/>
                <w:lang w:eastAsia="en-US"/>
              </w:rPr>
              <w:br/>
              <w:t>Даже не участвуя в игре дети напрямую в речевом взаимодействии / вербальном</w:t>
            </w:r>
            <w:r w:rsidRPr="00E85C03">
              <w:rPr>
                <w:rFonts w:ascii="Times New Roman" w:hAnsi="Times New Roman" w:cs="Times New Roman"/>
                <w:sz w:val="24"/>
                <w:szCs w:val="24"/>
                <w:lang w:eastAsia="en-US"/>
              </w:rPr>
              <w:br/>
              <w:t>общении, они чувствуют, что занимают определенную роль в группе и осознают</w:t>
            </w:r>
            <w:r w:rsidRPr="00E85C03">
              <w:rPr>
                <w:rFonts w:ascii="Times New Roman" w:hAnsi="Times New Roman" w:cs="Times New Roman"/>
                <w:sz w:val="24"/>
                <w:szCs w:val="24"/>
                <w:lang w:eastAsia="en-US"/>
              </w:rPr>
              <w:br/>
              <w:t>ее значимость.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 - логопед). Заключение 3.</w:t>
            </w:r>
            <w:r w:rsidRPr="00E85C03">
              <w:rPr>
                <w:rFonts w:ascii="Times New Roman" w:hAnsi="Times New Roman" w:cs="Times New Roman"/>
                <w:sz w:val="24"/>
                <w:szCs w:val="24"/>
                <w:lang w:eastAsia="en-US"/>
              </w:rPr>
              <w:t xml:space="preserve"> Игра «Угадай, что звенит?»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фонематического слуха.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Разложите на столе несколько звучащих предметов, пусть ребенок их рассмотрит, послушает, как они звучат. Затем нужно закрыть  предметы книжкой и попросите ребенка угадать, что звенит. Затем поменяйтесь ролями, теперь угадывать будете вы. </w:t>
            </w:r>
          </w:p>
        </w:tc>
        <w:tc>
          <w:tcPr>
            <w:tcW w:w="224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Сюжетно-ролевая игра «Ветер и листочки»</w:t>
            </w:r>
            <w:r w:rsidRPr="00E85C03">
              <w:rPr>
                <w:rFonts w:ascii="Times New Roman" w:hAnsi="Times New Roman" w:cs="Times New Roman"/>
                <w:sz w:val="24"/>
                <w:szCs w:val="24"/>
                <w:lang w:val="kk-KZ"/>
              </w:rPr>
              <w:t xml:space="preserve"> </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Развивать у детей способности принять на себя роль неодушевленного предмета. Воспитывать любви к природе.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Оборудование:</w:t>
            </w:r>
            <w:r w:rsidRPr="00174C9D">
              <w:rPr>
                <w:lang w:eastAsia="en-US"/>
              </w:rPr>
              <w:t> Листики.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Воспитатель  предлагает поиграть: «Будем играть в ветер и листочки? Я — веселый ветер, а вы — красивые листочки». Детям можно предложить взять в руку по листику, можно украсить листиками одежду детей. «Какие красивые листочки!» — приговаривает воспитатель, украшая детей осенними листьями. Все «нарядились», можно играть».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 время игры воспитатель все свои слова сопровождает показом. Дети ориентируются на его слова и действия. «Маленькие листики тихо сидят на своих веточках (дети и воспитатель сидят на корточках)». «Вдруг веселый ветер прилетел. Как дунет — фу-фу-фу! Листочки проснулись, глазки открыли, полетели (дети двигаются по игровой площадке, кто кружится, кто бегает, кто просто ходит)». «Ветер улетел, листочки успокоились, опустились (дети и воспитатель останавливаются, присаживаются)».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w:t>
            </w:r>
            <w:r>
              <w:rPr>
                <w:rFonts w:ascii="Times New Roman" w:hAnsi="Times New Roman" w:cs="Times New Roman"/>
                <w:sz w:val="24"/>
                <w:szCs w:val="24"/>
                <w:lang w:val="kk-KZ"/>
              </w:rPr>
              <w:t xml:space="preserve">итература, физическая культура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"Накладываем детали"</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выкладывать изображения способом накладывания.</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контурными рисунками, строительный набор или плоскостные геометрические фигуры.</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Работа с математическим планшетом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Игра «Часть и целое»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развивать глазомер; формировать понятие о том, что предмет можно разделить на несколько равных частей; формировать умение называть части, полученные от деления, сравнивать целое и части, понимать, что целый предмет больше каждой своей части, а часть меньше целого.</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Описание игры:</w:t>
            </w:r>
            <w:r w:rsidRPr="00174C9D">
              <w:rPr>
                <w:lang w:eastAsia="en-US"/>
              </w:rPr>
              <w:t> </w:t>
            </w:r>
            <w:r w:rsidRPr="00174C9D">
              <w:rPr>
                <w:lang w:eastAsia="en-US"/>
              </w:rPr>
              <w:br/>
              <w:t>Воспитатель выкладывает на планшете большую фигуру, включающую несколько рядов гвоздиков, например трапецию, прямоугольник, треугольник. Затем предлагает ребенку поделить ее на равные части, проводя «линии» резиночками или разделить на максимальное количество частей (какое, посчитайте вместе) и назвать эти кусочки - геометрические фигуры. </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(Основы математики </w:t>
            </w:r>
            <w:r w:rsidRPr="00E85C03">
              <w:rPr>
                <w:rFonts w:ascii="Times New Roman" w:hAnsi="Times New Roman" w:cs="Times New Roman"/>
                <w:sz w:val="24"/>
                <w:szCs w:val="24"/>
                <w:lang w:val="kk-KZ"/>
              </w:rPr>
              <w:t>).</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«Домики для медвежат»</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сравнивать два предмета по величине.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Оборудование:2 медвежонка разные по величине, 2 стены-маленькая и большая, 2 крыши, 2 ёлочки-высокая, низкая.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воспитатель говорит: «Ребята, я вам сейчас расскажу интересную историю. Жили – были два медвежонка, и вот однажды они решили построить себе домики. Взяли стены и крыши для домиков, но только не поймут, что делать дальше. Давайте мы им поможем сделать домики. Посмотрите, какие у нас по величине медвежата? Какой этот медвежонок по величине, большой или меленький? Какой мы ему будем делать домик? Какую ты возьмешь стену, большую или меленькую? Какую надо взять крышу? А этот медвежонок какой по величине? Какой ему надо сделать домик? Какую ты возьмешь крышу? Какого она цвета? Давайте возле домиков посадим елочки. Елочки одинаковые по величине или разные? Где мы посадим высокую елочку? Где посадим низкую елочку? Медвежата очень рады, что вы им помогли. Они хотят с вами поиграть».</w:t>
            </w:r>
          </w:p>
          <w:p w:rsidR="00CF1317" w:rsidRPr="00E85C03" w:rsidRDefault="00CF1317" w:rsidP="00E85C0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(Основы математики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"Конструируем из палочек"</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предложите детям палочки разной длины,попросите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основы математики,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Игра «Угадай по описанию»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животных.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карточки с изображением диких и домашних животных по числу участников игры. Игровые действия: детям раздаются карточки. Их задача, не показывая карточку, описать объект так, чтобы другие смогли угадать, кто изображен на его карточке. Можно использовать загадки.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работой шофера.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8"/>
                <w:sz w:val="24"/>
                <w:szCs w:val="24"/>
              </w:rPr>
              <w:t xml:space="preserve">Цель: </w:t>
            </w:r>
            <w:r w:rsidRPr="00E85C03">
              <w:rPr>
                <w:rFonts w:ascii="Times New Roman" w:hAnsi="Times New Roman" w:cs="Times New Roman"/>
                <w:sz w:val="24"/>
                <w:szCs w:val="24"/>
              </w:rPr>
              <w:t>ознакомление с работой шофера.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 выходе на прогулку обратить внимание детей на продукто</w:t>
            </w:r>
            <w:r w:rsidRPr="00E85C03">
              <w:rPr>
                <w:rFonts w:ascii="Times New Roman" w:hAnsi="Times New Roman" w:cs="Times New Roman"/>
                <w:spacing w:val="-1"/>
                <w:sz w:val="24"/>
                <w:szCs w:val="24"/>
              </w:rPr>
              <w:softHyphen/>
            </w:r>
            <w:r w:rsidRPr="00E85C03">
              <w:rPr>
                <w:rFonts w:ascii="Times New Roman" w:hAnsi="Times New Roman" w:cs="Times New Roman"/>
                <w:sz w:val="24"/>
                <w:szCs w:val="24"/>
              </w:rPr>
              <w:t>вую машину, предложить всем подойти к ней поближе. Познако</w:t>
            </w:r>
            <w:r w:rsidRPr="00E85C03">
              <w:rPr>
                <w:rFonts w:ascii="Times New Roman" w:hAnsi="Times New Roman" w:cs="Times New Roman"/>
                <w:sz w:val="24"/>
                <w:szCs w:val="24"/>
              </w:rPr>
              <w:softHyphen/>
            </w:r>
            <w:r w:rsidRPr="00E85C03">
              <w:rPr>
                <w:rFonts w:ascii="Times New Roman" w:hAnsi="Times New Roman" w:cs="Times New Roman"/>
                <w:spacing w:val="-4"/>
                <w:sz w:val="24"/>
                <w:szCs w:val="24"/>
              </w:rPr>
              <w:t xml:space="preserve">мить детей с шофером и попросить рассказать, что он возит в машине </w:t>
            </w:r>
            <w:r w:rsidRPr="00E85C03">
              <w:rPr>
                <w:rFonts w:ascii="Times New Roman" w:hAnsi="Times New Roman" w:cs="Times New Roman"/>
                <w:spacing w:val="-2"/>
                <w:sz w:val="24"/>
                <w:szCs w:val="24"/>
              </w:rPr>
              <w:t xml:space="preserve"> и как управляет ей. После рассказа обойти машину, рассмотреть </w:t>
            </w:r>
            <w:r w:rsidRPr="00E85C03">
              <w:rPr>
                <w:rFonts w:ascii="Times New Roman" w:hAnsi="Times New Roman" w:cs="Times New Roman"/>
                <w:spacing w:val="-7"/>
                <w:sz w:val="24"/>
                <w:szCs w:val="24"/>
              </w:rPr>
              <w:t>кузов, кабину.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А в кузове — важные,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Срочные грузы:</w:t>
            </w:r>
            <w:r w:rsidRPr="00E85C03">
              <w:rPr>
                <w:rFonts w:ascii="Times New Roman" w:hAnsi="Times New Roman" w:cs="Times New Roman"/>
                <w:sz w:val="24"/>
                <w:szCs w:val="24"/>
              </w:rPr>
              <w:tab/>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Цемент и железо,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Изюм и арбузы.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Работа шофера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Трудна и сложна,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Но как она людям</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Повсюду нужна.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«Самолеты»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ориентировку в пространстве, закрепить навык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построения в колонну.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строятся в 3-4 колонны в разных местах площадки, которые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отмечаются флажками. Играющие изображают летчиков на самолетах. Они готовятся к полету. По сигналу воспитателя «К полету готовься!»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 согнутыми в локтях руками – заводят мотор. «Летите!» -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Дети поднимают руки в стороны и летят врассыпную, в разных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направлениях. По сигналу воспитателя «Напосадку!» - самолеты находят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места и приземляются, строятся в колонны и опускаются на одно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колено. Воспитатель отмечает, какая колонна построилась первой.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должны вылетать после сигнала воспитателя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«На посадку!» - играющие должны возвратиться 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колонны, на те места, где выложен их знак (поставлен флажок).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«Хитрая лиса»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выдержку и наблюдательность. Упражнять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быстром беге, в построении в круг, в ловле.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стоят по кругу на расстоянии одного шага друг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друга. Вне круга очерчивается «дом лисы». Дети закрывают глаза, а воспитатель обходит круг и дотрагивается до одного из играющих, который становиться «хитрой лисой». Дети открывают глаза. Играющие три раза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спрашивают хором сначала тихо, а затем громче: «Хитрая лиса, где 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Хитрая лиса выходит на середины круга, поднимает руку и говорит: «Я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здесь!» Дети разбегаются, а «лиса» ловит. Пойманного - в дом.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Продолжительность 6-8 минут.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 развитие речи и художественная литература).</w:t>
            </w: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растительным миром осенью</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1"/>
                <w:sz w:val="24"/>
                <w:szCs w:val="24"/>
              </w:rPr>
              <w:t>ознакомление со строением дерева.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Воспитатель загадывает детям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Что же это за девица?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Ни швея, ни мастерица,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Ничего сама не шьет,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в иголках круглый год. (Ель.)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 xml:space="preserve">Рассказать о строении ели: ствол, покрыт коричневой корой, много </w:t>
            </w:r>
            <w:r w:rsidRPr="00E85C03">
              <w:rPr>
                <w:rFonts w:ascii="Times New Roman" w:hAnsi="Times New Roman" w:cs="Times New Roman"/>
                <w:spacing w:val="1"/>
                <w:sz w:val="24"/>
                <w:szCs w:val="24"/>
              </w:rPr>
              <w:t>веток, которые постепенно увеличиваются книзу. Все веточки по</w:t>
            </w:r>
            <w:r w:rsidRPr="00E85C03">
              <w:rPr>
                <w:rFonts w:ascii="Times New Roman" w:hAnsi="Times New Roman" w:cs="Times New Roman"/>
                <w:spacing w:val="1"/>
                <w:sz w:val="24"/>
                <w:szCs w:val="24"/>
              </w:rPr>
              <w:softHyphen/>
            </w:r>
            <w:r w:rsidRPr="00E85C03">
              <w:rPr>
                <w:rFonts w:ascii="Times New Roman" w:hAnsi="Times New Roman" w:cs="Times New Roman"/>
                <w:spacing w:val="3"/>
                <w:sz w:val="24"/>
                <w:szCs w:val="24"/>
              </w:rPr>
              <w:t xml:space="preserve">крыты жесткими, колючими иголками и коричневыми шишками. </w:t>
            </w:r>
            <w:r w:rsidRPr="00E85C03">
              <w:rPr>
                <w:rFonts w:ascii="Times New Roman" w:hAnsi="Times New Roman" w:cs="Times New Roman"/>
                <w:spacing w:val="-3"/>
                <w:sz w:val="24"/>
                <w:szCs w:val="24"/>
              </w:rPr>
              <w:t>Предложить детям погладить ствол, прижаться к нему щекой, потро</w:t>
            </w:r>
            <w:r w:rsidRPr="00E85C03">
              <w:rPr>
                <w:rFonts w:ascii="Times New Roman" w:hAnsi="Times New Roman" w:cs="Times New Roman"/>
                <w:spacing w:val="-3"/>
                <w:sz w:val="24"/>
                <w:szCs w:val="24"/>
              </w:rPr>
              <w:softHyphen/>
            </w:r>
            <w:r w:rsidRPr="00E85C03">
              <w:rPr>
                <w:rFonts w:ascii="Times New Roman" w:hAnsi="Times New Roman" w:cs="Times New Roman"/>
                <w:spacing w:val="2"/>
                <w:sz w:val="24"/>
                <w:szCs w:val="24"/>
              </w:rPr>
              <w:t>гать иголки, чтобы они получили не только зрительное, но и так</w:t>
            </w:r>
            <w:r w:rsidRPr="00E85C03">
              <w:rPr>
                <w:rFonts w:ascii="Times New Roman" w:hAnsi="Times New Roman" w:cs="Times New Roman"/>
                <w:spacing w:val="2"/>
                <w:sz w:val="24"/>
                <w:szCs w:val="24"/>
              </w:rPr>
              <w:softHyphen/>
            </w:r>
            <w:r w:rsidRPr="00E85C03">
              <w:rPr>
                <w:rFonts w:ascii="Times New Roman" w:hAnsi="Times New Roman" w:cs="Times New Roman"/>
                <w:spacing w:val="-3"/>
                <w:sz w:val="24"/>
                <w:szCs w:val="24"/>
              </w:rPr>
              <w:t>тильное представление.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Колкую, зеленую срубили топором, </w:t>
            </w:r>
            <w:r w:rsidRPr="00E85C03">
              <w:rPr>
                <w:rFonts w:ascii="Times New Roman" w:hAnsi="Times New Roman" w:cs="Times New Roman"/>
                <w:sz w:val="24"/>
                <w:szCs w:val="24"/>
              </w:rPr>
              <w:t>Колкая, зеленая к нам приходит в дом.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«Птички и кошка»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решительность, упражнять в беге с увертыванием.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земле чертится круг или кладется шнур со связанными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концами. Воспитатель выбирает ловишку, который становится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Это кошка. Остальные – птички, находятся за кругом. Кошка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птички влетают за зернышками в круг. Кошка просыпается, видит птичек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ловит их. Все птички вылетают из круга. Тот, кого коснулась кошка,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считается пойманным и идет на середину круга. Когда поймают 2-3 птичек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новая кошка.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ловит птичек только в кругу.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может касаться птичек, но не хватать их.</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П\И «Спрячь руки за спину»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быстроту реакции на сигнал. Упражнять в беге,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ловле, закреплять правильную осанку.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выбирают водящего – «ловишка», стоит в середине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Остальные стоят в разных местах площадки и держат руки 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спиной. По слову воспитателя «начинай» играющие опускают руки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бегать в любом направлении, но только в пределах границ</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обозначенной флажками. Задача ловишки – поймать кого-либо из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играющих, но касаться можно только тех, у кого руки опущены. Если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играющий успел заложить руки за спину и сказать «не боюсь», ловишка 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может его трогать. Если ловишка не сумел поймать никого – назначается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другой. Продолжительность 5-7 минут.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w:t>
            </w:r>
          </w:p>
        </w:tc>
        <w:tc>
          <w:tcPr>
            <w:tcW w:w="2570"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rPr>
              <w:t>Наблюдение за первым снегом.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Цель:</w:t>
            </w:r>
            <w:r w:rsidRPr="00E85C03">
              <w:rPr>
                <w:rFonts w:ascii="Times New Roman" w:hAnsi="Times New Roman" w:cs="Times New Roman"/>
                <w:sz w:val="24"/>
                <w:szCs w:val="24"/>
              </w:rPr>
              <w:t xml:space="preserve"> ознакомление с природным явлением - снегом.</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Нахмурилось небо, наверно, не в духе,</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Летают, летают белые мухи!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И носятся слухи, что белые мухи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Не только летают, но даже и тают.</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z w:val="24"/>
                <w:szCs w:val="24"/>
              </w:rPr>
              <w:t>Задать вопрос детям: «О каких белых мухах идет речь в стихо</w:t>
            </w:r>
            <w:r w:rsidRPr="00E85C03">
              <w:rPr>
                <w:rFonts w:ascii="Times New Roman" w:hAnsi="Times New Roman" w:cs="Times New Roman"/>
                <w:sz w:val="24"/>
                <w:szCs w:val="24"/>
              </w:rPr>
              <w:softHyphen/>
              <w:t xml:space="preserve">творении?» Предложить поймать снежинку на ладошку, лицо. Что </w:t>
            </w:r>
            <w:r w:rsidRPr="00E85C03">
              <w:rPr>
                <w:rFonts w:ascii="Times New Roman" w:hAnsi="Times New Roman" w:cs="Times New Roman"/>
                <w:spacing w:val="1"/>
                <w:sz w:val="24"/>
                <w:szCs w:val="24"/>
              </w:rPr>
              <w:t xml:space="preserve">произошло со снежинкой? Во что она превратилась? Предложить </w:t>
            </w:r>
            <w:r w:rsidRPr="00E85C03">
              <w:rPr>
                <w:rFonts w:ascii="Times New Roman" w:hAnsi="Times New Roman" w:cs="Times New Roman"/>
                <w:spacing w:val="-1"/>
                <w:sz w:val="24"/>
                <w:szCs w:val="24"/>
              </w:rPr>
              <w:t>детям поймать снежинку на пальто, варежку и рассмотреть ее.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П/И «Перелет птиц»</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реакцию на словесные сигналы. Упражняться в лазание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гимнастической лестнице.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одном конце зала, они птицы. На другом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конце зала вышка (гимнастическая стенка). По сигналу воспитателя: «Птицы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улетают! » - птицы летят, расправив крылья. По сигналу «Буря! » - птицы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летят на вышку – скрываются от бури на деревьях. После слов: «Буря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прекратилась», - птицы снова летят.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внимательно слушать сигналы воспитателя и выполнять действия.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Меткие стрелки»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выдержку и дисциплинированность.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Совершенствовать навыки в бросании мяча в вертикальную цель.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глазомер, глазодвигательные функции, фиксацию взора.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по количеству детей.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Детям раздают мячи. Воспитатель вместе с детьми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Крепки руки, меток глаз.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Трудно армии без нас.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цель мячи кидаем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Точно попадаем.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24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льдом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z w:val="24"/>
                <w:szCs w:val="24"/>
              </w:rPr>
              <w:t>ознакомление с природным явлением льдом.</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Ход наблюдения:</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Мне серая лужа простудой грозила.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Расплюхалась грязь и во всю моросило.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И не было в мире скучнее двора,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Чем тот, где гулять я пытался вчера.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Сегодня на ветках ни капли, а льдинки.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По грязи хожу, не запачкав ботинки.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А бывшая лужа с водой ледяной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Дрожит и трещит, хрустит подо мной.</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3"/>
                <w:sz w:val="24"/>
                <w:szCs w:val="24"/>
              </w:rPr>
              <w:t>Сопровождать чтение стихотворения действиями. Что произошло с лужей? Вода превратилась в лед. В холодное время лужи покрыва</w:t>
            </w:r>
            <w:r w:rsidRPr="00E85C03">
              <w:rPr>
                <w:rFonts w:ascii="Times New Roman" w:hAnsi="Times New Roman" w:cs="Times New Roman"/>
                <w:spacing w:val="-3"/>
                <w:sz w:val="24"/>
                <w:szCs w:val="24"/>
              </w:rPr>
              <w:softHyphen/>
            </w:r>
            <w:r w:rsidRPr="00E85C03">
              <w:rPr>
                <w:rFonts w:ascii="Times New Roman" w:hAnsi="Times New Roman" w:cs="Times New Roman"/>
                <w:spacing w:val="-1"/>
                <w:sz w:val="24"/>
                <w:szCs w:val="24"/>
              </w:rPr>
              <w:t xml:space="preserve">ются тонкой корочкой льда. (Пусть дети проткнут палочкой лед.) </w:t>
            </w:r>
            <w:r w:rsidRPr="00E85C03">
              <w:rPr>
                <w:rFonts w:ascii="Times New Roman" w:hAnsi="Times New Roman" w:cs="Times New Roman"/>
                <w:spacing w:val="-2"/>
                <w:sz w:val="24"/>
                <w:szCs w:val="24"/>
              </w:rPr>
              <w:t>В мороз лужи промерзают до дна.</w:t>
            </w:r>
          </w:p>
          <w:p w:rsidR="00CF1317" w:rsidRPr="00E85C03" w:rsidRDefault="00CF1317" w:rsidP="00E85C03">
            <w:pPr>
              <w:pStyle w:val="Heading3"/>
              <w:spacing w:before="0" w:line="240" w:lineRule="auto"/>
              <w:rPr>
                <w:rFonts w:ascii="Times New Roman" w:hAnsi="Times New Roman" w:cs="Times New Roman"/>
                <w:b w:val="0"/>
                <w:bCs w:val="0"/>
                <w:color w:val="auto"/>
                <w:sz w:val="24"/>
                <w:szCs w:val="24"/>
                <w:lang w:val="kk-KZ"/>
              </w:rPr>
            </w:pPr>
            <w:r w:rsidRPr="00E85C03">
              <w:rPr>
                <w:rFonts w:ascii="Times New Roman" w:hAnsi="Times New Roman" w:cs="Times New Roman"/>
                <w:b w:val="0"/>
                <w:bCs w:val="0"/>
                <w:color w:val="auto"/>
                <w:sz w:val="24"/>
                <w:szCs w:val="24"/>
              </w:rPr>
              <w:t>(</w:t>
            </w:r>
            <w:r w:rsidRPr="00E85C03">
              <w:rPr>
                <w:rFonts w:ascii="Times New Roman" w:hAnsi="Times New Roman" w:cs="Times New Roman"/>
                <w:b w:val="0"/>
                <w:bCs w:val="0"/>
                <w:color w:val="auto"/>
                <w:sz w:val="24"/>
                <w:szCs w:val="24"/>
                <w:lang w:val="kk-KZ"/>
              </w:rPr>
              <w:t>Развитие речи и художественная литература, ознакомление с окружающим миром)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Варианты: Вместо флажков использовать платочки. Чтобы дети не бегали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парами, ввести ограничитель – узкую дорожку, перепрыгнуть через ручеек.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w:t>
            </w:r>
            <w:r w:rsidRPr="00E85C03">
              <w:rPr>
                <w:rFonts w:ascii="Times New Roman" w:hAnsi="Times New Roman" w:cs="Times New Roman"/>
                <w:sz w:val="24"/>
                <w:szCs w:val="24"/>
                <w:lang w:eastAsia="en-US"/>
              </w:rPr>
              <w:t xml:space="preserve"> «Шар лопнул» </w:t>
            </w:r>
          </w:p>
          <w:p w:rsidR="00CF1317" w:rsidRPr="00E85C03" w:rsidRDefault="00CF1317" w:rsidP="00F82E39">
            <w:pPr>
              <w:pStyle w:val="Default"/>
              <w:rPr>
                <w:color w:val="auto"/>
              </w:rPr>
            </w:pPr>
            <w:r w:rsidRPr="00E85C03">
              <w:rPr>
                <w:color w:val="auto"/>
              </w:rPr>
              <w:t xml:space="preserve">Цель: Развитие длительного плавного выдоха.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Содержание: Дети стоят тесным кругом, наклонив голову вниз, имитируя пузырь - шар. Затем, повторяя за педагогом: "Раздувайся пузырь, раздувайся большой, оставайся такой, да не лопайся", дети поднимают голову и постепенно отходят назад, образуя большой круг. По сигналу воспитателя: "Пузырь лопнул, воздух вышел", дети идут к центру, произнося: с-с-с (или ш-ш-ш).</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Наблюдение за ветром.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 xml:space="preserve">Цель:  </w:t>
            </w:r>
            <w:r w:rsidRPr="00E85C03">
              <w:rPr>
                <w:rFonts w:ascii="Times New Roman" w:hAnsi="Times New Roman" w:cs="Times New Roman"/>
                <w:sz w:val="24"/>
                <w:szCs w:val="24"/>
              </w:rPr>
              <w:t xml:space="preserve">ознакомление с природным явлением ветром.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Что это? Это ветер.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вы думаете сегодня на улице есть ветер? (Наблюдение начинается из окна). Мы сейчас выйдем на улицу и проверим. Как вы узнали, что на улице есть ветер? Он дует нам в лицо, деревья качаются, цветы качаются. Посмотрите на небо : почему облака плывут? Да потому что их тоже ветер подгоняет. Ветер бывает сильный, ураганный, и тихий, ласковый. Когда ветер сильный он может дерево вырвать с корнем. А тихий приносит нам прохладу. Мы его видим? А услышать его мы можем? Да, когда сильный ураган Что же такое ветер. Ветер это воздух, который движется вокруг нас. Мы дышим воздухом, без него не могут жить ни животные, ни птицы. ни рыбы. ни трава. Какой сегодня ветер: тихий или сильный? Как по- другому можно сказать? Ласковый, теплый, слабый. Приносит ли он пользу? (сушит белье, лужи, мельницы работают, вырабатывает свет)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«Котята и щенята»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ловкость ориентировку в пространстве. Упражнять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лазанье,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делятся на две группы: одни "котята", другие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"щенята", они находятся в разных концах площадки. По сигналу котята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бегать, легко, как бы играя. На слова "котята!" они произносят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"мяу!". В ответ на это щенята лают "гав-гав-гав!", на четвереньках бегут 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котятами, которые быстро влезают на гимнастическую стенку. Щенята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возвращаются на свои места.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2-3 повторений дети меняются ролями. Закончить игру можно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следующим образом: предложить всем тихо и медленно "по - кошачьи"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пройти.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действовать по сигналу «Котята».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П/И «У медведя во бору</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умении выполнять имитационные движения, убегать от водящего, не наталкиваясь друг на друга;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воспитывать смелость.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требуется.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медведь, который садится в стороне. Остальные, делая вид, что собирают грибы-ягоды и кладут их в лукошко, подходят к медведю, напевая (приговаривая):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медведя во бору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Грибы, ягоды беру.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медведь сидит,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на нас рычит.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Лукошко опрокинулось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жестом показывают, как опрокинулось лукошко.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Медведь за нами кинулся!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разбегаются, медведь их ловит. Первый пойманный становится медведем.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rPr>
          <w:rFonts w:ascii="Times New Roman" w:hAnsi="Times New Roman" w:cs="Times New Roman"/>
          <w:sz w:val="24"/>
          <w:szCs w:val="24"/>
        </w:rPr>
      </w:pPr>
    </w:p>
    <w:p w:rsidR="00CF1317" w:rsidRPr="00174C9D" w:rsidRDefault="00CF1317" w:rsidP="0050561B">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50561B">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24.10.2022 - 28.10.2022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24.10</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25.10</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26.10</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27.10</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28.10</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«Громко – тихо»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менять силу голоса: говорить то тихо, то громко.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больших и маленьких предметов (большая и маленькая машина, барабаны, дудочки, самолёты, и т.д.).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Воспитатель оказывает 2 машины и говорит: " Когда едет большая машина, она сигналит громко, вот так "БИ, БИ", Повторите. А когда маленькая, то тихо "би-би". Педагог убирает машины и говорит: "будьте внимательны, как только поедет машина, будьте внимательны, не ошибитесь, большая машина сигналит громко, а маленькая тихо. Аналогично игра проводится с другими предметами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Сюжетно-ролевая игра «День рождения Степашки»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«сервис».</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которые могут прийти в гости к Степашке, столовые предметы – тарелки, вилки, ложки, ножи, чашки, блюдца, салфетки, скатерть, столик, стульчики.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сообщает детям о том, что у Степашки сегодня день рождения, предлагает пойти к нему в гости и поздравить его. Дети берут игрушки, идут в гости к Степашке и поздравляют его. Степашка предлагает всем чай с тортом и просит помочь ему накрыть стол. Дети активно участвуют в этом, с помощью воспитателя сервируют стол. Необходимо обращать внимание на взаимоотношения между детьми в процессе игры.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«Скажи наоборот»</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учить детей использовать в речи слова, противоположные по смыслу, активизировать мыслительную активность детей.</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Правила игры</w:t>
            </w:r>
            <w:r w:rsidRPr="00E85C03">
              <w:rPr>
                <w:rFonts w:ascii="Times New Roman" w:hAnsi="Times New Roman" w:cs="Times New Roman"/>
                <w:sz w:val="24"/>
                <w:szCs w:val="24"/>
                <w:lang w:eastAsia="en-US"/>
              </w:rPr>
              <w:t>: Педагог начинает игру. Он произносит начало фразы. Дети должны фразу продолжить, подбирая слова, противоположные по смыслу</w:t>
            </w:r>
          </w:p>
          <w:p w:rsidR="00CF1317" w:rsidRPr="00E85C03" w:rsidRDefault="00CF1317" w:rsidP="00E85C03">
            <w:pPr>
              <w:shd w:val="clear" w:color="auto" w:fill="FFFFFF"/>
              <w:spacing w:after="0" w:line="240" w:lineRule="auto"/>
              <w:ind w:firstLine="34"/>
              <w:outlineLvl w:val="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Скажу я слово </w:t>
            </w:r>
            <w:r w:rsidRPr="00E85C03">
              <w:rPr>
                <w:rFonts w:ascii="Times New Roman" w:hAnsi="Times New Roman" w:cs="Times New Roman"/>
                <w:sz w:val="24"/>
                <w:szCs w:val="24"/>
                <w:bdr w:val="none" w:sz="0" w:space="0" w:color="auto" w:frame="1"/>
                <w:lang w:eastAsia="en-US"/>
              </w:rPr>
              <w:t>«высоко»</w:t>
            </w:r>
            <w:r w:rsidRPr="00E85C03">
              <w:rPr>
                <w:rFonts w:ascii="Times New Roman" w:hAnsi="Times New Roman" w:cs="Times New Roman"/>
                <w:sz w:val="24"/>
                <w:szCs w:val="24"/>
                <w:lang w:eastAsia="en-US"/>
              </w:rPr>
              <w:t>, а вы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Низко.</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Скажу я слово </w:t>
            </w:r>
            <w:r w:rsidRPr="00E85C03">
              <w:rPr>
                <w:rFonts w:ascii="Times New Roman" w:hAnsi="Times New Roman" w:cs="Times New Roman"/>
                <w:sz w:val="24"/>
                <w:szCs w:val="24"/>
                <w:bdr w:val="none" w:sz="0" w:space="0" w:color="auto" w:frame="1"/>
                <w:lang w:eastAsia="en-US"/>
              </w:rPr>
              <w:t>«далеко»</w:t>
            </w:r>
            <w:r w:rsidRPr="00E85C03">
              <w:rPr>
                <w:rFonts w:ascii="Times New Roman" w:hAnsi="Times New Roman" w:cs="Times New Roman"/>
                <w:sz w:val="24"/>
                <w:szCs w:val="24"/>
                <w:lang w:eastAsia="en-US"/>
              </w:rPr>
              <w:t>, а вы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Близко.</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Скажу я слово </w:t>
            </w:r>
            <w:r w:rsidRPr="00E85C03">
              <w:rPr>
                <w:rFonts w:ascii="Times New Roman" w:hAnsi="Times New Roman" w:cs="Times New Roman"/>
                <w:sz w:val="24"/>
                <w:szCs w:val="24"/>
                <w:bdr w:val="none" w:sz="0" w:space="0" w:color="auto" w:frame="1"/>
                <w:lang w:eastAsia="en-US"/>
              </w:rPr>
              <w:t>«темнота»</w:t>
            </w:r>
            <w:r w:rsidRPr="00E85C03">
              <w:rPr>
                <w:rFonts w:ascii="Times New Roman" w:hAnsi="Times New Roman" w:cs="Times New Roman"/>
                <w:sz w:val="24"/>
                <w:szCs w:val="24"/>
                <w:lang w:eastAsia="en-US"/>
              </w:rPr>
              <w:t>, а вы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Свет.</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Теперь скажу я слово </w:t>
            </w:r>
            <w:r w:rsidRPr="00E85C03">
              <w:rPr>
                <w:rFonts w:ascii="Times New Roman" w:hAnsi="Times New Roman" w:cs="Times New Roman"/>
                <w:sz w:val="24"/>
                <w:szCs w:val="24"/>
                <w:bdr w:val="none" w:sz="0" w:space="0" w:color="auto" w:frame="1"/>
                <w:lang w:eastAsia="en-US"/>
              </w:rPr>
              <w:t>«да!»</w:t>
            </w:r>
            <w:r w:rsidRPr="00E85C03">
              <w:rPr>
                <w:rFonts w:ascii="Times New Roman" w:hAnsi="Times New Roman" w:cs="Times New Roman"/>
                <w:sz w:val="24"/>
                <w:szCs w:val="24"/>
                <w:lang w:eastAsia="en-US"/>
              </w:rPr>
              <w:t>, а вы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Нет.</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Скажу я тихо слово </w:t>
            </w:r>
            <w:r w:rsidRPr="00E85C03">
              <w:rPr>
                <w:rFonts w:ascii="Times New Roman" w:hAnsi="Times New Roman" w:cs="Times New Roman"/>
                <w:sz w:val="24"/>
                <w:szCs w:val="24"/>
                <w:bdr w:val="none" w:sz="0" w:space="0" w:color="auto" w:frame="1"/>
                <w:lang w:eastAsia="en-US"/>
              </w:rPr>
              <w:t>«ночь»</w:t>
            </w:r>
            <w:r w:rsidRPr="00E85C03">
              <w:rPr>
                <w:rFonts w:ascii="Times New Roman" w:hAnsi="Times New Roman" w:cs="Times New Roman"/>
                <w:sz w:val="24"/>
                <w:szCs w:val="24"/>
                <w:lang w:eastAsia="en-US"/>
              </w:rPr>
              <w:t>, а вы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День.</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Скажу я громко слово </w:t>
            </w:r>
            <w:r w:rsidRPr="00E85C03">
              <w:rPr>
                <w:rFonts w:ascii="Times New Roman" w:hAnsi="Times New Roman" w:cs="Times New Roman"/>
                <w:sz w:val="24"/>
                <w:szCs w:val="24"/>
                <w:bdr w:val="none" w:sz="0" w:space="0" w:color="auto" w:frame="1"/>
                <w:lang w:eastAsia="en-US"/>
              </w:rPr>
              <w:t>«труд»</w:t>
            </w:r>
            <w:r w:rsidRPr="00E85C03">
              <w:rPr>
                <w:rFonts w:ascii="Times New Roman" w:hAnsi="Times New Roman" w:cs="Times New Roman"/>
                <w:sz w:val="24"/>
                <w:szCs w:val="24"/>
                <w:lang w:eastAsia="en-US"/>
              </w:rPr>
              <w:t>, а вы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Лень.</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Скажу я слово Вам </w:t>
            </w:r>
            <w:r w:rsidRPr="00E85C03">
              <w:rPr>
                <w:rFonts w:ascii="Times New Roman" w:hAnsi="Times New Roman" w:cs="Times New Roman"/>
                <w:sz w:val="24"/>
                <w:szCs w:val="24"/>
                <w:bdr w:val="none" w:sz="0" w:space="0" w:color="auto" w:frame="1"/>
                <w:lang w:eastAsia="en-US"/>
              </w:rPr>
              <w:t>«слабак»</w:t>
            </w:r>
            <w:r w:rsidRPr="00E85C03">
              <w:rPr>
                <w:rFonts w:ascii="Times New Roman" w:hAnsi="Times New Roman" w:cs="Times New Roman"/>
                <w:sz w:val="24"/>
                <w:szCs w:val="24"/>
                <w:lang w:eastAsia="en-US"/>
              </w:rPr>
              <w:t>,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Силач.</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Теперь скажу я слово </w:t>
            </w:r>
            <w:r w:rsidRPr="00E85C03">
              <w:rPr>
                <w:rFonts w:ascii="Times New Roman" w:hAnsi="Times New Roman" w:cs="Times New Roman"/>
                <w:sz w:val="24"/>
                <w:szCs w:val="24"/>
                <w:bdr w:val="none" w:sz="0" w:space="0" w:color="auto" w:frame="1"/>
                <w:lang w:eastAsia="en-US"/>
              </w:rPr>
              <w:t>«смех»</w:t>
            </w:r>
            <w:r w:rsidRPr="00E85C03">
              <w:rPr>
                <w:rFonts w:ascii="Times New Roman" w:hAnsi="Times New Roman" w:cs="Times New Roman"/>
                <w:sz w:val="24"/>
                <w:szCs w:val="24"/>
                <w:lang w:eastAsia="en-US"/>
              </w:rPr>
              <w:t>, ответите мне…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Плач.</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Скажу я слово </w:t>
            </w:r>
            <w:r w:rsidRPr="00E85C03">
              <w:rPr>
                <w:rFonts w:ascii="Times New Roman" w:hAnsi="Times New Roman" w:cs="Times New Roman"/>
                <w:sz w:val="24"/>
                <w:szCs w:val="24"/>
                <w:bdr w:val="none" w:sz="0" w:space="0" w:color="auto" w:frame="1"/>
                <w:lang w:eastAsia="en-US"/>
              </w:rPr>
              <w:t>«говорить»</w:t>
            </w:r>
            <w:r w:rsidRPr="00E85C03">
              <w:rPr>
                <w:rFonts w:ascii="Times New Roman" w:hAnsi="Times New Roman" w:cs="Times New Roman"/>
                <w:sz w:val="24"/>
                <w:szCs w:val="24"/>
                <w:lang w:eastAsia="en-US"/>
              </w:rPr>
              <w:t>, ответите вы…</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Молчать.</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Теперь скажу слово сорить»,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Убирать.</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Скажу такое слово : </w:t>
            </w:r>
            <w:r w:rsidRPr="00E85C03">
              <w:rPr>
                <w:rFonts w:ascii="Times New Roman" w:hAnsi="Times New Roman" w:cs="Times New Roman"/>
                <w:sz w:val="24"/>
                <w:szCs w:val="24"/>
                <w:bdr w:val="none" w:sz="0" w:space="0" w:color="auto" w:frame="1"/>
                <w:lang w:eastAsia="en-US"/>
              </w:rPr>
              <w:t>«грязь»</w:t>
            </w:r>
            <w:r w:rsidRPr="00E85C03">
              <w:rPr>
                <w:rFonts w:ascii="Times New Roman" w:hAnsi="Times New Roman" w:cs="Times New Roman"/>
                <w:sz w:val="24"/>
                <w:szCs w:val="24"/>
                <w:lang w:eastAsia="en-US"/>
              </w:rPr>
              <w:t>,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Чистота.</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Скажу сурово слово злость»,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Доброта.</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Скажу слово </w:t>
            </w:r>
            <w:r w:rsidRPr="00E85C03">
              <w:rPr>
                <w:rFonts w:ascii="Times New Roman" w:hAnsi="Times New Roman" w:cs="Times New Roman"/>
                <w:sz w:val="24"/>
                <w:szCs w:val="24"/>
                <w:bdr w:val="none" w:sz="0" w:space="0" w:color="auto" w:frame="1"/>
                <w:lang w:eastAsia="en-US"/>
              </w:rPr>
              <w:t>«хороший»</w:t>
            </w:r>
            <w:r w:rsidRPr="00E85C03">
              <w:rPr>
                <w:rFonts w:ascii="Times New Roman" w:hAnsi="Times New Roman" w:cs="Times New Roman"/>
                <w:sz w:val="24"/>
                <w:szCs w:val="24"/>
                <w:lang w:eastAsia="en-US"/>
              </w:rPr>
              <w:t> Вам,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Плохой.</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Теперь скажу слово </w:t>
            </w:r>
            <w:r w:rsidRPr="00E85C03">
              <w:rPr>
                <w:rFonts w:ascii="Times New Roman" w:hAnsi="Times New Roman" w:cs="Times New Roman"/>
                <w:sz w:val="24"/>
                <w:szCs w:val="24"/>
                <w:bdr w:val="none" w:sz="0" w:space="0" w:color="auto" w:frame="1"/>
                <w:lang w:eastAsia="en-US"/>
              </w:rPr>
              <w:t>«старик»</w:t>
            </w:r>
            <w:r w:rsidRPr="00E85C03">
              <w:rPr>
                <w:rFonts w:ascii="Times New Roman" w:hAnsi="Times New Roman" w:cs="Times New Roman"/>
                <w:sz w:val="24"/>
                <w:szCs w:val="24"/>
                <w:lang w:eastAsia="en-US"/>
              </w:rPr>
              <w:t> ответите…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Молодой.</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Скажу я слово Вам </w:t>
            </w:r>
            <w:r w:rsidRPr="00E85C03">
              <w:rPr>
                <w:rFonts w:ascii="Times New Roman" w:hAnsi="Times New Roman" w:cs="Times New Roman"/>
                <w:sz w:val="24"/>
                <w:szCs w:val="24"/>
                <w:bdr w:val="none" w:sz="0" w:space="0" w:color="auto" w:frame="1"/>
                <w:lang w:eastAsia="en-US"/>
              </w:rPr>
              <w:t>«мудрец»</w:t>
            </w:r>
            <w:r w:rsidRPr="00E85C03">
              <w:rPr>
                <w:rFonts w:ascii="Times New Roman" w:hAnsi="Times New Roman" w:cs="Times New Roman"/>
                <w:sz w:val="24"/>
                <w:szCs w:val="24"/>
                <w:lang w:eastAsia="en-US"/>
              </w:rPr>
              <w:t>, ответите мне.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Глупец.</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Педагог</w:t>
            </w:r>
            <w:r w:rsidRPr="00E85C03">
              <w:rPr>
                <w:rFonts w:ascii="Times New Roman" w:hAnsi="Times New Roman" w:cs="Times New Roman"/>
                <w:sz w:val="24"/>
                <w:szCs w:val="24"/>
                <w:lang w:eastAsia="en-US"/>
              </w:rPr>
              <w:t>: В игре всегда начало есть, ну. А сейчас…</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Конец!</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Просмотр детских книг.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Цель: побуждать интерес к книге; </w:t>
            </w:r>
            <w:r w:rsidRPr="00E85C03">
              <w:rPr>
                <w:rFonts w:ascii="Times New Roman" w:hAnsi="Times New Roman" w:cs="Times New Roman"/>
                <w:sz w:val="24"/>
                <w:szCs w:val="24"/>
                <w:shd w:val="clear" w:color="auto" w:fill="FFFFFF"/>
                <w:lang w:eastAsia="en-US"/>
              </w:rPr>
              <w:t>ктивизировать речь детей, обогащать и расширять их словарь.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рассматривают иллюстрации  знакомых книг, рассказывают о героях сказок. По желанию инсценируют сказки.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tc>
        <w:tc>
          <w:tcPr>
            <w:tcW w:w="2268" w:type="dxa"/>
          </w:tcPr>
          <w:p w:rsidR="00CF1317" w:rsidRPr="00E85C03" w:rsidRDefault="00CF1317" w:rsidP="00B10BD4">
            <w:pPr>
              <w:pStyle w:val="Default"/>
              <w:rPr>
                <w:color w:val="auto"/>
                <w:lang w:eastAsia="ru-RU"/>
              </w:rPr>
            </w:pPr>
            <w:r w:rsidRPr="00E85C03">
              <w:rPr>
                <w:color w:val="auto"/>
                <w:lang w:val="kk-KZ" w:eastAsia="ru-RU"/>
              </w:rPr>
              <w:t xml:space="preserve">Игра  </w:t>
            </w:r>
            <w:r w:rsidRPr="00E85C03">
              <w:rPr>
                <w:color w:val="auto"/>
              </w:rPr>
              <w:t xml:space="preserve">«Сдуй пёрышко»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фонематического слуха.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Содержание: 1вариант: Воспитатель предлагает ребёнку взять пёрышко , положить на ладошку и подуть на него так сильно, чтобы оно слетело с ладошки.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2 вариант: Можно предложить подуть на маленький кусочек ваты, лежащий на столе, на столе и воздухом загнать его в ворота(кубики).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Сюжетно-ролевая игра </w:t>
            </w:r>
            <w:r w:rsidRPr="00E85C03">
              <w:rPr>
                <w:rFonts w:ascii="Times New Roman" w:hAnsi="Times New Roman" w:cs="Times New Roman"/>
                <w:sz w:val="24"/>
                <w:szCs w:val="24"/>
                <w:lang w:eastAsia="en-US"/>
              </w:rPr>
              <w:t>«У меня зазвонил телефон» Цель: учить детей пользоваться телефоном, действовать согласно принятой на себя роли, развивать сюжет, воспитывать дружественные отношения.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Ход игры: Разговор по телефону: С мамой, папой, бабушкой, дедушкой (рассказать о том, в какие игрушки играет, спросить, чем занимаются родные и пр.) С врачом (вызвать врача к больному ребенку или к себе, рассказать, что болит). После этого можно разыграть сюжет "Больница". С продавцом (спросить, есть ли в магазине яблоки, конфеты, игрушки и пр.). После этого можно поиграть в сюжет "Магазин". С парикмахером (узнать, работает ли парикмахерская, можно ли придти и сделать прическу и пр.). Разыграть сюжет "Парикмахерская". Использовать в разговоре по телефону стихотворение К. Чуковского "У меня зазвонил телефон".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(Развитие речи и художественная литература). </w:t>
            </w:r>
          </w:p>
        </w:tc>
        <w:tc>
          <w:tcPr>
            <w:tcW w:w="2629" w:type="dxa"/>
          </w:tcPr>
          <w:p w:rsidR="00CF1317" w:rsidRPr="00174C9D" w:rsidRDefault="00CF1317" w:rsidP="00E85C03">
            <w:pPr>
              <w:pStyle w:val="NormalWeb"/>
              <w:shd w:val="clear" w:color="auto" w:fill="FFFFFF"/>
              <w:spacing w:before="0" w:beforeAutospacing="0" w:after="0" w:afterAutospacing="0"/>
              <w:ind w:left="34"/>
              <w:jc w:val="center"/>
              <w:rPr>
                <w:lang w:eastAsia="en-US"/>
              </w:rPr>
            </w:pPr>
            <w:r w:rsidRPr="00E85C03">
              <w:rPr>
                <w:lang w:val="kk-KZ"/>
              </w:rPr>
              <w:t>И</w:t>
            </w:r>
            <w:r w:rsidRPr="00174C9D">
              <w:t xml:space="preserve">гра </w:t>
            </w:r>
            <w:r w:rsidRPr="00E85C03">
              <w:rPr>
                <w:rStyle w:val="Strong"/>
                <w:b w:val="0"/>
                <w:bCs w:val="0"/>
                <w:lang w:eastAsia="en-US"/>
              </w:rPr>
              <w:t>Скажи, какой?</w:t>
            </w:r>
            <w:r w:rsidRPr="00174C9D">
              <w:rPr>
                <w:lang w:eastAsia="en-US"/>
              </w:rPr>
              <w:t> </w:t>
            </w:r>
          </w:p>
          <w:p w:rsidR="00CF1317" w:rsidRPr="00174C9D" w:rsidRDefault="00CF1317" w:rsidP="00E85C03">
            <w:pPr>
              <w:pStyle w:val="NormalWeb"/>
              <w:shd w:val="clear" w:color="auto" w:fill="FFFFFF"/>
              <w:spacing w:before="0" w:beforeAutospacing="0" w:after="0" w:afterAutospacing="0"/>
              <w:ind w:left="34"/>
              <w:rPr>
                <w:lang w:eastAsia="en-US"/>
              </w:rPr>
            </w:pPr>
            <w:r w:rsidRPr="00E85C03">
              <w:rPr>
                <w:rStyle w:val="Strong"/>
                <w:b w:val="0"/>
                <w:bCs w:val="0"/>
                <w:lang w:eastAsia="en-US"/>
              </w:rPr>
              <w:t>Цель</w:t>
            </w:r>
            <w:r w:rsidRPr="00174C9D">
              <w:rPr>
                <w:lang w:eastAsia="en-US"/>
              </w:rPr>
              <w:t>: Учить детей выделять признаки предмета.</w:t>
            </w:r>
          </w:p>
          <w:p w:rsidR="00CF1317" w:rsidRPr="00174C9D" w:rsidRDefault="00CF1317" w:rsidP="00E85C03">
            <w:pPr>
              <w:pStyle w:val="NormalWeb"/>
              <w:shd w:val="clear" w:color="auto" w:fill="FFFFFF"/>
              <w:spacing w:before="0" w:beforeAutospacing="0" w:after="0" w:afterAutospacing="0"/>
              <w:ind w:left="34"/>
              <w:rPr>
                <w:lang w:eastAsia="en-US"/>
              </w:rPr>
            </w:pPr>
            <w:r w:rsidRPr="00E85C03">
              <w:rPr>
                <w:rStyle w:val="Strong"/>
                <w:b w:val="0"/>
                <w:bCs w:val="0"/>
                <w:lang w:eastAsia="en-US"/>
              </w:rPr>
              <w:t>Ход</w:t>
            </w:r>
            <w:r w:rsidRPr="00174C9D">
              <w:rPr>
                <w:lang w:eastAsia="en-US"/>
              </w:rPr>
              <w:t>.</w:t>
            </w:r>
          </w:p>
          <w:p w:rsidR="00CF1317" w:rsidRPr="00174C9D" w:rsidRDefault="00CF1317" w:rsidP="00E85C03">
            <w:pPr>
              <w:pStyle w:val="NormalWeb"/>
              <w:shd w:val="clear" w:color="auto" w:fill="FFFFFF"/>
              <w:spacing w:before="0" w:beforeAutospacing="0" w:after="0" w:afterAutospacing="0"/>
              <w:ind w:left="34"/>
              <w:rPr>
                <w:lang w:eastAsia="en-US"/>
              </w:rPr>
            </w:pPr>
            <w:r w:rsidRPr="00174C9D">
              <w:rPr>
                <w:lang w:eastAsia="en-US"/>
              </w:rPr>
              <w:t>Воспитатель (либо ребёнок) вынимает из коробки предметы, называет их, а дети указывают на какой-либо признак этого предмета.</w:t>
            </w:r>
          </w:p>
          <w:p w:rsidR="00CF1317" w:rsidRPr="00174C9D" w:rsidRDefault="00CF1317" w:rsidP="00E85C03">
            <w:pPr>
              <w:pStyle w:val="NormalWeb"/>
              <w:shd w:val="clear" w:color="auto" w:fill="FFFFFF"/>
              <w:spacing w:before="0" w:beforeAutospacing="0" w:after="0" w:afterAutospacing="0"/>
              <w:ind w:left="34"/>
              <w:rPr>
                <w:lang w:eastAsia="en-US"/>
              </w:rPr>
            </w:pPr>
            <w:r w:rsidRPr="00174C9D">
              <w:rPr>
                <w:lang w:eastAsia="en-US"/>
              </w:rPr>
              <w:t>Если дети затрудняются, воспитатель помогает: «Это кубик. Какой он?»</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174C9D" w:rsidRDefault="00CF1317" w:rsidP="00E85C03">
            <w:pPr>
              <w:pStyle w:val="NormalWeb"/>
              <w:shd w:val="clear" w:color="auto" w:fill="FFFFFF"/>
              <w:spacing w:before="0" w:beforeAutospacing="0" w:after="0" w:afterAutospacing="0"/>
              <w:rPr>
                <w:lang w:eastAsia="en-US"/>
              </w:rPr>
            </w:pPr>
            <w:r w:rsidRPr="00E85C03">
              <w:rPr>
                <w:bdr w:val="none" w:sz="0" w:space="0" w:color="auto" w:frame="1"/>
                <w:lang w:eastAsia="en-US"/>
              </w:rPr>
              <w:t xml:space="preserve"> Сюжетно - ролевая игра «</w:t>
            </w:r>
            <w:r w:rsidRPr="00E85C03">
              <w:rPr>
                <w:lang w:eastAsia="en-US"/>
              </w:rPr>
              <w:t>Магазин</w:t>
            </w:r>
            <w:r w:rsidRPr="00E85C03">
              <w:rPr>
                <w:bdr w:val="none" w:sz="0" w:space="0" w:color="auto" w:frame="1"/>
                <w:lang w:eastAsia="en-US"/>
              </w:rPr>
              <w:t>»</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научить детей классифицировать предметы по общим признакам, воспитывать чувство взаимопомощи, расширить словарный запас детей, продолжать знакомить с правилами взаимовежливости.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Оборудование:</w:t>
            </w:r>
            <w:r w:rsidRPr="00174C9D">
              <w:rPr>
                <w:lang w:eastAsia="en-US"/>
              </w:rPr>
              <w:t> все игрушки, изображающие товары, которые можно купить в магазине, расположенные на витрине, сумки, деньги.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детям разместить в удобном месте магазин (овощной, продуктовый, хозяйственный), куда будут ходить покупатели. Помочь детям в распределении ролей: кто будет продавцом, кто - покупателем. Покупатели приходят в магазин за покупками, выбирают товар, советуются с продавцами, расплачиваются. В ходе игры педагогу необходимо обращать внимание на взаимоотношения между продавцами и покупателями.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(Развитие речи и художественная литература).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«Надо чисто умываться по утрам и вечерам!»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Чтобы быть здоровым,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Чистым и красивым,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Нужно умываться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Белым нежным мылом!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Полотенцем растереться,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Причесаться гребешком,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 одежду чистую одеться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 детский сад пойти потом!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«Чистые ладошки»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Одну руку вперед, повернуть ладонь вверх. Вернуться в и. п. То же другой рукой. Повторить по 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«Стряхнем водичку»</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Руки вверх; круго</w:t>
            </w:r>
            <w:r w:rsidRPr="00E85C03">
              <w:rPr>
                <w:rFonts w:ascii="Times New Roman" w:hAnsi="Times New Roman" w:cs="Times New Roman"/>
                <w:sz w:val="24"/>
                <w:szCs w:val="24"/>
                <w:lang w:eastAsia="en-US"/>
              </w:rPr>
              <w:softHyphen/>
              <w:t>вые движения кистью — «стряхивают водичку»; руки на пояс. Ды</w:t>
            </w:r>
            <w:r w:rsidRPr="00E85C03">
              <w:rPr>
                <w:rFonts w:ascii="Times New Roman" w:hAnsi="Times New Roman" w:cs="Times New Roman"/>
                <w:sz w:val="24"/>
                <w:szCs w:val="24"/>
                <w:lang w:eastAsia="en-US"/>
              </w:rPr>
              <w:softHyphen/>
              <w:t>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3.«Помоем ножки»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за спину. Наклон вперед, хлопнуть два раза по коленям, сказать «моем чисто». Руки за спину. Ноги в ко</w:t>
            </w:r>
            <w:r w:rsidRPr="00E85C03">
              <w:rPr>
                <w:rFonts w:ascii="Times New Roman" w:hAnsi="Times New Roman" w:cs="Times New Roman"/>
                <w:sz w:val="24"/>
                <w:szCs w:val="24"/>
                <w:lang w:eastAsia="en-US"/>
              </w:rPr>
              <w:softHyphen/>
              <w:t>ленях не сгибать.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4.«Мы — молодцы!»</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8—10 подпрыгиваний и 8—10 шагов. Прыгать легко, мягко. Дыхание произвольное. По</w:t>
            </w:r>
            <w:r w:rsidRPr="00E85C03">
              <w:rPr>
                <w:rFonts w:ascii="Times New Roman" w:hAnsi="Times New Roman" w:cs="Times New Roman"/>
                <w:sz w:val="24"/>
                <w:szCs w:val="24"/>
                <w:lang w:eastAsia="en-US"/>
              </w:rPr>
              <w:softHyphen/>
              <w:t>вторить 2—3 раза.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«Чтобы чистым быть всегда,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Людям всем нужна... (вода)!»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Подняться на носки; руки в сто</w:t>
            </w:r>
            <w:r w:rsidRPr="00E85C03">
              <w:rPr>
                <w:rFonts w:ascii="Times New Roman" w:hAnsi="Times New Roman" w:cs="Times New Roman"/>
                <w:sz w:val="24"/>
                <w:szCs w:val="24"/>
                <w:lang w:eastAsia="en-US"/>
              </w:rPr>
              <w:softHyphen/>
              <w:t>роны, вдох носом. Опуститься на всю стопу, руки на пояс, на вы</w:t>
            </w:r>
            <w:r w:rsidRPr="00E85C03">
              <w:rPr>
                <w:rFonts w:ascii="Times New Roman" w:hAnsi="Times New Roman" w:cs="Times New Roman"/>
                <w:sz w:val="24"/>
                <w:szCs w:val="24"/>
                <w:lang w:eastAsia="en-US"/>
              </w:rPr>
              <w:softHyphen/>
              <w:t>дохе произнести «вода-а-а».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«Пузырь»</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вместе с педагогом берутся за руки и образуют небольшой кружок, стоя близко друг к другу. Педагог говорит: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Раздувайся, пузырь,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Раздувайся вверх и вширь.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Раздувайся, пузырь,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Пузырь мыльный и цветной,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Раздувайся большой,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Оставайся такой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 не лопайся.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отходят назад и держатся за руки до тех пор, пока педагог не скажет : «Лопнул пузырь!» Дети опускают руки и при</w:t>
            </w:r>
            <w:r w:rsidRPr="00E85C03">
              <w:rPr>
                <w:rFonts w:ascii="Times New Roman" w:hAnsi="Times New Roman" w:cs="Times New Roman"/>
                <w:sz w:val="24"/>
                <w:szCs w:val="24"/>
                <w:lang w:eastAsia="en-US"/>
              </w:rPr>
              <w:softHyphen/>
              <w:t>седают на корточки, говоря при этом «Хлоп!»Вариант. После слов «лопнул пузырь» двигаться к центру круга, по-прежнему держась за руки и произнося при этом звук «ш-ш-ш» — воздух выходит. Затем дети снова надувают пузырь — отходят назад, образуя большой круг.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Знаем, знаем – да-да-да!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 кране прячется вода!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Выходи, водица!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пришли умыться!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Лейся понемножку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Прямо на ладошку!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грязь куда-то денется!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w:t>
            </w:r>
            <w:r w:rsidRPr="00E85C03">
              <w:rPr>
                <w:rFonts w:ascii="Times New Roman" w:hAnsi="Times New Roman" w:cs="Times New Roman"/>
                <w:sz w:val="24"/>
                <w:szCs w:val="24"/>
                <w:lang w:eastAsia="en-US"/>
              </w:rPr>
              <w:t xml:space="preserve"> и художественная литература</w:t>
            </w:r>
            <w:r w:rsidRPr="00E85C03">
              <w:rPr>
                <w:rFonts w:ascii="Times New Roman" w:hAnsi="Times New Roman" w:cs="Times New Roman"/>
                <w:sz w:val="24"/>
                <w:szCs w:val="24"/>
                <w:lang w:val="kk-KZ"/>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"Скачет по дорожке воробышек". Цель: Продолжать формировать навыки ходьбы в колонне по одному, друг за другом на носках, пятках. Учить навыкам самостоятельного построения в круг, из круга в строй. Развивать навыки захватывание мяча двумя ногами, катание мяча сидя-стоя. Формировать культурно-гигиенические навыки и начальные представления о здоровом образе жизни. Подвижная игра "Воробышек и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бегать, увертываться от водящего, убегать, находить свое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"Мяч в кругу".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внимание, зрительное восприятия.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"Кошка".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eastAsia="en-US"/>
              </w:rPr>
              <w:t>центре</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«Дождь</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проводить в разном направлении прямые линии, пересечения их, воспитывать интерес к изображению простейших природных явлений, сказочных персонажей.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"Мы любим прыгать". 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по кругу, с остановкой. Развивать навыки прыжка, с продвижением вперед; захватывание мяча двумя ногами, катание мяча сидя-стоя. Воспитывать интерес к активной двигательной деятельности. Подвижная игра "Воробышек и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бегать, увертываться от водящего, убегать, находить свое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Релаксация “Замедленное движение”.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сбрасывать излишки напряжения и восстанавливать равновесие, способствовать сохранению здоровья детей.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eastAsia="en-US"/>
              </w:rPr>
              <w:t>центре</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«Листопад</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проводить в разном направлении прямые линии, пересечения их, воспитывать интерес к изображению простейших природных явлений, сказочных персонажей.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«Корзинка с фруктами» Цель: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формировать способности одновременно начинать и заканчивать танцевальные движения; развивать у детей музыкальный слух; расширять понятия о временах года, осени; воспитывать культурно-нравственные нормы поведения; чувство прекрасного. Ход занятия: Песня Д.Ботбаева. "Күз жомарт" ("Щедрая осень").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"Пляска с погремушками" слова И. Черницкой, музыка И. Арсеевой.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И.Соколовский "Марш".</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Н.Александрова "Маленький танец".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eastAsia="en-US"/>
              </w:rPr>
              <w:t>центре</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«Заюшкина избушка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проводить в разном направлении прямые линии, пересечения их, воспитывать интерес к изображению простейших природных явлений, сказочных персонажей.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Көкөністерді білдіретін сөздермен балалардың сөздік қорын кеңейту. Таныс сөздерді дұрыс атай және ажырата білу қабілетін қалыптастыру.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"Текше" Ойыны. Мақсаты: Көкөністерді білдіретін сөздермен балалардың сөздік қорын кеңейту.  Ойын барысы: Балалар кезек-кезек текшені лақтырады. Олар текшенің үстіне түскен көкөністі атайды.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eastAsia="en-US"/>
              </w:rPr>
              <w:t>центре</w:t>
            </w: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«Зонтик Красной шапочки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проводить в разном направлении прямые линии, пересечения их, воспитывать интерес к изображению простейших природных явлений, сказочных персонажей.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совершенствование умений скатывания и сплющивания, оттягивания в изображении, раскатывания комка между ладонями и на плоскости прямыми и круговыми движениями, соединяя элементы в несложные изображения.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изображать предметы из готовых фигур, распределять  и наклеивать крупные и мелкие элементы.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Наблюдеие за деревьями: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закрепление умения узнавать деревья по внешнему виду.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Ход наблюдения: </w:t>
            </w:r>
            <w:r w:rsidRPr="00E85C03">
              <w:rPr>
                <w:rFonts w:ascii="Times New Roman" w:hAnsi="Times New Roman" w:cs="Times New Roman"/>
                <w:sz w:val="24"/>
                <w:szCs w:val="24"/>
              </w:rPr>
              <w:t>Ни листочка, ни травинки!      Только ёлочка одна</w:t>
            </w:r>
            <w:r w:rsidRPr="00E85C03">
              <w:rPr>
                <w:rFonts w:ascii="Times New Roman" w:hAnsi="Times New Roman" w:cs="Times New Roman"/>
                <w:sz w:val="24"/>
                <w:szCs w:val="24"/>
              </w:rPr>
              <w:br/>
              <w:t>Тихим стал наш сад.                 Весела и зелена.</w:t>
            </w:r>
            <w:r w:rsidRPr="00E85C03">
              <w:rPr>
                <w:rFonts w:ascii="Times New Roman" w:hAnsi="Times New Roman" w:cs="Times New Roman"/>
                <w:sz w:val="24"/>
                <w:szCs w:val="24"/>
              </w:rPr>
              <w:br/>
              <w:t>И берёзки и осинки                   Видно, ей мороз не страшен,</w:t>
            </w:r>
            <w:r w:rsidRPr="00E85C03">
              <w:rPr>
                <w:rFonts w:ascii="Times New Roman" w:hAnsi="Times New Roman" w:cs="Times New Roman"/>
                <w:sz w:val="24"/>
                <w:szCs w:val="24"/>
              </w:rPr>
              <w:br/>
              <w:t>Скучные стоят.                          Видно смелая она!</w:t>
            </w:r>
            <w:r w:rsidRPr="00E85C03">
              <w:rPr>
                <w:rFonts w:ascii="Times New Roman" w:hAnsi="Times New Roman" w:cs="Times New Roman"/>
                <w:sz w:val="24"/>
                <w:szCs w:val="24"/>
              </w:rPr>
              <w:br/>
              <w:t xml:space="preserve">Ребята посмотрите вокруг. Есть ли на деревьях листья? На кустарниках? Почему они стоят голые? (потому что наступила осень, стало холодно, день стал короткий), а как вы думаете, все деревья сбросили листву? Давайте пройдем вокруг сада и посмотрим. (Подходим к елочке.) Посмотрите, действительно, елочка стоит красивая и зеленая. Она не сбросила свои хвоинки. Она в любое время года стоит зеленая. Это происходит потому что хвойные деревья сбрасывают хвою не сразу, как все деревья, а постепенно, по очереди. Какие деревья растут на нашем участке? (Береза, осина  сосна, ель, лиственница и др.)А какие это  деревья? (Хвойные и лиственные.)Чем лиственные деревья отличаются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от хвойных?Что общего у них? (Ствол, ветки, корень.)Какие условия необходимы для роста деревьев?Какую пользу приносят хвойные и лиственные деревья  в  народном хозяйстве и медицине?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«Мы веселые ребята»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ловкость, быстроту, смекалку. Совершенствовать умение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соблюдать правила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стоят на одной стороне площадки за чертой.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также проводится черта – это дома.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находится ловишка. Играющие идут по кругу и хором произносят: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веселые ребята,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Любим бегать и скакать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попробуй нас догнать.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 два, три – лови!»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«Лови!» дети перебегают на другую сторону площадки, 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ловишка старается поймать их. Тот, кого ловишка успеет задеть до черты,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считается пойманными и отходит в сторону, пропуская одну перебежку.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двух перебежек выбирается новый ловишка.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Бежать в свой дом дети могут только после слова «Лови!».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Ловишка только дотрагивается до пойманного. Пойманный ребенок сразу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отходит в сторону.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собрать шишки для поделок.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«Змея»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навыки подползания. Учить детей соотносить свои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действия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(содержание): Дети стоят в кругу, не держась за руки.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 в кругу. Он подходит к любому ребенка по своему выбору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 Змея, Змея, Змея!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ползу, ползу, ползу!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Хочешь быть моим хвостом!»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Согласившийся ребенок подползает под Змеей, как под воротиками, и встает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водящим, положив руки на плечи. И так далее, пока все желающие 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переползут в хвост к Змее. Игра начинается с новым водящим.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 Дети могут разделиться на две равные по количеству играющих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команды. Чья команда быстрее превратится в хвост Змеи!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птицами: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z w:val="24"/>
                <w:szCs w:val="24"/>
              </w:rPr>
              <w:t xml:space="preserve">  наблюдение за птицами, их повадками.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Перед прогулкой воспитатель говорит детям, что нужно взять хлеб для того, чтобы покормить голубей. Придя на место, сначала рассмот</w:t>
            </w:r>
            <w:r w:rsidRPr="00E85C03">
              <w:rPr>
                <w:rFonts w:ascii="Times New Roman" w:hAnsi="Times New Roman" w:cs="Times New Roman"/>
                <w:spacing w:val="-6"/>
                <w:sz w:val="24"/>
                <w:szCs w:val="24"/>
              </w:rPr>
              <w:softHyphen/>
            </w:r>
            <w:r w:rsidRPr="00E85C03">
              <w:rPr>
                <w:rFonts w:ascii="Times New Roman" w:hAnsi="Times New Roman" w:cs="Times New Roman"/>
                <w:spacing w:val="-4"/>
                <w:sz w:val="24"/>
                <w:szCs w:val="24"/>
              </w:rPr>
              <w:t xml:space="preserve">реть их, спросить, много ли голубей? Посмотреть, как голуби будут клевать. Обратить внимание детей, что у голубей есть глаза они </w:t>
            </w:r>
            <w:r w:rsidRPr="00E85C03">
              <w:rPr>
                <w:rFonts w:ascii="Times New Roman" w:hAnsi="Times New Roman" w:cs="Times New Roman"/>
                <w:spacing w:val="-7"/>
                <w:sz w:val="24"/>
                <w:szCs w:val="24"/>
              </w:rPr>
              <w:t xml:space="preserve">видят корм, когда им насыпают, есть клюв они клюют крошки, есть </w:t>
            </w:r>
            <w:r w:rsidRPr="00E85C03">
              <w:rPr>
                <w:rFonts w:ascii="Times New Roman" w:hAnsi="Times New Roman" w:cs="Times New Roman"/>
                <w:spacing w:val="-6"/>
                <w:sz w:val="24"/>
                <w:szCs w:val="24"/>
              </w:rPr>
              <w:t>ноги  они ходят, есть хвост и крылья они летают. Голуби бывают разного цвета и величины. Голубей иногда называют «сизарями».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Начните наблюдение после того, как подкормите птиц.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Голуби, голуби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Раз, два, три.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Прилетели голуби-сизари.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Сели и нахохлились у дверей.</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Кто накормит крошками сизарей?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Рассмотреть внешний вид птиц, вспомнить об их повадках. После </w:t>
            </w:r>
            <w:r w:rsidRPr="00E85C03">
              <w:rPr>
                <w:rFonts w:ascii="Times New Roman" w:hAnsi="Times New Roman" w:cs="Times New Roman"/>
                <w:spacing w:val="1"/>
                <w:sz w:val="24"/>
                <w:szCs w:val="24"/>
              </w:rPr>
              <w:t xml:space="preserve">этого сравнить птиц. Тело голубя и воробья покрыто перьями, те и </w:t>
            </w:r>
            <w:r w:rsidRPr="00E85C03">
              <w:rPr>
                <w:rFonts w:ascii="Times New Roman" w:hAnsi="Times New Roman" w:cs="Times New Roman"/>
                <w:spacing w:val="-2"/>
                <w:sz w:val="24"/>
                <w:szCs w:val="24"/>
              </w:rPr>
              <w:t xml:space="preserve">другие летают, но голубь больше воробья; голубь воркует, а воробей чирикает, голубь ходит, а воробей прыгает. Голуби не боятся людей, </w:t>
            </w:r>
            <w:r w:rsidRPr="00E85C03">
              <w:rPr>
                <w:rFonts w:ascii="Times New Roman" w:hAnsi="Times New Roman" w:cs="Times New Roman"/>
                <w:spacing w:val="5"/>
                <w:sz w:val="24"/>
                <w:szCs w:val="24"/>
              </w:rPr>
              <w:t>они к ним привыкли.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Воробей над кормом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 xml:space="preserve">Прыгает, кружится,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Перышки взъерошены,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Хвостик распушился.</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«Меткие стрелки»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выдержку и дисциплинированность.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Совершенствовать навыки в бросании мяча в вертикальную цель.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глазомер, глазодвигательные функции, фиксацию взора.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по количеству детей.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Детям раздают мячи. Воспитатель вместе с детьми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Крепки руки, меток глаз.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Трудно армии без нас.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цель мячи кидаем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Точно попадаем.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п</w:t>
            </w:r>
            <w:r w:rsidRPr="00E85C03">
              <w:rPr>
                <w:rFonts w:ascii="Times New Roman" w:hAnsi="Times New Roman" w:cs="Times New Roman"/>
                <w:spacing w:val="1"/>
                <w:sz w:val="24"/>
                <w:szCs w:val="24"/>
              </w:rPr>
              <w:t>риготовление корма для птиц вместе с воспитателем, кормле</w:t>
            </w:r>
            <w:r w:rsidRPr="00E85C03">
              <w:rPr>
                <w:rFonts w:ascii="Times New Roman" w:hAnsi="Times New Roman" w:cs="Times New Roman"/>
                <w:spacing w:val="1"/>
                <w:sz w:val="24"/>
                <w:szCs w:val="24"/>
              </w:rPr>
              <w:softHyphen/>
            </w:r>
            <w:r w:rsidRPr="00E85C03">
              <w:rPr>
                <w:rFonts w:ascii="Times New Roman" w:hAnsi="Times New Roman" w:cs="Times New Roman"/>
                <w:spacing w:val="-6"/>
                <w:sz w:val="24"/>
                <w:szCs w:val="24"/>
              </w:rPr>
              <w:t>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Цель: воспитывать желание участвовать в уходе за птицами, кор</w:t>
            </w:r>
            <w:r w:rsidRPr="00E85C03">
              <w:rPr>
                <w:rFonts w:ascii="Times New Roman" w:hAnsi="Times New Roman" w:cs="Times New Roman"/>
                <w:sz w:val="24"/>
                <w:szCs w:val="24"/>
              </w:rPr>
              <w:t>мить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««Хитрая лиса»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выдержку и наблюдательность. Упражнять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быстром беге, в построении в круг, в ловле.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стоят по кругу на расстоянии одного шага друг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друга. Вне круга очерчивается «дом лисы». Дети закрывают глаза, 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обходит круг и дотрагивается до одного из играющих, который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становиться «хитрой лисой». Дети открывают глаза. Играющие три раза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спрашивают хором сначала тихо, а затем громче: «Хитрая лиса, где 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Хитрая лиса выходит на середины круга, поднимает руку и говорит: «Я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здесь!» Дети разбегаются, а «лиса» ловит. Пойманного - в 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Продолжительность 6-8 минут.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Наблюдение за синичками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учить различать синичек по размеру, внешним особенностям.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наблюдения: Ты с модницей этой конечно знаком.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Вертушке на месте никак не сидится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Всё хвастает синим своим сюртучком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шапочкой чёрной гордится (синица).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Рассматривание внешнего вида. Посмотрите какая у нее шапочка, желтая грудка, а какого цвета у нее шарфик? Как поёт? Скинь кафтан, Скинь, скинь, скинь. Рван кафтанчик.С кинь, скинь, скинь. Синичка приносит людям пользу, она ест вредных жучков, гусениц, которые уничтожают урожай. Летом, весно, осенью у нее много кормов в поле, лесу. А вот зимой когда всю землю укрывает снег, синике становится голодно и она прилетает поближе к человеческому жилью. Человек ее подкармливает. Как вы думаете что больше всего любит синичка? Поисковое задание. Насыпать семечки, зерно, хлебные крошки, развесить кусочки сала. Определить, что любят синички.Как ведёт себя во время питания?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П/И «Лиса в курятнике»</w:t>
            </w:r>
          </w:p>
          <w:p w:rsidR="00CF1317" w:rsidRPr="00E85C03" w:rsidRDefault="00CF1317" w:rsidP="00E85C03">
            <w:pPr>
              <w:spacing w:after="0" w:line="240" w:lineRule="auto"/>
              <w:jc w:val="both"/>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спрыгивать со скамейки, мягко приземляясь на полусогнутые ноги;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беге по прямой, умении увёртываться от ловишки.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гимнастические скамейки (высота 10-20 см.),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шапочка лисы.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одной стороне площадки находится курятник с курами (дети стоят на скамейках, расставленных по одну сторону площадки). На противоположной стороне площадки – нора лисы. Остальная часть площадки – двор. Лиса сидит в норе, а куры спрыгивают со скамеек, бегают по двору, кудахчут, хлопают крыльями и клюют зёрна. По сигналу педагога «Лиса!» куры убегают в курятник и залезают на скамейку – взлетают на насест. Лиса старается поймать курицу, дотронувшись до неё рукой. Пойманный ребёнок уходит в нору лисы. Игра повторяется с новым ведущим.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Трудовая деятельность: покормить синичек.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rPr>
              <w:t>(Ознакомление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Игра «Что лежит в мешочке?»</w:t>
            </w:r>
          </w:p>
          <w:p w:rsidR="00CF1317" w:rsidRPr="00E85C03" w:rsidRDefault="00CF1317" w:rsidP="00F82E39">
            <w:pPr>
              <w:pStyle w:val="Default"/>
              <w:rPr>
                <w:color w:val="auto"/>
              </w:rPr>
            </w:pPr>
            <w:r w:rsidRPr="00E85C03">
              <w:rPr>
                <w:color w:val="auto"/>
              </w:rPr>
              <w:t xml:space="preserve">Цель: закрепление знаний о форме предметов. </w:t>
            </w:r>
          </w:p>
          <w:p w:rsidR="00CF1317" w:rsidRPr="00E85C03" w:rsidRDefault="00CF1317" w:rsidP="00F82E39">
            <w:pPr>
              <w:pStyle w:val="Default"/>
              <w:rPr>
                <w:color w:val="auto"/>
              </w:rPr>
            </w:pPr>
            <w:r w:rsidRPr="00E85C03">
              <w:rPr>
                <w:color w:val="auto"/>
              </w:rPr>
              <w:t xml:space="preserve">Материал: набор геометрических фигур (квадрат, круг, треугольник, овал), мешочек с предметами разной формы: ягоды, фрукты, овощи (круглой и овальной формы), пуговицы (квадратной и треугольной формы), деревянные шарики, яички, бочонки, мячики, желуди, шишки; маленькие флажки (четырехугольной и треугольной формы)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Ход игры: на столе раскладываются геометрические фигуры. Дети сидят полукругом. Мешочек находится у воспитателя. Дети по очереди вынимают предметы из мешочка, называют их, определяют форму. В случае затруднения воспитатель помогает соотнести предмет с геометрической фигурой: «Это яйцо, оно овальной формы». Кладет яйцо рядом с геометрической фигурой-овалом. Постепенно дети располагает все предметы на столе рядом с определенной фигурой. При повторном проведении игры можно изменить набор предметов в мешочке, увеличить или уменьшить количество этих предметов.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и, развитие речи и художественная литература).</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6"/>
                <w:sz w:val="24"/>
                <w:szCs w:val="24"/>
              </w:rPr>
              <w:t>Наблюдение за елью, поздней осенью:</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Цель: формирование представления о ели, ее красоте.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Воспитатель подводит детей к ели, обращает внимание на ее строй</w:t>
            </w:r>
            <w:r w:rsidRPr="00E85C03">
              <w:rPr>
                <w:rFonts w:ascii="Times New Roman" w:hAnsi="Times New Roman" w:cs="Times New Roman"/>
                <w:spacing w:val="-6"/>
                <w:sz w:val="24"/>
                <w:szCs w:val="24"/>
              </w:rPr>
              <w:softHyphen/>
            </w:r>
            <w:r w:rsidRPr="00E85C03">
              <w:rPr>
                <w:rFonts w:ascii="Times New Roman" w:hAnsi="Times New Roman" w:cs="Times New Roman"/>
                <w:spacing w:val="-2"/>
                <w:sz w:val="24"/>
                <w:szCs w:val="24"/>
              </w:rPr>
              <w:t>ность, зеленый наряд.</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Ее всегда в лесу найдешь</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  Пойдешь гулять и встретишь.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Стоит колючая, как еж,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Зимою в платье летнем.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Воспитатель обращает внимание детей, что находиться рядом с </w:t>
            </w:r>
            <w:r w:rsidRPr="00E85C03">
              <w:rPr>
                <w:rFonts w:ascii="Times New Roman" w:hAnsi="Times New Roman" w:cs="Times New Roman"/>
                <w:spacing w:val="2"/>
                <w:sz w:val="24"/>
                <w:szCs w:val="24"/>
              </w:rPr>
              <w:t xml:space="preserve">елью очень приятно (она красива и полезна), ее аромат целителен </w:t>
            </w:r>
            <w:r w:rsidRPr="00E85C03">
              <w:rPr>
                <w:rFonts w:ascii="Times New Roman" w:hAnsi="Times New Roman" w:cs="Times New Roman"/>
                <w:spacing w:val="-5"/>
                <w:sz w:val="24"/>
                <w:szCs w:val="24"/>
              </w:rPr>
              <w:t>для здоровья. Спрашивает, что красивого дети находят в елочке. Пред</w:t>
            </w:r>
            <w:r w:rsidRPr="00E85C03">
              <w:rPr>
                <w:rFonts w:ascii="Times New Roman" w:hAnsi="Times New Roman" w:cs="Times New Roman"/>
                <w:spacing w:val="-5"/>
                <w:sz w:val="24"/>
                <w:szCs w:val="24"/>
              </w:rPr>
              <w:softHyphen/>
            </w:r>
            <w:r w:rsidRPr="00E85C03">
              <w:rPr>
                <w:rFonts w:ascii="Times New Roman" w:hAnsi="Times New Roman" w:cs="Times New Roman"/>
                <w:spacing w:val="1"/>
                <w:sz w:val="24"/>
                <w:szCs w:val="24"/>
              </w:rPr>
              <w:t>лагает попеременно глубоко дышать с открытыми глазами и смот</w:t>
            </w:r>
            <w:r w:rsidRPr="00E85C03">
              <w:rPr>
                <w:rFonts w:ascii="Times New Roman" w:hAnsi="Times New Roman" w:cs="Times New Roman"/>
                <w:spacing w:val="1"/>
                <w:sz w:val="24"/>
                <w:szCs w:val="24"/>
              </w:rPr>
              <w:softHyphen/>
              <w:t>реть на нее.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 xml:space="preserve">Закрепить знания о строении ели: ствол, покрыт коричневой корой, много </w:t>
            </w:r>
            <w:r w:rsidRPr="00E85C03">
              <w:rPr>
                <w:rFonts w:ascii="Times New Roman" w:hAnsi="Times New Roman" w:cs="Times New Roman"/>
                <w:spacing w:val="1"/>
                <w:sz w:val="24"/>
                <w:szCs w:val="24"/>
              </w:rPr>
              <w:t>веток, которые постепенно увеличиваются книзу. Все веточки по</w:t>
            </w:r>
            <w:r w:rsidRPr="00E85C03">
              <w:rPr>
                <w:rFonts w:ascii="Times New Roman" w:hAnsi="Times New Roman" w:cs="Times New Roman"/>
                <w:spacing w:val="1"/>
                <w:sz w:val="24"/>
                <w:szCs w:val="24"/>
              </w:rPr>
              <w:softHyphen/>
            </w:r>
            <w:r w:rsidRPr="00E85C03">
              <w:rPr>
                <w:rFonts w:ascii="Times New Roman" w:hAnsi="Times New Roman" w:cs="Times New Roman"/>
                <w:spacing w:val="3"/>
                <w:sz w:val="24"/>
                <w:szCs w:val="24"/>
              </w:rPr>
              <w:t xml:space="preserve">крыты жесткими, колючими иголками и коричневыми шишками. </w:t>
            </w:r>
            <w:r w:rsidRPr="00E85C03">
              <w:rPr>
                <w:rFonts w:ascii="Times New Roman" w:hAnsi="Times New Roman" w:cs="Times New Roman"/>
                <w:spacing w:val="-3"/>
                <w:sz w:val="24"/>
                <w:szCs w:val="24"/>
              </w:rPr>
              <w:t>Предложить детям погладить ствол, прижаться к нему щекой, потро</w:t>
            </w:r>
            <w:r w:rsidRPr="00E85C03">
              <w:rPr>
                <w:rFonts w:ascii="Times New Roman" w:hAnsi="Times New Roman" w:cs="Times New Roman"/>
                <w:spacing w:val="-3"/>
                <w:sz w:val="24"/>
                <w:szCs w:val="24"/>
              </w:rPr>
              <w:softHyphen/>
            </w:r>
            <w:r w:rsidRPr="00E85C03">
              <w:rPr>
                <w:rFonts w:ascii="Times New Roman" w:hAnsi="Times New Roman" w:cs="Times New Roman"/>
                <w:spacing w:val="2"/>
                <w:sz w:val="24"/>
                <w:szCs w:val="24"/>
              </w:rPr>
              <w:t>гать иголки, чтобы они получили не только зрительное, но и так</w:t>
            </w:r>
            <w:r w:rsidRPr="00E85C03">
              <w:rPr>
                <w:rFonts w:ascii="Times New Roman" w:hAnsi="Times New Roman" w:cs="Times New Roman"/>
                <w:spacing w:val="2"/>
                <w:sz w:val="24"/>
                <w:szCs w:val="24"/>
              </w:rPr>
              <w:softHyphen/>
            </w:r>
            <w:r w:rsidRPr="00E85C03">
              <w:rPr>
                <w:rFonts w:ascii="Times New Roman" w:hAnsi="Times New Roman" w:cs="Times New Roman"/>
                <w:spacing w:val="-3"/>
                <w:sz w:val="24"/>
                <w:szCs w:val="24"/>
              </w:rPr>
              <w:t>тильное представление.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Колкую, зеленую срубили топором, </w:t>
            </w:r>
            <w:r w:rsidRPr="00E85C03">
              <w:rPr>
                <w:rFonts w:ascii="Times New Roman" w:hAnsi="Times New Roman" w:cs="Times New Roman"/>
                <w:sz w:val="24"/>
                <w:szCs w:val="24"/>
              </w:rPr>
              <w:t>Колкая, зеленая к нам приходит в 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сбор броссового материала для поделок (шишки, жолуди)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w:t>
            </w:r>
            <w:r>
              <w:rPr>
                <w:rFonts w:ascii="Times New Roman" w:hAnsi="Times New Roman" w:cs="Times New Roman"/>
                <w:sz w:val="24"/>
                <w:szCs w:val="24"/>
                <w:lang w:val="kk-KZ"/>
              </w:rPr>
              <w:t xml:space="preserve">знакомление с окружающим миром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«Спрячь руки за спину»</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развивать у детей быстроту реакции на сигнал. Упражнять в беге, в ловле, закреплять правильную осанку.</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Описание игры</w:t>
            </w:r>
            <w:r w:rsidRPr="00174C9D">
              <w:rPr>
                <w:lang w:eastAsia="en-US"/>
              </w:rPr>
              <w:t>: выбирают водящего – «ловишка», стоит в середине площадки. Остальные стоят в разных местах площадки и держат руки за спиной. По слову воспитателя «начинай» играющие опускают руки и начинают бегать в любом направлении, но только в пределах границ площадки, обозначенной флажками. Задача ловишки – поймать кого – либо из играющих, но касаться можно только тех, у кого руки опущены. Если играющий успел заложить руки за спину и сказать «не боюсь», ловишка не может его трогать. Если ловишка не сумел поймать никого – назначается другой. Продолжительность 5-7 минут.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Последовательное раздевание одежды детей, самостоятельная игровая деятельность(культурно-гигиенические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Звучит колыбельная песенка «Серенькая кошечка», муз. Витлина, ел. Н. Найденовой.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Ребята, а вы знаете, кто к вам приходил, когда вы спали? Отгадайте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Мохнатенькая, усатенькая,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Лапки мягоньки, а коготки востры. (Киска)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Правильно,   киска.  Давайте  поиграем, сегодня с вами — маленькие пушистые котята.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Кот решил котят учить,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же нужно лапки мыть,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недалеко сидели,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движенья подглядели.                      Выполняют движения по тексту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Лапку правую потрем,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потом ее встряхнем.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и левой лапке тоже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Правой лапкой мы поможем.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Ушко левое свое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Левой лапкой достаем,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Правое не забываем,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Лапкой правой умываем.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Проведем по шерстке лапкой,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Будет лобик чистый, гладкий.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Дальше глазки закрываем,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Каждый гладим, умываем.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Чистим носик осторожно.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Грудку нам разгладить можно.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и чистые котята,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и выспались ребята!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(Звучит колыбельная песенка «Серенькая кошечка». Ребята «котята» ложатся на живот и «точат» свои «коготки», Тихо «мяукают». Отдыхают. Воспитатель подходит к каждому ребенку и гладит его. Дети встают, выполняют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 физическая культура, музыка)</w:t>
            </w:r>
          </w:p>
        </w:tc>
      </w:tr>
      <w:tr w:rsidR="00CF1317" w:rsidRPr="00E85C03">
        <w:trPr>
          <w:trHeight w:val="174"/>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r>
              <w:rPr>
                <w:lang w:eastAsia="en-US"/>
              </w:rPr>
              <w:t>)</w:t>
            </w:r>
          </w:p>
        </w:tc>
      </w:tr>
      <w:tr w:rsidR="00CF1317" w:rsidRPr="00E85C03">
        <w:trPr>
          <w:trHeight w:val="102"/>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тренировка "Медвежонок". Цель: воспитывать умение слушать и запоминать новое стихотворение, развивать мелкую моторику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Бродит-бродит медвежонок (сжимать ладошки в кулачки, стучать по столу и по коленкам),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лесным дорожкам,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Косолапит, неуклюжий (раскрывать ладошки, хлопаем),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Распугал всех птиц спросонок (пальчики смотрят вперед, бить по очереди). (физическое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"Что это и для чего нужно?"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и закреплять представления о предметах ближайшего окружения; развивать грамматический строй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мяч, мяч круглый, мяч синий, мяч катится, мяч для того, чтобы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«Ритмичные ножки»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различать ритм музыки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шагают в ритм музыки, то медленно, то быстро; одновременно, вместе с шагами, стучат палочками.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Медленно шагаем,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Ножки поднимаем,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Палочки играем,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ударяем.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мы шагаем,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Ножки поднимаем,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палочки играем.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ударяем.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Дидактическая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«Один – много»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соотносить предметы по количеству много – мало.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на одной половине нарисованы много предметов, тарелочки, много других картинок.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Перед подгруппой детей лежат картины, на которых на одной половине нарисованы много предметов, одинаковых по форме, цвету. Предлагаем найти похожий предмет среди других картин, которые лежат на столе. Просим ответить на вопрос: Где нарисовано много предметов? Где один?</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«Кто где живет?»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классифицировать животных.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наборы игрушек «Домашние животные», «Дикие животные», макет-панорама «Лес», «Дом» Игровые действия: предлагается игровая ситуация (например, помочь Незнайке) расселить животных по своим домам. Дети выбирают животное, правильно называют его и объясняют, куда его нужно поселить и почему.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«Длинный -короткий»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различать предметы по длине, употреблять в речи «длинный - короткий», «длиннее - короче», развивать воображение, мышление.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ленточки, карточки, плоскостные палочки –разные по длине.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 где длинная и короткая палочки.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«Четвертый лишний»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классифицировать животных по виду (домашние, дикие.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 игрушки или карточки с изображением домашних и диких животных. Игровые действия: на стол (если это игрушки) или на фланелеграф (если карточки) выставляются три объекта одного вида, а четвертая другого. Задача детей определить лишнюю и объяснить свой выбор. Можно усложнить задачу и проводить игру словесно.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 - логопед). Заключение 3.</w:t>
            </w:r>
            <w:r w:rsidRPr="00E85C03">
              <w:rPr>
                <w:rFonts w:ascii="Times New Roman" w:hAnsi="Times New Roman" w:cs="Times New Roman"/>
                <w:sz w:val="24"/>
                <w:szCs w:val="24"/>
                <w:lang w:eastAsia="en-US"/>
              </w:rPr>
              <w:t xml:space="preserve"> Игра «У меня нос, а у тебя?»</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словаря и грамматического строя речи; формирование простых словообразований уменьшительно ласкательной формы.</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логопед называет части своего тела, а ребёнок повторяет их, используя суффикс уменьшительности.</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 меня нос. А у тебя? - говорит логопед. Ребёнок отвечает (носик).</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 меня уши. А у тебя? (ушки) и т. п.</w:t>
            </w:r>
          </w:p>
          <w:p w:rsidR="00CF1317" w:rsidRPr="00E85C03" w:rsidRDefault="00CF1317" w:rsidP="00E85C03">
            <w:pPr>
              <w:spacing w:after="0" w:line="240" w:lineRule="auto"/>
              <w:rPr>
                <w:rFonts w:ascii="Times New Roman" w:hAnsi="Times New Roman" w:cs="Times New Roman"/>
                <w:sz w:val="24"/>
                <w:szCs w:val="24"/>
              </w:rPr>
            </w:pP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Сюжетно-ролевая игра «Магазин»</w:t>
            </w:r>
            <w:r w:rsidRPr="00E85C03">
              <w:rPr>
                <w:rFonts w:ascii="Times New Roman" w:hAnsi="Times New Roman" w:cs="Times New Roman"/>
                <w:sz w:val="24"/>
                <w:szCs w:val="24"/>
                <w:lang w:val="kk-KZ"/>
              </w:rPr>
              <w:t xml:space="preserve">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Игры с математическим планшетом.</w:t>
            </w:r>
          </w:p>
          <w:p w:rsidR="00CF1317" w:rsidRPr="00E85C03" w:rsidRDefault="00CF1317" w:rsidP="00E85C03">
            <w:pPr>
              <w:spacing w:after="0" w:line="240" w:lineRule="auto"/>
              <w:rPr>
                <w:rFonts w:ascii="Times New Roman" w:hAnsi="Times New Roman" w:cs="Times New Roman"/>
                <w:sz w:val="24"/>
                <w:szCs w:val="24"/>
              </w:rPr>
            </w:pPr>
            <w:r w:rsidRPr="00E85C03">
              <w:rPr>
                <w:rStyle w:val="c1"/>
                <w:rFonts w:ascii="Times New Roman" w:hAnsi="Times New Roman" w:cs="Times New Roman"/>
                <w:sz w:val="24"/>
                <w:szCs w:val="24"/>
                <w:lang w:eastAsia="en-US"/>
              </w:rPr>
              <w:t>Игра «Чудесные превращения»</w:t>
            </w:r>
            <w:r w:rsidRPr="00E85C03">
              <w:rPr>
                <w:rFonts w:ascii="Times New Roman" w:hAnsi="Times New Roman" w:cs="Times New Roman"/>
                <w:sz w:val="24"/>
                <w:szCs w:val="24"/>
                <w:lang w:eastAsia="en-US"/>
              </w:rPr>
              <w:br/>
            </w:r>
            <w:r w:rsidRPr="00E85C03">
              <w:rPr>
                <w:rStyle w:val="c1"/>
                <w:rFonts w:ascii="Times New Roman" w:hAnsi="Times New Roman" w:cs="Times New Roman"/>
                <w:sz w:val="24"/>
                <w:szCs w:val="24"/>
                <w:lang w:eastAsia="en-US"/>
              </w:rPr>
              <w:t>Материал:</w:t>
            </w:r>
            <w:r w:rsidRPr="00E85C03">
              <w:rPr>
                <w:rStyle w:val="c0"/>
                <w:rFonts w:ascii="Times New Roman" w:hAnsi="Times New Roman" w:cs="Times New Roman"/>
                <w:sz w:val="24"/>
                <w:szCs w:val="24"/>
                <w:lang w:eastAsia="en-US"/>
              </w:rPr>
              <w:t> математический планшет, набор резиночек для творчества, геометрические фигуры.</w:t>
            </w:r>
            <w:r w:rsidRPr="00E85C03">
              <w:rPr>
                <w:rFonts w:ascii="Times New Roman" w:hAnsi="Times New Roman" w:cs="Times New Roman"/>
                <w:sz w:val="24"/>
                <w:szCs w:val="24"/>
                <w:lang w:eastAsia="en-US"/>
              </w:rPr>
              <w:br/>
            </w:r>
            <w:r w:rsidRPr="00E85C03">
              <w:rPr>
                <w:rStyle w:val="c1"/>
                <w:rFonts w:ascii="Times New Roman" w:hAnsi="Times New Roman" w:cs="Times New Roman"/>
                <w:sz w:val="24"/>
                <w:szCs w:val="24"/>
                <w:lang w:eastAsia="en-US"/>
              </w:rPr>
              <w:t>Цель:</w:t>
            </w:r>
            <w:r w:rsidRPr="00E85C03">
              <w:rPr>
                <w:rStyle w:val="c0"/>
                <w:rFonts w:ascii="Times New Roman" w:hAnsi="Times New Roman" w:cs="Times New Roman"/>
                <w:sz w:val="24"/>
                <w:szCs w:val="24"/>
                <w:lang w:eastAsia="en-US"/>
              </w:rPr>
              <w:t> развитие творческих способностей, воображения, меткой моторики рук.</w:t>
            </w:r>
            <w:r w:rsidRPr="00E85C03">
              <w:rPr>
                <w:rFonts w:ascii="Times New Roman" w:hAnsi="Times New Roman" w:cs="Times New Roman"/>
                <w:sz w:val="24"/>
                <w:szCs w:val="24"/>
                <w:lang w:eastAsia="en-US"/>
              </w:rPr>
              <w:br/>
            </w:r>
            <w:r w:rsidRPr="00E85C03">
              <w:rPr>
                <w:rStyle w:val="c1"/>
                <w:rFonts w:ascii="Times New Roman" w:hAnsi="Times New Roman" w:cs="Times New Roman"/>
                <w:sz w:val="24"/>
                <w:szCs w:val="24"/>
                <w:lang w:eastAsia="en-US"/>
              </w:rPr>
              <w:t>Описание игры:</w:t>
            </w:r>
            <w:r w:rsidRPr="00E85C03">
              <w:rPr>
                <w:rStyle w:val="c0"/>
                <w:rFonts w:ascii="Times New Roman" w:hAnsi="Times New Roman" w:cs="Times New Roman"/>
                <w:sz w:val="24"/>
                <w:szCs w:val="24"/>
                <w:lang w:eastAsia="en-US"/>
              </w:rPr>
              <w:t> «Оживляем» геометрические фигуры: на поле изображается квадрат, прямоугольник или треугольник, линия прямая или ломаная, а затем с помощью резиночек и геометрических фигур картина «дорисовывается», например, прямоугольнику добавляются круглые колеса, квадратные окна и получается автобус.</w:t>
            </w:r>
            <w:r w:rsidRPr="00E85C03">
              <w:rPr>
                <w:rFonts w:ascii="Times New Roman" w:hAnsi="Times New Roman" w:cs="Times New Roman"/>
                <w:sz w:val="24"/>
                <w:szCs w:val="24"/>
                <w:lang w:eastAsia="en-US"/>
              </w:rPr>
              <w:br/>
            </w:r>
            <w:r w:rsidRPr="00E85C03">
              <w:rPr>
                <w:rStyle w:val="c0"/>
                <w:rFonts w:ascii="Times New Roman" w:hAnsi="Times New Roman" w:cs="Times New Roman"/>
                <w:sz w:val="24"/>
                <w:szCs w:val="24"/>
                <w:lang w:eastAsia="en-US"/>
              </w:rPr>
              <w:t>Дети рассказывают, во что превратилась фигура.</w:t>
            </w:r>
            <w:r w:rsidRPr="00E85C03">
              <w:rPr>
                <w:rFonts w:ascii="Times New Roman" w:hAnsi="Times New Roman" w:cs="Times New Roman"/>
                <w:sz w:val="24"/>
                <w:szCs w:val="24"/>
                <w:lang w:eastAsia="en-US"/>
              </w:rPr>
              <w:br/>
            </w:r>
            <w:r w:rsidRPr="00E85C03">
              <w:rPr>
                <w:rStyle w:val="c1"/>
                <w:rFonts w:ascii="Times New Roman" w:hAnsi="Times New Roman" w:cs="Times New Roman"/>
                <w:sz w:val="24"/>
                <w:szCs w:val="24"/>
                <w:lang w:eastAsia="en-US"/>
              </w:rPr>
              <w:t>Вариант:</w:t>
            </w:r>
            <w:r w:rsidRPr="00E85C03">
              <w:rPr>
                <w:rStyle w:val="c0"/>
                <w:rFonts w:ascii="Times New Roman" w:hAnsi="Times New Roman" w:cs="Times New Roman"/>
                <w:sz w:val="24"/>
                <w:szCs w:val="24"/>
                <w:lang w:eastAsia="en-US"/>
              </w:rPr>
              <w:t> Дети играют в парах. По очереди дополняют картинку с помощью изображения одного элемента. Рассказывают, что изображено на картине, какие геометрические фигуры они использовали и сколько.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 математики).</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Дидактическая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«Разложи по размеру»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соотнесение предметов по величине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Оборудование. Любые предметы разного размера.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Ход игры. Ребенку предлагается разложить в порядке увеличения размера предлагаемые предметы.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«Мамы, папы, малыши»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находить и называть «родителей» детенышей животных.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Материал: серия картинок «Животные и их детеныши» Игровые действия: игровая ситуация – детеныши животных потерялись. Воспитатель предлагает помочь малышам, найти своих «родителей». Он показывает карточку с изображением детеныша, дети должны найти карточку с изображением взрослого животного и назвать маму и папу малыша.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Одевание: последовательность, выход на прогулку.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Полезен воздух для детей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Скорее одевайся!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Зови гулять с собой друзей,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Прогулкой наслаждайся!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Наблюдеие за деревьями.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закрепление умения узнавать деревья по внешнему виду.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Ход наблюдения: </w:t>
            </w:r>
            <w:r w:rsidRPr="00E85C03">
              <w:rPr>
                <w:rFonts w:ascii="Times New Roman" w:hAnsi="Times New Roman" w:cs="Times New Roman"/>
                <w:sz w:val="24"/>
                <w:szCs w:val="24"/>
              </w:rPr>
              <w:t>Ни листочка, ни травинки!      Только ёлочка одна</w:t>
            </w:r>
            <w:r w:rsidRPr="00E85C03">
              <w:rPr>
                <w:rFonts w:ascii="Times New Roman" w:hAnsi="Times New Roman" w:cs="Times New Roman"/>
                <w:sz w:val="24"/>
                <w:szCs w:val="24"/>
              </w:rPr>
              <w:br/>
              <w:t>Тихим стал наш сад.                 Весела и зелена.</w:t>
            </w:r>
            <w:r w:rsidRPr="00E85C03">
              <w:rPr>
                <w:rFonts w:ascii="Times New Roman" w:hAnsi="Times New Roman" w:cs="Times New Roman"/>
                <w:sz w:val="24"/>
                <w:szCs w:val="24"/>
              </w:rPr>
              <w:br/>
              <w:t>И берёзки и осинки                   Видно, ей мороз не страшен,</w:t>
            </w:r>
            <w:r w:rsidRPr="00E85C03">
              <w:rPr>
                <w:rFonts w:ascii="Times New Roman" w:hAnsi="Times New Roman" w:cs="Times New Roman"/>
                <w:sz w:val="24"/>
                <w:szCs w:val="24"/>
              </w:rPr>
              <w:br/>
              <w:t>Скучные стоят.                          Видно смелая она!</w:t>
            </w:r>
            <w:r w:rsidRPr="00E85C03">
              <w:rPr>
                <w:rFonts w:ascii="Times New Roman" w:hAnsi="Times New Roman" w:cs="Times New Roman"/>
                <w:sz w:val="24"/>
                <w:szCs w:val="24"/>
              </w:rPr>
              <w:br/>
              <w:t xml:space="preserve">Ребята посмотрите вокруг. Есть ли на деревьях листья? На кустарниках? Почему они стоят голые? (потому что наступила осень, стало холодно, день стал короткий), а как вы думаете, все деревья сбросили листву? Давайте пройдем вокруг сада и посмотрим. (Подходим к елочке.) Посмотрите, действительно, елочка стоит красивая и зеленая. Она не сбросила свои хвоинки. Она в любое время года стоит зеленая. Это происходит потому что хвойные деревья сбрасывают хвою не сразу, как все деревья, а постепенно, по очереди. Какие деревья растут на нашем участке? (Береза, осина  сосна, ель, лиственница и др.)А какие это  деревья? (Хвойные и лиственные.)Чем лиственные деревья отличаются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от хвойных?Что общего у них? (Ствол, ветки, корень.)Какие условия необходимы для роста деревьев?Какую пользу приносят хвойные и лиственные деревья  в  народном хозяйстве и медицине?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Игра «Вот так произносят звук» </w:t>
            </w:r>
          </w:p>
          <w:p w:rsidR="00CF1317" w:rsidRPr="00E85C03" w:rsidRDefault="00CF1317" w:rsidP="00F82E39">
            <w:pPr>
              <w:pStyle w:val="Default"/>
              <w:rPr>
                <w:color w:val="auto"/>
              </w:rPr>
            </w:pPr>
            <w:r w:rsidRPr="00E85C03">
              <w:rPr>
                <w:color w:val="auto"/>
              </w:rPr>
              <w:t xml:space="preserve">Цель: развитие умения голосом подражать звукам животных, птиц, насекомых. </w:t>
            </w:r>
          </w:p>
          <w:p w:rsidR="00CF1317" w:rsidRPr="00E85C03" w:rsidRDefault="00CF1317" w:rsidP="00F82E39">
            <w:pPr>
              <w:pStyle w:val="Default"/>
              <w:rPr>
                <w:color w:val="auto"/>
              </w:rPr>
            </w:pPr>
            <w:r w:rsidRPr="00E85C03">
              <w:rPr>
                <w:color w:val="auto"/>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двигаться врассыпную, двигаться в соответствии с текстом, развивать ориентировку в пространстве, ловкость.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одной стороне зала, пес – на другой стороне.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тихо подходят к нему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 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 и посмотрим что-то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пес вскакивает и громко лает. Дети разбегаются, а пес старается их поймать.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птицами.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z w:val="24"/>
                <w:szCs w:val="24"/>
              </w:rPr>
              <w:t xml:space="preserve">  наблюдение за птицами, их повадками.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Перед прогулкой воспитатель говорит детям, что нужно взять хлеб для того, чтобы покормить голубей. Придя на место, сначала рассмот</w:t>
            </w:r>
            <w:r w:rsidRPr="00E85C03">
              <w:rPr>
                <w:rFonts w:ascii="Times New Roman" w:hAnsi="Times New Roman" w:cs="Times New Roman"/>
                <w:spacing w:val="-6"/>
                <w:sz w:val="24"/>
                <w:szCs w:val="24"/>
              </w:rPr>
              <w:softHyphen/>
            </w:r>
            <w:r w:rsidRPr="00E85C03">
              <w:rPr>
                <w:rFonts w:ascii="Times New Roman" w:hAnsi="Times New Roman" w:cs="Times New Roman"/>
                <w:spacing w:val="-4"/>
                <w:sz w:val="24"/>
                <w:szCs w:val="24"/>
              </w:rPr>
              <w:t xml:space="preserve">реть их, спросить, много ли голубей? Посмотреть, как голуби будут клевать. Обратить внимание детей, что у голубей есть глаза они </w:t>
            </w:r>
            <w:r w:rsidRPr="00E85C03">
              <w:rPr>
                <w:rFonts w:ascii="Times New Roman" w:hAnsi="Times New Roman" w:cs="Times New Roman"/>
                <w:spacing w:val="-7"/>
                <w:sz w:val="24"/>
                <w:szCs w:val="24"/>
              </w:rPr>
              <w:t xml:space="preserve">видят корм, когда им насыпают, есть клюв они клюют крошки, есть </w:t>
            </w:r>
            <w:r w:rsidRPr="00E85C03">
              <w:rPr>
                <w:rFonts w:ascii="Times New Roman" w:hAnsi="Times New Roman" w:cs="Times New Roman"/>
                <w:spacing w:val="-6"/>
                <w:sz w:val="24"/>
                <w:szCs w:val="24"/>
              </w:rPr>
              <w:t>ноги  они ходят, есть хвост и крылья они летают. Голуби бывают разного цвета и величины. Голубей иногда называют «сизарями».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Начните наблюдение после того, как подкормите птиц.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Голуби, голуби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Раз, два, три.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Прилетели голуби-сизари.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Сели и нахохлились у дверей.</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Кто накормит крошками сизарей?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Рассмотреть внешний вид птиц, вспомнить об их повадках. После </w:t>
            </w:r>
            <w:r w:rsidRPr="00E85C03">
              <w:rPr>
                <w:rFonts w:ascii="Times New Roman" w:hAnsi="Times New Roman" w:cs="Times New Roman"/>
                <w:spacing w:val="1"/>
                <w:sz w:val="24"/>
                <w:szCs w:val="24"/>
              </w:rPr>
              <w:t xml:space="preserve">этого сравнить птиц. Тело голубя и воробья покрыто перьями, те и </w:t>
            </w:r>
            <w:r w:rsidRPr="00E85C03">
              <w:rPr>
                <w:rFonts w:ascii="Times New Roman" w:hAnsi="Times New Roman" w:cs="Times New Roman"/>
                <w:spacing w:val="-2"/>
                <w:sz w:val="24"/>
                <w:szCs w:val="24"/>
              </w:rPr>
              <w:t xml:space="preserve">другие летают, но голубь больше воробья; голубь воркует, а воробей чирикает, голубь ходит, а воробей прыгает. Голуби не боятся людей, </w:t>
            </w:r>
            <w:r w:rsidRPr="00E85C03">
              <w:rPr>
                <w:rFonts w:ascii="Times New Roman" w:hAnsi="Times New Roman" w:cs="Times New Roman"/>
                <w:spacing w:val="5"/>
                <w:sz w:val="24"/>
                <w:szCs w:val="24"/>
              </w:rPr>
              <w:t>они к ним привыкли.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Воробей над кормом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 xml:space="preserve">Прыгает, кружится,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Перышки взъерошены,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Хвостик распушился.</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Игра «Громко – тихо» </w:t>
            </w:r>
          </w:p>
          <w:p w:rsidR="00CF1317" w:rsidRPr="00E85C03" w:rsidRDefault="00CF1317" w:rsidP="00F82E39">
            <w:pPr>
              <w:pStyle w:val="Default"/>
              <w:rPr>
                <w:color w:val="auto"/>
              </w:rPr>
            </w:pPr>
            <w:r w:rsidRPr="00E85C03">
              <w:rPr>
                <w:color w:val="auto"/>
              </w:rPr>
              <w:t xml:space="preserve">Цель: развитие умения менять силу голоса: говорить то тихо, то громко. </w:t>
            </w:r>
          </w:p>
          <w:p w:rsidR="00CF1317" w:rsidRPr="00E85C03" w:rsidRDefault="00CF1317" w:rsidP="00F82E39">
            <w:pPr>
              <w:pStyle w:val="Default"/>
              <w:rPr>
                <w:color w:val="auto"/>
              </w:rPr>
            </w:pPr>
            <w:r w:rsidRPr="00E85C03">
              <w:rPr>
                <w:color w:val="auto"/>
              </w:rPr>
              <w:t xml:space="preserve">Оборудование: Картинки с изображением больших и маленьких предметов (большая и маленькая машина, барабаны, дудочки, самолёты, и т.д.).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Воспитатель оказывает 2 машины и говорит: " Когда едет большая машина, она сигналит громко, вот так "БИ,БИ", Повторите. А когда маленькая, то тихо "би-би". Педагог убирает машины и говорит: "будьте внимательны, как только поедет машина, будьте внимательны, не ошибитесь, большая машина сигналит громко, а маленькая тихо. Аналогично игра проводится с другими предметами.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«Гуси-лебеди»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реакции; закреплять умение выполнять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действия взятой на себя роли; согласовывать слова с игровыми действиями.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на одном краю зала обозначается дом, в котором находятся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На противоположной – стоит пастух. Сбоку – логово, в котором живет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Остальное – луг. Выбираются дети, исполняющие роли волка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пастуха, остальные – гуси. Пастух выгоняет гусей на луг, они пасутся.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Гуси, гуси!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Га-га-га!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Есть хотите?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Да-да-да!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Так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Нам нельзя, серый волк под горой не пускает нас домой!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Пастух: Ну, летите, как хотите, только крылья берегите!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расправив крылья, летят, а волк старается их поймать. После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нескольких перебежек подсчитывается количество пойманных гусей.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 развитие речи и художественная литература).</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Наблюдение за синичками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учить различать синичек по размеру, внешним особенностям.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наблюдения: Ты с модницей этой конечно знаком.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Вертушке на месте никак не сидится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Всё хвастает синим своим сюртучком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шапочкой чёрной гордится (синица).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Рассматривание внешнего вида. Посмотрите какая у нее шапочка, желтая грудка, а какого цвета у нее шарфик? Как поёт? Скинь кафтан, Скинь, скинь, скинь. Рван кафтанчик.С кинь, скинь, скинь. Синичка приносит людям пользу, она ест вредных жучков, гусениц, которые уничтожают урожай. Летом, весно, осенью у нее много кормов в поле, лесу. А вот зимой когда всю землю укрывает снег, синике становится голодно и она прилетает поближе к человеческому жилью. Человек ее подкармливает. Как вы думаете что больше всего любит синичка? Поисковое задание. Насыпать семечки, зерно, хлебные крошки, развесить кусочки сала. Определить, что любят синички.Как ведёт себя во время питания?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Игра «Назови ласково» </w:t>
            </w:r>
          </w:p>
          <w:p w:rsidR="00CF1317" w:rsidRPr="00E85C03" w:rsidRDefault="00CF1317" w:rsidP="00F82E39">
            <w:pPr>
              <w:pStyle w:val="Default"/>
              <w:rPr>
                <w:color w:val="auto"/>
              </w:rPr>
            </w:pPr>
            <w:r w:rsidRPr="00E85C03">
              <w:rPr>
                <w:color w:val="auto"/>
              </w:rPr>
              <w:t xml:space="preserve">Цель: развитие умения образовывать слова с суффиксами "чк-чн"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Воспитатель показывает предметные картинки и предлагает произнести их ласково.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rPr>
              <w:t>«Лиса в курятнике»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спрыгивать со скамейки, мягко приземляясь на полусогнутые ноги;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беге по прямой, умении увёртываться от ловишки.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гимнастические скамейки (высота 10-20 см.),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шапочка лисы.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одной стороне площадки находится курятник с курами (дети стоят на скамейках, расставленных по одну сторону площадки). На противоположной стороне площадки – нора лисы. Остальная часть площадки – двор. Лиса сидит в норе, а куры спрыгивают со скамеек, бегают по двору, кудахчут, хлопают крыльями и клюют зёрна. По сигналу педагога «Лиса!» куры убегают в курятник и залезают на скамейку – взлетают на насест. Лиса старается поймать курицу, дотронувшись до неё рукой. Пойманный ребёнок уходит в нору лисы. Игра повторяется с новым ведущим.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 знакомстве с игрой роль лисы выполняет педагог. Следить, чтобы дети мягко приземлялись, спрыгивали на носки и сгибали колени.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 </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6"/>
                <w:sz w:val="24"/>
                <w:szCs w:val="24"/>
              </w:rPr>
              <w:t>Наблюдение за елью, поздней осенью.</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 xml:space="preserve">Цель: формирование представления о ели, ее красоте.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Воспитатель подводит детей к ели, обращает внимание на ее строй</w:t>
            </w:r>
            <w:r w:rsidRPr="00E85C03">
              <w:rPr>
                <w:rFonts w:ascii="Times New Roman" w:hAnsi="Times New Roman" w:cs="Times New Roman"/>
                <w:spacing w:val="-6"/>
                <w:sz w:val="24"/>
                <w:szCs w:val="24"/>
              </w:rPr>
              <w:softHyphen/>
            </w:r>
            <w:r w:rsidRPr="00E85C03">
              <w:rPr>
                <w:rFonts w:ascii="Times New Roman" w:hAnsi="Times New Roman" w:cs="Times New Roman"/>
                <w:spacing w:val="-2"/>
                <w:sz w:val="24"/>
                <w:szCs w:val="24"/>
              </w:rPr>
              <w:t>ность, зеленый наряд.</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Ее всегда в лесу найдешь</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  Пойдешь гулять и встретишь.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Стоит колючая, как еж,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Зимою в платье летнем.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Воспитатель обращает внимание детей, что находиться рядом с </w:t>
            </w:r>
            <w:r w:rsidRPr="00E85C03">
              <w:rPr>
                <w:rFonts w:ascii="Times New Roman" w:hAnsi="Times New Roman" w:cs="Times New Roman"/>
                <w:spacing w:val="2"/>
                <w:sz w:val="24"/>
                <w:szCs w:val="24"/>
              </w:rPr>
              <w:t xml:space="preserve">елью очень приятно (она красива и полезна), ее аромат целителен </w:t>
            </w:r>
            <w:r w:rsidRPr="00E85C03">
              <w:rPr>
                <w:rFonts w:ascii="Times New Roman" w:hAnsi="Times New Roman" w:cs="Times New Roman"/>
                <w:spacing w:val="-5"/>
                <w:sz w:val="24"/>
                <w:szCs w:val="24"/>
              </w:rPr>
              <w:t>для здоровья. Спрашивает, что красивого дети находят в елочке. Пред</w:t>
            </w:r>
            <w:r w:rsidRPr="00E85C03">
              <w:rPr>
                <w:rFonts w:ascii="Times New Roman" w:hAnsi="Times New Roman" w:cs="Times New Roman"/>
                <w:spacing w:val="-5"/>
                <w:sz w:val="24"/>
                <w:szCs w:val="24"/>
              </w:rPr>
              <w:softHyphen/>
            </w:r>
            <w:r w:rsidRPr="00E85C03">
              <w:rPr>
                <w:rFonts w:ascii="Times New Roman" w:hAnsi="Times New Roman" w:cs="Times New Roman"/>
                <w:spacing w:val="1"/>
                <w:sz w:val="24"/>
                <w:szCs w:val="24"/>
              </w:rPr>
              <w:t>лагает попеременно глубоко дышать с открытыми глазами и смот</w:t>
            </w:r>
            <w:r w:rsidRPr="00E85C03">
              <w:rPr>
                <w:rFonts w:ascii="Times New Roman" w:hAnsi="Times New Roman" w:cs="Times New Roman"/>
                <w:spacing w:val="1"/>
                <w:sz w:val="24"/>
                <w:szCs w:val="24"/>
              </w:rPr>
              <w:softHyphen/>
              <w:t>реть на нее.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 xml:space="preserve">Закрепить знания о строении ели: ствол, покрыт коричневой корой, много </w:t>
            </w:r>
            <w:r w:rsidRPr="00E85C03">
              <w:rPr>
                <w:rFonts w:ascii="Times New Roman" w:hAnsi="Times New Roman" w:cs="Times New Roman"/>
                <w:spacing w:val="1"/>
                <w:sz w:val="24"/>
                <w:szCs w:val="24"/>
              </w:rPr>
              <w:t>веток, которые постепенно увеличиваются книзу. Все веточки по</w:t>
            </w:r>
            <w:r w:rsidRPr="00E85C03">
              <w:rPr>
                <w:rFonts w:ascii="Times New Roman" w:hAnsi="Times New Roman" w:cs="Times New Roman"/>
                <w:spacing w:val="1"/>
                <w:sz w:val="24"/>
                <w:szCs w:val="24"/>
              </w:rPr>
              <w:softHyphen/>
            </w:r>
            <w:r w:rsidRPr="00E85C03">
              <w:rPr>
                <w:rFonts w:ascii="Times New Roman" w:hAnsi="Times New Roman" w:cs="Times New Roman"/>
                <w:spacing w:val="3"/>
                <w:sz w:val="24"/>
                <w:szCs w:val="24"/>
              </w:rPr>
              <w:t xml:space="preserve">крыты жесткими, колючими иголками и коричневыми шишками. </w:t>
            </w:r>
            <w:r w:rsidRPr="00E85C03">
              <w:rPr>
                <w:rFonts w:ascii="Times New Roman" w:hAnsi="Times New Roman" w:cs="Times New Roman"/>
                <w:spacing w:val="-3"/>
                <w:sz w:val="24"/>
                <w:szCs w:val="24"/>
              </w:rPr>
              <w:t>Предложить детям погладить ствол, прижаться к нему щекой, потро</w:t>
            </w:r>
            <w:r w:rsidRPr="00E85C03">
              <w:rPr>
                <w:rFonts w:ascii="Times New Roman" w:hAnsi="Times New Roman" w:cs="Times New Roman"/>
                <w:spacing w:val="-3"/>
                <w:sz w:val="24"/>
                <w:szCs w:val="24"/>
              </w:rPr>
              <w:softHyphen/>
            </w:r>
            <w:r w:rsidRPr="00E85C03">
              <w:rPr>
                <w:rFonts w:ascii="Times New Roman" w:hAnsi="Times New Roman" w:cs="Times New Roman"/>
                <w:spacing w:val="2"/>
                <w:sz w:val="24"/>
                <w:szCs w:val="24"/>
              </w:rPr>
              <w:t>гать иголки, чтобы они получили не только зрительное, но и так</w:t>
            </w:r>
            <w:r w:rsidRPr="00E85C03">
              <w:rPr>
                <w:rFonts w:ascii="Times New Roman" w:hAnsi="Times New Roman" w:cs="Times New Roman"/>
                <w:spacing w:val="2"/>
                <w:sz w:val="24"/>
                <w:szCs w:val="24"/>
              </w:rPr>
              <w:softHyphen/>
            </w:r>
            <w:r w:rsidRPr="00E85C03">
              <w:rPr>
                <w:rFonts w:ascii="Times New Roman" w:hAnsi="Times New Roman" w:cs="Times New Roman"/>
                <w:spacing w:val="-3"/>
                <w:sz w:val="24"/>
                <w:szCs w:val="24"/>
              </w:rPr>
              <w:t>тильное представление.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 xml:space="preserve">Колкую, зеленую срубили топором, </w:t>
            </w:r>
            <w:r w:rsidRPr="00E85C03">
              <w:rPr>
                <w:rFonts w:ascii="Times New Roman" w:hAnsi="Times New Roman" w:cs="Times New Roman"/>
                <w:sz w:val="24"/>
                <w:szCs w:val="24"/>
              </w:rPr>
              <w:t>Колкая, зеленая к нам приходит в 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 xml:space="preserve">Игра </w:t>
            </w:r>
            <w:r w:rsidRPr="00E85C03">
              <w:rPr>
                <w:rFonts w:ascii="Times New Roman" w:hAnsi="Times New Roman" w:cs="Times New Roman"/>
                <w:sz w:val="24"/>
                <w:szCs w:val="24"/>
                <w:lang w:eastAsia="en-US"/>
              </w:rPr>
              <w:t xml:space="preserve">«Один – много» </w:t>
            </w:r>
          </w:p>
          <w:p w:rsidR="00CF1317" w:rsidRPr="00E85C03" w:rsidRDefault="00CF1317" w:rsidP="00F82E39">
            <w:pPr>
              <w:pStyle w:val="Default"/>
              <w:rPr>
                <w:color w:val="auto"/>
              </w:rPr>
            </w:pPr>
            <w:r w:rsidRPr="00E85C03">
              <w:rPr>
                <w:color w:val="auto"/>
              </w:rPr>
              <w:t xml:space="preserve">Цель: развитие умения употреблять существительное единственного и множественного числа. </w:t>
            </w:r>
          </w:p>
          <w:p w:rsidR="00CF1317" w:rsidRPr="00E85C03" w:rsidRDefault="00CF1317" w:rsidP="00F82E39">
            <w:pPr>
              <w:pStyle w:val="Default"/>
              <w:rPr>
                <w:color w:val="auto"/>
              </w:rPr>
            </w:pPr>
            <w:r w:rsidRPr="00E85C03">
              <w:rPr>
                <w:color w:val="auto"/>
              </w:rPr>
              <w:t xml:space="preserve">Оборудование: карточки с изображением предметов в единственном и множественном числе. </w:t>
            </w:r>
          </w:p>
          <w:p w:rsidR="00CF1317" w:rsidRPr="00E85C03" w:rsidRDefault="00CF1317" w:rsidP="00F82E39">
            <w:pPr>
              <w:pStyle w:val="Default"/>
              <w:rPr>
                <w:color w:val="auto"/>
              </w:rPr>
            </w:pPr>
            <w:r w:rsidRPr="00E85C03">
              <w:rPr>
                <w:color w:val="auto"/>
              </w:rPr>
              <w:t xml:space="preserve">Ход: У детей карточки с изображением одного предмета и много предметов. </w:t>
            </w:r>
          </w:p>
          <w:p w:rsidR="00CF1317" w:rsidRPr="00E85C03" w:rsidRDefault="00CF1317" w:rsidP="00F82E39">
            <w:pPr>
              <w:pStyle w:val="Default"/>
              <w:rPr>
                <w:color w:val="auto"/>
              </w:rPr>
            </w:pPr>
            <w:r w:rsidRPr="00E85C03">
              <w:rPr>
                <w:color w:val="auto"/>
              </w:rPr>
              <w:t xml:space="preserve">1. Задача детей назвать, что на картинке. Образец: У меня один кубик и много кубиков. </w:t>
            </w:r>
          </w:p>
          <w:p w:rsidR="00CF1317" w:rsidRPr="00E85C03" w:rsidRDefault="00CF1317" w:rsidP="00F82E39">
            <w:pPr>
              <w:pStyle w:val="Default"/>
              <w:rPr>
                <w:color w:val="auto"/>
              </w:rPr>
            </w:pPr>
            <w:r w:rsidRPr="00E85C03">
              <w:rPr>
                <w:color w:val="auto"/>
              </w:rPr>
              <w:t xml:space="preserve">2. Изменить слова так, чтобы они обозначали много предметов. Образец: шар – шары, кубик – кубики. </w:t>
            </w:r>
          </w:p>
          <w:p w:rsidR="00CF1317" w:rsidRPr="00E85C03" w:rsidRDefault="00CF1317" w:rsidP="00F82E39">
            <w:pPr>
              <w:pStyle w:val="Default"/>
              <w:rPr>
                <w:color w:val="auto"/>
              </w:rPr>
            </w:pPr>
            <w:r w:rsidRPr="00E85C03">
              <w:rPr>
                <w:color w:val="auto"/>
              </w:rPr>
              <w:t>3. Изменить слова так, чтобы они обозначали один предмет. Образец: деревья -дерево, утята-утенок.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«Пузырь»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образовывать круг, меняя его размер в зависимости 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игровых действий. Формировать умение согласовывать действия 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произносимыми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вместе с воспитателем, взявшись за руки, образуют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проговаривают слова: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«Раздувайся пузырь, раздувайся большой.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Оставайся такой да не лопайся!»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в соответствии с текстом отходят назад, держась за руки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ширину вытянутых рук. Затем, со словами: «Он летел, летел, летел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 веточку задел…»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движение по кругу, постепенно ускоряясь, до тех пор, пока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не скажет «Лопнул пузырь!». Тогда играющие говорят «Хлоп!»,</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собираясь в центре круга. И со звуком «ш-ш-ш» приседают, изображают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лопнувший шарик. Спустя некоторое время снова становятся в круг, и игра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повторяется.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rPr>
          <w:rFonts w:ascii="Times New Roman" w:hAnsi="Times New Roman" w:cs="Times New Roman"/>
          <w:sz w:val="24"/>
          <w:szCs w:val="24"/>
        </w:rPr>
      </w:pPr>
    </w:p>
    <w:p w:rsidR="00CF1317" w:rsidRPr="00174C9D" w:rsidRDefault="00CF1317" w:rsidP="00B674C4">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B674C4">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31.10.2022 - 04.11.2022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31.10</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1.11</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2.11</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3.11</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4.11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«Что звучит?»</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узнавать звуки отдельных инструментов. Познакомить детей со звуками окружающего мира, учить их вычленять и узнавать их.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Содержание: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Вариант №1. Воспитатель показывает музыкальные инструменты поочерёдно и демонстрирует, как они звучат. Затем предлагает отгадать загадки. Закрывает ширму и действует разными инструментами, а дети распознают, чему принадлежат разные звуки.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Вариант №2. Воспитатель показывает разные предметы и демонстрирует, как они звучат . Закрывает ширму и действует разными предметами, а дети распознают, каким предметам принадлежат эти звуки. Объясняет, что звуков в мире много и все звучат по своему.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Дидактическая игра "Сказки"</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Цель:познакомить детей с названиями сказок, их героями, развивать интерес к сказкам.</w:t>
            </w:r>
          </w:p>
          <w:p w:rsidR="00CF1317" w:rsidRPr="00174C9D" w:rsidRDefault="00CF1317" w:rsidP="00E85C03">
            <w:pPr>
              <w:pStyle w:val="NormalWeb"/>
              <w:shd w:val="clear" w:color="auto" w:fill="FFFFFF"/>
              <w:spacing w:before="0" w:beforeAutospacing="0" w:after="0" w:afterAutospacing="0" w:line="291" w:lineRule="atLeast"/>
              <w:rPr>
                <w:lang w:eastAsia="en-US"/>
              </w:rPr>
            </w:pPr>
            <w:r w:rsidRPr="00E85C03">
              <w:rPr>
                <w:rStyle w:val="Strong"/>
                <w:b w:val="0"/>
                <w:bCs w:val="0"/>
                <w:lang w:eastAsia="en-US"/>
              </w:rPr>
              <w:t>Игровое действие:</w:t>
            </w:r>
          </w:p>
          <w:p w:rsidR="00CF1317" w:rsidRPr="00174C9D" w:rsidRDefault="00CF1317" w:rsidP="00E85C03">
            <w:pPr>
              <w:pStyle w:val="NormalWeb"/>
              <w:shd w:val="clear" w:color="auto" w:fill="FFFFFF"/>
              <w:spacing w:before="0" w:beforeAutospacing="0" w:after="0" w:afterAutospacing="0" w:line="291" w:lineRule="atLeast"/>
              <w:rPr>
                <w:lang w:eastAsia="en-US"/>
              </w:rPr>
            </w:pPr>
            <w:r w:rsidRPr="00174C9D">
              <w:rPr>
                <w:lang w:eastAsia="en-US"/>
              </w:rPr>
              <w:t>В игре участвуют от одного до восемнадцати участников. Задача каждого игрока соответствующими карточками закрыть все поля в определенной последовательности по ходу изложения сказки. Большие карточки раздаются игрокам. Маленькие карточки складываются вмешочек. Один из игроков вытаскивает одну карточку. Выигрывает тот, у кого быстрее всех заполнилась вся большая карточка.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«Вот так произносят звуки»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голосом подражать звукам животных, птиц, насекомых.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Содержание: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Сюжено-ролевая игра «Детский сад»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ознакомление детей с трудом взрослых, работающих в детском саду. Развитие способности взять на себя роль.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Игровой материал. Куклы, игрушечная посуда, предметы-заместители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роли: повар, врач, няня,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музыкальный работник.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может начать игру с экскурсии по детскому саду. Во время экскурсии он обращает внимание детей на то, что в саду много групп и много детей. Всем детям в саду живется весело и интересно, потому что о них заботятся взрослые: повар готовит пищу, занятия, врач делает детям прививки, лечит их, няня убирает в групповой комнате, подает пищу, воспитатель занимается с детьми, играет с ними.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экскурсии воспитатель спрашивает детей, что они видели, и предлагает каждому попробовать побыть поваром, няней, воспитателем, музыкальным работником.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сначала сам показать действия с предметами. Например, играя роль повара, воспитатель готовит необходимые предметы для приготовления супа: кастрюлю, ложку, чтобы мешать суп, морковь, картофель и т. д. При этом воспитатель использует предметы-заместители. После этого предлагает одному из детей сварить суп.</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 педагог может разыгрывать несколько сюжетов. Постепенно происходит слияние нескольких сюжетов в единую интересную игру. Например, две девочки играют с куклами, поднимают их с постели, одевают их, разговаривают между собой, поодаль от них другая девочка организует детскую столовую, она сажает за стол трех кукол и расставляет перед ними столовые приборы. Данную ситуацию воспитатель может использовать следующим образом: он подсказывает двум девочкам, что мамам уже пора идти на работу, а детям — в детский сад, там уже начинается завтрак. Таким образом, педагог способствует естественному объединению двух играющих группировок в одну. Игра уже продолжается на более высоком уровне. А воспитатель тем временем может уже «звонить в автопарк» и узнавать, почему в детский сад еще не направили машину — детскому саду нужны продукты и т. 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«Громко-тихо»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менять силу голоса: говорить то тихо, то громко.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больших и маленьких предметов (большая и маленькая машина, барабаны, дудочки, самолёты, и т.д.).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Воспитатель оказывает 2 машины и говорит: " Когда едет большая машина, она сигналит громко, вот так "БИ - БИ", Повторите. А когда маленькая, то тихо "би-би". Педагог убирает машины и говорит: "будьте внимательны, как только поедет машина, будьте внимательны, не ошибитесь, большая машина сигналит громко, а маленькая тихо. Аналогично игра проводится с другими предметами.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Предлагает детям повторить слова на казахском языке: </w:t>
            </w:r>
            <w:r w:rsidRPr="00E85C03">
              <w:rPr>
                <w:rFonts w:ascii="Times New Roman" w:hAnsi="Times New Roman" w:cs="Times New Roman"/>
                <w:sz w:val="24"/>
                <w:szCs w:val="24"/>
                <w:lang w:val="kk-KZ"/>
              </w:rPr>
              <w:t>большой - үлкен, иаленький - кішкентай.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Чтение сказки «Три медведя»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Цель: </w:t>
            </w:r>
            <w:r w:rsidRPr="00E85C03">
              <w:rPr>
                <w:rFonts w:ascii="Times New Roman" w:hAnsi="Times New Roman" w:cs="Times New Roman"/>
                <w:sz w:val="24"/>
                <w:szCs w:val="24"/>
                <w:lang w:eastAsia="en-US"/>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Ход: Раздается стук в дверь.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Балалар, вы слышали стук, кто-то пришел к нам в гости. (вношу 3 медведя). Предлагаю детям поздороваться с ним на казахском языке.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Ребята, а вы знаете как называют медведя на казахском языке? Предлагаю детям повторить - аю, а затем посчитать медведей - бір, екі, үш.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Читаю сказку «Три медведя»</w:t>
            </w:r>
            <w:r w:rsidRPr="00E85C03">
              <w:rPr>
                <w:rFonts w:ascii="Times New Roman" w:hAnsi="Times New Roman" w:cs="Times New Roman"/>
                <w:sz w:val="24"/>
                <w:szCs w:val="24"/>
              </w:rPr>
              <w:t>. Интонацией обращаю внимание детей на то, что случилось с Машей, задаю вопросы по содержанию:</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Если бы Маша слушала старших, она бы заблудилась в леу?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Скажите как звали папу медведя? Маму медведицу? Как звали медвежонка?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-Что случилось со стульчиком Мишутки?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Что стояло в спальне?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Какая кроватка понравилась Маше?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-Чья она была?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Что сказали медведи когда пришли домой?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-Когда Мишутка увидел Машу, что он пропищал тоненьким голоском?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повела себя Маша?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Ребята, как хорошо, что сказка заканчивается добром, правда?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Какую мы сегодня читали сказку, как она называется?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«Лошадки цокают копытцами»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речевого внимания.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лошадки, слона, медведя, поросят, ёжика.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Содержание: воспитатель показывает картинки, дети </w:t>
            </w:r>
            <w:r w:rsidRPr="00E85C03">
              <w:rPr>
                <w:rFonts w:ascii="Times New Roman" w:hAnsi="Times New Roman" w:cs="Times New Roman"/>
                <w:sz w:val="24"/>
                <w:szCs w:val="24"/>
                <w:lang w:val="kk-KZ"/>
              </w:rPr>
              <w:t xml:space="preserve">называют животное и </w:t>
            </w:r>
            <w:r w:rsidRPr="00E85C03">
              <w:rPr>
                <w:rFonts w:ascii="Times New Roman" w:hAnsi="Times New Roman" w:cs="Times New Roman"/>
                <w:sz w:val="24"/>
                <w:szCs w:val="24"/>
              </w:rPr>
              <w:t>произносят звуки, которые издают животные, когда идут или бегут.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Предлагает детям назвать животных на казахском языке; лошадь - жылқы, слон - піл, медведь - аю, поросенок -шошқа, </w:t>
            </w:r>
            <w:r w:rsidRPr="00E85C03">
              <w:rPr>
                <w:rFonts w:ascii="Times New Roman" w:hAnsi="Times New Roman" w:cs="Times New Roman"/>
                <w:sz w:val="24"/>
                <w:szCs w:val="24"/>
              </w:rPr>
              <w:t>ё</w:t>
            </w:r>
            <w:r w:rsidRPr="00E85C03">
              <w:rPr>
                <w:rFonts w:ascii="Times New Roman" w:hAnsi="Times New Roman" w:cs="Times New Roman"/>
                <w:sz w:val="24"/>
                <w:szCs w:val="24"/>
                <w:lang w:val="kk-KZ"/>
              </w:rPr>
              <w:t xml:space="preserve">ж - кірпі. </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(Лошадки - цок, цок, цок. Слоны - бам, бам, бам. Медведь - топ-топ-топ. Поросята чух- чух -чух. Ёжих пых-пых-пых и т.д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Инсценировка сказки «Три медведя»</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bdr w:val="none" w:sz="0" w:space="0" w:color="auto" w:frame="1"/>
                <w:shd w:val="clear" w:color="auto" w:fill="FFFFFF"/>
                <w:lang w:eastAsia="en-US"/>
              </w:rPr>
              <w:t>Цель</w:t>
            </w:r>
            <w:r w:rsidRPr="00E85C03">
              <w:rPr>
                <w:rFonts w:ascii="Times New Roman" w:hAnsi="Times New Roman" w:cs="Times New Roman"/>
                <w:sz w:val="24"/>
                <w:szCs w:val="24"/>
                <w:shd w:val="clear" w:color="auto" w:fill="FFFFFF"/>
                <w:lang w:eastAsia="en-US"/>
              </w:rPr>
              <w:t>: развитие артистических способностей, </w:t>
            </w:r>
            <w:r w:rsidRPr="00E85C03">
              <w:rPr>
                <w:rFonts w:ascii="Times New Roman" w:hAnsi="Times New Roman" w:cs="Times New Roman"/>
                <w:sz w:val="24"/>
                <w:szCs w:val="24"/>
                <w:bdr w:val="none" w:sz="0" w:space="0" w:color="auto" w:frame="1"/>
                <w:shd w:val="clear" w:color="auto" w:fill="FFFFFF"/>
                <w:lang w:eastAsia="en-US"/>
              </w:rPr>
              <w:t>развитие речи</w:t>
            </w:r>
            <w:r w:rsidRPr="00E85C03">
              <w:rPr>
                <w:rFonts w:ascii="Times New Roman" w:hAnsi="Times New Roman" w:cs="Times New Roman"/>
                <w:sz w:val="24"/>
                <w:szCs w:val="24"/>
                <w:shd w:val="clear" w:color="auto" w:fill="FFFFFF"/>
                <w:lang w:eastAsia="en-US"/>
              </w:rPr>
              <w:t>: расширение и обогащение словарного запаса, развитие памяти, внимания, мышления.</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Оборудование:кукольный </w:t>
            </w:r>
            <w:r w:rsidRPr="00E85C03">
              <w:rPr>
                <w:rStyle w:val="Strong"/>
                <w:rFonts w:ascii="Times New Roman" w:hAnsi="Times New Roman" w:cs="Times New Roman"/>
                <w:b w:val="0"/>
                <w:bCs w:val="0"/>
                <w:sz w:val="24"/>
                <w:szCs w:val="24"/>
                <w:bdr w:val="none" w:sz="0" w:space="0" w:color="auto" w:frame="1"/>
                <w:shd w:val="clear" w:color="auto" w:fill="FFFFFF"/>
                <w:lang w:eastAsia="en-US"/>
              </w:rPr>
              <w:t>театр </w:t>
            </w:r>
            <w:r w:rsidRPr="00E85C03">
              <w:rPr>
                <w:rFonts w:ascii="Times New Roman" w:hAnsi="Times New Roman" w:cs="Times New Roman"/>
                <w:sz w:val="24"/>
                <w:szCs w:val="24"/>
                <w:bdr w:val="none" w:sz="0" w:space="0" w:color="auto" w:frame="1"/>
                <w:shd w:val="clear" w:color="auto" w:fill="FFFFFF"/>
                <w:lang w:eastAsia="en-US"/>
              </w:rPr>
              <w:t>«Три </w:t>
            </w:r>
            <w:r w:rsidRPr="00E85C03">
              <w:rPr>
                <w:rStyle w:val="Strong"/>
                <w:rFonts w:ascii="Times New Roman" w:hAnsi="Times New Roman" w:cs="Times New Roman"/>
                <w:b w:val="0"/>
                <w:bCs w:val="0"/>
                <w:sz w:val="24"/>
                <w:szCs w:val="24"/>
                <w:bdr w:val="none" w:sz="0" w:space="0" w:color="auto" w:frame="1"/>
                <w:lang w:eastAsia="en-US"/>
              </w:rPr>
              <w:t>медведя</w:t>
            </w:r>
            <w:r w:rsidRPr="00E85C03">
              <w:rPr>
                <w:rFonts w:ascii="Times New Roman" w:hAnsi="Times New Roman" w:cs="Times New Roman"/>
                <w:sz w:val="24"/>
                <w:szCs w:val="24"/>
                <w:bdr w:val="none" w:sz="0" w:space="0" w:color="auto" w:frame="1"/>
                <w:shd w:val="clear" w:color="auto" w:fill="FFFFFF"/>
                <w:lang w:eastAsia="en-US"/>
              </w:rPr>
              <w:t>»</w:t>
            </w:r>
            <w:r w:rsidRPr="00E85C03">
              <w:rPr>
                <w:rFonts w:ascii="Times New Roman" w:hAnsi="Times New Roman" w:cs="Times New Roman"/>
                <w:sz w:val="24"/>
                <w:szCs w:val="24"/>
                <w:shd w:val="clear" w:color="auto" w:fill="FFFFFF"/>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shd w:val="clear" w:color="auto" w:fill="FFFFFF"/>
                <w:lang w:eastAsia="en-US"/>
              </w:rPr>
              <w:t xml:space="preserve">Ход: воспитатель распределяет роли между детьми. Слова автора говорит воспитатель. Дети говорят слова героев сказки в соответствии с назначенной ролью.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w:t>
            </w:r>
            <w:r>
              <w:rPr>
                <w:rFonts w:ascii="Times New Roman" w:hAnsi="Times New Roman" w:cs="Times New Roman"/>
                <w:sz w:val="24"/>
                <w:szCs w:val="24"/>
                <w:lang w:val="kk-KZ"/>
              </w:rPr>
              <w:t>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«Сдуй перышко»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фонематического слуха.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Содержание: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1вариант : Воспитатель предлагает ребёнку взять пёрышко , положить на ладошку и подуть на него так сильно, чтобы оно слетело с ладошки.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вариант: Можно объяснить детям, что вместо перышка можно взять кусочек ваты и подуть на него лежащий на столе, и воздухом загнать его в ворота(кубики).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Так же можно для сравнения взять предмет тяжелый и попробывать подуть на него. Уточнить, что легкий предмет можно сдуть, а тяжелый нет. Предложить детям повторить слова на казахском языке: тяжелый - </w:t>
            </w:r>
            <w:r w:rsidRPr="00E85C03">
              <w:rPr>
                <w:rFonts w:ascii="Times New Roman" w:hAnsi="Times New Roman" w:cs="Times New Roman"/>
                <w:sz w:val="24"/>
                <w:szCs w:val="24"/>
                <w:lang w:val="kk-KZ"/>
              </w:rPr>
              <w:t>ауыр, легкий - женіл.</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 казахский язык)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Сюжетно-ролевая игра «Угощение»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у детей реализовывать игр</w:t>
            </w:r>
            <w:r>
              <w:rPr>
                <w:rFonts w:ascii="Times New Roman" w:hAnsi="Times New Roman" w:cs="Times New Roman"/>
                <w:sz w:val="24"/>
                <w:szCs w:val="24"/>
                <w:lang w:eastAsia="en-US"/>
              </w:rPr>
              <w:t xml:space="preserve">овой замысел.           </w:t>
            </w: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спрашивает у ребят: «Кто хочет играть со мной? Приглашаю детей играть вместе со мной. Сейчас я буду печь вам булочки. Испеку булочки — буду вас кормить. Видите, у меня много теста в кастрюле». Показывает кастрюлю, наполненную деталями строительного материала — желтыми или красными полусферами. «Булочек много получится, всем хватит. Садитесь вот сюда, на ковер, отдыхайте, а я буду готовить». Воспитатель рассаживает детей так, чтобы им были видны его действия. «Возьму большой лист. Буду класть на него булочки. (берет из коробки одну деталь, производит круговые движения, напоминающие скатывание шарика, и кладет ее на «лист»). Покатаю, покатаю тесто, готова булочка. Вот и все.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Всем булочки сделала. Теперь их можно печь в духовке». Помещает «лист в духовку» и тут же его вынимает. «Все булочки уже испеклись» (ставит лист на стол, нюхает булочки). «Как вкусно пахнут. Сейчас понарошку попробую одну». Воспитатель показывает, как это надо делать в игре, говорит, что эти вкусные, сладкие. Затем угощает каждого ребенка. Опрашивает детей, понравились ли им булочки. Сетует и то, что булочки получились слишком большими и сразу всю не съесть. После этого педагог предлагает тем, кто наелся, положить оставшиеся кусочки на лист, чтобы доесть потом. Подходите ко мне. Я молочка вам налью». Каждому воспитатель дает чашечку и наливает воображаемое молоко. Можно предложить детям добавки — вторую чашечку молочка.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заключение воспитатель переключает детей на самостоятельную игру: «Вы наелись и напились, а теперь идите играть с игрушками».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«Платочки»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платочки в соответствии с количест</w:t>
            </w:r>
            <w:r w:rsidRPr="00E85C03">
              <w:rPr>
                <w:rFonts w:ascii="Times New Roman" w:hAnsi="Times New Roman" w:cs="Times New Roman"/>
                <w:sz w:val="24"/>
                <w:szCs w:val="24"/>
                <w:lang w:eastAsia="en-US"/>
              </w:rPr>
              <w:softHyphen/>
              <w:t>вом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Купила мама нам платочки —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для сына, и для дочки.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Платочки надо нам надеть,—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Не будет горлышко болеть!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Сначала с ними мы играем,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Потом на шейку надеваем!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И. п.: ноги слегка расставить, платочек в обеих руках у груди. Выпрямить руки вперед — показать платочек. Вернуться в и. п.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И. п.: ноги на ширине плеч, платочек в обеих руках внизу. Наклониться и помахать платочком вправо-влево, выпрямиться. Вернуться в и. п. Дыхание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И. п.: ноги слегка расставить, платочек в обеих руках внизу. Присесть, платочек вынести вперед. Вернуться в и. п. Дыхание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И. п.: ноги слегка расставить, руки на пояс; 8—10 прыжков на месте. Дыхание произвольное. Повторить 2—3 раза в чередовании с ходьбой на месте.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«Подуем на платочки»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платочек в обеих руках внизу. Подняться на носки, сделать глубокий вдох носом; платочек вынести вперед, по</w:t>
            </w:r>
            <w:r w:rsidRPr="00E85C03">
              <w:rPr>
                <w:rFonts w:ascii="Times New Roman" w:hAnsi="Times New Roman" w:cs="Times New Roman"/>
                <w:sz w:val="24"/>
                <w:szCs w:val="24"/>
                <w:lang w:eastAsia="en-US"/>
              </w:rPr>
              <w:softHyphen/>
              <w:t>дуть на платочек. Вернуться в и. п. Повторить 3— 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«Найди платочек»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платочек.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встают врассыпную рядом с педагогом. У педагога в ру</w:t>
            </w:r>
            <w:r w:rsidRPr="00E85C03">
              <w:rPr>
                <w:rFonts w:ascii="Times New Roman" w:hAnsi="Times New Roman" w:cs="Times New Roman"/>
                <w:sz w:val="24"/>
                <w:szCs w:val="24"/>
                <w:lang w:eastAsia="en-US"/>
              </w:rPr>
              <w:softHyphen/>
              <w:t>ках платочек. По команде педагога дети закрывают гла</w:t>
            </w:r>
            <w:r w:rsidRPr="00E85C03">
              <w:rPr>
                <w:rFonts w:ascii="Times New Roman" w:hAnsi="Times New Roman" w:cs="Times New Roman"/>
                <w:sz w:val="24"/>
                <w:szCs w:val="24"/>
                <w:lang w:eastAsia="en-US"/>
              </w:rPr>
              <w:softHyphen/>
              <w:t>за, в это время педагог в пределах игровой площадки прячет пла</w:t>
            </w:r>
            <w:r w:rsidRPr="00E85C03">
              <w:rPr>
                <w:rFonts w:ascii="Times New Roman" w:hAnsi="Times New Roman" w:cs="Times New Roman"/>
                <w:sz w:val="24"/>
                <w:szCs w:val="24"/>
                <w:lang w:eastAsia="en-US"/>
              </w:rPr>
              <w:softHyphen/>
              <w:t>точек. Педагог приглашает детей пойти и найти платочек: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Платочек, дети, вы найдите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мне платочек принесите!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ходят по игровой площадке, ищут платочек. Кто из детей первым находит платочек, приносит его педагогу. </w:t>
            </w:r>
          </w:p>
          <w:p w:rsidR="00CF1317" w:rsidRPr="00E85C03" w:rsidRDefault="00CF1317" w:rsidP="00E85C03">
            <w:pPr>
              <w:spacing w:after="0" w:line="240" w:lineRule="auto"/>
              <w:ind w:right="-1"/>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Перед началом игры напомнить детям, что, когда они ищут платочек, надо ходить, а не бегать.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CF1317" w:rsidRPr="00174C9D" w:rsidRDefault="00CF1317" w:rsidP="00E85C03">
            <w:pPr>
              <w:pStyle w:val="c28"/>
              <w:shd w:val="clear" w:color="auto" w:fill="FFFFFF"/>
              <w:spacing w:before="0" w:beforeAutospacing="0" w:after="0" w:afterAutospacing="0"/>
              <w:rPr>
                <w:lang w:eastAsia="en-US"/>
              </w:rPr>
            </w:pPr>
            <w:r w:rsidRPr="00174C9D">
              <w:rPr>
                <w:lang w:eastAsia="en-US"/>
              </w:rPr>
              <w:t>Закатаем рукава,</w:t>
            </w:r>
            <w:r w:rsidRPr="00174C9D">
              <w:rPr>
                <w:lang w:eastAsia="en-US"/>
              </w:rPr>
              <w:br/>
              <w:t>Открываем кран - вода.</w:t>
            </w:r>
            <w:r w:rsidRPr="00174C9D">
              <w:rPr>
                <w:lang w:eastAsia="en-US"/>
              </w:rPr>
              <w:br/>
              <w:t>Моем глазки, моем щечки,</w:t>
            </w:r>
            <w:r w:rsidRPr="00174C9D">
              <w:rPr>
                <w:lang w:eastAsia="en-US"/>
              </w:rPr>
              <w:br/>
              <w:t>Моем уши и ладошки!</w:t>
            </w:r>
            <w:r w:rsidRPr="00174C9D">
              <w:rPr>
                <w:lang w:eastAsia="en-US"/>
              </w:rPr>
              <w:br/>
              <w:t>Посмотрите, крошки,</w:t>
            </w:r>
            <w:r w:rsidRPr="00174C9D">
              <w:rPr>
                <w:lang w:eastAsia="en-US"/>
              </w:rPr>
              <w:br/>
              <w:t>На свои ладошки.</w:t>
            </w:r>
            <w:r w:rsidRPr="00174C9D">
              <w:rPr>
                <w:lang w:eastAsia="en-US"/>
              </w:rPr>
              <w:br/>
              <w:t>Ах, какие ладошки!</w:t>
            </w:r>
            <w:r w:rsidRPr="00174C9D">
              <w:rPr>
                <w:lang w:eastAsia="en-US"/>
              </w:rPr>
              <w:br/>
              <w:t>Чистые ладошки!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"Веселый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Продолжать формировать навыки ходьбы в колонне по одному, друг за другом на носках, пятках; учить навыкам самостоятельного построения в круг. Закрепить навыки прыжка с продвижением вперед; захватывание мяча двумя ногами, катание мяча сидя-стоя. Воспитывать интерес к активной двигательной деятельности. Подвижная игра "Воробушки и автомобиль".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бегать в разных направлениях, не наталкиваясь друг на друга, начинать движение и менять его по сигналу, находить своё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"Мяч в кругу".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внимание, зрительное восприятие. Релаксация "Бубенчик".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Колыбельная "Пушистые облачка".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Цель:научить детей управлять своим телом, уметь расслабляться, восстанавливает силы.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«Помидор</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"Щедрый петушок".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Формировать навыки ходьбы в колонне по одному, друг за другом на носках, пятках. Развивать технику прыжка в длину с места, в плоский обруч, лежащий на земле; навыки построения в круг, небольшими группами и всей группой (с помощью педагога, по зрительным ориентирам). Воспитывать устойчивый интерес к занятиям по физической культуре. Подвижная игра "Зайка беленький".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двигаться в соответствии с текстом, прыгать на двух ногах.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"Летает – не летает".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реакцию, вестибулярный аппарат,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"Петушок".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укреплять физиологическое дыхание у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стоя ноги врозь, руки опущены.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Вдох. Выдыхая произносим «Ку-ка-ре-ку».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Повторить 3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в колонне (10-15 сек).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«Аппельсин</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"Мы спортивные ребята".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лазания по наклонной лестнице; прыжка двумя ногами с продвижением вперед. Привлекать к совместным подвижным играм, правилам позитивных взаимоотношений. Подвижная игра "Проползи – не задень".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быстроту реакции; упражнять в беге, подлезании.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"Петушок".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укреплять физиологическое дыхание у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в колонне (10-15 сек).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«Яблоко</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«Хлеб украшение скатерти»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формировать способности одновременно начинать и заканчивать танцевальные движения; развивать у детей музыкальный слух; расширять понятия как хлеб-всему голова; воспитывать культурно-нравственные нормы поведения; чувство к прекрасному. Ход занятия: Пьеса П.И. Чайковский "Вальс цветов".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"Кукла катя" Слова Л.Мироновой, музыка М. Красева.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Е.Арне "Покружились".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О.Байдильда "Веселый танец".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«Машина на больших колесах</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Үй жануарларын білдіретін сөздермен балалардың сөздік қорын кеңейту. Қарапайым сөз тіркестерін құрастыру қабілетін қалыптастыру.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"Бұл не екенін тап" ойыны. Мақсаты: Үй жануарларын білдіретін сөздермен балалардың сөздік қорын кеңейту. Ойын барысы: Мұғалім баланың құлағына бір үй жануарын қазақша айтады. Бала жануарды көрсетеді, ал басқа балалариөз нұсқаларын қазақ тілінде атауы керек.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«Поезд едет, чух-чух-чух</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морозными узорами.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Цель: ознакомление детей с морозными узорами.</w:t>
            </w:r>
          </w:p>
          <w:p w:rsidR="00CF1317" w:rsidRPr="00E85C03" w:rsidRDefault="00CF1317" w:rsidP="00E85C03">
            <w:pPr>
              <w:spacing w:after="0" w:line="240" w:lineRule="auto"/>
              <w:rPr>
                <w:rFonts w:ascii="Times New Roman" w:hAnsi="Times New Roman" w:cs="Times New Roman"/>
                <w:spacing w:val="-5"/>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Не дождавшись тепла среди зимнего дня,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Распустились цветы на окне у меня.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Подошел я к цветам, стала мокрой щека,</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Оттого, что окна коснулся слегка.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Подошел я к цветам, но не пахли они.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Для чего ж они выросли в зимние дни?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3"/>
                <w:sz w:val="24"/>
                <w:szCs w:val="24"/>
              </w:rPr>
              <w:t xml:space="preserve">Наблюдать за морозными узорами на стекле. На что они похожи? </w:t>
            </w:r>
            <w:r w:rsidRPr="00E85C03">
              <w:rPr>
                <w:rFonts w:ascii="Times New Roman" w:hAnsi="Times New Roman" w:cs="Times New Roman"/>
                <w:spacing w:val="1"/>
                <w:sz w:val="24"/>
                <w:szCs w:val="24"/>
              </w:rPr>
              <w:t xml:space="preserve">Пусть дети сравнят узоры на разных окнах. Одинаковые ли узоры </w:t>
            </w:r>
            <w:r w:rsidRPr="00E85C03">
              <w:rPr>
                <w:rFonts w:ascii="Times New Roman" w:hAnsi="Times New Roman" w:cs="Times New Roman"/>
                <w:spacing w:val="2"/>
                <w:sz w:val="24"/>
                <w:szCs w:val="24"/>
              </w:rPr>
              <w:t xml:space="preserve">рисует мороз? Какие узоры получились самыми красивыми? Что </w:t>
            </w:r>
            <w:r w:rsidRPr="00E85C03">
              <w:rPr>
                <w:rFonts w:ascii="Times New Roman" w:hAnsi="Times New Roman" w:cs="Times New Roman"/>
                <w:spacing w:val="-1"/>
                <w:sz w:val="24"/>
                <w:szCs w:val="24"/>
              </w:rPr>
              <w:t>будет, если пальчиком дотронутся до окон с узорами?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w:t>
            </w: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миром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П/И «Зайцы и Волк»</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развивать у детей умение выполнять движения по сигналу, упражнять в беге, в прыжках на обеих ногах, в приседании, ловле.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Описание игры: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«Зайки скачут, скок – скок – скок, на зеленый на лужок.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 Зайцы выбегают при словах – зайцы скачут. Возвращаться на места можно лишь после слова «Волк!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с</w:t>
            </w:r>
            <w:r w:rsidRPr="00E85C03">
              <w:rPr>
                <w:rFonts w:ascii="Times New Roman" w:hAnsi="Times New Roman" w:cs="Times New Roman"/>
                <w:spacing w:val="-1"/>
                <w:sz w:val="24"/>
                <w:szCs w:val="24"/>
              </w:rPr>
              <w:t>гребание снега в определенное место.</w:t>
            </w:r>
          </w:p>
          <w:p w:rsidR="00CF1317" w:rsidRPr="00E85C03" w:rsidRDefault="00CF1317" w:rsidP="00E85C03">
            <w:pPr>
              <w:spacing w:after="0" w:line="240" w:lineRule="auto"/>
              <w:rPr>
                <w:rFonts w:ascii="Times New Roman" w:hAnsi="Times New Roman" w:cs="Times New Roman"/>
                <w:spacing w:val="-9"/>
                <w:sz w:val="24"/>
                <w:szCs w:val="24"/>
              </w:rPr>
            </w:pPr>
            <w:r w:rsidRPr="00E85C03">
              <w:rPr>
                <w:rFonts w:ascii="Times New Roman" w:hAnsi="Times New Roman" w:cs="Times New Roman"/>
                <w:spacing w:val="-3"/>
                <w:sz w:val="24"/>
                <w:szCs w:val="24"/>
              </w:rPr>
              <w:t xml:space="preserve">Цель: приучать соблюдать чистоту и порядок на участке детского </w:t>
            </w:r>
            <w:r w:rsidRPr="00E85C03">
              <w:rPr>
                <w:rFonts w:ascii="Times New Roman" w:hAnsi="Times New Roman" w:cs="Times New Roman"/>
                <w:spacing w:val="-9"/>
                <w:sz w:val="24"/>
                <w:szCs w:val="24"/>
              </w:rPr>
              <w:t>сада.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Ознакомление с окружающим миром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«Ходит, бродит серый волк»</w:t>
            </w:r>
          </w:p>
          <w:p w:rsidR="00CF1317" w:rsidRPr="00174C9D" w:rsidRDefault="00CF1317" w:rsidP="00E85C03">
            <w:pPr>
              <w:pStyle w:val="NormalWeb"/>
              <w:shd w:val="clear" w:color="auto" w:fill="FFFFFF"/>
              <w:spacing w:before="0" w:beforeAutospacing="0" w:after="0" w:afterAutospacing="0" w:line="305" w:lineRule="atLeast"/>
              <w:rPr>
                <w:lang w:eastAsia="en-US"/>
              </w:rPr>
            </w:pPr>
            <w:r w:rsidRPr="00E85C03">
              <w:rPr>
                <w:rStyle w:val="Strong"/>
                <w:b w:val="0"/>
                <w:bCs w:val="0"/>
                <w:lang w:eastAsia="en-US"/>
              </w:rPr>
              <w:t>Цель:</w:t>
            </w:r>
            <w:r w:rsidRPr="00174C9D">
              <w:rPr>
                <w:lang w:eastAsia="en-US"/>
              </w:rPr>
              <w:t> учить детей двигаться в соответствии с текстом, быстро менять направление движения, бегать, стараясь не попадаться ловящему и не толкаясь.</w:t>
            </w:r>
          </w:p>
          <w:p w:rsidR="00CF1317" w:rsidRPr="00174C9D" w:rsidRDefault="00CF1317" w:rsidP="00E85C03">
            <w:pPr>
              <w:pStyle w:val="NormalWeb"/>
              <w:shd w:val="clear" w:color="auto" w:fill="FFFFFF"/>
              <w:spacing w:before="0" w:beforeAutospacing="0" w:after="0" w:afterAutospacing="0" w:line="305" w:lineRule="atLeast"/>
              <w:rPr>
                <w:lang w:eastAsia="en-US"/>
              </w:rPr>
            </w:pPr>
            <w:r w:rsidRPr="00E85C03">
              <w:rPr>
                <w:rStyle w:val="Strong"/>
                <w:b w:val="0"/>
                <w:bCs w:val="0"/>
                <w:lang w:eastAsia="en-US"/>
              </w:rPr>
              <w:t>Описание</w:t>
            </w:r>
            <w:r w:rsidRPr="00174C9D">
              <w:rPr>
                <w:lang w:eastAsia="en-US"/>
              </w:rPr>
              <w:t>. Дети стоят на одной стороне площадки. Один ребёнок, находящийся на противоположной стороне, изображая «Волка».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тихонько подходят к нему, а воспитатель вместе с детьми в это время произносит текст:</w:t>
            </w:r>
          </w:p>
          <w:p w:rsidR="00CF1317" w:rsidRPr="00E85C03" w:rsidRDefault="00CF1317" w:rsidP="00E85C03">
            <w:pPr>
              <w:pStyle w:val="NormalWeb"/>
              <w:shd w:val="clear" w:color="auto" w:fill="FFFFFF"/>
              <w:spacing w:before="0" w:beforeAutospacing="0" w:after="0" w:afterAutospacing="0"/>
              <w:rPr>
                <w:lang w:eastAsia="en-US"/>
              </w:rPr>
            </w:pPr>
            <w:r w:rsidRPr="00E85C03">
              <w:rPr>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Ходит, бродит серый волк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зайцах точно зная толк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Как поймает, да как схватит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Убегай скорей дружок</w:t>
            </w:r>
          </w:p>
          <w:p w:rsidR="00CF1317" w:rsidRPr="00E85C03" w:rsidRDefault="00CF1317" w:rsidP="00E85C03">
            <w:pPr>
              <w:pStyle w:val="NormalWeb"/>
              <w:shd w:val="clear" w:color="auto" w:fill="FFFFFF"/>
              <w:spacing w:before="0" w:beforeAutospacing="0" w:after="0" w:afterAutospacing="0"/>
              <w:rPr>
                <w:lang w:eastAsia="en-US"/>
              </w:rPr>
            </w:pPr>
            <w:r w:rsidRPr="00E85C03">
              <w:rPr>
                <w:lang w:eastAsia="en-US"/>
              </w:rPr>
              <w:t>(Текст можно менять.)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Ходит, бродит серый волк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поросятах знает толк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Как поймает, да как схватит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Убегай скорей дружок.</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eastAsia="en-US"/>
              </w:rPr>
              <w:t>(Физическая культура</w:t>
            </w:r>
            <w:r w:rsidRPr="00174C9D">
              <w:rPr>
                <w:lang w:eastAsia="en-US"/>
              </w:rPr>
              <w:t>).</w:t>
            </w:r>
          </w:p>
        </w:tc>
        <w:tc>
          <w:tcPr>
            <w:tcW w:w="2552" w:type="dxa"/>
          </w:tcPr>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pacing w:val="16"/>
                <w:sz w:val="24"/>
                <w:szCs w:val="24"/>
              </w:rPr>
              <w:t xml:space="preserve"> Наблюдение за грузовым транспортом.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формирование умения  различать грузовой транспорт.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Сам в кабину не могу я залезть пока.</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 чего же велико колесо грузовика.</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кузов даже заглянуть не удастся мне,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Посмотреть, что там хранится в кузове на дне.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в кабине виден руль, дверца на замке.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Но унес ключи шофер на своем брелке.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Подожду его чуть-чуть — у него обед,</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Может быть, меня прокатит, а быть может, нет.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Для чего люди используют грузовые автомобили? (Что</w:t>
            </w:r>
            <w:r w:rsidRPr="00E85C03">
              <w:rPr>
                <w:rFonts w:ascii="Times New Roman" w:hAnsi="Times New Roman" w:cs="Times New Roman"/>
                <w:sz w:val="24"/>
                <w:szCs w:val="24"/>
              </w:rPr>
              <w:softHyphen/>
              <w:t>бы перевозить различные грузы.)К какому виду транспорта относится автомобиль, если он перевозит грузы? (К грузовому транспорту). Назовите другой грузовой транспорт, который вы знае</w:t>
            </w:r>
            <w:r w:rsidRPr="00E85C03">
              <w:rPr>
                <w:rFonts w:ascii="Times New Roman" w:hAnsi="Times New Roman" w:cs="Times New Roman"/>
                <w:sz w:val="24"/>
                <w:szCs w:val="24"/>
              </w:rPr>
              <w:softHyphen/>
              <w:t>те. (Бывают грузовые самолеты, вертолеты, товарные по</w:t>
            </w:r>
            <w:r w:rsidRPr="00E85C03">
              <w:rPr>
                <w:rFonts w:ascii="Times New Roman" w:hAnsi="Times New Roman" w:cs="Times New Roman"/>
                <w:sz w:val="24"/>
                <w:szCs w:val="24"/>
              </w:rPr>
              <w:softHyphen/>
              <w:t>езда, грузовые пароходы, большие грузовики-самосвалы.) На какой цвет светофора едут автомобили? (На зеле</w:t>
            </w:r>
            <w:r w:rsidRPr="00E85C03">
              <w:rPr>
                <w:rFonts w:ascii="Times New Roman" w:hAnsi="Times New Roman" w:cs="Times New Roman"/>
                <w:sz w:val="24"/>
                <w:szCs w:val="24"/>
              </w:rPr>
              <w:softHyphen/>
              <w:t>ный.)Как называется профессия человека, который управля</w:t>
            </w:r>
            <w:r w:rsidRPr="00E85C03">
              <w:rPr>
                <w:rFonts w:ascii="Times New Roman" w:hAnsi="Times New Roman" w:cs="Times New Roman"/>
                <w:sz w:val="24"/>
                <w:szCs w:val="24"/>
              </w:rPr>
              <w:softHyphen/>
              <w:t xml:space="preserve">ет автомобилем?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(Водитель, шофер.)Сколько цветов у светофора? (Три: красный, желтый, зеленый.)</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светофор - </w:t>
            </w:r>
            <w:r w:rsidRPr="00E85C03">
              <w:rPr>
                <w:rFonts w:ascii="Times New Roman" w:hAnsi="Times New Roman" w:cs="Times New Roman"/>
                <w:sz w:val="24"/>
                <w:szCs w:val="24"/>
                <w:lang w:val="kk-KZ" w:eastAsia="en-US"/>
              </w:rPr>
              <w:t>бағдаршам, красный - қызыл, желтый - сары, зеленый - жасыл.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 казахский язык</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П/И </w:t>
            </w:r>
            <w:r w:rsidRPr="00E85C03">
              <w:rPr>
                <w:rFonts w:ascii="Times New Roman" w:hAnsi="Times New Roman" w:cs="Times New Roman"/>
                <w:sz w:val="24"/>
                <w:szCs w:val="24"/>
                <w:bdr w:val="none" w:sz="0" w:space="0" w:color="auto" w:frame="1"/>
                <w:lang w:eastAsia="en-US"/>
              </w:rPr>
              <w:t>«Трамваи»</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3-4 пары детей становятся в колонну, держа друг друга за руку. Свободными руками они держатся за шнур, концы которого связаны, то есть одни дети держатся за шнур правой рукой, другие – левой. Это «трамваи». Воспитатель стоит в одном из углов площадки, держа в руках три флажка: жёлтый, зелёный, красный. Он объясняет детям, что «трамвай» двигается на зелёный сигнал, на жёлтый замедляет ход, а на красный – останавливается. Воспитатель поднимает зелёный флажок – и «трамвай» едет: дети бегут по краям площадки. Если воспитатель поднимает жёлтый или красный флажок, «трамвай» замедляет ход и останавливается. Если детей в группе много, можно составить 2 трамвая. Сюжет игры может быть более развёрнутым: во время остановок одни «пассажиры» выходят из «трамвая», другие входят, приподнимая при этом шнур. Воспитатель знакомит детей с правилами уличного движения. Он следит за тем, чтобы все играющие были внимательными, не пропускали остановок, следили за сменой флажков и меняли движение.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sz w:val="24"/>
                <w:szCs w:val="24"/>
              </w:rPr>
              <w:t xml:space="preserve"> Трудовая   деятельность</w:t>
            </w:r>
            <w:r w:rsidRPr="00E85C03">
              <w:rPr>
                <w:rFonts w:ascii="Times New Roman" w:hAnsi="Times New Roman" w:cs="Times New Roman"/>
                <w:sz w:val="24"/>
                <w:szCs w:val="24"/>
              </w:rPr>
              <w:t>: уборка опавших листьев. Цель: воспитывать  трудолюбие.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П/И </w:t>
            </w:r>
            <w:r w:rsidRPr="00E85C03">
              <w:rPr>
                <w:rFonts w:ascii="Times New Roman" w:hAnsi="Times New Roman" w:cs="Times New Roman"/>
                <w:sz w:val="24"/>
                <w:szCs w:val="24"/>
                <w:lang w:eastAsia="en-US"/>
              </w:rPr>
              <w:t>«Вороны и собачка»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подражать движениям и звукам птиц, двигаться, не мешая друг другу.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«собачка», остальные дети - «вороны».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Возле ёлочки зелёной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Скачут, каркают вороны: «Кар! Кар! Кар!»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изображая ворону.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Тут собачка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ворон всех разогнала: «Ав! Ав! Ав!»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движения по тексту)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2-3 раза.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Pr>
                <w:rFonts w:ascii="Times New Roman" w:hAnsi="Times New Roman" w:cs="Times New Roman"/>
                <w:sz w:val="24"/>
                <w:szCs w:val="24"/>
                <w:lang w:val="kk-KZ"/>
              </w:rPr>
              <w:t>)</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облаками.</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Цель: формирование понятий об облаках и тучах. </w:t>
            </w:r>
          </w:p>
          <w:p w:rsidR="00CF1317" w:rsidRPr="00E85C03" w:rsidRDefault="00CF1317" w:rsidP="00E85C03">
            <w:pPr>
              <w:spacing w:after="0" w:line="240" w:lineRule="auto"/>
              <w:rPr>
                <w:rFonts w:ascii="Times New Roman" w:hAnsi="Times New Roman" w:cs="Times New Roman"/>
                <w:spacing w:val="-5"/>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Обратить внимание детей на небо. Серые, темные облака движут</w:t>
            </w:r>
            <w:r w:rsidRPr="00E85C03">
              <w:rPr>
                <w:rFonts w:ascii="Times New Roman" w:hAnsi="Times New Roman" w:cs="Times New Roman"/>
                <w:spacing w:val="-3"/>
                <w:sz w:val="24"/>
                <w:szCs w:val="24"/>
              </w:rPr>
              <w:softHyphen/>
            </w:r>
            <w:r w:rsidRPr="00E85C03">
              <w:rPr>
                <w:rFonts w:ascii="Times New Roman" w:hAnsi="Times New Roman" w:cs="Times New Roman"/>
                <w:sz w:val="24"/>
                <w:szCs w:val="24"/>
              </w:rPr>
              <w:t xml:space="preserve">ся по нему, их называют тучами. Они низко плывут над землей, из </w:t>
            </w:r>
            <w:r w:rsidRPr="00E85C03">
              <w:rPr>
                <w:rFonts w:ascii="Times New Roman" w:hAnsi="Times New Roman" w:cs="Times New Roman"/>
                <w:spacing w:val="1"/>
                <w:sz w:val="24"/>
                <w:szCs w:val="24"/>
              </w:rPr>
              <w:t xml:space="preserve">них идет дождь или снег. Предложить детям нарисовать на снегу </w:t>
            </w:r>
            <w:r w:rsidRPr="00E85C03">
              <w:rPr>
                <w:rFonts w:ascii="Times New Roman" w:hAnsi="Times New Roman" w:cs="Times New Roman"/>
                <w:spacing w:val="-3"/>
                <w:sz w:val="24"/>
                <w:szCs w:val="24"/>
              </w:rPr>
              <w:t>запомнившуюся тучу.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П/И«Воробышки и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спрыгивать со скамейки, прыгать с продвижением вперед, быстро убегать от ловишки, не толкая друг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смелость.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скамейки или кубики (высота 10-20 см.),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игрушка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становятся на скамеечки, расположенные на одной стороне площадки или комнаты. Это воробышки на крыше. На другой стороне, подальше от детей, спит кот. После слов педагога «Вылетайте, воробышки, на дорогу!» дети спрыгивают с возвышения и выполняют прыжки с продвижением вперед в разных направлениях. По сигналу «Просыпается кот!» воробышки залетают в свои домики, а кот ловит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помочь воспитателю с</w:t>
            </w:r>
            <w:r w:rsidRPr="00E85C03">
              <w:rPr>
                <w:rFonts w:ascii="Times New Roman" w:hAnsi="Times New Roman" w:cs="Times New Roman"/>
                <w:spacing w:val="-1"/>
                <w:sz w:val="24"/>
                <w:szCs w:val="24"/>
              </w:rPr>
              <w:t>обрать мусор с участка.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Цель: побуждать к самостоятельному выполнению элементарных </w:t>
            </w:r>
            <w:r w:rsidRPr="00E85C03">
              <w:rPr>
                <w:rFonts w:ascii="Times New Roman" w:hAnsi="Times New Roman" w:cs="Times New Roman"/>
                <w:spacing w:val="-2"/>
                <w:sz w:val="24"/>
                <w:szCs w:val="24"/>
              </w:rPr>
              <w:t>поручений, оказывать помощь взрослым.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«Рыбаки и рыбки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shd w:val="clear" w:color="auto" w:fill="FFFFFF"/>
                <w:lang w:eastAsia="en-US"/>
              </w:rPr>
              <w:t>Цель: развивать у детей ловкость, сообразительность, умение действовать по сигналу.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На полу лежит шнур в форме круга – это сеть. В центре круга стоят трое детей – рыбаков, остальные игроки – рыбки. Дети-рыбки бегают по всей площадке и забегают в круг. Дети-рыбаки ловят их. Ловить детей-рыбок можно только в кругу. Рыбки должны забегать в круг (сеть) и выбегать из него, чтобы рыбаки их не поймали. Кто поймает больше рыбок, тот лучший рыбак.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pacing w:val="16"/>
                <w:sz w:val="24"/>
                <w:szCs w:val="24"/>
              </w:rPr>
              <w:t xml:space="preserve"> Наблюдение за птицами.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z w:val="24"/>
                <w:szCs w:val="24"/>
              </w:rPr>
              <w:t xml:space="preserve"> наблюдение за птицами, их повадками.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Перед прогулкой воспитатель говорит детям, что нужно взять хлеб для того, чтобы покормить голубей. Придя на место, сначала рассмот</w:t>
            </w:r>
            <w:r w:rsidRPr="00E85C03">
              <w:rPr>
                <w:rFonts w:ascii="Times New Roman" w:hAnsi="Times New Roman" w:cs="Times New Roman"/>
                <w:spacing w:val="-6"/>
                <w:sz w:val="24"/>
                <w:szCs w:val="24"/>
              </w:rPr>
              <w:softHyphen/>
            </w:r>
            <w:r w:rsidRPr="00E85C03">
              <w:rPr>
                <w:rFonts w:ascii="Times New Roman" w:hAnsi="Times New Roman" w:cs="Times New Roman"/>
                <w:spacing w:val="-4"/>
                <w:sz w:val="24"/>
                <w:szCs w:val="24"/>
              </w:rPr>
              <w:t xml:space="preserve">реть их, спросить, много ли голубей? Посмотреть, как голуби будут клевать. Обратить внимание детей, что у голубей есть глаза они </w:t>
            </w:r>
            <w:r w:rsidRPr="00E85C03">
              <w:rPr>
                <w:rFonts w:ascii="Times New Roman" w:hAnsi="Times New Roman" w:cs="Times New Roman"/>
                <w:spacing w:val="-7"/>
                <w:sz w:val="24"/>
                <w:szCs w:val="24"/>
              </w:rPr>
              <w:t xml:space="preserve">видят корм, когда им насыпают, есть клюв они клюют крошки, есть </w:t>
            </w:r>
            <w:r w:rsidRPr="00E85C03">
              <w:rPr>
                <w:rFonts w:ascii="Times New Roman" w:hAnsi="Times New Roman" w:cs="Times New Roman"/>
                <w:spacing w:val="-6"/>
                <w:sz w:val="24"/>
                <w:szCs w:val="24"/>
              </w:rPr>
              <w:t>ноги  они ходят, есть хвост и крылья они летают. Голуби бывают разного цвета и величины. Голубей иногда называют «сизарями».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Начните наблюдение после того, как подкормите птиц.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Голуби, голуби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Раз, два, три.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Прилетели голуби-сизари.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Сели и нахохлились у дверей.</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Кто накормит крошками сизарей?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Рассмотреть внешний вид птиц, вспомнить об их повадках. После </w:t>
            </w:r>
            <w:r w:rsidRPr="00E85C03">
              <w:rPr>
                <w:rFonts w:ascii="Times New Roman" w:hAnsi="Times New Roman" w:cs="Times New Roman"/>
                <w:spacing w:val="1"/>
                <w:sz w:val="24"/>
                <w:szCs w:val="24"/>
              </w:rPr>
              <w:t xml:space="preserve">этого сравнить птиц. Тело голубя и воробья покрыто перьями, те и </w:t>
            </w:r>
            <w:r w:rsidRPr="00E85C03">
              <w:rPr>
                <w:rFonts w:ascii="Times New Roman" w:hAnsi="Times New Roman" w:cs="Times New Roman"/>
                <w:spacing w:val="-2"/>
                <w:sz w:val="24"/>
                <w:szCs w:val="24"/>
              </w:rPr>
              <w:t xml:space="preserve">другие летают, но голубь больше воробья; голубь воркует, а воробей чирикает, голубь ходит, а воробей прыгает. Голуби не боятся людей, </w:t>
            </w:r>
            <w:r w:rsidRPr="00E85C03">
              <w:rPr>
                <w:rFonts w:ascii="Times New Roman" w:hAnsi="Times New Roman" w:cs="Times New Roman"/>
                <w:spacing w:val="5"/>
                <w:sz w:val="24"/>
                <w:szCs w:val="24"/>
              </w:rPr>
              <w:t>они к ним привыкли.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Воробей над кормом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 xml:space="preserve">Прыгает, кружится,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Перышки взъерошены,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Хвостик распушился.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П/И «Найди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Варианты: Вместо флажков использовать платочки. Чтобы дети не бегали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парами, ввести ограничитель – узкую дорожку, перепрыгнуть через ручеек.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w:t>
            </w:r>
            <w:r w:rsidRPr="00E85C03">
              <w:rPr>
                <w:rFonts w:ascii="Times New Roman" w:hAnsi="Times New Roman" w:cs="Times New Roman"/>
                <w:spacing w:val="1"/>
                <w:sz w:val="24"/>
                <w:szCs w:val="24"/>
              </w:rPr>
              <w:t>риготовление корма для птиц вместе с воспитателем, кормле</w:t>
            </w:r>
            <w:r w:rsidRPr="00E85C03">
              <w:rPr>
                <w:rFonts w:ascii="Times New Roman" w:hAnsi="Times New Roman" w:cs="Times New Roman"/>
                <w:spacing w:val="1"/>
                <w:sz w:val="24"/>
                <w:szCs w:val="24"/>
              </w:rPr>
              <w:softHyphen/>
            </w:r>
            <w:r w:rsidRPr="00E85C03">
              <w:rPr>
                <w:rFonts w:ascii="Times New Roman" w:hAnsi="Times New Roman" w:cs="Times New Roman"/>
                <w:spacing w:val="-6"/>
                <w:sz w:val="24"/>
                <w:szCs w:val="24"/>
              </w:rPr>
              <w:t>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Цель: воспитывать желание участвовать в уходе за птицами, кор</w:t>
            </w:r>
            <w:r w:rsidRPr="00E85C03">
              <w:rPr>
                <w:rFonts w:ascii="Times New Roman" w:hAnsi="Times New Roman" w:cs="Times New Roman"/>
                <w:sz w:val="24"/>
                <w:szCs w:val="24"/>
              </w:rPr>
              <w:t>мить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(Ознакомление с окружающим миром </w:t>
            </w:r>
          </w:p>
          <w:p w:rsidR="00CF1317" w:rsidRPr="00174C9D" w:rsidRDefault="00CF1317" w:rsidP="00E85C03">
            <w:pPr>
              <w:pStyle w:val="c5"/>
              <w:shd w:val="clear" w:color="auto" w:fill="FFFFFF"/>
              <w:spacing w:before="0" w:beforeAutospacing="0" w:after="0" w:afterAutospacing="0"/>
              <w:rPr>
                <w:lang w:eastAsia="en-US"/>
              </w:rPr>
            </w:pPr>
            <w:r w:rsidRPr="00174C9D">
              <w:rPr>
                <w:lang w:eastAsia="en-US"/>
              </w:rPr>
              <w:t xml:space="preserve">Малоподвижная игра </w:t>
            </w:r>
            <w:r w:rsidRPr="00E85C03">
              <w:rPr>
                <w:rStyle w:val="c4"/>
                <w:lang w:eastAsia="en-US"/>
              </w:rPr>
              <w:t xml:space="preserve">«Ровным кругом» </w:t>
            </w:r>
          </w:p>
          <w:p w:rsidR="00CF1317" w:rsidRPr="00174C9D" w:rsidRDefault="00CF1317" w:rsidP="00E85C03">
            <w:pPr>
              <w:pStyle w:val="c5"/>
              <w:shd w:val="clear" w:color="auto" w:fill="FFFFFF"/>
              <w:spacing w:before="0" w:beforeAutospacing="0" w:after="0" w:afterAutospacing="0"/>
              <w:rPr>
                <w:lang w:eastAsia="en-US"/>
              </w:rPr>
            </w:pPr>
            <w:r w:rsidRPr="00174C9D">
              <w:rPr>
                <w:rStyle w:val="c0"/>
                <w:lang w:eastAsia="en-US"/>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Ровным кругом</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Друг за другом</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Мы идём за шагом шаг.</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Стой на месте,</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 Дружно, вместе</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 Сделаем…вот так.</w:t>
            </w:r>
          </w:p>
          <w:p w:rsidR="00CF1317" w:rsidRPr="00174C9D" w:rsidRDefault="00CF1317" w:rsidP="00E85C03">
            <w:pPr>
              <w:pStyle w:val="c5"/>
              <w:shd w:val="clear" w:color="auto" w:fill="FFFFFF"/>
              <w:spacing w:before="0" w:beforeAutospacing="0" w:after="0" w:afterAutospacing="0"/>
              <w:rPr>
                <w:lang w:eastAsia="en-US"/>
              </w:rPr>
            </w:pPr>
            <w:r w:rsidRPr="00174C9D">
              <w:rPr>
                <w:rStyle w:val="c0"/>
                <w:lang w:eastAsia="en-US"/>
              </w:rPr>
              <w:t>Затем дети останавливаются, поворачиваются лицом в центр круга, опускают руки вниз.</w:t>
            </w:r>
          </w:p>
          <w:p w:rsidR="00CF1317" w:rsidRPr="00174C9D" w:rsidRDefault="00CF1317" w:rsidP="00E85C03">
            <w:pPr>
              <w:pStyle w:val="c5"/>
              <w:shd w:val="clear" w:color="auto" w:fill="FFFFFF"/>
              <w:spacing w:before="0" w:beforeAutospacing="0" w:after="0" w:afterAutospacing="0"/>
              <w:rPr>
                <w:lang w:eastAsia="en-US"/>
              </w:rPr>
            </w:pPr>
            <w:r w:rsidRPr="00174C9D">
              <w:rPr>
                <w:rStyle w:val="c0"/>
                <w:lang w:eastAsia="en-US"/>
              </w:rPr>
              <w:t>Водящий выполняет какое – либо движение, дети повторяют его.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сезонными явлениями- инеем, заморозками.</w:t>
            </w:r>
          </w:p>
          <w:p w:rsidR="00CF1317" w:rsidRPr="00E85C03" w:rsidRDefault="00CF1317" w:rsidP="00E85C03">
            <w:pPr>
              <w:spacing w:after="0" w:line="240" w:lineRule="auto"/>
              <w:rPr>
                <w:rFonts w:ascii="Times New Roman" w:hAnsi="Times New Roman" w:cs="Times New Roman"/>
                <w:spacing w:val="-6"/>
                <w:sz w:val="24"/>
                <w:szCs w:val="24"/>
              </w:rPr>
            </w:pPr>
            <w:r w:rsidRPr="00E85C03">
              <w:rPr>
                <w:rFonts w:ascii="Times New Roman" w:hAnsi="Times New Roman" w:cs="Times New Roman"/>
                <w:spacing w:val="-6"/>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Обратить внимание на иней. Иней - это капельки водяного </w:t>
            </w:r>
            <w:r w:rsidRPr="00E85C03">
              <w:rPr>
                <w:rFonts w:ascii="Times New Roman" w:hAnsi="Times New Roman" w:cs="Times New Roman"/>
                <w:spacing w:val="-4"/>
                <w:sz w:val="24"/>
                <w:szCs w:val="24"/>
              </w:rPr>
              <w:t>пара, только замерзшие, как снежинки. Пусть дети внимательно рас</w:t>
            </w:r>
            <w:r w:rsidRPr="00E85C03">
              <w:rPr>
                <w:rFonts w:ascii="Times New Roman" w:hAnsi="Times New Roman" w:cs="Times New Roman"/>
                <w:spacing w:val="1"/>
                <w:sz w:val="24"/>
                <w:szCs w:val="24"/>
              </w:rPr>
              <w:t xml:space="preserve">смотрят иней на деревьях и кустарниках, прикоснутся ладошкой к </w:t>
            </w:r>
            <w:r w:rsidRPr="00E85C03">
              <w:rPr>
                <w:rFonts w:ascii="Times New Roman" w:hAnsi="Times New Roman" w:cs="Times New Roman"/>
                <w:sz w:val="24"/>
                <w:szCs w:val="24"/>
              </w:rPr>
              <w:t xml:space="preserve">ветке, покрытой инеем. Что произошло с веткой и ладошкой? Куда </w:t>
            </w:r>
            <w:r w:rsidRPr="00E85C03">
              <w:rPr>
                <w:rFonts w:ascii="Times New Roman" w:hAnsi="Times New Roman" w:cs="Times New Roman"/>
                <w:spacing w:val="-1"/>
                <w:sz w:val="24"/>
                <w:szCs w:val="24"/>
              </w:rPr>
              <w:t>исчез иней?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И не снег, и не лед,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А серебром деревья уберет.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Стоят деревья в инее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То белые, то синие.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Столбами синеватыми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Стоят дымки над хатами.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И все на свете в инее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То белое, то синее.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миром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rPr>
              <w:t xml:space="preserve"> П/И </w:t>
            </w:r>
            <w:r w:rsidRPr="00E85C03">
              <w:rPr>
                <w:rFonts w:ascii="Times New Roman" w:hAnsi="Times New Roman" w:cs="Times New Roman"/>
                <w:sz w:val="24"/>
                <w:szCs w:val="24"/>
                <w:bdr w:val="none" w:sz="0" w:space="0" w:color="auto" w:frame="1"/>
                <w:lang w:eastAsia="en-US"/>
              </w:rPr>
              <w:t>«Автобус»</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учить детей ориентироваться в пространстве, ходить друг за другом, бегать по площадке в разных направлениях.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Подготовка</w:t>
            </w:r>
            <w:r w:rsidRPr="00E85C03">
              <w:rPr>
                <w:rFonts w:ascii="Times New Roman" w:hAnsi="Times New Roman" w:cs="Times New Roman"/>
                <w:sz w:val="24"/>
                <w:szCs w:val="24"/>
                <w:lang w:eastAsia="en-US"/>
              </w:rPr>
              <w:t>: дать детям цветные ленточки </w:t>
            </w:r>
            <w:r w:rsidRPr="00E85C03">
              <w:rPr>
                <w:rFonts w:ascii="Times New Roman" w:hAnsi="Times New Roman" w:cs="Times New Roman"/>
                <w:sz w:val="24"/>
                <w:szCs w:val="24"/>
                <w:bdr w:val="none" w:sz="0" w:space="0" w:color="auto" w:frame="1"/>
                <w:lang w:eastAsia="en-US"/>
              </w:rPr>
              <w:t>(40 см)</w:t>
            </w:r>
            <w:r w:rsidRPr="00E85C03">
              <w:rPr>
                <w:rFonts w:ascii="Times New Roman" w:hAnsi="Times New Roman" w:cs="Times New Roman"/>
                <w:sz w:val="24"/>
                <w:szCs w:val="24"/>
                <w:lang w:eastAsia="en-US"/>
              </w:rPr>
              <w:t> и пригласить сесть в </w:t>
            </w:r>
            <w:r w:rsidRPr="00E85C03">
              <w:rPr>
                <w:rFonts w:ascii="Times New Roman" w:hAnsi="Times New Roman" w:cs="Times New Roman"/>
                <w:sz w:val="24"/>
                <w:szCs w:val="24"/>
                <w:bdr w:val="none" w:sz="0" w:space="0" w:color="auto" w:frame="1"/>
                <w:lang w:eastAsia="en-US"/>
              </w:rPr>
              <w:t>«автобус»</w:t>
            </w:r>
            <w:r w:rsidRPr="00E85C03">
              <w:rPr>
                <w:rFonts w:ascii="Times New Roman" w:hAnsi="Times New Roman" w:cs="Times New Roman"/>
                <w:sz w:val="24"/>
                <w:szCs w:val="24"/>
                <w:lang w:eastAsia="en-US"/>
              </w:rPr>
              <w:t>. Дети встают друг за другом, берутся за шнур, в другой руке держат ленточку.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Ход игры</w:t>
            </w:r>
            <w:r w:rsidRPr="00E85C03">
              <w:rPr>
                <w:rFonts w:ascii="Times New Roman" w:hAnsi="Times New Roman" w:cs="Times New Roman"/>
                <w:sz w:val="24"/>
                <w:szCs w:val="24"/>
                <w:lang w:eastAsia="en-US"/>
              </w:rPr>
              <w:t>: заработал мотор. </w:t>
            </w:r>
            <w:r w:rsidRPr="00E85C03">
              <w:rPr>
                <w:rFonts w:ascii="Times New Roman" w:hAnsi="Times New Roman" w:cs="Times New Roman"/>
                <w:sz w:val="24"/>
                <w:szCs w:val="24"/>
                <w:bdr w:val="none" w:sz="0" w:space="0" w:color="auto" w:frame="1"/>
                <w:lang w:eastAsia="en-US"/>
              </w:rPr>
              <w:t>Воспитатель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«Автобус едет и сигналит»</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«Би-би-би-би!»</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bdr w:val="none" w:sz="0" w:space="0" w:color="auto" w:frame="1"/>
                <w:lang w:eastAsia="en-US"/>
              </w:rPr>
              <w:t>Воспитатель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«Автобус едет и колеса шуршат»</w:t>
            </w:r>
          </w:p>
          <w:p w:rsidR="00CF1317" w:rsidRPr="00E85C03" w:rsidRDefault="00CF1317" w:rsidP="00E85C03">
            <w:pPr>
              <w:spacing w:after="0" w:line="240" w:lineRule="auto"/>
              <w:rPr>
                <w:rFonts w:ascii="Times New Roman" w:hAnsi="Times New Roman" w:cs="Times New Roman"/>
                <w:sz w:val="24"/>
                <w:szCs w:val="24"/>
                <w:bdr w:val="none" w:sz="0" w:space="0" w:color="auto" w:frame="1"/>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«Ш-ш-ш-ш-ш»</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Воспитатель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«автобус едет, а мотор его ворчит»</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Дети</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«Р-р-р-р»</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Воспитатель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lang w:eastAsia="en-US"/>
              </w:rPr>
              <w:t>«Автобус приехал»</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lang w:eastAsia="en-US"/>
              </w:rPr>
              <w:t>Правила</w:t>
            </w:r>
            <w:r w:rsidRPr="00E85C03">
              <w:rPr>
                <w:rFonts w:ascii="Times New Roman" w:hAnsi="Times New Roman" w:cs="Times New Roman"/>
                <w:sz w:val="24"/>
                <w:szCs w:val="24"/>
                <w:lang w:eastAsia="en-US"/>
              </w:rPr>
              <w:t>: дети воспроизводят звук, и </w:t>
            </w:r>
            <w:r w:rsidRPr="00E85C03">
              <w:rPr>
                <w:rFonts w:ascii="Times New Roman" w:hAnsi="Times New Roman" w:cs="Times New Roman"/>
                <w:sz w:val="24"/>
                <w:szCs w:val="24"/>
                <w:bdr w:val="none" w:sz="0" w:space="0" w:color="auto" w:frame="1"/>
                <w:lang w:eastAsia="en-US"/>
              </w:rPr>
              <w:t>«автобус поехал»</w:t>
            </w:r>
            <w:r w:rsidRPr="00E85C03">
              <w:rPr>
                <w:rFonts w:ascii="Times New Roman" w:hAnsi="Times New Roman" w:cs="Times New Roman"/>
                <w:sz w:val="24"/>
                <w:szCs w:val="24"/>
                <w:lang w:eastAsia="en-US"/>
              </w:rPr>
              <w:t>, пассажиры машут ленточками.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pacing w:val="-10"/>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pacing w:val="-10"/>
                <w:sz w:val="24"/>
                <w:szCs w:val="24"/>
              </w:rPr>
              <w:t>Трудовая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деятельность:</w:t>
            </w:r>
            <w:r w:rsidRPr="00E85C03">
              <w:rPr>
                <w:rFonts w:ascii="Times New Roman" w:hAnsi="Times New Roman" w:cs="Times New Roman"/>
                <w:sz w:val="24"/>
                <w:szCs w:val="24"/>
              </w:rPr>
              <w:t xml:space="preserve"> помочь воспитателю подмести дорожки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побуждать оказывать помощь взрослым.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«Лохматый пес»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двигаться в соответствии с текстом, быстро менять направление 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смелость, быстроту реакции.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игрушка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сидят или стоят на одной стороне площадки – это их домик. На противоположной стороне находится игрушка пёс. Дети тихонько подходят к нему со словами: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лежит лохматый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лапы свой уткнувши нос,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Тихо, смирно он лежит,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то дремлет, не то спит.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Подойдём, его разбудим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посмотрим: «Что-то будет?»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только текст закончится, педагог берёт игрушку и с громким «лаем» бежит за детьми. Все убегают в свои домики. Когда все дети спрячутся, пёс возвращается на место.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Место, где находится пёс, и место, куда убегают дети, должны располагаться подальше друг от друга, чтобы было пространство для бега. Педагог следит за тем, чтобы дети не трогали пса при приближении к нему и не толкали друг друга, убегая от него.</w:t>
            </w:r>
          </w:p>
          <w:p w:rsidR="00CF1317" w:rsidRPr="00E85C03" w:rsidRDefault="00CF1317" w:rsidP="00E85C0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привычки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Нетрудно нам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готовы их повторять".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 xml:space="preserve"> «Веселый зоопарк»</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корригирующей и дыхательной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Дети,    за    вами    было    интересно смотреть, когда вы спали. Кто-то сопел, как маленький котенок, кто-то во сне потягивался, как лисенок, кто-то уткнулся в подушку, как маленький медвежонок . Давайте сейчас своими упражнениями изобразим некоторых животных.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1.«Звери проснулись».  И. п. — лежа на спине, руки вдоль туловища. Зевнуть и хорошо потянуться.  Повторить несколько раз; темп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Отгадайте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лесу зимой холодной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Ходит злой, голодный.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Он зубами щелк! Это серый... (волк)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2.«Приветствие волчат». И. п. — лежа на спине, руки вдоль туловища. Руки поднести к груди, затем вытянуть вперед.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3.«Филин». И. 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4.«Ловкие обезьянки». 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Рычание медвежат». Сделать вдох носом. На выдохе пробно тянуть  «м-м-м-м-м»,   одновременно   постукивая  пальчиками обеих рук по крыльям носа.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Воспитатель: Какой замечательный у нас получился зоопарк. Вы не только красиво и правильно показали предложенных животных, но и все уже проснулись (дети выполняют закаливающие процедуры)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 физическая культура)</w:t>
            </w:r>
          </w:p>
        </w:tc>
      </w:tr>
      <w:tr w:rsidR="00CF1317" w:rsidRPr="00E85C03">
        <w:trPr>
          <w:trHeight w:val="175"/>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полдник подошел,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Сели дети все за стол.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не было беды,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Вспомним правила 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ноги не стучат,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язычки молчат.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обедом не сори,</w:t>
            </w:r>
          </w:p>
          <w:p w:rsidR="00CF1317" w:rsidRPr="00174C9D" w:rsidRDefault="00CF1317" w:rsidP="00E85C03">
            <w:pPr>
              <w:pStyle w:val="c7"/>
              <w:shd w:val="clear" w:color="auto" w:fill="FFFFFF"/>
              <w:spacing w:before="0" w:beforeAutospacing="0" w:after="0" w:afterAutospacing="0"/>
              <w:rPr>
                <w:lang w:eastAsia="en-US"/>
              </w:rPr>
            </w:pPr>
            <w:r w:rsidRPr="00174C9D">
              <w:rPr>
                <w:lang w:eastAsia="en-US"/>
              </w:rPr>
              <w:t>Насорил — так убери. (культурно-гигиенические навыки, навыки самообслуживания, социально-эмоцилнальное развитие, ознакомление с окружающим миром)</w:t>
            </w:r>
          </w:p>
        </w:tc>
      </w:tr>
      <w:tr w:rsidR="00CF1317" w:rsidRPr="00E85C03">
        <w:trPr>
          <w:trHeight w:val="87"/>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«Рассели жителей по двум домам «Много» и «Один»»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«Далеко или близко?»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проведения упражнений, педагог предусматривает определение местоположения двух известных детям предметов. (развитие речи и художественная литература, основы математики, ознакомление с окружающим миром)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«Солнце, дождик, ветер»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поворачиваются друг за другом. В центре воспитатель. Дети идут по кругу друг за другом, слушают команды и выполняют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 команде: «Солнце!» - идут на носках, руки вверх.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«Дождик!» - останавливаются, складывают руки «домиком» над головой.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«Ветер!» - бегут в медленном темпе по кругу.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«Отпусти рыбку в море»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Дети помещают рыбок на игровое поле с цветом водорослей, соответствующего цвета.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Детям предлагается поместить рыбок с заданной цифрой на игровое поле соответствующего рыбке цвета.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Детям дается задание поместить одну рыбку на игровое поле соответствующего цвета, и много рыбок игровое поле другого цвета.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 «Мебель для куклы Кати»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Цель: закреплять умение различать, называть и использовать основные строительные детали (кубики, кирпичики), сооружать стул, диван, кресло, используя полученные ранее умения (приставление, прикладывание), использовать в постройках детали разного цвета.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кирпичики, кубики, пластины</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 гости к детям приходит кукла Катя. Воспитатель предлагает детям построить кукле Кате комнату, построим мебель из строительного материала. Задает вопрос, какую мебель можно построить для куклы? ( Стол, стул, кресло, кровать.) Воспитатель с куклой Катей выбирают, кто, что будет строить, выбрать необходимый материал строительный материал (если ребенок затрудняется с выбором, взрослый предлагает построить тот или иной предмет мебели), выполнить работу, оказывает помощь в выборе строительного материала и при конструировании, подсказывает, советует.</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 xml:space="preserve">гра </w:t>
            </w:r>
            <w:r w:rsidRPr="00E85C03">
              <w:rPr>
                <w:rFonts w:ascii="Times New Roman" w:hAnsi="Times New Roman" w:cs="Times New Roman"/>
                <w:sz w:val="24"/>
                <w:szCs w:val="24"/>
                <w:lang w:eastAsia="en-US"/>
              </w:rPr>
              <w:t xml:space="preserve">«Кто в домике живет? »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правильного произношения звуков.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(Воспитатель показывает картинку с изображением собаки). Кто это? Собака лает громко: «ав-ав». А это кто? (ответы детей) Щенок лает тихо (дети повторяют звукосочетание 3-4 раза). (Воспитатель показывает картинку с изображением кошки). Кто это? Кошка мяукает громко: «Мяу-мяу». А это кто? (ответы детей) котенок мяукает тихонечко.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Пошли зверюшки домой (картинки убираются за кубики). Отгадайте, кто в этом домике живет: «ав-ав» (произносится громко? (Ответы детей) Правильно, собака (показывает картинку). Как она лаяла? (ответы детей).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Отгадайте, кто в этом домике живет: «мяу-мяу» (произносит тихо? Как котенок мяукал?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Аналогично дети отгадывают, кто живет в других домиках и повторяют звукосочетания по нескольку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 xml:space="preserve">«Длинный - короткий»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различать предметы по длине, употреблять в речи «длинный - короткий», «длиннее - короче», развивать воображение, мышление.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ленточки, карточки, плоскостные палочки –разные по длине.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Сначала рассматриваем ленточки по длине, потом детям предлагают карточки и плоскостные палочки разной длины и цвета. Путем раскладывания дети определяют, где длинная и короткая палочки.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«Разноцветны горки»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умении различать кубики друг к другу, накладывать кубик на кубик, приставлять призму к лестнице.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кубики, пластины, призма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ставит на стол матрешку. Кто же пришел к нам в гости? (ответ детей.). Матрешка улыбается вам, она рада видеть деток. Матрешки приглашают вас играть. Они будут прятаться, а вы их искать. Сейчас вы закроете глаза, а матрешка спрячется. А когда вы откроете глаза и найдете матрешку, То скажите, где она спряталась. Малыши закрывают глаза, а воспитатель ставит матрешку на книжную полку (шкаф с игрушками, стол, подоконник и т.д.) Дети ищите, где спряталась матрешка. А еще Они любят играть, кататься с горки. Воспитатель предлагает детям построить горки для матрешек. Но не простые, а разноцветные. Посмотрите, какую горку я построила. Что есть у горки? (Лесенка со ступеньками, скат.) Из чего сделаны ступеньки? (Из кубиков).</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"Поймай - скажи"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профессиях взрослых.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мяч.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дети становятся в круг, ведущий, бросая мяч детям, называет профессию. Поймавший мяч бросает его ведущему, называя, что делает человек этой профессии.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Образец: врач – лечит, художник – рисует, повар – варит, пожарный – тушит, плотник – строгает.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«Помощники».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представления о домашних обязанностях женщин и мужчин, потребность оказывать помощь близким.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цветок из картона со съемными лепестками.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дети поочередно отрывают лепестки цветка, называя обязанности, которые они выполняют дома (поливают цветы, подметают пол, ухаживают за домашними животными, убирают игрушки и др.).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Вариант игры: дети перечисляют домашние обязанности, которые выполняют их мамы и папы.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6E34B0">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Коррекционная работа (педагог - психолог). Заключение 3.</w:t>
            </w:r>
            <w:r w:rsidRPr="00E85C03">
              <w:rPr>
                <w:rFonts w:ascii="Times New Roman" w:hAnsi="Times New Roman" w:cs="Times New Roman"/>
                <w:sz w:val="24"/>
                <w:szCs w:val="24"/>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p>
          <w:p w:rsidR="00CF1317" w:rsidRPr="00E85C03" w:rsidRDefault="00CF1317" w:rsidP="006E34B0">
            <w:pPr>
              <w:pStyle w:val="NoSpacing"/>
              <w:rPr>
                <w:rFonts w:ascii="Times New Roman" w:hAnsi="Times New Roman" w:cs="Times New Roman"/>
                <w:sz w:val="24"/>
                <w:szCs w:val="24"/>
              </w:rPr>
            </w:pPr>
            <w:r w:rsidRPr="00E85C03">
              <w:rPr>
                <w:rFonts w:ascii="Times New Roman" w:hAnsi="Times New Roman" w:cs="Times New Roman"/>
                <w:sz w:val="24"/>
                <w:szCs w:val="24"/>
              </w:rPr>
              <w:t>Упражнение «Ладушки»</w:t>
            </w:r>
          </w:p>
          <w:p w:rsidR="00CF1317" w:rsidRPr="00E85C03" w:rsidRDefault="00CF1317" w:rsidP="006E34B0">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 Хлопок в ладоши, хлопок двумя руками с партнером (руки у обоих перекрещены, хлопок, хлопок с партнером «левая — правая», хлопок с партнером «правая — левая». Далее увеличивается число движений за счет соединения классического и данного вариантов. Аналогично — ногами.</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«Букеты и бабочки»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сенсорных навыков, зрительного и слухового восприятия, внимания, логического и образного мышления.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Предложите детям расположить бабочек на букеты так, чтобы - бабочки были на букетах такого же цвета, как они сами.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Дети размещают на каждом букете разное (одинаковое) количество бабочек.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«Постройка грузовика, дороги»</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умение плотно прикладывать кирпичики плашмя друг к другу узкой короткой стороной (дорога). Устойчиво и ровно ставить кубик на второй кирпичик (машина).</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кубики и кирпичики.</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вносит в группу светофор, дети вспоминают, что они знают о светофоре. Давайте с вами построим дорогу и машину, показывает, как необходимо строить, обыгрывает постройки.</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«Помоги Незнайке»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определять предметы природного и рукотворного мира.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Игровое действие: Разделение.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Игровое правило: По сигналу взрослого дети находят и объединяют предметы природного и рукотворного мира.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Большой конверт с предметными картинками с изображением: цветов (одуванчик, ромашка, роза, колокольчик, ландыш), одежды (пальто, платье, рубашка, юбка, шуба), 2 конверта с условными символами: рукотворный мир (человек), природный мир (дерево), кукла Незнайка.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Незнайка приносит детям большой конверт. В нём предметы картинки. Незнайка обращается к детям «Сейчас у меня в конверте лежит то, что я вырастил на своей клумбе. Всё это красиво и душисто. Что это? (цветы). Незнайка достаёт из конверта картинки с изображением цветов и устанавливает их на наборном полотне (дети называют цветы), но Незнайка старается перехитрить детей и вместо картинки с цветком достаёт из конверта предметную картинку с изображением одежды. Дети замечают путаницу между предметными картинками и предлагают Незнайке разделить картинки в разные конверты. Дети раскладывают все картинки в конверты с соответствующими символами.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Вариативный компонент </w:t>
            </w:r>
            <w:r w:rsidRPr="00E85C03">
              <w:rPr>
                <w:rFonts w:ascii="Times New Roman" w:hAnsi="Times New Roman" w:cs="Times New Roman"/>
                <w:sz w:val="24"/>
                <w:szCs w:val="24"/>
                <w:lang w:val="kk-KZ"/>
              </w:rPr>
              <w:t>«Умка»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Тема: «Автобус»</w:t>
            </w:r>
          </w:p>
          <w:p w:rsidR="00CF1317" w:rsidRPr="00E85C03" w:rsidRDefault="00CF1317" w:rsidP="00E85C03">
            <w:pPr>
              <w:spacing w:after="0" w:line="240" w:lineRule="auto"/>
              <w:rPr>
                <w:rStyle w:val="fontstyle01"/>
                <w:rFonts w:ascii="Times New Roman" w:hAnsi="Times New Roman" w:cs="Times New Roman"/>
                <w:color w:val="auto"/>
                <w:lang w:eastAsia="en-US"/>
              </w:rPr>
            </w:pPr>
            <w:r w:rsidRPr="00E85C03">
              <w:rPr>
                <w:rStyle w:val="fontstyle01"/>
                <w:rFonts w:ascii="Times New Roman" w:hAnsi="Times New Roman" w:cs="Times New Roman"/>
                <w:color w:val="auto"/>
                <w:lang w:val="kk-KZ" w:eastAsia="en-US"/>
              </w:rPr>
              <w:t xml:space="preserve">Цель: </w:t>
            </w:r>
            <w:r w:rsidRPr="00E85C03">
              <w:rPr>
                <w:rStyle w:val="fontstyle01"/>
                <w:rFonts w:ascii="Times New Roman" w:hAnsi="Times New Roman" w:cs="Times New Roman"/>
                <w:color w:val="auto"/>
                <w:lang w:eastAsia="en-US"/>
              </w:rPr>
              <w:t>познакомить детей с деятельностью водителя и кондуктора автобуса;</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рассказать о правильном поведении пассажиров; объяснить правила игры 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общественного транспорта.</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Сформировать способности детей входить в игровую среду «Автобус» в качестве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основных персонажей; помочь в усвоении основных способов простых</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взаимоотношений со взрослыми; создать игровые условия, сетевые навыки,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пространственную ориентацию, развить воображения.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Обучать детей основам этикета, общественного порядка, уважению к труду.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Заключение 3. </w:t>
            </w:r>
            <w:r w:rsidRPr="00E85C03">
              <w:rPr>
                <w:rFonts w:ascii="Times New Roman" w:hAnsi="Times New Roman" w:cs="Times New Roman"/>
                <w:sz w:val="24"/>
                <w:szCs w:val="24"/>
                <w:lang w:eastAsia="en-US"/>
              </w:rPr>
              <w:t>Игра «Куда села муха?»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грамматического строя речи; формирование правильного употребления существительных с предлогом 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Логопед держит в руке игрушку-муху или её изображение и сажает её на различные предметы, а ребёнок отвечает на вопрос:»Куда села муха?».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на стол, на картину, на лампу, на стекло, на стену и т.д.</w:t>
            </w:r>
          </w:p>
        </w:tc>
        <w:tc>
          <w:tcPr>
            <w:tcW w:w="2268"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Сюжетно-ролевая игра «Магазин»</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научить детей классифицировать предметы по общим признакам, воспитывать чувство взаимопомощи, расширить словарный запас детей, продолжать знакомить с правилами взаимовежливости.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Оборудование:</w:t>
            </w:r>
            <w:r w:rsidRPr="00174C9D">
              <w:rPr>
                <w:lang w:eastAsia="en-US"/>
              </w:rPr>
              <w:t> все игрушки, изображающие товары, которые можно купить в магазине, расположенные на витрине, сумки, деньги.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детям разместить в удобном месте магазин (овощной, продуктовый, хозяйственный), куда будут ходить покупатели. Помочь детям в распределении ролей: кто будет продавцом, кто - покупателем. Покупатели приходят в магазин за покупками, выбирают товар, советуются с продавцами, расплачиваются. В ходе игры педагогу необходимо обращать внимание на взаимоотношения между продавцами и покупателями.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«Конструирование по схеме»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логического мышления детей младшего дошкольного возраста.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контурными схемами, детали строителя.</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Игра «Новоселье»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группировать предметы: посуда — мебель.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Игровые правила. Разложить вещи правильно: посуду на —полку, одежду — на вешалку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Воспитатель сообщает детям о том, что жители кукольного уголка, кукла Катя и медвежонок Миша, переезжают на новую квартиру. К новому дому подъехала машина и надо разгрузить вещи. Мишка все время ошибается, не знает, куда что поставить. Дети помогают игрушкам сгруппировать привезенные вещи: тарелки, чашки и блюдца — это посуда; платья, кофты и пальто —это одежда. Затем раскладывают все по местам: посуду — на полку в посудный шкаф, одежду — на вешалку в платяной шкаф.</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«Геометрические фигуры»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Предложить детям подобрать геометрические фигуры по цвету, величине форме и разложить соответственно на игровом поле.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«Накладываем детали»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выкладывать изображения способом накладывания.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контурными рисунками, строительный набор или плоскостные геометрические фигуры.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«Дотронься до»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узнавать предметы, сделанные из разных материалов.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Игровое действие: Узнавание материала.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Игровое правило: действовать по сигналу взрослого.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Предметы, сделанные из разных материалов.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Взрослый говорит: «Дотронься до деревянного предмета (бумажного, глиняного, тд)». Играющие должны найти в окружении предметы, сделанные из заданного материала и дотронуться до них. Выигрывает тот, кто найдёт предмет правильно.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морозными узорами.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Цель: ознакомление детей с морозными узорами.</w:t>
            </w:r>
          </w:p>
          <w:p w:rsidR="00CF1317" w:rsidRPr="00E85C03" w:rsidRDefault="00CF1317" w:rsidP="00E85C03">
            <w:pPr>
              <w:spacing w:after="0" w:line="240" w:lineRule="auto"/>
              <w:rPr>
                <w:rFonts w:ascii="Times New Roman" w:hAnsi="Times New Roman" w:cs="Times New Roman"/>
                <w:spacing w:val="-5"/>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Не дождавшись тепла среди зимнего дня,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Распустились цветы на окне у меня.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Подошел я к цветам, стала мокрой щека,</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Оттого, что окна коснулся слегка.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Подошел я к цветам, но не пахли они.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Для чего ж они выросли в зимние дни?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3"/>
                <w:sz w:val="24"/>
                <w:szCs w:val="24"/>
              </w:rPr>
              <w:t xml:space="preserve">Наблюдать за морозными узорами на стекле. На что они похожи? </w:t>
            </w:r>
            <w:r w:rsidRPr="00E85C03">
              <w:rPr>
                <w:rFonts w:ascii="Times New Roman" w:hAnsi="Times New Roman" w:cs="Times New Roman"/>
                <w:spacing w:val="1"/>
                <w:sz w:val="24"/>
                <w:szCs w:val="24"/>
              </w:rPr>
              <w:t xml:space="preserve">Пусть дети сравнят узоры на разных окнах. Одинаковые ли узоры </w:t>
            </w:r>
            <w:r w:rsidRPr="00E85C03">
              <w:rPr>
                <w:rFonts w:ascii="Times New Roman" w:hAnsi="Times New Roman" w:cs="Times New Roman"/>
                <w:spacing w:val="2"/>
                <w:sz w:val="24"/>
                <w:szCs w:val="24"/>
              </w:rPr>
              <w:t xml:space="preserve">рисует мороз? Какие узоры получились самыми красивыми? Что </w:t>
            </w:r>
            <w:r w:rsidRPr="00E85C03">
              <w:rPr>
                <w:rFonts w:ascii="Times New Roman" w:hAnsi="Times New Roman" w:cs="Times New Roman"/>
                <w:spacing w:val="-1"/>
                <w:sz w:val="24"/>
                <w:szCs w:val="24"/>
              </w:rPr>
              <w:t>будет, если пальчиком дотронутся до окон с узорами?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w:t>
            </w: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миром) </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 xml:space="preserve">Малоподвижная игра «Хочешь с нами поиграть?» </w:t>
            </w:r>
          </w:p>
          <w:p w:rsidR="00CF1317" w:rsidRPr="00174C9D" w:rsidRDefault="00CF1317" w:rsidP="00E85C03">
            <w:pPr>
              <w:pStyle w:val="c5"/>
              <w:shd w:val="clear" w:color="auto" w:fill="FFFFFF"/>
              <w:spacing w:before="0" w:beforeAutospacing="0" w:after="0" w:afterAutospacing="0"/>
              <w:rPr>
                <w:lang w:eastAsia="en-US"/>
              </w:rPr>
            </w:pPr>
            <w:r w:rsidRPr="00174C9D">
              <w:rPr>
                <w:rStyle w:val="c0"/>
                <w:lang w:eastAsia="en-US"/>
              </w:rPr>
              <w:t>Дети образуют круг, внутри которого находится водящий. По сигналу дети начинают движение по кругу друг за другом, высоко поднимая колени и энергично взмахивая руками. Водящий движется внутри круга в противоположную сторону. Произносят текст:</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Хочешь с нами поиграть?</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Быстро нужно называть</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Свою любимую игрушку –</w:t>
            </w:r>
          </w:p>
          <w:p w:rsidR="00CF1317" w:rsidRPr="00E85C03" w:rsidRDefault="00CF1317" w:rsidP="00E85C03">
            <w:pPr>
              <w:pStyle w:val="c5"/>
              <w:shd w:val="clear" w:color="auto" w:fill="FFFFFF"/>
              <w:spacing w:before="0" w:beforeAutospacing="0" w:after="0" w:afterAutospacing="0"/>
              <w:rPr>
                <w:rStyle w:val="c4"/>
                <w:lang w:eastAsia="en-US"/>
              </w:rPr>
            </w:pPr>
            <w:r w:rsidRPr="00E85C03">
              <w:rPr>
                <w:rStyle w:val="c4"/>
                <w:lang w:eastAsia="en-US"/>
              </w:rPr>
              <w:t>Куклу, зайку,</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погремушку…</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Ну-ка, громко, раз, два, три,</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Ты игрушку назови.</w:t>
            </w:r>
          </w:p>
          <w:p w:rsidR="00CF1317" w:rsidRPr="00174C9D" w:rsidRDefault="00CF1317" w:rsidP="00E85C03">
            <w:pPr>
              <w:pStyle w:val="c5"/>
              <w:shd w:val="clear" w:color="auto" w:fill="FFFFFF"/>
              <w:spacing w:before="0" w:beforeAutospacing="0" w:after="0" w:afterAutospacing="0"/>
              <w:rPr>
                <w:lang w:eastAsia="en-US"/>
              </w:rPr>
            </w:pPr>
            <w:r w:rsidRPr="00174C9D">
              <w:rPr>
                <w:rStyle w:val="c0"/>
                <w:lang w:eastAsia="en-US"/>
              </w:rPr>
              <w:t>По окончании текста дети и водящий останавливаются. Тот ребёнок, напротив которого остановился водящий, называет свою любимую игрушку, а затем становится следующим водящим.</w:t>
            </w:r>
          </w:p>
          <w:p w:rsidR="00CF1317" w:rsidRPr="00E85C03" w:rsidRDefault="00CF1317" w:rsidP="00FF63BC">
            <w:pPr>
              <w:pStyle w:val="Default"/>
              <w:rPr>
                <w:color w:val="auto"/>
                <w:lang w:eastAsia="ru-RU"/>
              </w:rPr>
            </w:pPr>
            <w:r w:rsidRPr="00E85C03">
              <w:rPr>
                <w:color w:val="auto"/>
                <w:lang w:eastAsia="ru-RU"/>
              </w:rPr>
              <w:t>(</w:t>
            </w:r>
            <w:r w:rsidRPr="00E85C03">
              <w:rPr>
                <w:color w:val="auto"/>
                <w:lang w:val="kk-KZ" w:eastAsia="ru-RU"/>
              </w:rPr>
              <w:t>Развитие речи и художественная литература</w:t>
            </w:r>
            <w:r w:rsidRPr="00E85C03">
              <w:rPr>
                <w:color w:val="auto"/>
                <w:lang w:eastAsia="ru-RU"/>
              </w:rPr>
              <w:t>, физическая культура);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П/И «Догони свою пару»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Описание: Дети встают парами на одной из сторон площадки: один впереди, другой сзади – отступя 2-3 шага. По сигналу воспитателя первые быстро перебегают на другую сторону площадки, вторые их ловят – каждый свою пару. При повторении игры дети меняются ролями.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Варианты: Запятнать свою пару мячом.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tc>
        <w:tc>
          <w:tcPr>
            <w:tcW w:w="2552" w:type="dxa"/>
          </w:tcPr>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pacing w:val="16"/>
                <w:sz w:val="24"/>
                <w:szCs w:val="24"/>
              </w:rPr>
              <w:t xml:space="preserve">Наблюдение за грузовым транспортом.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формирование умения  различать грузовой транспорт.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наблюдения:</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Сам в кабину не могу я залезть пока.</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 чего же велико колесо грузовика.</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кузов даже заглянуть не удастся мне,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Посмотреть, что там хранится в кузове на дне.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в кабине виден руль, дверца на замке.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Но унес ключи шофер на своем брелке.</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Подожду его чуть-чуть — у него обед,</w:t>
            </w:r>
          </w:p>
          <w:p w:rsidR="00CF1317" w:rsidRPr="00E85C03" w:rsidRDefault="00CF1317" w:rsidP="00E85C03">
            <w:pPr>
              <w:tabs>
                <w:tab w:val="left" w:pos="192"/>
              </w:tabs>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Может быть, меня прокатит, а быть может, нет.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Для чего люди используют грузовые автомобили? (Что</w:t>
            </w:r>
            <w:r w:rsidRPr="00E85C03">
              <w:rPr>
                <w:rFonts w:ascii="Times New Roman" w:hAnsi="Times New Roman" w:cs="Times New Roman"/>
                <w:sz w:val="24"/>
                <w:szCs w:val="24"/>
              </w:rPr>
              <w:softHyphen/>
              <w:t>бы перевозить различные грузы.)К какому виду транспорта относится автомобиль, если он перевозит грузы? (К грузовому транспорту). Назовите другой грузовой транспорт, который вы знае</w:t>
            </w:r>
            <w:r w:rsidRPr="00E85C03">
              <w:rPr>
                <w:rFonts w:ascii="Times New Roman" w:hAnsi="Times New Roman" w:cs="Times New Roman"/>
                <w:sz w:val="24"/>
                <w:szCs w:val="24"/>
              </w:rPr>
              <w:softHyphen/>
              <w:t>те. (Бывают грузовые самолеты, вертолеты, товарные по</w:t>
            </w:r>
            <w:r w:rsidRPr="00E85C03">
              <w:rPr>
                <w:rFonts w:ascii="Times New Roman" w:hAnsi="Times New Roman" w:cs="Times New Roman"/>
                <w:sz w:val="24"/>
                <w:szCs w:val="24"/>
              </w:rPr>
              <w:softHyphen/>
              <w:t>езда, грузовые пароходы, большие грузовики-самосвалы.) На какой цвет светофора едут автомобили? (На зеле</w:t>
            </w:r>
            <w:r w:rsidRPr="00E85C03">
              <w:rPr>
                <w:rFonts w:ascii="Times New Roman" w:hAnsi="Times New Roman" w:cs="Times New Roman"/>
                <w:sz w:val="24"/>
                <w:szCs w:val="24"/>
              </w:rPr>
              <w:softHyphen/>
              <w:t>ный.)Как называется профессия человека, который управля</w:t>
            </w:r>
            <w:r w:rsidRPr="00E85C03">
              <w:rPr>
                <w:rFonts w:ascii="Times New Roman" w:hAnsi="Times New Roman" w:cs="Times New Roman"/>
                <w:sz w:val="24"/>
                <w:szCs w:val="24"/>
              </w:rPr>
              <w:softHyphen/>
              <w:t xml:space="preserve">ет автомобилем?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(Водитель, шофер.)Сколько цветов у светофора? (Три: красный, желтый, зеленый.)</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светофор - </w:t>
            </w:r>
            <w:r w:rsidRPr="00E85C03">
              <w:rPr>
                <w:rFonts w:ascii="Times New Roman" w:hAnsi="Times New Roman" w:cs="Times New Roman"/>
                <w:sz w:val="24"/>
                <w:szCs w:val="24"/>
                <w:lang w:val="kk-KZ" w:eastAsia="en-US"/>
              </w:rPr>
              <w:t>бағдаршам, красный - қызыл, желтый - сары, зеленый - жасыл.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 казахский я</w:t>
            </w:r>
            <w:r>
              <w:rPr>
                <w:rFonts w:ascii="Times New Roman" w:hAnsi="Times New Roman" w:cs="Times New Roman"/>
                <w:sz w:val="24"/>
                <w:szCs w:val="24"/>
                <w:lang w:val="kk-KZ"/>
              </w:rPr>
              <w:t xml:space="preserve">зык </w:t>
            </w:r>
            <w:r w:rsidRPr="00E85C03">
              <w:rPr>
                <w:rFonts w:ascii="Times New Roman" w:hAnsi="Times New Roman" w:cs="Times New Roman"/>
                <w:sz w:val="24"/>
                <w:szCs w:val="24"/>
              </w:rPr>
              <w:t>)</w:t>
            </w:r>
          </w:p>
          <w:p w:rsidR="00CF1317" w:rsidRPr="00E85C03" w:rsidRDefault="00CF1317" w:rsidP="00F82E39">
            <w:pPr>
              <w:pStyle w:val="Default"/>
              <w:rPr>
                <w:color w:val="auto"/>
              </w:rPr>
            </w:pPr>
            <w:r w:rsidRPr="00E85C03">
              <w:rPr>
                <w:color w:val="auto"/>
                <w:lang w:eastAsia="ru-RU"/>
              </w:rPr>
              <w:t xml:space="preserve">Игра </w:t>
            </w:r>
            <w:r w:rsidRPr="00E85C03">
              <w:rPr>
                <w:color w:val="auto"/>
              </w:rPr>
              <w:t xml:space="preserve">«Шар лопнул» </w:t>
            </w:r>
          </w:p>
          <w:p w:rsidR="00CF1317" w:rsidRPr="00E85C03" w:rsidRDefault="00CF1317" w:rsidP="00F82E39">
            <w:pPr>
              <w:pStyle w:val="Default"/>
              <w:rPr>
                <w:color w:val="auto"/>
              </w:rPr>
            </w:pPr>
            <w:r w:rsidRPr="00E85C03">
              <w:rPr>
                <w:color w:val="auto"/>
              </w:rPr>
              <w:t xml:space="preserve">Цель: Развитие длительного плавного выдоха.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Содержание: Дети стоят тесным кругом, наклонив голову вниз, имитируя пузырь - шар. Затем, повторяя за педагогом: "Раздувайся пузырь, раздувайся большой, оставайся такой, да не лопайся", дети поднимают голову и постепенно отходят назад, образуя большой круг. По сигналу воспитателя: "Пузырь лопнул, воздух вышел", дети идут к центру, произнося: с-с-с (или ш-ш-ш).</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Pr>
                <w:rFonts w:ascii="Times New Roman" w:hAnsi="Times New Roman" w:cs="Times New Roman"/>
                <w:sz w:val="24"/>
                <w:szCs w:val="24"/>
                <w:lang w:val="kk-KZ"/>
              </w:rPr>
              <w:t>)</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«С кочки на кочку»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прыгать из обруча в обруч, отталкиваясь одновременно двумя ногами.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мелок.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площадке педагог чертит 6-10 небольших кружочков диаметром 30-35 см. Расстояние между кружочками примерно 25-30 см. Это кочки на болоте, по которым нужно перебраться на другую сторону. Вызванный педагогом ребёнок подходит к кружочкам и начинает прыгать на двух ногах из одного кружочка в другой, продвигаясь вперёд. Перебравшись таким образом на другую сторону площадки, он шагом возвращается обратно. Затем упражнение выполняет следующий.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Вначале дети выполняют упражнение по очереди, а затем можно предложить перепрыгивать с кочки на кочку сразу 2-3 игрокам.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(Физическая культура,</w:t>
            </w:r>
            <w:r w:rsidRPr="00E85C03">
              <w:rPr>
                <w:rFonts w:ascii="Times New Roman" w:hAnsi="Times New Roman" w:cs="Times New Roman"/>
                <w:sz w:val="24"/>
                <w:szCs w:val="24"/>
                <w:lang w:val="kk-KZ"/>
              </w:rPr>
              <w:t xml:space="preserve"> развитие речи и художественная литература</w:t>
            </w:r>
            <w:r w:rsidRPr="00E85C03">
              <w:rPr>
                <w:rFonts w:ascii="Times New Roman" w:hAnsi="Times New Roman" w:cs="Times New Roman"/>
                <w:sz w:val="24"/>
                <w:szCs w:val="24"/>
              </w:rPr>
              <w:t xml:space="preserve">  </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облаками.</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Цель: формирование понятий об облаках и тучах. </w:t>
            </w:r>
          </w:p>
          <w:p w:rsidR="00CF1317" w:rsidRPr="00E85C03" w:rsidRDefault="00CF1317" w:rsidP="00E85C03">
            <w:pPr>
              <w:spacing w:after="0" w:line="240" w:lineRule="auto"/>
              <w:rPr>
                <w:rFonts w:ascii="Times New Roman" w:hAnsi="Times New Roman" w:cs="Times New Roman"/>
                <w:spacing w:val="-5"/>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Обратить внимание детей на небо. Серые, темные облака движут</w:t>
            </w:r>
            <w:r w:rsidRPr="00E85C03">
              <w:rPr>
                <w:rFonts w:ascii="Times New Roman" w:hAnsi="Times New Roman" w:cs="Times New Roman"/>
                <w:spacing w:val="-3"/>
                <w:sz w:val="24"/>
                <w:szCs w:val="24"/>
              </w:rPr>
              <w:softHyphen/>
            </w:r>
            <w:r w:rsidRPr="00E85C03">
              <w:rPr>
                <w:rFonts w:ascii="Times New Roman" w:hAnsi="Times New Roman" w:cs="Times New Roman"/>
                <w:sz w:val="24"/>
                <w:szCs w:val="24"/>
              </w:rPr>
              <w:t xml:space="preserve">ся по нему, их называют тучами. Они низко плывут над землей, из </w:t>
            </w:r>
            <w:r w:rsidRPr="00E85C03">
              <w:rPr>
                <w:rFonts w:ascii="Times New Roman" w:hAnsi="Times New Roman" w:cs="Times New Roman"/>
                <w:spacing w:val="1"/>
                <w:sz w:val="24"/>
                <w:szCs w:val="24"/>
              </w:rPr>
              <w:t xml:space="preserve">них идет дождь или снег. Предложить детям нарисовать на снегу </w:t>
            </w:r>
            <w:r w:rsidRPr="00E85C03">
              <w:rPr>
                <w:rFonts w:ascii="Times New Roman" w:hAnsi="Times New Roman" w:cs="Times New Roman"/>
                <w:spacing w:val="-3"/>
                <w:sz w:val="24"/>
                <w:szCs w:val="24"/>
              </w:rPr>
              <w:t>запомнившуюся тучу.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миром) </w:t>
            </w:r>
          </w:p>
          <w:p w:rsidR="00CF1317" w:rsidRPr="00E85C03" w:rsidRDefault="00CF1317" w:rsidP="00F82E39">
            <w:pPr>
              <w:pStyle w:val="Default"/>
              <w:rPr>
                <w:color w:val="auto"/>
              </w:rPr>
            </w:pPr>
            <w:r w:rsidRPr="00E85C03">
              <w:rPr>
                <w:color w:val="auto"/>
                <w:lang w:eastAsia="ru-RU"/>
              </w:rPr>
              <w:t xml:space="preserve">Игра  </w:t>
            </w:r>
            <w:r w:rsidRPr="00E85C03">
              <w:rPr>
                <w:color w:val="auto"/>
              </w:rPr>
              <w:t xml:space="preserve">«Назови ласково» </w:t>
            </w:r>
          </w:p>
          <w:p w:rsidR="00CF1317" w:rsidRPr="00E85C03" w:rsidRDefault="00CF1317" w:rsidP="00F82E39">
            <w:pPr>
              <w:pStyle w:val="Default"/>
              <w:rPr>
                <w:color w:val="auto"/>
              </w:rPr>
            </w:pPr>
            <w:r w:rsidRPr="00E85C03">
              <w:rPr>
                <w:color w:val="auto"/>
              </w:rPr>
              <w:t xml:space="preserve">Цель: развитие умения образовывать слова с суффиксами "чк-чн"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Содержание: Воспитатель называет предметы  и предлагает произнести их ласково.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П/И«Воробышки и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спрыгивать со скамейки, прыгать с продвижением вперед, быстро убегать от ловишки, не толкая друг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смелость.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скамейки или кубики (высота 10-20 см.),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игрушка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становятся на скамеечки, расположенные на одной стороне площадки или комнаты. Это воробышки на крыше. На другой стороне, подальше от детей, спит кот. После слов педагога «Вылетайте, воробышки, на дорогу!» дети спрыгивают с возвышения и выполняют прыжки с продвижением вперед в разных направлениях. По сигналу «Просыпается кот!» воробышки залетают в свои домики, а кот ловит их.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pacing w:val="16"/>
                <w:sz w:val="24"/>
                <w:szCs w:val="24"/>
              </w:rPr>
            </w:pPr>
            <w:r w:rsidRPr="00E85C03">
              <w:rPr>
                <w:rFonts w:ascii="Times New Roman" w:hAnsi="Times New Roman" w:cs="Times New Roman"/>
                <w:spacing w:val="16"/>
                <w:sz w:val="24"/>
                <w:szCs w:val="24"/>
              </w:rPr>
              <w:t>Наблюдение за птицами.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z w:val="24"/>
                <w:szCs w:val="24"/>
              </w:rPr>
              <w:t xml:space="preserve"> наблюдение за птицами, их повадками.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Перед прогулкой воспитатель говорит детям, что нужно взять хлеб для того, чтобы покормить голубей. Придя на место, сначала рассмот</w:t>
            </w:r>
            <w:r w:rsidRPr="00E85C03">
              <w:rPr>
                <w:rFonts w:ascii="Times New Roman" w:hAnsi="Times New Roman" w:cs="Times New Roman"/>
                <w:spacing w:val="-6"/>
                <w:sz w:val="24"/>
                <w:szCs w:val="24"/>
              </w:rPr>
              <w:softHyphen/>
            </w:r>
            <w:r w:rsidRPr="00E85C03">
              <w:rPr>
                <w:rFonts w:ascii="Times New Roman" w:hAnsi="Times New Roman" w:cs="Times New Roman"/>
                <w:spacing w:val="-4"/>
                <w:sz w:val="24"/>
                <w:szCs w:val="24"/>
              </w:rPr>
              <w:t xml:space="preserve">реть их, спросить, много ли голубей? Посмотреть, как голуби будут клевать. Обратить внимание детей, что у голубей есть глаза они </w:t>
            </w:r>
            <w:r w:rsidRPr="00E85C03">
              <w:rPr>
                <w:rFonts w:ascii="Times New Roman" w:hAnsi="Times New Roman" w:cs="Times New Roman"/>
                <w:spacing w:val="-7"/>
                <w:sz w:val="24"/>
                <w:szCs w:val="24"/>
              </w:rPr>
              <w:t xml:space="preserve">видят корм, когда им насыпают, есть клюв они клюют крошки, есть </w:t>
            </w:r>
            <w:r w:rsidRPr="00E85C03">
              <w:rPr>
                <w:rFonts w:ascii="Times New Roman" w:hAnsi="Times New Roman" w:cs="Times New Roman"/>
                <w:spacing w:val="-6"/>
                <w:sz w:val="24"/>
                <w:szCs w:val="24"/>
              </w:rPr>
              <w:t>ноги  они ходят, есть хвост и крылья они летают. Голуби бывают разного цвета и величины. Голубей иногда называют «сизарями».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Начните наблюдение после того, как подкормите птиц.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Голуби, голуби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Раз, два, три.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Прилетели голуби-сизари.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Сели и нахохлились у дверей.</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Кто накормит крошками сизарей?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Рассмотреть внешний вид птиц, вспомнить об их повадках. После </w:t>
            </w:r>
            <w:r w:rsidRPr="00E85C03">
              <w:rPr>
                <w:rFonts w:ascii="Times New Roman" w:hAnsi="Times New Roman" w:cs="Times New Roman"/>
                <w:spacing w:val="1"/>
                <w:sz w:val="24"/>
                <w:szCs w:val="24"/>
              </w:rPr>
              <w:t xml:space="preserve">этого сравнить птиц. Тело голубя и воробья покрыто перьями, те и </w:t>
            </w:r>
            <w:r w:rsidRPr="00E85C03">
              <w:rPr>
                <w:rFonts w:ascii="Times New Roman" w:hAnsi="Times New Roman" w:cs="Times New Roman"/>
                <w:spacing w:val="-2"/>
                <w:sz w:val="24"/>
                <w:szCs w:val="24"/>
              </w:rPr>
              <w:t xml:space="preserve">другие летают, но голубь больше воробья; голубь воркует, а воробей чирикает, голубь ходит, а воробей прыгает. Голуби не боятся людей, </w:t>
            </w:r>
            <w:r w:rsidRPr="00E85C03">
              <w:rPr>
                <w:rFonts w:ascii="Times New Roman" w:hAnsi="Times New Roman" w:cs="Times New Roman"/>
                <w:spacing w:val="5"/>
                <w:sz w:val="24"/>
                <w:szCs w:val="24"/>
              </w:rPr>
              <w:t>они к ним привыкли.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Воробей над кормом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 xml:space="preserve">Прыгает, кружится,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Перышки взъерошены,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Хвостик распушился.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миром </w:t>
            </w:r>
          </w:p>
          <w:p w:rsidR="00CF1317" w:rsidRPr="00E85C03" w:rsidRDefault="00CF1317" w:rsidP="00D71F6D">
            <w:pPr>
              <w:pStyle w:val="Default"/>
              <w:rPr>
                <w:color w:val="auto"/>
              </w:rPr>
            </w:pPr>
            <w:r w:rsidRPr="00E85C03">
              <w:rPr>
                <w:color w:val="auto"/>
              </w:rPr>
              <w:t>Игра «Где мы были, мы не скажем»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Цель. Развивать внимание, память, образное мышление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водящий, которого выбирают дети, отходит, а оставшиеся ребята вместе с педагогом договариваются, кого или что они будут изображать.  Затем  входит водящий и говорит: «Расскажите, где вы были, что вы делали?» Дети отвечают: «Где мы были, мы не скажем, а что делали — покажем» (если они договорились изображать действие) или «Кого видели, покажем» (если они изображают животное) т.д. В процессе игры педагог помогает детям найти наиболее характерные особенности животных или предметов и выразительно их передать.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П/И </w:t>
            </w:r>
            <w:r w:rsidRPr="00E85C03">
              <w:rPr>
                <w:rFonts w:ascii="Times New Roman" w:hAnsi="Times New Roman" w:cs="Times New Roman"/>
                <w:sz w:val="24"/>
                <w:szCs w:val="24"/>
                <w:lang w:eastAsia="en-US"/>
              </w:rPr>
              <w:t>«Пузырь»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образовывать круг, меняя его размер в зависимости 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игровых действий. Формировать умение согласовывать действия 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произносимыми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Дети вместе с воспитателем, взявшись за руки, образуют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проговаривают слова: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«Раздувайся пузырь, раздувайся большой.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Оставайся такой да не лопайся!»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в соответствии с текстом отходят назад, держась за руки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ширину вытянутых рук. Затем, со словами: «Он летел, летел, летел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 веточку задел…»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движение по кругу, постепенно ускоряясь, до тех пор, пока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не скажет «Лопнул пузырь!». Тогда играющие говорят «Хлоп!»,</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собираясь в центре круга. И со звуком «ш-ш-ш» приседают, изображают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лопнувший шарик. Спустя некоторое время снова становятся в круг, и игра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повторяется.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 xml:space="preserve"> </w:t>
            </w:r>
          </w:p>
        </w:tc>
        <w:tc>
          <w:tcPr>
            <w:tcW w:w="2629"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сезонными явлениями- инеем, заморозками.</w:t>
            </w:r>
          </w:p>
          <w:p w:rsidR="00CF1317" w:rsidRPr="00E85C03" w:rsidRDefault="00CF1317" w:rsidP="00E85C03">
            <w:pPr>
              <w:spacing w:after="0" w:line="240" w:lineRule="auto"/>
              <w:rPr>
                <w:rFonts w:ascii="Times New Roman" w:hAnsi="Times New Roman" w:cs="Times New Roman"/>
                <w:spacing w:val="-6"/>
                <w:sz w:val="24"/>
                <w:szCs w:val="24"/>
              </w:rPr>
            </w:pPr>
            <w:r w:rsidRPr="00E85C03">
              <w:rPr>
                <w:rFonts w:ascii="Times New Roman" w:hAnsi="Times New Roman" w:cs="Times New Roman"/>
                <w:spacing w:val="-6"/>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Обратить внимание на иней. Иней - это капельки водяного </w:t>
            </w:r>
            <w:r w:rsidRPr="00E85C03">
              <w:rPr>
                <w:rFonts w:ascii="Times New Roman" w:hAnsi="Times New Roman" w:cs="Times New Roman"/>
                <w:spacing w:val="-4"/>
                <w:sz w:val="24"/>
                <w:szCs w:val="24"/>
              </w:rPr>
              <w:t>пара, только замерзшие, как снежинки. Пусть дети внимательно рас</w:t>
            </w:r>
            <w:r w:rsidRPr="00E85C03">
              <w:rPr>
                <w:rFonts w:ascii="Times New Roman" w:hAnsi="Times New Roman" w:cs="Times New Roman"/>
                <w:spacing w:val="1"/>
                <w:sz w:val="24"/>
                <w:szCs w:val="24"/>
              </w:rPr>
              <w:t xml:space="preserve">смотрят иней на деревьях и кустарниках, прикоснутся ладошкой к </w:t>
            </w:r>
            <w:r w:rsidRPr="00E85C03">
              <w:rPr>
                <w:rFonts w:ascii="Times New Roman" w:hAnsi="Times New Roman" w:cs="Times New Roman"/>
                <w:sz w:val="24"/>
                <w:szCs w:val="24"/>
              </w:rPr>
              <w:t xml:space="preserve">ветке, покрытой инеем. Что произошло с веткой и ладошкой? Куда </w:t>
            </w:r>
            <w:r w:rsidRPr="00E85C03">
              <w:rPr>
                <w:rFonts w:ascii="Times New Roman" w:hAnsi="Times New Roman" w:cs="Times New Roman"/>
                <w:spacing w:val="-1"/>
                <w:sz w:val="24"/>
                <w:szCs w:val="24"/>
              </w:rPr>
              <w:t>исчез иней?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И не снег, и не лед,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А серебром деревья уберет.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Стоят деревья в инее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То белые, то синие.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Столбами синеватыми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Стоят дымки над хатами.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И все на свете в инее -</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То белое, то синее.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(Развитие речи и художественная литература, ознакомление с окружающим миром </w:t>
            </w:r>
            <w:r w:rsidRPr="00E85C03">
              <w:rPr>
                <w:rFonts w:ascii="Times New Roman" w:hAnsi="Times New Roman" w:cs="Times New Roman"/>
                <w:sz w:val="24"/>
                <w:szCs w:val="24"/>
              </w:rPr>
              <w:t>)</w:t>
            </w:r>
          </w:p>
          <w:p w:rsidR="00CF1317" w:rsidRPr="00E85C03" w:rsidRDefault="00CF1317" w:rsidP="00F82E39">
            <w:pPr>
              <w:pStyle w:val="Default"/>
              <w:rPr>
                <w:color w:val="auto"/>
              </w:rPr>
            </w:pPr>
            <w:r w:rsidRPr="00E85C03">
              <w:rPr>
                <w:color w:val="auto"/>
                <w:lang w:eastAsia="ru-RU"/>
              </w:rPr>
              <w:t xml:space="preserve">Игра </w:t>
            </w:r>
            <w:r w:rsidRPr="00E85C03">
              <w:rPr>
                <w:color w:val="auto"/>
              </w:rPr>
              <w:t xml:space="preserve"> «Один – много» </w:t>
            </w:r>
          </w:p>
          <w:p w:rsidR="00CF1317" w:rsidRPr="00E85C03" w:rsidRDefault="00CF1317" w:rsidP="00F82E39">
            <w:pPr>
              <w:pStyle w:val="Default"/>
              <w:rPr>
                <w:color w:val="auto"/>
              </w:rPr>
            </w:pPr>
            <w:r w:rsidRPr="00E85C03">
              <w:rPr>
                <w:color w:val="auto"/>
              </w:rPr>
              <w:t xml:space="preserve">Цель: развитие умения употреблять существительное единственного и множественного числа. </w:t>
            </w:r>
          </w:p>
          <w:p w:rsidR="00CF1317" w:rsidRPr="00E85C03" w:rsidRDefault="00CF1317" w:rsidP="00B95DFA">
            <w:pPr>
              <w:pStyle w:val="Default"/>
              <w:rPr>
                <w:color w:val="auto"/>
              </w:rPr>
            </w:pPr>
            <w:r w:rsidRPr="00E85C03">
              <w:rPr>
                <w:color w:val="auto"/>
              </w:rPr>
              <w:t>Ход:</w:t>
            </w:r>
          </w:p>
          <w:p w:rsidR="00CF1317" w:rsidRPr="00E85C03" w:rsidRDefault="00CF1317" w:rsidP="00B95DFA">
            <w:pPr>
              <w:pStyle w:val="Default"/>
              <w:rPr>
                <w:color w:val="auto"/>
              </w:rPr>
            </w:pPr>
            <w:r w:rsidRPr="00E85C03">
              <w:rPr>
                <w:color w:val="auto"/>
              </w:rPr>
              <w:t xml:space="preserve">Воспитатель говорит детям слова в единственном числе. Задача детей назвать их во множественном числе. Образец: У меня один кубик, а у вас? - Много кубиков. </w:t>
            </w:r>
          </w:p>
          <w:p w:rsidR="00CF1317" w:rsidRPr="00E85C03" w:rsidRDefault="00CF1317" w:rsidP="00F82E39">
            <w:pPr>
              <w:pStyle w:val="Default"/>
              <w:rPr>
                <w:color w:val="auto"/>
              </w:rPr>
            </w:pPr>
            <w:r w:rsidRPr="00E85C03">
              <w:rPr>
                <w:color w:val="auto"/>
              </w:rPr>
              <w:t xml:space="preserve"> Изменить слова так, чтобы они обозначали много предметов. Образец: шар – шары, кубик – кубики.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Изменить слова так, чтобы они обозначали один предмет. Образец: деревья -дерево, утята-утенок.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Развитие речи и художественная </w:t>
            </w:r>
            <w:r>
              <w:rPr>
                <w:rFonts w:ascii="Times New Roman" w:hAnsi="Times New Roman" w:cs="Times New Roman"/>
                <w:sz w:val="24"/>
                <w:szCs w:val="24"/>
                <w:lang w:val="kk-KZ"/>
              </w:rPr>
              <w:t>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lang w:eastAsia="en-US"/>
              </w:rPr>
              <w:t>«Бездомный заяц»</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Задача: развивать у детей ориентировку в пространстве. Упражнять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быстром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из числа играющих выбирается охотник и бездомный заяц.</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играющие – зайцы образуют «свой домик» (два зайца держаться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руки, создавая домик). Бездомный заяц убегает, а охотник его догоняет.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Заяц может спастись от охотника, забежав в любой «домик»; К кому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бездомный заяц встаёт спиной тот и становится водящим. Если охотник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поймает, то меняются ролями.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охотник может ловить зайца только вне логова;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пробегать зайцам через логово нельзя;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заяц вбежал в логово, он должен там остаться;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только заяц вбежал в логово, находящийся там игрок должен</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немедленно выбежать;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игроки, образующие кружок, не должны мешать зайцам вбегать и убегать.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rPr>
          <w:rFonts w:ascii="Times New Roman" w:hAnsi="Times New Roman" w:cs="Times New Roman"/>
          <w:sz w:val="24"/>
          <w:szCs w:val="24"/>
        </w:rPr>
      </w:pPr>
    </w:p>
    <w:p w:rsidR="00CF1317" w:rsidRDefault="00CF1317" w:rsidP="00BA68E6">
      <w:pPr>
        <w:spacing w:after="0" w:line="240" w:lineRule="auto"/>
        <w:rPr>
          <w:rFonts w:ascii="Times New Roman" w:hAnsi="Times New Roman" w:cs="Times New Roman"/>
          <w:b/>
          <w:bCs/>
          <w:sz w:val="24"/>
          <w:szCs w:val="24"/>
        </w:rPr>
      </w:pPr>
    </w:p>
    <w:p w:rsidR="00CF1317" w:rsidRDefault="00CF1317" w:rsidP="00BA68E6">
      <w:pPr>
        <w:spacing w:after="0" w:line="240" w:lineRule="auto"/>
        <w:rPr>
          <w:rFonts w:ascii="Times New Roman" w:hAnsi="Times New Roman" w:cs="Times New Roman"/>
          <w:b/>
          <w:bCs/>
          <w:sz w:val="24"/>
          <w:szCs w:val="24"/>
        </w:rPr>
      </w:pPr>
    </w:p>
    <w:p w:rsidR="00CF1317" w:rsidRPr="00174C9D" w:rsidRDefault="00CF1317" w:rsidP="00BA68E6">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BA68E6">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07.11.2022 - 11.11.2022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83"/>
        <w:gridCol w:w="2614"/>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7.11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8.11</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9.11</w:t>
            </w:r>
          </w:p>
        </w:tc>
        <w:tc>
          <w:tcPr>
            <w:tcW w:w="228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10.11</w:t>
            </w:r>
          </w:p>
        </w:tc>
        <w:tc>
          <w:tcPr>
            <w:tcW w:w="261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11.11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"Дорожные знаки". Цель: закрепить знания детей о движении на дороге, различать дорожные знаки. Воспитывать у детей доброту, наблюдательность. (Ознакомление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по выразительному чтению стихотворения. А. Барто "Кораблик". Цель: развивать слуховое внимание, воображение, память, мышление, речь, устойчивый интерес к декламации художественного слова, к видам транспорта;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Матросская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Веревка в руке,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Тяну я 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быстрой реке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скачут лягушки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мной по пятам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просят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Прокати, капитан!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(Социально-эмоциональное развитие, 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"Летает, плавает, ходит".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лексической стороны языка (расширение глагольного словаря).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раздает детям картинки, предлагает их рассмотреть и назвать, а затем спрашивает: "Что он делает?". Например: автобус-едет, перевозит пассажиров, останавливается.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Артикуляционно-динамическое упражнение "Завели машину".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Завели машину: Ж-ж-ж. (Крутят рукой перед грудью)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Накачали шину: ш-ш-ш. (Упражнение насос)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Улыбнулись веселей (Улыбаются)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поехали скорей. (Крутят воображаемый руль)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xml:space="preserve">, 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Пальчиковое упражнение "Поезд идет".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Поезд идет: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Чух-чух-чух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Чух-чух (стучать пальцами по поверхности стола в соответствии с ритмом),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вагон качается: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Чух-чух-чух (поочередно стучать пальцами по поверхности стола в ритм, как будто по клавишам пианино),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 вагоне малыш улывается: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Хлоп-хлоп, (хлопать в ладошки),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Хлопаем в ладошки.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Ура! Ура! (хлопать в ладоши).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xml:space="preserve">, социально-эмоциональное развитие, 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Речевая игра "Автомобиль".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произносить отдельные звукоподражания громко и тихо.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представить, что все играющие автомобили, но они не будут просто гудеть, а называть предлагаемые слова то громко, то тихо.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принимать слова от детей для продолжения игры-упражнения.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tc>
        <w:tc>
          <w:tcPr>
            <w:tcW w:w="228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"Соберем автобус из геометрических фигур".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воображения, творческого мышления детей. Педагог предлагает детям собрать виды транспорта, используя геометрические фигуры.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"Паровоз". Цель: развивать речевое дыхание.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игрушечный паровозик или картинка с изображением паровоза. Педагог показывает ребенку паровозик или картинку, напоминает, как паровоз гудит (протяжно произносит звук "У"), предлагает так же протяжно и громко повторить этот звук. Педагог следит, чтобы при воспроизведении звука "У" ребенок складывал губы "трубочкой". В конце игры ребенок и взрослый идут по комнате "паровозиком" и ребенок громко подражает гудку паровоза.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Загудел паровоз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вагончики повез.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Чох-чох, чу-чууу!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далеко укачу-ууу!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tc>
        <w:tc>
          <w:tcPr>
            <w:tcW w:w="2614"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"Узнай по описанию". Цель: развивать воображение, речь. Педагог дает картинку одному из детей и предлагает описать, какой автомобиль изображен на ней, но не называет название. Остальные дети определяют его по описанию. Первый ребенок, кто догадается, берет следующую картинку и объясняет остальным детям. Игра продолжается.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"Хочешь с нами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умение идти ровным кругом, расширить словарный запас.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 сигналу педагога начинают движение по кругу друг за другом. Педагог произносит: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Хочешь с нами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нужно называть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Свою любимую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Куклу, зайку, погремушку…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Ну-ка, громко: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игрушку назови.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xml:space="preserve">, социально-эмоциональное развитие,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lang w:eastAsia="en-US"/>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«Платочки»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платочки в соответствии с количест</w:t>
            </w:r>
            <w:r w:rsidRPr="00E85C03">
              <w:rPr>
                <w:rFonts w:ascii="Times New Roman" w:hAnsi="Times New Roman" w:cs="Times New Roman"/>
                <w:sz w:val="24"/>
                <w:szCs w:val="24"/>
                <w:lang w:eastAsia="en-US"/>
              </w:rPr>
              <w:softHyphen/>
              <w:t>вом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Купила мама нам платочки —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для сына, и для дочки.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Платочки надо нам надеть,—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Не будет горлышко болеть!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Сначала с ними мы играем,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Потом на шейку надеваем!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И. п.: ноги слегка расставить, платочек в обеих руках у груди. Выпрямить руки вперед — показать платочек. Вернуться в и. п.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И. п.: ноги на ширине плеч, платочек в обеих руках внизу. Наклониться и помахать платочком вправо-влево, выпрямиться. Вернуться в и. п. Дыхание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И. п.: ноги слегка расставить, платочек в обеих руках внизу. Присесть, платочек вынести вперед. Вернуться в и. п. Дыхание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И. п.: ноги слегка расставить, руки на пояс; 8—10 прыжков на месте. Дыхание произвольное. Повторить 2—3 раза в чередовании с ходьбой на месте.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«Подуем на платочки»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платочек в обеих руках внизу. Подняться на носки, сделать глубокий вдох носом; платочек вынести вперед, по</w:t>
            </w:r>
            <w:r w:rsidRPr="00E85C03">
              <w:rPr>
                <w:rFonts w:ascii="Times New Roman" w:hAnsi="Times New Roman" w:cs="Times New Roman"/>
                <w:sz w:val="24"/>
                <w:szCs w:val="24"/>
                <w:lang w:eastAsia="en-US"/>
              </w:rPr>
              <w:softHyphen/>
              <w:t>дуть на платочек. Вернуться в и. п. Повторить 3— 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«Найди платочек»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платочек.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встают врассыпную рядом с педагогом. У педагога в ру</w:t>
            </w:r>
            <w:r w:rsidRPr="00E85C03">
              <w:rPr>
                <w:rFonts w:ascii="Times New Roman" w:hAnsi="Times New Roman" w:cs="Times New Roman"/>
                <w:sz w:val="24"/>
                <w:szCs w:val="24"/>
                <w:lang w:eastAsia="en-US"/>
              </w:rPr>
              <w:softHyphen/>
              <w:t>ках платочек. По команде педагога дети закрывают гла</w:t>
            </w:r>
            <w:r w:rsidRPr="00E85C03">
              <w:rPr>
                <w:rFonts w:ascii="Times New Roman" w:hAnsi="Times New Roman" w:cs="Times New Roman"/>
                <w:sz w:val="24"/>
                <w:szCs w:val="24"/>
                <w:lang w:eastAsia="en-US"/>
              </w:rPr>
              <w:softHyphen/>
              <w:t>за, в это время педагог в пределах игровой площадки прячет пла</w:t>
            </w:r>
            <w:r w:rsidRPr="00E85C03">
              <w:rPr>
                <w:rFonts w:ascii="Times New Roman" w:hAnsi="Times New Roman" w:cs="Times New Roman"/>
                <w:sz w:val="24"/>
                <w:szCs w:val="24"/>
                <w:lang w:eastAsia="en-US"/>
              </w:rPr>
              <w:softHyphen/>
              <w:t>точек. Педагог приглашает детей пойти и найти платочек: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Платочек, дети, вы найдите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мне платочек принесите!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ходят по игровой площадке, ищут платочек. Кто из детей первым находит платочек, приносит его педагогу.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Перед началом игры напомнить детям, что, когда они ищут платочек, надо ходить, а не бегать.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Знаем, знаем – да-да-да!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 кране прячется вода!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Выходи, водица!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пришли умыться!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Лейся понемножку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Прямо на ладошку!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грязь куда-то денется!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(культурно-гигиенический навыки, навыки самообслуживания, 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Конструктор "Гараж".</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раздает детям математические вычислительные палочки. Дети строят "гараж", фантазируют и думают самостоятельно. (Ознакомление с окружающим миром, конструирование, основы математики).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"Лазание по наклонной лестнице". Цель: Развивать навыки лазания по наклонной лестнице;прыжка двумя ногами с продвижением вперед. Привлекать к совместным подвижным играм, правилам позитивных взаимоотношений. Подвижная игра "Паучок".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лазать по наклонной лестнице; увёртываться от водящего, быть осторожным и внимательным; приучать их действовать по сигналу. Малоподвижная игра "Кто пройдет тише".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ходьбе в заданном направлении, развивать умение сохранять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"Хомячок".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способности вдоха носом,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«Светофор</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"Мчатся машины".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навыки ходьбы в колонне по одному, друг за другом на носках, пятках. Развивать навыки самостоятельного построения в круг; навыки ползания под дугу; технику прыжка в длину с места, в плоский обруч, лежащий на земле. Воспитывать первоначальные навыки самообслуживания, представления о здоровом образе жизни. Подвижная игра "Птички и 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мягком спрыгивании, приземлении на полусогнутые ноги; в умении вступать в игру по сигналу; в соблюдении правил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"Светофор".Цель: развивать умение двигаться по сигналу, развивать реакцию,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"Регулировщик".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дыхательного аппарата.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«Долька арбуза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"Крепче держим руль".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навыки построения в круг (с помощью педагога, по зрительным ориентирам); ходьба по дощечкам, положенным на расстоянии 10 см. Развивать навыки вползания под гимнастическую палку на четвереньках. Подвижная игра "Автомобили".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двумя цветовым сигналам, выполнять бег врассыпную, использовать все пространство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для профилактики плоскостопия "Часы".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тонусу мышц, подтягивающих свод стоп.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Релаксация "Бубенчик".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Колыбельная "Пушистые облачка".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«Морковка для зайки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28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«Хлеб всему голова»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Ход занятия: Пьеса П.И. Чайковский "Вальс цветов".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"Кукла катя" Слова Л.Мироновой, музыка М. Красева.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Е.Арне "Покружились".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О.Байдильда "Веселый танец".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«Яблоки для ежа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14"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Үй жануарларын білдіретін сөздермен балалардың сөздік қорын кеңейту.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«Кім жылдым» ойыны. Мақсаты: Үй жануарларын білдіретін сөздермен балалардың сөздік қорын кеңейту.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Ойын барысы: Мұғалім екі баланы тақтаға шақырып, қазақ тілінде бір жемісті атайды. Балалардың қайсысы жемісті тезірек көрсетсе, сол жеңімпаз болады.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«Ковер для Алладина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Наблюдение за рябиной.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Цель:формирование умения находить сходство и различия красной и черной рябины.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Ход наблюдения: </w:t>
            </w:r>
            <w:r w:rsidRPr="00E85C03">
              <w:rPr>
                <w:rFonts w:ascii="Times New Roman" w:hAnsi="Times New Roman" w:cs="Times New Roman"/>
                <w:sz w:val="24"/>
                <w:szCs w:val="24"/>
              </w:rPr>
              <w:t>С рябиной свежей вазу поставили на стол.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Ее заметил сразу лишь в комнату вошел.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Есть рябину я не стану, лучше краски я достану,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Нарисую ягодки — влажные и яркие,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каплях — бусинки росы удивительной красы.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Рябинка — так ласково называют люди это дерево. В августе кисти рябины начинают краснеть, а следом за яго</w:t>
            </w:r>
            <w:r w:rsidRPr="00E85C03">
              <w:rPr>
                <w:rFonts w:ascii="Times New Roman" w:hAnsi="Times New Roman" w:cs="Times New Roman"/>
                <w:sz w:val="24"/>
                <w:szCs w:val="24"/>
              </w:rPr>
              <w:softHyphen/>
              <w:t>дами одевается в осенний наряд и весь куст. Поначалу сразу не уловишь — ярче горят алые кисти рябины или листья. Спешит в эту пору к рябине шумная птичья стая. Не только дрозды, свиристели, рябчики, тетерева кормятся ягодами рябины, она — любимое лакомство лесной куни</w:t>
            </w:r>
            <w:r w:rsidRPr="00E85C03">
              <w:rPr>
                <w:rFonts w:ascii="Times New Roman" w:hAnsi="Times New Roman" w:cs="Times New Roman"/>
                <w:sz w:val="24"/>
                <w:szCs w:val="24"/>
              </w:rPr>
              <w:softHyphen/>
              <w:t>цы и медведя, ее ветки и кору охотно подъедают лоси я зайцы. Охотники рассказывают, будто косолапые, преж</w:t>
            </w:r>
            <w:r w:rsidRPr="00E85C03">
              <w:rPr>
                <w:rFonts w:ascii="Times New Roman" w:hAnsi="Times New Roman" w:cs="Times New Roman"/>
                <w:sz w:val="24"/>
                <w:szCs w:val="24"/>
              </w:rPr>
              <w:softHyphen/>
              <w:t>де чем залечь в берлогу, вдоволь наедаются ягод рябины.  Древесину рябины используют для изготовления музы</w:t>
            </w:r>
            <w:r w:rsidRPr="00E85C03">
              <w:rPr>
                <w:rFonts w:ascii="Times New Roman" w:hAnsi="Times New Roman" w:cs="Times New Roman"/>
                <w:sz w:val="24"/>
                <w:szCs w:val="24"/>
              </w:rPr>
              <w:softHyphen/>
              <w:t xml:space="preserve">кальных инструментов, пригодна она для столярного и мебельного дела. Корой окрашивают  ткань в красно-бурые тона, ветками — в черный цвет, а листья дают коричневую краску. Какие звери любят ягоды рябины? Какие птицы клюют ягоды рябины?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«Воробышки и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упражнять в умении спрыгивать со скамейки, прыгать с продвижением вперед, быстро убегать от ловишки, не толкая друг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воспитывать смелость.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скамейки или кубики (высота 10-20 см.),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игрушка кот.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становятся на скамеечки, расположенные на одной стороне площадки или комнаты. Это воробышки на крыше. На другой стороне, подальше от детей, спит кот. После слов педагога «Вылетайте, воробышки, на дорогу!» дети спрыгивают с возвышения и выполняют прыжки с продвижением вперед в разных направлениях. По сигналу «Просыпается кот!» воробышки залетают в свои домики, а кот ловит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Скамеечки или кубики должны находиться на таком расстоянии, чтобы детям было удобно стоять и спрыгивать, не мешая друг другу. Педагог следит, чтобы дети, спрыгивая, приземлялись мягко, показывает, как это надо делать. Первое время, когда в роли кота выступает педагог, кот не ловит воробышков, а только пугает, делая вид, что ловит. Когда же на роль кота будет выбран ребёнок, он может ловить воробышков.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(Физическа культура,  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xml:space="preserve"> Уборка участка от сухих веток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П/И «Лохматый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закреплять умение двигаться в соответствии с текстом, быстро менять направление движения;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смелость, быстроту реакции.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игрушка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сидят или стоят на одной стороне площадки – это их домик. На противоположной стороне находится игрушка пёс. Дети тихонько подходят к нему со словами: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Вот лежит лохматый пёс,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лапы свой уткнувши нос,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Тихо, смирно он лежит,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то дремлет, не то спит.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Подойдём, его разбудим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посмотрим: «Что-то будет?»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Как только текст закончится, педагог берёт игрушку и с громким «лаем» бежит за детьми. Все убегают в свои домики. Когда все дети спрячутся, пёс возвращается на место.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Место, где находится пёс, и место, куда убегают дети, должны располагаться подальше друг от друга, чтобы было пространство для бега. Педагог следит за тем, чтобы дети не трогали пса при приближении к нему и не толкали друг друга, убегая от него.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Наблюдение за дождем и ветром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1"/>
                <w:sz w:val="24"/>
                <w:szCs w:val="24"/>
              </w:rPr>
              <w:t>формирование умения определять направление ветра.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дождинки! Мы – слезинки!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туче-матушке прижились.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Ветрено, ветрено, ветрено!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Вся земля проветрена!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Ветер листья с веток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Разогнал по свету.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лужам можно ходить в резиновых сапогах, тогда ноги не промокнут. Человек бежит по луже, и брызги разлетаются в разные стороны. Во время дождя люди идут под зонтами.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Дует легкий ветерок: ласкает наши щечки. Дует порывистый, холодный  ветер – щечкам морозно. В зависимости от ветра люди одеваются в теплую одежду или в легкую одежду.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Погода ветряная – деревья качаются, ветки и листья нагибаются  по направлению ветра. Дует ветер, вертушки крутятся по ветру.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Можно определить направление ветра.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Посмотреть на верхушки деревьев. В какую сторону они накло</w:t>
            </w:r>
            <w:r w:rsidRPr="00E85C03">
              <w:rPr>
                <w:rFonts w:ascii="Times New Roman" w:hAnsi="Times New Roman" w:cs="Times New Roman"/>
                <w:sz w:val="24"/>
                <w:szCs w:val="24"/>
              </w:rPr>
              <w:softHyphen/>
            </w:r>
            <w:r w:rsidRPr="00E85C03">
              <w:rPr>
                <w:rFonts w:ascii="Times New Roman" w:hAnsi="Times New Roman" w:cs="Times New Roman"/>
                <w:spacing w:val="1"/>
                <w:sz w:val="24"/>
                <w:szCs w:val="24"/>
              </w:rPr>
              <w:t>няются? Откуда дует ветер? Поднять флажки над головой и по</w:t>
            </w:r>
            <w:r w:rsidRPr="00E85C03">
              <w:rPr>
                <w:rFonts w:ascii="Times New Roman" w:hAnsi="Times New Roman" w:cs="Times New Roman"/>
                <w:spacing w:val="1"/>
                <w:sz w:val="24"/>
                <w:szCs w:val="24"/>
              </w:rPr>
              <w:softHyphen/>
            </w:r>
            <w:r w:rsidRPr="00E85C03">
              <w:rPr>
                <w:rFonts w:ascii="Times New Roman" w:hAnsi="Times New Roman" w:cs="Times New Roman"/>
                <w:spacing w:val="-2"/>
                <w:sz w:val="24"/>
                <w:szCs w:val="24"/>
              </w:rPr>
              <w:t xml:space="preserve">смотреть, в какую сторону развевается полотнище у флажков. Дети </w:t>
            </w:r>
            <w:r w:rsidRPr="00E85C03">
              <w:rPr>
                <w:rFonts w:ascii="Times New Roman" w:hAnsi="Times New Roman" w:cs="Times New Roman"/>
                <w:spacing w:val="-1"/>
                <w:sz w:val="24"/>
                <w:szCs w:val="24"/>
              </w:rPr>
              <w:t>определяют направление ветра по развевающимся полотнам. Пред</w:t>
            </w:r>
            <w:r w:rsidRPr="00E85C03">
              <w:rPr>
                <w:rFonts w:ascii="Times New Roman" w:hAnsi="Times New Roman" w:cs="Times New Roman"/>
                <w:spacing w:val="-1"/>
                <w:sz w:val="24"/>
                <w:szCs w:val="24"/>
              </w:rPr>
              <w:softHyphen/>
            </w:r>
            <w:r w:rsidRPr="00E85C03">
              <w:rPr>
                <w:rFonts w:ascii="Times New Roman" w:hAnsi="Times New Roman" w:cs="Times New Roman"/>
                <w:spacing w:val="-2"/>
                <w:sz w:val="24"/>
                <w:szCs w:val="24"/>
              </w:rPr>
              <w:t xml:space="preserve">ложить детям пробежать с флажком по направление. ветра и против </w:t>
            </w:r>
            <w:r w:rsidRPr="00E85C03">
              <w:rPr>
                <w:rFonts w:ascii="Times New Roman" w:hAnsi="Times New Roman" w:cs="Times New Roman"/>
                <w:spacing w:val="-13"/>
                <w:sz w:val="24"/>
                <w:szCs w:val="24"/>
              </w:rPr>
              <w:t>него.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 xml:space="preserve"> -,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П/И </w:t>
            </w:r>
            <w:r w:rsidRPr="00E85C03">
              <w:rPr>
                <w:rFonts w:ascii="Times New Roman" w:hAnsi="Times New Roman" w:cs="Times New Roman"/>
                <w:sz w:val="24"/>
                <w:szCs w:val="24"/>
                <w:lang w:eastAsia="en-US"/>
              </w:rPr>
              <w:t>«Ловишки»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быстроту реакции, ловкость и сноровку, учить играть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коллективе, соблюдая правила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находятся на площадке. Ловишка, назначенный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воспитателем или выбранный играющими, становится на середине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По сигналу: «Раз, два, три — лови!» — все дети разбегаются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площадке, увертываются от ловишки, который старается догнать одного из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играющих и коснуться его рукой (запятнать). Тот, кого ловишка коснулся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рукой, отходит в сторону. Когда будет запятнано 3—4 играющих, выбирается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новый ловишка.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сбор мусора на площадке.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(Ознакомление с окружающим миром</w:t>
            </w:r>
            <w:r>
              <w:rPr>
                <w:rFonts w:ascii="Times New Roman" w:hAnsi="Times New Roman" w:cs="Times New Roman"/>
                <w:sz w:val="24"/>
                <w:szCs w:val="24"/>
              </w:rPr>
              <w:t>)</w:t>
            </w:r>
            <w:r w:rsidRPr="00E85C03">
              <w:rPr>
                <w:rFonts w:ascii="Times New Roman" w:hAnsi="Times New Roman" w:cs="Times New Roman"/>
                <w:sz w:val="24"/>
                <w:szCs w:val="24"/>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4.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Варианты: Вместо флажков использовать платочки. Чтобы дети не бегали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парами, ввести ограничитель – узкую дорожку, перепрыгнуть через ручеек.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Развитие речи и художественная литература, 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кустарником.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8"/>
                <w:sz w:val="24"/>
                <w:szCs w:val="24"/>
              </w:rPr>
              <w:t xml:space="preserve">Цель: </w:t>
            </w:r>
            <w:r w:rsidRPr="00E85C03">
              <w:rPr>
                <w:rFonts w:ascii="Times New Roman" w:hAnsi="Times New Roman" w:cs="Times New Roman"/>
                <w:spacing w:val="-1"/>
                <w:sz w:val="24"/>
                <w:szCs w:val="24"/>
              </w:rPr>
              <w:t>формирование представления об основных частях кустарника.</w:t>
            </w:r>
            <w:r w:rsidRPr="00E85C03">
              <w:rPr>
                <w:rFonts w:ascii="Times New Roman" w:hAnsi="Times New Roman" w:cs="Times New Roman"/>
                <w:spacing w:val="-3"/>
                <w:sz w:val="24"/>
                <w:szCs w:val="24"/>
              </w:rPr>
              <w:br/>
            </w: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Подвести детей к кустарнику, спросить, чем это растение отлича</w:t>
            </w:r>
            <w:r w:rsidRPr="00E85C03">
              <w:rPr>
                <w:rFonts w:ascii="Times New Roman" w:hAnsi="Times New Roman" w:cs="Times New Roman"/>
                <w:spacing w:val="-3"/>
                <w:sz w:val="24"/>
                <w:szCs w:val="24"/>
              </w:rPr>
              <w:softHyphen/>
            </w:r>
            <w:r w:rsidRPr="00E85C03">
              <w:rPr>
                <w:rFonts w:ascii="Times New Roman" w:hAnsi="Times New Roman" w:cs="Times New Roman"/>
                <w:spacing w:val="-2"/>
                <w:sz w:val="24"/>
                <w:szCs w:val="24"/>
              </w:rPr>
              <w:t>ется от березы, ели. Попросить детей показать ствол растения. Сде</w:t>
            </w:r>
            <w:r w:rsidRPr="00E85C03">
              <w:rPr>
                <w:rFonts w:ascii="Times New Roman" w:hAnsi="Times New Roman" w:cs="Times New Roman"/>
                <w:spacing w:val="-2"/>
                <w:sz w:val="24"/>
                <w:szCs w:val="24"/>
              </w:rPr>
              <w:softHyphen/>
              <w:t xml:space="preserve">лать вывод, что у кустарника нет ствола, есть ветви, которые растут </w:t>
            </w:r>
            <w:r w:rsidRPr="00E85C03">
              <w:rPr>
                <w:rFonts w:ascii="Times New Roman" w:hAnsi="Times New Roman" w:cs="Times New Roman"/>
                <w:spacing w:val="1"/>
                <w:sz w:val="24"/>
                <w:szCs w:val="24"/>
              </w:rPr>
              <w:t xml:space="preserve">от корня. Ветви тоньше ствола. Кустарник ниже дерева. Показать </w:t>
            </w:r>
            <w:r w:rsidRPr="00E85C03">
              <w:rPr>
                <w:rFonts w:ascii="Times New Roman" w:hAnsi="Times New Roman" w:cs="Times New Roman"/>
                <w:spacing w:val="-1"/>
                <w:sz w:val="24"/>
                <w:szCs w:val="24"/>
              </w:rPr>
              <w:t>ребятам красавицу рябинку, дать попробовать ягодки.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Красную ягоду дала мне рябина.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Думал я, что сладкая,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А она как хина.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То ли это ягодка просто не дозрела,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Толь рябинка хитрая подшутить хотела.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«Бегите ко мне»</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Цель:</w:t>
            </w:r>
            <w:r w:rsidRPr="00174C9D">
              <w:rPr>
                <w:lang w:eastAsia="en-US"/>
              </w:rPr>
              <w:t> упражнять детей действовать по сигналу, выполнять бег  в прямом направлении одновременно всей группой.</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Ход игры:</w:t>
            </w:r>
            <w:r w:rsidRPr="00174C9D">
              <w:rPr>
                <w:lang w:eastAsia="en-US"/>
              </w:rPr>
              <w:t> Дети стоят на одной стороне зала, так, чтобы не мешать друг другу. Воспитатель стоит у противоположной стороны. Он говорит: «Бегите ко мне, все-все бегите ко мне!» Дети бегут к воспитателю, который встречает их приветливо, разведя руки широко в стороны, и делает вид, что хочет всех ребят обнять. После того как дети соберутся около воспитателя, он уходит на другую сторону площадки и снова говорит: «Бегите ко мне!». Перед началом игры воспитатель напоминает, что бежать можно только после  слов «Бегите ко мне!», нельзя толкаться и мешать друг другу.</w:t>
            </w:r>
          </w:p>
          <w:p w:rsidR="00CF1317" w:rsidRPr="00174C9D" w:rsidRDefault="00CF1317" w:rsidP="00E85C03">
            <w:pPr>
              <w:pStyle w:val="NormalWeb"/>
              <w:spacing w:before="0" w:beforeAutospacing="0" w:after="0" w:afterAutospacing="0"/>
              <w:rPr>
                <w:lang w:eastAsia="en-US"/>
              </w:rPr>
            </w:pPr>
            <w:r w:rsidRPr="00174C9D">
              <w:rPr>
                <w:lang w:eastAsia="en-US"/>
              </w:rPr>
              <w:t>Желающих играть можно разделить на две небольшие группы: пока одна группа играет, другая смотрит, затем они меняются ролями.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1"/>
                <w:sz w:val="24"/>
                <w:szCs w:val="24"/>
              </w:rPr>
              <w:t>Трудовая   деятельность</w:t>
            </w:r>
            <w:r w:rsidRPr="00E85C03">
              <w:rPr>
                <w:rFonts w:ascii="Times New Roman" w:hAnsi="Times New Roman" w:cs="Times New Roman"/>
                <w:sz w:val="24"/>
                <w:szCs w:val="24"/>
              </w:rPr>
              <w:t>: с</w:t>
            </w:r>
            <w:r w:rsidRPr="00E85C03">
              <w:rPr>
                <w:rFonts w:ascii="Times New Roman" w:hAnsi="Times New Roman" w:cs="Times New Roman"/>
                <w:spacing w:val="-3"/>
                <w:sz w:val="24"/>
                <w:szCs w:val="24"/>
              </w:rPr>
              <w:t xml:space="preserve">гребание снега лопатой, расчистка дорожек.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 xml:space="preserve">Цель: учить действовать лопатками, сгребая снег в определенное </w:t>
            </w:r>
            <w:r w:rsidRPr="00E85C03">
              <w:rPr>
                <w:rFonts w:ascii="Times New Roman" w:hAnsi="Times New Roman" w:cs="Times New Roman"/>
                <w:spacing w:val="-9"/>
                <w:sz w:val="24"/>
                <w:szCs w:val="24"/>
              </w:rPr>
              <w:t>место.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«Разноцветные автомобили»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внимание, умение различать цвета и действовать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зрительному сигналу. Упражнять детей в беге, ходьбе.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сидят вдоль стены, они автомобили. Каждому дается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флажок какого – либо цвета. Воспитатель стоит лицом к играющим,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руке – 3 цветных флажка, по цветам светофора. Поднимает флажок,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имеющие флажок этого цвета бегут по площадке в любом направлении,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ходу они гудят, подражая автомобилю. Когда воспитатель опустит флажок,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останавливаются, и по сигналу «Автомобили возвращаются!»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направляются шагом в свой гараж. Затем воспитатель поднимает флажок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другого цвета, но может поднять и 2 , и все 3 флажка вместе, тогда все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машины выезжают из гаража.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Выезжать из гаражей можно только по сигналу воспитателя, возвращаться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гараж тоже по сигналу. Если флажок опущен, автомобили не двигаются.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Варианты: Разложить по углам ориентиры разного цвета. На сигнал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«Автомобили выезжают», в это время поменять местами ориентиры.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Предложить детям вспомнить разные марки автомобилей.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val="kk-KZ"/>
              </w:rPr>
              <w:t xml:space="preserve">Физическая культура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8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Наблюдение за птицами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z w:val="24"/>
                <w:szCs w:val="24"/>
              </w:rPr>
              <w:t xml:space="preserve">  наблюдение за птицами, их повадками.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Перед прогулкой воспитатель говорит детям, что нужно взять хлеб для того, чтобы покормить голубей. Придя на место, сначала рассмот</w:t>
            </w:r>
            <w:r w:rsidRPr="00E85C03">
              <w:rPr>
                <w:rFonts w:ascii="Times New Roman" w:hAnsi="Times New Roman" w:cs="Times New Roman"/>
                <w:spacing w:val="-6"/>
                <w:sz w:val="24"/>
                <w:szCs w:val="24"/>
              </w:rPr>
              <w:softHyphen/>
            </w:r>
            <w:r w:rsidRPr="00E85C03">
              <w:rPr>
                <w:rFonts w:ascii="Times New Roman" w:hAnsi="Times New Roman" w:cs="Times New Roman"/>
                <w:spacing w:val="-4"/>
                <w:sz w:val="24"/>
                <w:szCs w:val="24"/>
              </w:rPr>
              <w:t xml:space="preserve">реть их, спросить, много ли голубей? Посмотреть, как голуби будут клевать. Обратить внимание детей, что у голубей есть глаза они </w:t>
            </w:r>
            <w:r w:rsidRPr="00E85C03">
              <w:rPr>
                <w:rFonts w:ascii="Times New Roman" w:hAnsi="Times New Roman" w:cs="Times New Roman"/>
                <w:spacing w:val="-7"/>
                <w:sz w:val="24"/>
                <w:szCs w:val="24"/>
              </w:rPr>
              <w:t xml:space="preserve">видят корм, когда им насыпают, есть клюв они клюют крошки, есть </w:t>
            </w:r>
            <w:r w:rsidRPr="00E85C03">
              <w:rPr>
                <w:rFonts w:ascii="Times New Roman" w:hAnsi="Times New Roman" w:cs="Times New Roman"/>
                <w:spacing w:val="-6"/>
                <w:sz w:val="24"/>
                <w:szCs w:val="24"/>
              </w:rPr>
              <w:t>ноги  они ходят, есть хвост и крылья они летают. Голуби бывают разного цвета и величины. Голубей иногда называют «сизарями».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Начните наблюдение после того, как подкормите птиц.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Голуби, голуби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Раз, два, три.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Прилетели голуби-сизари.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Сели и нахохлились у дверей.</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Кто накормит крошками сизарей?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Рассмотреть внешний вид птиц, вспомнить об их повадках. После </w:t>
            </w:r>
            <w:r w:rsidRPr="00E85C03">
              <w:rPr>
                <w:rFonts w:ascii="Times New Roman" w:hAnsi="Times New Roman" w:cs="Times New Roman"/>
                <w:spacing w:val="1"/>
                <w:sz w:val="24"/>
                <w:szCs w:val="24"/>
              </w:rPr>
              <w:t xml:space="preserve">этого сравнить птиц. Тело голубя и воробья покрыто перьями, те и </w:t>
            </w:r>
            <w:r w:rsidRPr="00E85C03">
              <w:rPr>
                <w:rFonts w:ascii="Times New Roman" w:hAnsi="Times New Roman" w:cs="Times New Roman"/>
                <w:spacing w:val="-2"/>
                <w:sz w:val="24"/>
                <w:szCs w:val="24"/>
              </w:rPr>
              <w:t xml:space="preserve">другие летают, но голубь больше воробья; голубь воркует, а воробей чирикает, голубь ходит, а воробей прыгает. Голуби не боятся людей, </w:t>
            </w:r>
            <w:r w:rsidRPr="00E85C03">
              <w:rPr>
                <w:rFonts w:ascii="Times New Roman" w:hAnsi="Times New Roman" w:cs="Times New Roman"/>
                <w:spacing w:val="5"/>
                <w:sz w:val="24"/>
                <w:szCs w:val="24"/>
              </w:rPr>
              <w:t>они к ним привыкли.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Воробей над кормом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 xml:space="preserve">Прыгает, кружится,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Перышки взъерошены,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Хвостик распушился.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Pr>
                <w:rFonts w:ascii="Times New Roman" w:hAnsi="Times New Roman" w:cs="Times New Roman"/>
                <w:sz w:val="24"/>
                <w:szCs w:val="24"/>
              </w:rPr>
              <w:t xml:space="preserve"> </w:t>
            </w:r>
            <w:r w:rsidRPr="00E85C03">
              <w:rPr>
                <w:rFonts w:ascii="Times New Roman" w:hAnsi="Times New Roman" w:cs="Times New Roman"/>
                <w:sz w:val="24"/>
                <w:szCs w:val="24"/>
                <w:lang w:val="kk-KZ"/>
              </w:rPr>
              <w:t>)</w:t>
            </w:r>
          </w:p>
          <w:p w:rsidR="00CF1317" w:rsidRPr="00174C9D" w:rsidRDefault="00CF1317" w:rsidP="00E85C03">
            <w:pPr>
              <w:pStyle w:val="c5"/>
              <w:shd w:val="clear" w:color="auto" w:fill="FFFFFF"/>
              <w:spacing w:before="0" w:beforeAutospacing="0" w:after="0" w:afterAutospacing="0"/>
              <w:rPr>
                <w:lang w:eastAsia="en-US"/>
              </w:rPr>
            </w:pPr>
            <w:r w:rsidRPr="00174C9D">
              <w:rPr>
                <w:lang w:eastAsia="en-US"/>
              </w:rPr>
              <w:t xml:space="preserve">П/И </w:t>
            </w:r>
            <w:r w:rsidRPr="00E85C03">
              <w:rPr>
                <w:lang w:eastAsia="en-US"/>
              </w:rPr>
              <w:t>«По ровненькой дорожке»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упражнять детей действовать в соответствии с текстом и ритмом стихотворения, выполнять прыжки на двух ногах с продвижением вперед, действовать совместно,  использовать всю площадь зала.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Дети свободно группируются или строятся в колонну и идут гулять. Воспитатель ритмично, в определенном темпе произносит следующий текст: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ровненькой дорожке, по ровненькой дорожке,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Шагают наши ножки. Раз-два, раз-два,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камешкам, по камешкам, по камешкам, по камешкам..В яму - бух!</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 словах «По ровненькой дорожке» дети идут шагом. Когда воспитатель говорит: «По камешкам, по камешкам»,- они прыгают на двух ногах, слегка продвигаясь вперед. На слова «В яму - бух!» присаживаются на корточки. «Вылезли из ямы»,- говорит воспитатель, и дети поднимаются. Игра повторяется.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w:t>
            </w:r>
            <w:r>
              <w:rPr>
                <w:rFonts w:ascii="Times New Roman" w:hAnsi="Times New Roman" w:cs="Times New Roman"/>
                <w:sz w:val="24"/>
                <w:szCs w:val="24"/>
                <w:lang w:val="kk-KZ"/>
              </w:rPr>
              <w:t>ческая культура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0"/>
                <w:sz w:val="24"/>
                <w:szCs w:val="24"/>
              </w:rPr>
              <w:t>Трудовая   деятельность</w:t>
            </w:r>
            <w:r w:rsidRPr="00E85C03">
              <w:rPr>
                <w:rFonts w:ascii="Times New Roman" w:hAnsi="Times New Roman" w:cs="Times New Roman"/>
                <w:sz w:val="24"/>
                <w:szCs w:val="24"/>
              </w:rPr>
              <w:t>: п</w:t>
            </w:r>
            <w:r w:rsidRPr="00E85C03">
              <w:rPr>
                <w:rFonts w:ascii="Times New Roman" w:hAnsi="Times New Roman" w:cs="Times New Roman"/>
                <w:spacing w:val="1"/>
                <w:sz w:val="24"/>
                <w:szCs w:val="24"/>
              </w:rPr>
              <w:t>риготовление корма для птиц вместе с воспитателем, кормле</w:t>
            </w:r>
            <w:r w:rsidRPr="00E85C03">
              <w:rPr>
                <w:rFonts w:ascii="Times New Roman" w:hAnsi="Times New Roman" w:cs="Times New Roman"/>
                <w:spacing w:val="1"/>
                <w:sz w:val="24"/>
                <w:szCs w:val="24"/>
              </w:rPr>
              <w:softHyphen/>
            </w:r>
            <w:r w:rsidRPr="00E85C03">
              <w:rPr>
                <w:rFonts w:ascii="Times New Roman" w:hAnsi="Times New Roman" w:cs="Times New Roman"/>
                <w:spacing w:val="-6"/>
                <w:sz w:val="24"/>
                <w:szCs w:val="24"/>
              </w:rPr>
              <w:t>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Цель: воспитывать желание участвовать в уходе за птицами, кор</w:t>
            </w:r>
            <w:r w:rsidRPr="00E85C03">
              <w:rPr>
                <w:rFonts w:ascii="Times New Roman" w:hAnsi="Times New Roman" w:cs="Times New Roman"/>
                <w:sz w:val="24"/>
                <w:szCs w:val="24"/>
              </w:rPr>
              <w:t>мить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(Ознакомление с окружающим миром</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rPr>
              <w:t>трудовая деятельность.)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«На что похоже?»</w:t>
            </w:r>
          </w:p>
          <w:p w:rsidR="00CF1317" w:rsidRPr="00174C9D" w:rsidRDefault="00CF1317" w:rsidP="00E85C03">
            <w:pPr>
              <w:pStyle w:val="NormalWeb"/>
              <w:spacing w:before="0" w:beforeAutospacing="0" w:after="0" w:afterAutospacing="0"/>
              <w:rPr>
                <w:lang w:eastAsia="en-US"/>
              </w:rPr>
            </w:pPr>
            <w:r w:rsidRPr="00174C9D">
              <w:rPr>
                <w:lang w:eastAsia="en-US"/>
              </w:rPr>
              <w:t>Цель: стимуляция ассоциативного мышления, обучение сравнительному анализу и навыку различения объектов по разным признакам.</w:t>
            </w:r>
          </w:p>
          <w:p w:rsidR="00CF1317" w:rsidRPr="00E85C03" w:rsidRDefault="00CF1317" w:rsidP="00E85C03">
            <w:pPr>
              <w:pStyle w:val="Heading2"/>
              <w:spacing w:before="0" w:beforeAutospacing="0" w:after="0" w:afterAutospacing="0"/>
              <w:rPr>
                <w:b w:val="0"/>
                <w:bCs w:val="0"/>
                <w:sz w:val="24"/>
                <w:szCs w:val="24"/>
                <w:lang w:eastAsia="en-US"/>
              </w:rPr>
            </w:pPr>
            <w:r w:rsidRPr="00E85C03">
              <w:rPr>
                <w:b w:val="0"/>
                <w:bCs w:val="0"/>
                <w:sz w:val="24"/>
                <w:szCs w:val="24"/>
                <w:lang w:eastAsia="en-US"/>
              </w:rPr>
              <w:t>Игровые правила:</w:t>
            </w:r>
          </w:p>
          <w:p w:rsidR="00CF1317" w:rsidRPr="00174C9D" w:rsidRDefault="00CF1317" w:rsidP="00E85C03">
            <w:pPr>
              <w:pStyle w:val="NormalWeb"/>
              <w:spacing w:before="0" w:beforeAutospacing="0" w:after="0" w:afterAutospacing="0"/>
              <w:rPr>
                <w:lang w:eastAsia="en-US"/>
              </w:rPr>
            </w:pPr>
            <w:r w:rsidRPr="00174C9D">
              <w:rPr>
                <w:lang w:eastAsia="en-US"/>
              </w:rPr>
              <w:t>Педагог в игре выступает ведущим, он называет какой-либо одушевленный или неодушевленный объект или геометрическую игуру, а воспитанники должны сказать, на что он похож.</w:t>
            </w:r>
          </w:p>
          <w:p w:rsidR="00CF1317" w:rsidRPr="00174C9D" w:rsidRDefault="00CF1317" w:rsidP="00E85C03">
            <w:pPr>
              <w:pStyle w:val="NormalWeb"/>
              <w:spacing w:before="0" w:beforeAutospacing="0" w:after="0" w:afterAutospacing="0"/>
              <w:rPr>
                <w:lang w:eastAsia="en-US"/>
              </w:rPr>
            </w:pPr>
            <w:r w:rsidRPr="00174C9D">
              <w:rPr>
                <w:lang w:eastAsia="en-US"/>
              </w:rPr>
              <w:t>Схожесть можно определять по нескольким признакам: внешнему виду, вкусовым и обонятельным ощущениям, величине, материалу изготовления, предназначению, особенностям функционирования, каким-либо классификационным особенностям, времени возникновения и существования. То есть схожие признаки могут быть обнаружены у совершенно разных на первый взгляд объектов. Когда воспитанник называет предмет, педагог спрашивает, почему игрок считает, что эти объекты схожи.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Основы</w:t>
            </w:r>
            <w:r w:rsidRPr="00E85C03">
              <w:rPr>
                <w:rFonts w:ascii="Times New Roman" w:hAnsi="Times New Roman" w:cs="Times New Roman"/>
                <w:sz w:val="24"/>
                <w:szCs w:val="24"/>
              </w:rPr>
              <w:t xml:space="preserve"> математик</w:t>
            </w:r>
            <w:r w:rsidRPr="00E85C03">
              <w:rPr>
                <w:rFonts w:ascii="Times New Roman" w:hAnsi="Times New Roman" w:cs="Times New Roman"/>
                <w:sz w:val="24"/>
                <w:szCs w:val="24"/>
                <w:lang w:val="kk-KZ"/>
              </w:rPr>
              <w:t xml:space="preserve">и, развитие речи и художественная литература </w:t>
            </w:r>
          </w:p>
        </w:tc>
        <w:tc>
          <w:tcPr>
            <w:tcW w:w="2614"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Хмурая осень.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ознакомление детей с наиболее типичными особенностями поздней осени.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Ход наблюдения: </w:t>
            </w:r>
            <w:r w:rsidRPr="00E85C03">
              <w:rPr>
                <w:rFonts w:ascii="Times New Roman" w:hAnsi="Times New Roman" w:cs="Times New Roman"/>
                <w:sz w:val="24"/>
                <w:szCs w:val="24"/>
              </w:rPr>
              <w:t>Собираясь на прогулку, воспитатель обращает внимание детей на их одежду. Дети объясняют, зачем они надели плащи, пальто, резино</w:t>
            </w:r>
            <w:r w:rsidRPr="00E85C03">
              <w:rPr>
                <w:rFonts w:ascii="Times New Roman" w:hAnsi="Times New Roman" w:cs="Times New Roman"/>
                <w:sz w:val="24"/>
                <w:szCs w:val="24"/>
              </w:rPr>
              <w:softHyphen/>
              <w:t>вые сапоги, перчатки. Воспитатель конкретизирует: холодно на улице, поэтому и одеваемся потеплей. А почему у всех сапоги, дети могут рас</w:t>
            </w:r>
            <w:r w:rsidRPr="00E85C03">
              <w:rPr>
                <w:rFonts w:ascii="Times New Roman" w:hAnsi="Times New Roman" w:cs="Times New Roman"/>
                <w:sz w:val="24"/>
                <w:szCs w:val="24"/>
              </w:rPr>
              <w:softHyphen/>
              <w:t>сказать сами. На улице детей встречает холодный осенний дождь. Все быстро пере</w:t>
            </w:r>
            <w:r w:rsidRPr="00E85C03">
              <w:rPr>
                <w:rFonts w:ascii="Times New Roman" w:hAnsi="Times New Roman" w:cs="Times New Roman"/>
                <w:sz w:val="24"/>
                <w:szCs w:val="24"/>
              </w:rPr>
              <w:softHyphen/>
              <w:t>бегают по дорожкам на веранду и начинают наблюдать. Воспитатель предлагает перечислить предметы, которые стали мокрыми от дождя, об</w:t>
            </w:r>
            <w:r w:rsidRPr="00E85C03">
              <w:rPr>
                <w:rFonts w:ascii="Times New Roman" w:hAnsi="Times New Roman" w:cs="Times New Roman"/>
                <w:sz w:val="24"/>
                <w:szCs w:val="24"/>
              </w:rPr>
              <w:softHyphen/>
              <w:t>ратить внимание на то, что нет птиц. Дети высказываются: «У них нет ре</w:t>
            </w:r>
            <w:r w:rsidRPr="00E85C03">
              <w:rPr>
                <w:rFonts w:ascii="Times New Roman" w:hAnsi="Times New Roman" w:cs="Times New Roman"/>
                <w:sz w:val="24"/>
                <w:szCs w:val="24"/>
              </w:rPr>
              <w:softHyphen/>
              <w:t>зиновых сапог, нет зонтов! Вот все и спрятались».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обращают внимание на спешащих редких прохожих с зонтами: «Никому не хочется замерзнуть, промокнуть, поэтому и спешат все». Де</w:t>
            </w:r>
            <w:r w:rsidRPr="00E85C03">
              <w:rPr>
                <w:rFonts w:ascii="Times New Roman" w:hAnsi="Times New Roman" w:cs="Times New Roman"/>
                <w:sz w:val="24"/>
                <w:szCs w:val="24"/>
              </w:rPr>
              <w:softHyphen/>
              <w:t>ти отмечают разнообразное художественное оформление зонтов, каждый высказывается, какой зонт ему понравился, а педагог уточняет: «Зонты красивые и разноцветные, для того чтобы людям не было скучно в этот хмурый осенний денек».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спрашивает: «Что значит "хмурый день"?» и побуждает детей высказываться, весело ли смотреть на серое небо, когда тучи закрыли солнце, радостно ли смотреть на голые мокрые кусты, которые раскачива</w:t>
            </w:r>
            <w:r w:rsidRPr="00E85C03">
              <w:rPr>
                <w:rFonts w:ascii="Times New Roman" w:hAnsi="Times New Roman" w:cs="Times New Roman"/>
                <w:sz w:val="24"/>
                <w:szCs w:val="24"/>
              </w:rPr>
              <w:softHyphen/>
              <w:t>ет ветер, срывая последние листья.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Затем все прислушиваются, как дождь барабанит по крыше веранды: тук-тук-тук! (Дети повторяют песню осеннего дождя.) Воспитатель чита</w:t>
            </w:r>
            <w:r w:rsidRPr="00E85C03">
              <w:rPr>
                <w:rFonts w:ascii="Times New Roman" w:hAnsi="Times New Roman" w:cs="Times New Roman"/>
                <w:sz w:val="24"/>
                <w:szCs w:val="24"/>
              </w:rPr>
              <w:softHyphen/>
              <w:t>ет стихотворение А. Плещеева «Скучная картина». Дети прислушиваются к завыванию холодного ветра, вторят ему: «В-в-в!» воспитатель.  уточняет: «Сердитый ветер - воет. Злой осенний ветер срывает последние листья, всех разгоняет».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знакомление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П/И</w:t>
            </w:r>
            <w:r w:rsidRPr="00E85C03">
              <w:rPr>
                <w:rFonts w:ascii="Times New Roman" w:hAnsi="Times New Roman" w:cs="Times New Roman"/>
                <w:sz w:val="24"/>
                <w:szCs w:val="24"/>
              </w:rPr>
              <w:t xml:space="preserve"> «Птички в гнездышках»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Задачи: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развивать умение бегать в разных направлениях, не наталкиваясь друг на друга;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быстро действовать по сигналу.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Материал: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обручи по количеству участников игры.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одной стороне площадки разложены обручи. Это гнёздышки. Их столько, сколько детей. Каждая птичка занимает своё гнёздышко. Дети выполняют движения в соответствии с произносимым педагогом текстом: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Птички в гнёздышках проснулись,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Улыбнулись, встрепенулись: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Чик-чирик, всем привет!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летим выше всех!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После этих слов птички разлетаются в разные стороны, приседают, клюют зёрнышки, снова летают. По сигналу педагога «Птички, в гнёздышки!» каждый занимает любой свободный обруч.</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Педагог вместе с детьми выполняет роль птички.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Трудовая деятельность: подметание и расчистка дорожек от снега.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w:t>
            </w:r>
            <w:r>
              <w:rPr>
                <w:rFonts w:ascii="Times New Roman" w:hAnsi="Times New Roman" w:cs="Times New Roman"/>
                <w:sz w:val="24"/>
                <w:szCs w:val="24"/>
                <w:lang w:val="kk-KZ"/>
              </w:rPr>
              <w:t>мление с окружающим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П/И «Кот и мыши»</w:t>
            </w:r>
          </w:p>
          <w:p w:rsidR="00CF1317" w:rsidRPr="00174C9D" w:rsidRDefault="00CF1317" w:rsidP="00E85C03">
            <w:pPr>
              <w:pStyle w:val="c2"/>
              <w:shd w:val="clear" w:color="auto" w:fill="FFFFFF"/>
              <w:spacing w:before="0" w:beforeAutospacing="0" w:after="0" w:afterAutospacing="0"/>
              <w:rPr>
                <w:lang w:eastAsia="en-US"/>
              </w:rPr>
            </w:pPr>
            <w:r w:rsidRPr="00E85C03">
              <w:rPr>
                <w:rStyle w:val="c10"/>
                <w:lang w:eastAsia="en-US"/>
              </w:rPr>
              <w:t>Цель:</w:t>
            </w:r>
            <w:r w:rsidRPr="00174C9D">
              <w:rPr>
                <w:rStyle w:val="c20"/>
                <w:lang w:eastAsia="en-US"/>
              </w:rPr>
              <w:t>  Формировать умение ориентироваться в пространстве, быстро бегать, увёртываться,  избегать столкновений, двигаться в общей игровой ситуации.</w:t>
            </w:r>
            <w:r w:rsidRPr="00174C9D">
              <w:rPr>
                <w:rStyle w:val="c34"/>
                <w:lang w:eastAsia="en-US"/>
              </w:rPr>
              <w:t> </w:t>
            </w:r>
            <w:r w:rsidRPr="00174C9D">
              <w:rPr>
                <w:rStyle w:val="c20"/>
                <w:lang w:eastAsia="en-US"/>
              </w:rPr>
              <w:t> </w:t>
            </w:r>
          </w:p>
          <w:p w:rsidR="00CF1317" w:rsidRPr="00174C9D" w:rsidRDefault="00CF1317" w:rsidP="00E85C03">
            <w:pPr>
              <w:pStyle w:val="c2"/>
              <w:shd w:val="clear" w:color="auto" w:fill="FFFFFF"/>
              <w:spacing w:before="0" w:beforeAutospacing="0" w:after="0" w:afterAutospacing="0"/>
              <w:rPr>
                <w:lang w:eastAsia="en-US"/>
              </w:rPr>
            </w:pPr>
            <w:r w:rsidRPr="00E85C03">
              <w:rPr>
                <w:rStyle w:val="c17"/>
                <w:lang w:eastAsia="en-US"/>
              </w:rPr>
              <w:t>Оборудование:</w:t>
            </w:r>
            <w:r w:rsidRPr="00174C9D">
              <w:rPr>
                <w:rStyle w:val="c4"/>
                <w:lang w:eastAsia="en-US"/>
              </w:rPr>
              <w:t>  скамейки, стульчики, перчаточная кукла «Кот».</w:t>
            </w:r>
          </w:p>
          <w:p w:rsidR="00CF1317" w:rsidRPr="00174C9D" w:rsidRDefault="00CF1317" w:rsidP="00E85C03">
            <w:pPr>
              <w:pStyle w:val="c2"/>
              <w:shd w:val="clear" w:color="auto" w:fill="FFFFFF"/>
              <w:spacing w:before="0" w:beforeAutospacing="0" w:after="0" w:afterAutospacing="0"/>
              <w:rPr>
                <w:lang w:eastAsia="en-US"/>
              </w:rPr>
            </w:pPr>
            <w:r w:rsidRPr="00E85C03">
              <w:rPr>
                <w:rStyle w:val="c17"/>
                <w:lang w:eastAsia="en-US"/>
              </w:rPr>
              <w:t>Описание игры:</w:t>
            </w:r>
            <w:r w:rsidRPr="00174C9D">
              <w:rPr>
                <w:rStyle w:val="c20"/>
                <w:lang w:eastAsia="en-US"/>
              </w:rPr>
              <w:t>  Дети – </w:t>
            </w:r>
            <w:r w:rsidRPr="00E85C03">
              <w:rPr>
                <w:rStyle w:val="c10"/>
                <w:lang w:eastAsia="en-US"/>
              </w:rPr>
              <w:t>мышки</w:t>
            </w:r>
            <w:r w:rsidRPr="00174C9D">
              <w:rPr>
                <w:rStyle w:val="c20"/>
                <w:lang w:eastAsia="en-US"/>
              </w:rPr>
              <w:t>, сидят в «норках» (на скамейках или стульчиках, поставленных вдоль стены комнаты или площадки). В одном из углов комнаты (площадки) сидит </w:t>
            </w:r>
            <w:r w:rsidRPr="00E85C03">
              <w:rPr>
                <w:rStyle w:val="c10"/>
                <w:lang w:eastAsia="en-US"/>
              </w:rPr>
              <w:t>Кот</w:t>
            </w:r>
            <w:r w:rsidRPr="00174C9D">
              <w:rPr>
                <w:rStyle w:val="c4"/>
                <w:lang w:eastAsia="en-US"/>
              </w:rPr>
              <w:t>. Роль Кота исполняет воспитатель. Он засыпает, и мыши разбегаются по комнате (площадке). Кот просыпается, мяукает и начинает ловить мышей. Мыши бегут и прячутся в «норках».</w:t>
            </w:r>
          </w:p>
          <w:p w:rsidR="00CF1317" w:rsidRPr="00174C9D" w:rsidRDefault="00CF1317" w:rsidP="00E85C03">
            <w:pPr>
              <w:pStyle w:val="c2"/>
              <w:shd w:val="clear" w:color="auto" w:fill="FFFFFF"/>
              <w:spacing w:before="0" w:beforeAutospacing="0" w:after="0" w:afterAutospacing="0"/>
              <w:rPr>
                <w:lang w:eastAsia="en-US"/>
              </w:rPr>
            </w:pPr>
            <w:r w:rsidRPr="00174C9D">
              <w:rPr>
                <w:rStyle w:val="c4"/>
                <w:lang w:eastAsia="en-US"/>
              </w:rPr>
              <w:t>После того, как все мыши вернутся в «норки», кот проходит по комнате, затем возвращается на своё место и «засыпает».</w:t>
            </w:r>
          </w:p>
          <w:p w:rsidR="00CF1317" w:rsidRPr="00174C9D" w:rsidRDefault="00CF1317" w:rsidP="00E85C03">
            <w:pPr>
              <w:pStyle w:val="c2"/>
              <w:shd w:val="clear" w:color="auto" w:fill="FFFFFF"/>
              <w:spacing w:before="0" w:beforeAutospacing="0" w:after="0" w:afterAutospacing="0"/>
              <w:rPr>
                <w:lang w:eastAsia="en-US"/>
              </w:rPr>
            </w:pPr>
            <w:r w:rsidRPr="00174C9D">
              <w:rPr>
                <w:rStyle w:val="c4"/>
                <w:lang w:eastAsia="en-US"/>
              </w:rPr>
              <w:t>Игра повторяется 4-5 раз.</w:t>
            </w:r>
          </w:p>
          <w:p w:rsidR="00CF1317" w:rsidRPr="00174C9D" w:rsidRDefault="00CF1317" w:rsidP="00E85C03">
            <w:pPr>
              <w:pStyle w:val="c2"/>
              <w:shd w:val="clear" w:color="auto" w:fill="FFFFFF"/>
              <w:spacing w:before="0" w:beforeAutospacing="0" w:after="0" w:afterAutospacing="0"/>
              <w:rPr>
                <w:lang w:eastAsia="en-US"/>
              </w:rPr>
            </w:pPr>
            <w:r w:rsidRPr="00174C9D">
              <w:rPr>
                <w:rStyle w:val="c4"/>
                <w:lang w:eastAsia="en-US"/>
              </w:rPr>
              <w:t>Воспитатель использует в игре перчаточную куклу Кота.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(Физическая культура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привычки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Нетрудно нам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готовы их повторять.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Повторение - мать учения,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терпение - исцеление". (культрно-гигиенические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Час обеда подошел,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Сели деточки за стол!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нас есть ложки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Волшебные немножко.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тарелка, вот 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Бери ложку, бери хлеб,</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скорее за обед! (культрно-гигиенические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 xml:space="preserve"> «Веселый зоопарк»</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корригирующей и дыхательной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Дети,    за    вами    было    интересно смотреть, когда вы спали. Кто-то сопел, как маленький котенок, кто-то во сне потягивался, как лисенок, кто-то уткнулся в подушку, как маленький медвежонок . Давайте сейчас своими упражнениями изобразим некоторых животных.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1.«Звери проснулись».  И. п. — лежа на спине, руки вдоль туловища. Зевнуть и хорошо потянуться.  Повторить несколько раз; темп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Отгадайте загадку: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лесу зимой холодной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Ходит злой, голодный.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Он зубами щелк! Это серый... (волк)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2.«Приветствие волчат». И. п. — лежа на спине, руки вдоль туловища. Руки поднести к груди, затем вытянуть вперед.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3.«Филин». И. 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4.«Ловкие обезьянки». 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Рычание медвежат». Сделать вдох носом. На выдохе пробно тянуть  «м-м-м-м-м»,   одновременно   постукивая  пальчиками обеих рук по крыльям носа.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Воспитатель: Какой замечательный у нас получился зоопарк. Вы не только красиво и правильно показали предложенных животных, но и все уже проснулись (дети выполняют закаливающие процедуры)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rStyle w:val="c4"/>
                <w:lang w:eastAsia="en-US"/>
              </w:rPr>
            </w:pPr>
            <w:r w:rsidRPr="00174C9D">
              <w:rPr>
                <w:rStyle w:val="c4"/>
                <w:lang w:eastAsia="en-US"/>
              </w:rPr>
              <w:t>Наши язычки молчат.</w:t>
            </w:r>
          </w:p>
          <w:p w:rsidR="00CF1317" w:rsidRPr="00174C9D" w:rsidRDefault="00CF1317" w:rsidP="00E85C03">
            <w:pPr>
              <w:pStyle w:val="c7"/>
              <w:shd w:val="clear" w:color="auto" w:fill="FFFFFF"/>
              <w:spacing w:before="0" w:beforeAutospacing="0" w:after="0" w:afterAutospacing="0"/>
              <w:rPr>
                <w:lang w:eastAsia="en-US"/>
              </w:rPr>
            </w:pPr>
            <w:r w:rsidRPr="00174C9D">
              <w:rPr>
                <w:lang w:eastAsia="en-US"/>
              </w:rPr>
              <w:t>(культрно-гигиенические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c5"/>
              <w:shd w:val="clear" w:color="auto" w:fill="FFFFFF"/>
              <w:spacing w:before="0" w:beforeAutospacing="0" w:after="0" w:afterAutospacing="0"/>
              <w:rPr>
                <w:rStyle w:val="c4"/>
                <w:lang w:eastAsia="en-US"/>
              </w:rPr>
            </w:pPr>
            <w:r w:rsidRPr="00E85C03">
              <w:rPr>
                <w:rStyle w:val="c4"/>
                <w:lang w:eastAsia="en-US"/>
              </w:rPr>
              <w:t xml:space="preserve">Малоподвижная игра «Кому дать?» </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(Игра проводится под музыку)</w:t>
            </w:r>
          </w:p>
          <w:p w:rsidR="00CF1317" w:rsidRPr="00174C9D" w:rsidRDefault="00CF1317" w:rsidP="00E85C03">
            <w:pPr>
              <w:pStyle w:val="c5"/>
              <w:shd w:val="clear" w:color="auto" w:fill="FFFFFF"/>
              <w:spacing w:before="0" w:beforeAutospacing="0" w:after="0" w:afterAutospacing="0"/>
              <w:rPr>
                <w:lang w:eastAsia="en-US"/>
              </w:rPr>
            </w:pPr>
            <w:r w:rsidRPr="00174C9D">
              <w:rPr>
                <w:rStyle w:val="c0"/>
                <w:lang w:eastAsia="en-US"/>
              </w:rPr>
              <w:t>Дети встают в круг, берутся за руки. В середине круга находится ребёнок с цветком. Дети двигаются в хороводе по кругу, проговаривая текст:</w:t>
            </w:r>
          </w:p>
          <w:p w:rsidR="00CF1317" w:rsidRPr="00174C9D" w:rsidRDefault="00CF1317" w:rsidP="00E85C03">
            <w:pPr>
              <w:pStyle w:val="c5"/>
              <w:shd w:val="clear" w:color="auto" w:fill="FFFFFF"/>
              <w:spacing w:before="0" w:beforeAutospacing="0" w:after="0" w:afterAutospacing="0"/>
              <w:rPr>
                <w:lang w:eastAsia="en-US"/>
              </w:rPr>
            </w:pPr>
            <w:r w:rsidRPr="00E85C03">
              <w:rPr>
                <w:rStyle w:val="c4"/>
                <w:lang w:eastAsia="en-US"/>
              </w:rPr>
              <w:t>Встали дети в кружок,</w:t>
            </w:r>
          </w:p>
          <w:p w:rsidR="00CF1317" w:rsidRPr="00174C9D" w:rsidRDefault="00CF1317" w:rsidP="00E85C03">
            <w:pPr>
              <w:pStyle w:val="c5"/>
              <w:shd w:val="clear" w:color="auto" w:fill="FFFFFF"/>
              <w:spacing w:before="0" w:beforeAutospacing="0" w:after="0" w:afterAutospacing="0"/>
              <w:jc w:val="both"/>
              <w:rPr>
                <w:lang w:eastAsia="en-US"/>
              </w:rPr>
            </w:pPr>
            <w:r w:rsidRPr="00E85C03">
              <w:rPr>
                <w:rStyle w:val="c4"/>
                <w:lang w:eastAsia="en-US"/>
              </w:rPr>
              <w:t>Увидали цветок.</w:t>
            </w:r>
          </w:p>
          <w:p w:rsidR="00CF1317" w:rsidRPr="00174C9D" w:rsidRDefault="00CF1317" w:rsidP="00E85C03">
            <w:pPr>
              <w:pStyle w:val="c5"/>
              <w:shd w:val="clear" w:color="auto" w:fill="FFFFFF"/>
              <w:spacing w:before="0" w:beforeAutospacing="0" w:after="0" w:afterAutospacing="0"/>
              <w:jc w:val="both"/>
              <w:rPr>
                <w:lang w:eastAsia="en-US"/>
              </w:rPr>
            </w:pPr>
            <w:r w:rsidRPr="00E85C03">
              <w:rPr>
                <w:rStyle w:val="c4"/>
                <w:lang w:eastAsia="en-US"/>
              </w:rPr>
              <w:t> Кому дать, кому дать?</w:t>
            </w:r>
          </w:p>
          <w:p w:rsidR="00CF1317" w:rsidRPr="00174C9D" w:rsidRDefault="00CF1317" w:rsidP="00E85C03">
            <w:pPr>
              <w:pStyle w:val="c5"/>
              <w:shd w:val="clear" w:color="auto" w:fill="FFFFFF"/>
              <w:spacing w:before="0" w:beforeAutospacing="0" w:after="0" w:afterAutospacing="0"/>
              <w:jc w:val="both"/>
              <w:rPr>
                <w:lang w:eastAsia="en-US"/>
              </w:rPr>
            </w:pPr>
            <w:r w:rsidRPr="00E85C03">
              <w:rPr>
                <w:rStyle w:val="c4"/>
                <w:lang w:eastAsia="en-US"/>
              </w:rPr>
              <w:t> Кому цветок передать?</w:t>
            </w:r>
          </w:p>
          <w:p w:rsidR="00CF1317" w:rsidRPr="00174C9D" w:rsidRDefault="00CF1317" w:rsidP="00E85C03">
            <w:pPr>
              <w:pStyle w:val="c5"/>
              <w:shd w:val="clear" w:color="auto" w:fill="FFFFFF"/>
              <w:spacing w:before="0" w:beforeAutospacing="0" w:after="0" w:afterAutospacing="0"/>
              <w:rPr>
                <w:lang w:eastAsia="en-US"/>
              </w:rPr>
            </w:pPr>
            <w:r w:rsidRPr="00174C9D">
              <w:rPr>
                <w:rStyle w:val="c0"/>
                <w:lang w:eastAsia="en-US"/>
              </w:rPr>
              <w:t>Дети останавливаются, поворачиваются лицом в центр круга. Водящий с цветком в руке указывает на одного из детей, говорит, кому он даёт цветок. Он водящий.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(Музыка, развитие речи)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"Сложи картинку".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составлять целое из частей, активизировать представления о людях професий; развивать мелкую моторику рук,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наизусть стиховторений А. Барто об игрушках. Цель: Обучать умению заучивать простые стихотворения.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Матросская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Веревка в руке,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Тяну я 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быстрой реке,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скачут лягушки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мной по пятам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просят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Прокати, капитан!</w:t>
            </w:r>
          </w:p>
          <w:p w:rsidR="00CF1317" w:rsidRPr="00E85C03" w:rsidRDefault="00CF1317" w:rsidP="00E85C03">
            <w:pPr>
              <w:pStyle w:val="normal0"/>
              <w:widowControl w:val="0"/>
              <w:tabs>
                <w:tab w:val="left" w:pos="1552"/>
              </w:tabs>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eastAsia="en-US"/>
              </w:rPr>
              <w:tab/>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построим 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Понесемся над лесами,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Понесемся над лесами,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потом вернемся к маме.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"Грузовик"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напрасно мы решили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Прокатить кота в машине: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кататься не привык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Опрокинул грузовик. (развитие речи  и художественная литература,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174C9D" w:rsidRDefault="00CF1317" w:rsidP="00E85C03">
            <w:pPr>
              <w:pStyle w:val="c2"/>
              <w:shd w:val="clear" w:color="auto" w:fill="FFFFFF"/>
              <w:spacing w:before="0" w:beforeAutospacing="0" w:after="0" w:afterAutospacing="0"/>
              <w:ind w:firstLine="34"/>
              <w:rPr>
                <w:lang w:eastAsia="en-US"/>
              </w:rPr>
            </w:pPr>
            <w:r w:rsidRPr="00E85C03">
              <w:rPr>
                <w:rStyle w:val="c0"/>
                <w:lang w:eastAsia="en-US"/>
              </w:rPr>
              <w:t>«Три квадрата».</w:t>
            </w:r>
          </w:p>
          <w:p w:rsidR="00CF1317" w:rsidRPr="00174C9D" w:rsidRDefault="00CF1317" w:rsidP="00E85C03">
            <w:pPr>
              <w:pStyle w:val="c2"/>
              <w:shd w:val="clear" w:color="auto" w:fill="FFFFFF"/>
              <w:spacing w:before="0" w:beforeAutospacing="0" w:after="0" w:afterAutospacing="0"/>
              <w:ind w:firstLine="34"/>
              <w:rPr>
                <w:lang w:eastAsia="en-US"/>
              </w:rPr>
            </w:pPr>
            <w:r w:rsidRPr="00E85C03">
              <w:rPr>
                <w:rStyle w:val="c0"/>
                <w:lang w:eastAsia="en-US"/>
              </w:rPr>
              <w:t>Цель:</w:t>
            </w:r>
            <w:r w:rsidRPr="00174C9D">
              <w:rPr>
                <w:rStyle w:val="c1"/>
                <w:lang w:eastAsia="en-US"/>
              </w:rPr>
              <w:t> научить детей соотносить по величине три предмета и обозначить их отношения словами: «большой», маленький», «средний»; повторить название геометрических фигур.</w:t>
            </w:r>
          </w:p>
          <w:p w:rsidR="00CF1317" w:rsidRPr="00174C9D" w:rsidRDefault="00CF1317" w:rsidP="00E85C03">
            <w:pPr>
              <w:pStyle w:val="c2"/>
              <w:shd w:val="clear" w:color="auto" w:fill="FFFFFF"/>
              <w:spacing w:before="0" w:beforeAutospacing="0" w:after="0" w:afterAutospacing="0"/>
              <w:ind w:firstLine="34"/>
              <w:rPr>
                <w:lang w:eastAsia="en-US"/>
              </w:rPr>
            </w:pPr>
            <w:r w:rsidRPr="00E85C03">
              <w:rPr>
                <w:rStyle w:val="c0"/>
                <w:lang w:eastAsia="en-US"/>
              </w:rPr>
              <w:t>Материал: к</w:t>
            </w:r>
            <w:r w:rsidRPr="00174C9D">
              <w:rPr>
                <w:rStyle w:val="c1"/>
                <w:lang w:eastAsia="en-US"/>
              </w:rPr>
              <w:t>омплекты прямоугольников и квадратов  разной величины.</w:t>
            </w:r>
          </w:p>
          <w:p w:rsidR="00CF1317" w:rsidRPr="00174C9D" w:rsidRDefault="00CF1317" w:rsidP="00E85C03">
            <w:pPr>
              <w:pStyle w:val="c2"/>
              <w:shd w:val="clear" w:color="auto" w:fill="FFFFFF"/>
              <w:spacing w:before="0" w:beforeAutospacing="0" w:after="0" w:afterAutospacing="0"/>
              <w:ind w:firstLine="34"/>
              <w:rPr>
                <w:lang w:eastAsia="en-US"/>
              </w:rPr>
            </w:pPr>
            <w:r w:rsidRPr="00174C9D">
              <w:rPr>
                <w:rStyle w:val="c1"/>
                <w:lang w:eastAsia="en-US"/>
              </w:rPr>
              <w:t>Педагог предлагает назвать геометрические фигуры, определит их размер. Затем предлагает построить башенки, выкладывая квадраты друг на друга. (Можно использовать разные геометрические фигуры.)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 Игра «Умный гость</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развивать умение обследовать форму предметов, давать им описание.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Оборудование: детская пластмассовая посуда, мешочек.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Ход: В игре учавствуют два ребенка. Игрушки рассматриваются участниками, затем складываются в мешочек. Воспитатель предлогает одному ребенке дать описание предмета, который ему нужен. Например: круклая, с выпуклым боком, невысокая, внизу узкая, сверху - шире, сбоку ручка (чашка). Второй ребенок запускает руку в мешочек и находит предмет по описанию, вынимает его. Далее оценивается, правильно ли выполнено задание.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 основы математики</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174C9D" w:rsidRDefault="00CF1317" w:rsidP="00E85C03">
            <w:pPr>
              <w:pStyle w:val="nospacing0"/>
              <w:shd w:val="clear" w:color="auto" w:fill="FFFFFF"/>
              <w:spacing w:before="0" w:beforeAutospacing="0" w:after="0" w:afterAutospacing="0"/>
              <w:ind w:firstLine="34"/>
              <w:rPr>
                <w:lang w:eastAsia="en-US"/>
              </w:rPr>
            </w:pPr>
            <w:r w:rsidRPr="00E85C03">
              <w:rPr>
                <w:lang w:eastAsia="en-US"/>
              </w:rPr>
              <w:t>« Назови одним словом»</w:t>
            </w:r>
          </w:p>
          <w:p w:rsidR="00CF1317" w:rsidRPr="00174C9D" w:rsidRDefault="00CF1317" w:rsidP="00E85C03">
            <w:pPr>
              <w:pStyle w:val="nospacing0"/>
              <w:shd w:val="clear" w:color="auto" w:fill="FFFFFF"/>
              <w:spacing w:before="0" w:beforeAutospacing="0" w:after="0" w:afterAutospacing="0"/>
              <w:ind w:firstLine="34"/>
              <w:rPr>
                <w:lang w:eastAsia="en-US"/>
              </w:rPr>
            </w:pPr>
            <w:r w:rsidRPr="00E85C03">
              <w:rPr>
                <w:lang w:eastAsia="en-US"/>
              </w:rPr>
              <w:t>Цель: </w:t>
            </w:r>
            <w:r w:rsidRPr="00174C9D">
              <w:rPr>
                <w:lang w:eastAsia="en-US"/>
              </w:rPr>
              <w:t>развивать умения называть геометрические фигуры одного вида обобщающим словом.</w:t>
            </w:r>
          </w:p>
          <w:p w:rsidR="00CF1317" w:rsidRPr="00174C9D" w:rsidRDefault="00CF1317" w:rsidP="00E85C03">
            <w:pPr>
              <w:pStyle w:val="nospacing0"/>
              <w:shd w:val="clear" w:color="auto" w:fill="FFFFFF"/>
              <w:spacing w:before="0" w:beforeAutospacing="0" w:after="0" w:afterAutospacing="0"/>
              <w:ind w:firstLine="34"/>
              <w:rPr>
                <w:lang w:eastAsia="en-US"/>
              </w:rPr>
            </w:pPr>
            <w:r w:rsidRPr="00E85C03">
              <w:rPr>
                <w:lang w:eastAsia="en-US"/>
              </w:rPr>
              <w:t>Материал:</w:t>
            </w:r>
            <w:r w:rsidRPr="00174C9D">
              <w:rPr>
                <w:lang w:eastAsia="en-US"/>
              </w:rPr>
              <w:t> геометрические фигуры одного вида (большие и маленькие квадраты; разноцветные треугольники и т.д.).</w:t>
            </w:r>
          </w:p>
          <w:p w:rsidR="00CF1317" w:rsidRPr="00174C9D" w:rsidRDefault="00CF1317" w:rsidP="00E85C03">
            <w:pPr>
              <w:pStyle w:val="nospacing0"/>
              <w:shd w:val="clear" w:color="auto" w:fill="FFFFFF"/>
              <w:spacing w:before="0" w:beforeAutospacing="0" w:after="0" w:afterAutospacing="0"/>
              <w:ind w:firstLine="34"/>
              <w:rPr>
                <w:lang w:eastAsia="en-US"/>
              </w:rPr>
            </w:pPr>
            <w:r w:rsidRPr="00E85C03">
              <w:rPr>
                <w:lang w:eastAsia="en-US"/>
              </w:rPr>
              <w:t>Содержание игры</w:t>
            </w:r>
            <w:r w:rsidRPr="00174C9D">
              <w:rPr>
                <w:lang w:eastAsia="en-US"/>
              </w:rPr>
              <w:t>: Перед ребенком выкладываются 4 карточки с изображением геометрических фигур одного вида. Ребенок должен назвать фигуры одним словом.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Игра </w:t>
            </w:r>
            <w:r w:rsidRPr="00E85C03">
              <w:rPr>
                <w:rFonts w:ascii="Times New Roman" w:hAnsi="Times New Roman" w:cs="Times New Roman"/>
                <w:sz w:val="24"/>
                <w:szCs w:val="24"/>
                <w:lang w:val="kk-KZ"/>
              </w:rPr>
              <w:t>«Новоселье</w:t>
            </w:r>
            <w:r w:rsidRPr="00E85C03">
              <w:rPr>
                <w:rFonts w:ascii="Times New Roman" w:hAnsi="Times New Roman" w:cs="Times New Roman"/>
                <w:sz w:val="24"/>
                <w:szCs w:val="24"/>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группировать предметы: посуда - мебель.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Игровые правила. Разложить вещи правильно: посуду на -полку, одежду - на вешалку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сообщает детям о том, что жители кукольного уголка, кукла Катя и медвежонок Миша, переезжают на новую квартиру. К новому дому подъехала машина и надо разгрузить вещи. Мишка все время ошибается, не знает, куда что поставить. Дети помогают игрушкам сгруппировать привезенные вещи: тарелки, чашки и блюдца - это посуда; платья, кофты и пальто - это одежда. Затем раскладывают все по местам: посуду - на полку в посудный шкаф, одежду - на вешалку в платяной шкаф.</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 - психолог). Заключение 3.</w:t>
            </w:r>
            <w:r w:rsidRPr="00E85C03">
              <w:rPr>
                <w:rFonts w:ascii="Times New Roman" w:hAnsi="Times New Roman" w:cs="Times New Roman"/>
                <w:sz w:val="24"/>
                <w:szCs w:val="24"/>
                <w:lang w:eastAsia="en-US"/>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Упражнение «Класс – заяц» Левой рукой показывать «класс», правой – «зайчика». Одновременно менять положение рук и постепенно наращивать скорость.</w:t>
            </w:r>
          </w:p>
        </w:tc>
        <w:tc>
          <w:tcPr>
            <w:tcW w:w="2551" w:type="dxa"/>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 вокруг»</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помогает закрепить представления о геометрических фигурах, учить находить предметы определенной формы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 игра проводится в виде соревнования на личное или командное первенство. В этом случае группа делится на команды. Ведущий (им может быть воспитатель или ребенок) предлагает назвать предметы круглой, прямоугольной, квадратной, четырехугольной формы, форму предметов , не имеющих углов , и . т.д. За каждый правильный ответ играющий или команда получает  фишку, кружок. Правилами предусматривается, что нельзя называть два раза один и тот же предмет. Игра проводится в быстром темпе. В конце игры подводятся итоги, называется победитель, набравший наибольшее количество очков.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«Дотронься до...»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узнавать предметы, сделанные из разных материалов.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Взрослый говорит: «Дотронься до деревянного предмета (бумажного, глиняного, тд)». Играющие должны найти в окружении предметы, сделанные из заданного материала и дотронуться до них.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 - логопед). Заключение 3.</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rPr>
              <w:t xml:space="preserve">Коррекционная работа (педагог - логопед). </w:t>
            </w:r>
            <w:r w:rsidRPr="00E85C03">
              <w:rPr>
                <w:rFonts w:ascii="Times New Roman" w:hAnsi="Times New Roman" w:cs="Times New Roman"/>
                <w:sz w:val="24"/>
                <w:szCs w:val="24"/>
                <w:lang w:eastAsia="en-US"/>
              </w:rPr>
              <w:t>Упражнение « Ответь на вопрос»</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xml:space="preserve">Цель: формирование грамматического строя речи. Вызывание у ребёнка двухсловные предложения с помощью соединения слов где, дай, на, вот, тут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xml:space="preserve">Где мячик?– Вот мячик.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xml:space="preserve">Где машина?– Вот машина.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Дай машину.</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Дай кису.</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Логопед должен создать такую ситуацию, чтобы ребёнок употреблял слова на, дай, вот, бери.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83" w:type="dxa"/>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 договорки»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по описанию, называть геометрическую фигуру.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загадки о геометрических фигурах.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Нет углов у меня</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И похож на блюдце я,</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На медаль, на блинок,</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На осиновый листок.</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Людям я старинный друг.</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Называют меня …</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shd w:val="clear" w:color="auto" w:fill="FFFFFF"/>
                <w:lang w:eastAsia="en-US"/>
              </w:rPr>
              <w:t>круг.</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Четыре угла и четыре сторонки,</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Похожи точно родные сестренки.</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В ворота его не закатишь, как мяч,</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И он за тобою не пустится вскачь.</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Фигура знакома для многих ребят.</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Его вы узнали? Ведь это …</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bdr w:val="none" w:sz="0" w:space="0" w:color="auto" w:frame="1"/>
                <w:shd w:val="clear" w:color="auto" w:fill="FFFFFF"/>
                <w:lang w:eastAsia="en-US"/>
              </w:rPr>
              <w:t>Квадрат.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На фигуру посмотри</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И в альбоме начерти</w:t>
            </w:r>
            <w:r w:rsidRPr="00E85C03">
              <w:rPr>
                <w:rFonts w:ascii="Times New Roman" w:hAnsi="Times New Roman" w:cs="Times New Roman"/>
                <w:sz w:val="24"/>
                <w:szCs w:val="24"/>
                <w:lang w:eastAsia="en-US"/>
              </w:rPr>
              <w:t>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Три угла. Три стороны</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Меж собой соедини.</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Получился не угольник,</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А красивый… (треугольник). </w:t>
            </w:r>
          </w:p>
          <w:p w:rsidR="00CF1317" w:rsidRPr="00E85C03" w:rsidRDefault="00CF1317" w:rsidP="00E85C03">
            <w:pPr>
              <w:shd w:val="clear" w:color="auto" w:fill="FFFFFF"/>
              <w:spacing w:after="0" w:line="240" w:lineRule="auto"/>
              <w:textAlignment w:val="baseline"/>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братишка мой, Сережа,</w:t>
            </w:r>
          </w:p>
          <w:p w:rsidR="00CF1317" w:rsidRPr="00E85C03" w:rsidRDefault="00CF1317" w:rsidP="00E85C03">
            <w:pPr>
              <w:shd w:val="clear" w:color="auto" w:fill="FFFFFF"/>
              <w:spacing w:after="0" w:line="240" w:lineRule="auto"/>
              <w:textAlignment w:val="baseline"/>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Математик и чертежник -</w:t>
            </w:r>
          </w:p>
          <w:p w:rsidR="00CF1317" w:rsidRPr="00E85C03" w:rsidRDefault="00CF1317" w:rsidP="00E85C03">
            <w:pPr>
              <w:shd w:val="clear" w:color="auto" w:fill="FFFFFF"/>
              <w:spacing w:after="0" w:line="240" w:lineRule="auto"/>
              <w:textAlignment w:val="baseline"/>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столе у бабы Шуры</w:t>
            </w:r>
          </w:p>
          <w:p w:rsidR="00CF1317" w:rsidRPr="00E85C03" w:rsidRDefault="00CF1317" w:rsidP="00E85C03">
            <w:pPr>
              <w:shd w:val="clear" w:color="auto" w:fill="FFFFFF"/>
              <w:spacing w:after="0" w:line="240" w:lineRule="auto"/>
              <w:textAlignment w:val="baseline"/>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Чертит всякие...</w:t>
            </w:r>
          </w:p>
          <w:p w:rsidR="00CF1317" w:rsidRPr="00E85C03" w:rsidRDefault="00CF1317" w:rsidP="00E85C03">
            <w:pPr>
              <w:shd w:val="clear" w:color="auto" w:fill="FFFFFF"/>
              <w:spacing w:after="0" w:line="240" w:lineRule="auto"/>
              <w:textAlignment w:val="baseline"/>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Ответ: Фигуры</w:t>
            </w:r>
          </w:p>
          <w:p w:rsidR="00CF1317" w:rsidRPr="00E85C03" w:rsidRDefault="00CF1317" w:rsidP="00E85C03">
            <w:pPr>
              <w:shd w:val="clear" w:color="auto" w:fill="FFFFFF"/>
              <w:spacing w:after="0" w:line="240" w:lineRule="auto"/>
              <w:textAlignment w:val="baseline"/>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загадки могут варьироваться, представлены материалы для примера дидактической игры)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Игра «Шнуровка»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развитие координации, мелкой моторики, зрительного контроля.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воспитатель создает проблемную ситуацию. У нашего Вани потерялись шнурки, предлагает помоч. Показывает прием шнуровки, объясняет, что шнурок вдевают в каждую дырочку, то с одной то с другой стороны. Предлагает детям самостоятельно зашнуровать ботинок.(при затруднении подсказывает, помоает)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Ознакомление с окружающим миром, развитие речии художественная литература).</w:t>
            </w:r>
          </w:p>
        </w:tc>
        <w:tc>
          <w:tcPr>
            <w:tcW w:w="2614" w:type="dxa"/>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«Подбери фигуру»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умение различать геометрические фигуры: треугольник, квадрат, круг.</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bookmarkStart w:id="5" w:name="h_gjdgxs"/>
            <w:bookmarkEnd w:id="5"/>
            <w:r w:rsidRPr="00E85C03">
              <w:rPr>
                <w:rFonts w:ascii="Times New Roman" w:hAnsi="Times New Roman" w:cs="Times New Roman"/>
                <w:sz w:val="24"/>
                <w:szCs w:val="24"/>
                <w:lang w:eastAsia="en-US"/>
              </w:rPr>
              <w:t>Материал: у каждого ребенка карточки, на которых нарисованы треугольник, квадрат, круг разных цветов.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Сначала педагог. предлагает обвести пальчиком фигуры, нарисованные на карточках. Потом он предъявляет таблицу, на которой нарисованы эти же фигуры, но другого цвета и размера, чем у детей, и, указывая на одну из фигур, говорит: «У меня большой желтый треугольник, а у вас?» И т. д. Вызывает 2-3 детей, просит их назвать цвет и размер (большой, маленький своей фигуры данного вида).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 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Игра «Назови слова - действия»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закрепление знаний о профессиях.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воспитатель показывает картинки с изображением людей разных профессий.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называют профессию и  говорят слова – действия, которые выполняют люди этой профессии.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Врач – слушает, выписывает рецепт, смотрит горло, измеряет температуру, назначает лекарства.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Продавец – взвешивает, показывает, отрезает, заворачивает, считает.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Повар – режет, чистит, варит, жарит, печет, пробует, солит.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Парикмахер – причесывает, стрижет, моет волосы, делает прически, бреет бороду и усы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миром,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"Носки, штанишки надеваю, пару обуви обуваю. Теперь очередь кофты, шапки, куртки перчаток. Вот так-то".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Наблюдение за рябиной.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Цель:формирование умения находить сходство и различия красной и черной рябины.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Ход наблюдения: </w:t>
            </w:r>
            <w:r w:rsidRPr="00E85C03">
              <w:rPr>
                <w:rFonts w:ascii="Times New Roman" w:hAnsi="Times New Roman" w:cs="Times New Roman"/>
                <w:sz w:val="24"/>
                <w:szCs w:val="24"/>
              </w:rPr>
              <w:t>С рябиной свежей вазу поставили на стол.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Ее заметил сразу лишь в комнату вошел.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Есть рябину я не стану, лучше краски я достану,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Нарисую ягодки — влажные и яркие,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каплях — бусинки росы удивительной красы.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Рябинка — так ласково называют люди это дерево. В августе кисти рябины начинают краснеть, а следом за яго</w:t>
            </w:r>
            <w:r w:rsidRPr="00E85C03">
              <w:rPr>
                <w:rFonts w:ascii="Times New Roman" w:hAnsi="Times New Roman" w:cs="Times New Roman"/>
                <w:sz w:val="24"/>
                <w:szCs w:val="24"/>
              </w:rPr>
              <w:softHyphen/>
              <w:t>дами одевается в осенний наряд и весь куст. Поначалу сразу не уловишь — ярче горят алые кисти рябины или листья. Спешит в эту пору к рябине шумная птичья стая. Не только дрозды, свиристели, рябчики, тетерева кормятся ягодами рябины, она — любимое лакомство лесной куни</w:t>
            </w:r>
            <w:r w:rsidRPr="00E85C03">
              <w:rPr>
                <w:rFonts w:ascii="Times New Roman" w:hAnsi="Times New Roman" w:cs="Times New Roman"/>
                <w:sz w:val="24"/>
                <w:szCs w:val="24"/>
              </w:rPr>
              <w:softHyphen/>
              <w:t>цы и медведя, ее ветки и кору охотно подъедают лоси я зайцы. Охотники рассказывают, будто косолапые, преж</w:t>
            </w:r>
            <w:r w:rsidRPr="00E85C03">
              <w:rPr>
                <w:rFonts w:ascii="Times New Roman" w:hAnsi="Times New Roman" w:cs="Times New Roman"/>
                <w:sz w:val="24"/>
                <w:szCs w:val="24"/>
              </w:rPr>
              <w:softHyphen/>
              <w:t>де чем залечь в берлогу, вдоволь наедаются ягод рябины.  Древесину рябины используют для изготовления музы</w:t>
            </w:r>
            <w:r w:rsidRPr="00E85C03">
              <w:rPr>
                <w:rFonts w:ascii="Times New Roman" w:hAnsi="Times New Roman" w:cs="Times New Roman"/>
                <w:sz w:val="24"/>
                <w:szCs w:val="24"/>
              </w:rPr>
              <w:softHyphen/>
              <w:t xml:space="preserve">кальных инструментов, пригодна она для столярного и мебельного дела. Корой окрашивают  ткань в красно-бурые тона, ветками — в черный цвет, а листья дают коричневую краску. Какие звери любят ягоды рябины? Какие птицы клюют ягоды рябины?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Игра «Перепутанная сказка».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развивать речь, воображение, память.</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Описание</w:t>
            </w:r>
            <w:r w:rsidRPr="00174C9D">
              <w:rPr>
                <w:lang w:eastAsia="en-US"/>
              </w:rPr>
              <w:t>: начать рассказывать ребенку сказку о Красной Шапочке. В том месте истории, где девочка должна встретить волка, изменить сюжет: «Идет она по лесу, и вдруг навстречу ей - Колобок!» В зависимости от настроения ребенка моделировать дальнейшее развитие событий. Вполне возможно, что ребенок захочет послушать сказку в традиционном варианте, в этом случае предложить ему напомнить ее продолжение. А можно предложить ребенку пофантазировать на тему «Красная Шапочка и Колобок (семеро козлят, Ниф-Ниф и т. п.)». Выслушать все предложения ребенка, спросить его, почему он хочет, чтобы тот или иной герой поступил именно так. Совместными усилиями вывести счастливый финал истории.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П/И </w:t>
            </w:r>
            <w:r w:rsidRPr="00E85C03">
              <w:rPr>
                <w:rFonts w:ascii="Times New Roman" w:hAnsi="Times New Roman" w:cs="Times New Roman"/>
                <w:sz w:val="24"/>
                <w:szCs w:val="24"/>
              </w:rPr>
              <w:t>«Зайки-шалунишки»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учить действовать в соответствии со словами текста, поднять эмоциональный настрой малышей.</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поет песенку. Дети повторяют за ним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Вышли зайки погулять, (Взрослый идет по кругу, дети за ним.)</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Погулять в лесочке.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Захотелось поплясать</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Зайцам на снежочке!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Прыг-скок, прыг-скок! (Взрослый показывает руками, как торчат ушки зайцев, дети подражают и прыгают.)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Пляшут на опушке.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торчат у зайчат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Ушки на макушке.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Стали лапки согревать (Взрослый показывает, как зайчата согревают лапки, дети подражают. Затем прыгают.)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Заиньки малышки,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потом они опять</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пошли вприпрыжку.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Прыг-скок, прыг-скок! (Дети прыгают и руками показывают ушки зайцев.)</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Пляшут на опушке.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торчат у зайчат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Ушки на макушке.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желанию детей игра повторяется.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литература</w:t>
            </w:r>
            <w:r>
              <w:rPr>
                <w:rFonts w:ascii="Times New Roman" w:hAnsi="Times New Roman" w:cs="Times New Roman"/>
                <w:sz w:val="24"/>
                <w:szCs w:val="24"/>
                <w:lang w:val="kk-KZ"/>
              </w:rPr>
              <w:t>)</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rPr>
              <w:t>Наблюдение за дождем и ветром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9"/>
                <w:sz w:val="24"/>
                <w:szCs w:val="24"/>
              </w:rPr>
              <w:t xml:space="preserve">Цель: </w:t>
            </w:r>
            <w:r w:rsidRPr="00E85C03">
              <w:rPr>
                <w:rFonts w:ascii="Times New Roman" w:hAnsi="Times New Roman" w:cs="Times New Roman"/>
                <w:spacing w:val="-1"/>
                <w:sz w:val="24"/>
                <w:szCs w:val="24"/>
              </w:rPr>
              <w:t>формирование умения определять направление ветра.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дождинки! Мы – слезинки!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туче-матушке прижились.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Ветрено, ветрено, ветрено!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Вся земля проветрена!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Ветер листья с веток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Разогнал по свету.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лужам можно ходить в резиновых сапогах, тогда ноги не промокнут. Человек бежит по луже, и брызги разлетаются в разные стороны. Во время дождя люди идут под зонтами.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Дует легкий ветерок: ласкает наши щечки. Дует порывистый, холодный  ветер – щечкам морозно. В зависимости от ветра люди одеваются в теплую одежду или в легкую одежду.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Погода ветряная – деревья качаются, ветки и листья нагибаются  по направлению ветра. Дует ветер, вертушки крутятся по ветру.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Можно определить направление ветра.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Посмотреть на верхушки деревьев. В какую сторону они накло</w:t>
            </w:r>
            <w:r w:rsidRPr="00E85C03">
              <w:rPr>
                <w:rFonts w:ascii="Times New Roman" w:hAnsi="Times New Roman" w:cs="Times New Roman"/>
                <w:sz w:val="24"/>
                <w:szCs w:val="24"/>
              </w:rPr>
              <w:softHyphen/>
            </w:r>
            <w:r w:rsidRPr="00E85C03">
              <w:rPr>
                <w:rFonts w:ascii="Times New Roman" w:hAnsi="Times New Roman" w:cs="Times New Roman"/>
                <w:spacing w:val="1"/>
                <w:sz w:val="24"/>
                <w:szCs w:val="24"/>
              </w:rPr>
              <w:t>няются? Откуда дует ветер? Поднять флажки над головой и по</w:t>
            </w:r>
            <w:r w:rsidRPr="00E85C03">
              <w:rPr>
                <w:rFonts w:ascii="Times New Roman" w:hAnsi="Times New Roman" w:cs="Times New Roman"/>
                <w:spacing w:val="1"/>
                <w:sz w:val="24"/>
                <w:szCs w:val="24"/>
              </w:rPr>
              <w:softHyphen/>
            </w:r>
            <w:r w:rsidRPr="00E85C03">
              <w:rPr>
                <w:rFonts w:ascii="Times New Roman" w:hAnsi="Times New Roman" w:cs="Times New Roman"/>
                <w:spacing w:val="-2"/>
                <w:sz w:val="24"/>
                <w:szCs w:val="24"/>
              </w:rPr>
              <w:t xml:space="preserve">смотреть, в какую сторону развевается полотнище у флажков. Дети </w:t>
            </w:r>
            <w:r w:rsidRPr="00E85C03">
              <w:rPr>
                <w:rFonts w:ascii="Times New Roman" w:hAnsi="Times New Roman" w:cs="Times New Roman"/>
                <w:spacing w:val="-1"/>
                <w:sz w:val="24"/>
                <w:szCs w:val="24"/>
              </w:rPr>
              <w:t>определяют направление ветра по развевающимся полотнам. Пред</w:t>
            </w:r>
            <w:r w:rsidRPr="00E85C03">
              <w:rPr>
                <w:rFonts w:ascii="Times New Roman" w:hAnsi="Times New Roman" w:cs="Times New Roman"/>
                <w:spacing w:val="-1"/>
                <w:sz w:val="24"/>
                <w:szCs w:val="24"/>
              </w:rPr>
              <w:softHyphen/>
            </w:r>
            <w:r w:rsidRPr="00E85C03">
              <w:rPr>
                <w:rFonts w:ascii="Times New Roman" w:hAnsi="Times New Roman" w:cs="Times New Roman"/>
                <w:spacing w:val="-2"/>
                <w:sz w:val="24"/>
                <w:szCs w:val="24"/>
              </w:rPr>
              <w:t xml:space="preserve">ложить детям пробежать с флажком по направление. ветра и против </w:t>
            </w:r>
            <w:r w:rsidRPr="00E85C03">
              <w:rPr>
                <w:rFonts w:ascii="Times New Roman" w:hAnsi="Times New Roman" w:cs="Times New Roman"/>
                <w:spacing w:val="-13"/>
                <w:sz w:val="24"/>
                <w:szCs w:val="24"/>
              </w:rPr>
              <w:t>него.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p>
          <w:p w:rsidR="00CF1317" w:rsidRPr="00E85C03" w:rsidRDefault="00CF1317" w:rsidP="00E85C03">
            <w:pPr>
              <w:pStyle w:val="NormalWeb"/>
              <w:shd w:val="clear" w:color="auto" w:fill="FFFFFF"/>
              <w:spacing w:before="0" w:beforeAutospacing="0" w:after="0" w:afterAutospacing="0"/>
              <w:rPr>
                <w:lang w:eastAsia="en-US"/>
              </w:rPr>
            </w:pPr>
            <w:r w:rsidRPr="00174C9D">
              <w:t xml:space="preserve">П/И </w:t>
            </w:r>
            <w:r w:rsidRPr="00E85C03">
              <w:rPr>
                <w:lang w:eastAsia="en-US"/>
              </w:rPr>
              <w:t>«Ловишки»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быстроту реакции, ловкость и сноровку, учить играть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коллективе, соблюдая правила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находятся на площадке. Ловишка, назначенный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воспитателем или выбранный играющими, становится на середине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По сигналу: «Раз, два, три — лови!» — все дети разбегаются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площадке, увертываются от ловишки, который старается догнать одного из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играющих и коснуться его рукой (запятнать). Тот, кого ловишка коснулся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рукой, отходит в сторону. Когда будет запятнано 3—4 играющих, выбирается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новый ловишка.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«Паровозик»</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учить детей двигаться в разном темпе, менять направление, показывать предметы, передавать характерные движения животных, птиц; упражнять в произношении звуков.</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рассказывает детям: «Всем надо встать друг за другом — мы будем вагончиками. В вагончиках подарки. Впереди—паровоз».</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выполняет роль паровоза: встает впереди детей лицом к ними, медленно передвигаясь, произносит: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Чух-чух! Чух-чух!</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Мчится поезд</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 весь дух.</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передвигаются вслед за воспитателем и произносят: «Чух-чух!» Затем все вместе тянут протяжно: «У-у-у-у!»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Я пыхчу, пыхчу, пыхчу,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Сто вагонов я тащу.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вместе: «У-у-у-у!»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поворачивает то в одну, то в другую сторону. Продолжает: «Приехали». «Ш-ш-ш-ш!» —повторяют за ним дети.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Паровозик,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Что в подарок нам привез?</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Мячики!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начинают прыгать, как мячики. Воспитатель говорит: «У-у-у-у! Всех зовет паровоз!» Дети выстраиваются друг за другом.</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Загудел паровоз</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вагончики повез:</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Чух-чу! Чух-чу!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Далеко я укачу!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Уууу! Чух-чу!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повторяют за воспитателем: «Чух-чу! У-у-у-у!» Игра продолжается. Паровозик привозит детям в подарок зайчат, лягушат, медвежат. Каждый раз дети выполняют имитационные движения, упражняются в звукопроизношении, характерном для того или иного «подарка».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Примечание: «Подарки» в каждой игре можно разнообразить по усмотрению воспитателя.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 xml:space="preserve"> </w:t>
            </w: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rPr>
              <w:t>Наблюдение за кустарником.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8"/>
                <w:sz w:val="24"/>
                <w:szCs w:val="24"/>
              </w:rPr>
              <w:t xml:space="preserve">Цель: </w:t>
            </w:r>
            <w:r w:rsidRPr="00E85C03">
              <w:rPr>
                <w:rFonts w:ascii="Times New Roman" w:hAnsi="Times New Roman" w:cs="Times New Roman"/>
                <w:spacing w:val="-1"/>
                <w:sz w:val="24"/>
                <w:szCs w:val="24"/>
              </w:rPr>
              <w:t>формирование представления об основных частях кустарника.</w:t>
            </w:r>
            <w:r w:rsidRPr="00E85C03">
              <w:rPr>
                <w:rFonts w:ascii="Times New Roman" w:hAnsi="Times New Roman" w:cs="Times New Roman"/>
                <w:spacing w:val="-3"/>
                <w:sz w:val="24"/>
                <w:szCs w:val="24"/>
              </w:rPr>
              <w:br/>
            </w:r>
            <w:r w:rsidRPr="00E85C03">
              <w:rPr>
                <w:rFonts w:ascii="Times New Roman" w:hAnsi="Times New Roman" w:cs="Times New Roman"/>
                <w:spacing w:val="-5"/>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Подвести детей к кустарнику, спросить, чем это растение отлича</w:t>
            </w:r>
            <w:r w:rsidRPr="00E85C03">
              <w:rPr>
                <w:rFonts w:ascii="Times New Roman" w:hAnsi="Times New Roman" w:cs="Times New Roman"/>
                <w:spacing w:val="-3"/>
                <w:sz w:val="24"/>
                <w:szCs w:val="24"/>
              </w:rPr>
              <w:softHyphen/>
            </w:r>
            <w:r w:rsidRPr="00E85C03">
              <w:rPr>
                <w:rFonts w:ascii="Times New Roman" w:hAnsi="Times New Roman" w:cs="Times New Roman"/>
                <w:spacing w:val="-2"/>
                <w:sz w:val="24"/>
                <w:szCs w:val="24"/>
              </w:rPr>
              <w:t>ется от березы, ели. Попросить детей показать ствол растения. Сде</w:t>
            </w:r>
            <w:r w:rsidRPr="00E85C03">
              <w:rPr>
                <w:rFonts w:ascii="Times New Roman" w:hAnsi="Times New Roman" w:cs="Times New Roman"/>
                <w:spacing w:val="-2"/>
                <w:sz w:val="24"/>
                <w:szCs w:val="24"/>
              </w:rPr>
              <w:softHyphen/>
              <w:t xml:space="preserve">лать вывод, что у кустарника нет ствола, есть ветви, которые растут </w:t>
            </w:r>
            <w:r w:rsidRPr="00E85C03">
              <w:rPr>
                <w:rFonts w:ascii="Times New Roman" w:hAnsi="Times New Roman" w:cs="Times New Roman"/>
                <w:spacing w:val="1"/>
                <w:sz w:val="24"/>
                <w:szCs w:val="24"/>
              </w:rPr>
              <w:t xml:space="preserve">от корня. Ветви тоньше ствола. Кустарник ниже дерева. Показать </w:t>
            </w:r>
            <w:r w:rsidRPr="00E85C03">
              <w:rPr>
                <w:rFonts w:ascii="Times New Roman" w:hAnsi="Times New Roman" w:cs="Times New Roman"/>
                <w:spacing w:val="-1"/>
                <w:sz w:val="24"/>
                <w:szCs w:val="24"/>
              </w:rPr>
              <w:t>ребятам красавицу рябинку, дать попробовать ягодки.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Красную ягоду дала мне рябина.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Думал я, что сладкая,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2"/>
                <w:sz w:val="24"/>
                <w:szCs w:val="24"/>
              </w:rPr>
              <w:t>А она как хина.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То ли это ягодка просто не дозрела,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Толь рябинка хитрая подшутить хотела.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w:t>
            </w:r>
            <w:r>
              <w:rPr>
                <w:rFonts w:ascii="Times New Roman" w:hAnsi="Times New Roman" w:cs="Times New Roman"/>
                <w:sz w:val="24"/>
                <w:szCs w:val="24"/>
                <w:lang w:val="kk-KZ"/>
              </w:rPr>
              <w:t xml:space="preserve">знакомление с окружающим миром </w:t>
            </w:r>
            <w:r w:rsidRPr="00E85C03">
              <w:rPr>
                <w:rFonts w:ascii="Times New Roman" w:hAnsi="Times New Roman" w:cs="Times New Roman"/>
                <w:sz w:val="24"/>
                <w:szCs w:val="24"/>
              </w:rPr>
              <w:t>.)</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Игра «Что с чем можно делать?».</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развивать речь (употребление существительных в творительном падеже без предлогов), воображение.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Описание:</w:t>
            </w:r>
            <w:r w:rsidRPr="00174C9D">
              <w:rPr>
                <w:lang w:eastAsia="en-US"/>
              </w:rPr>
              <w:t> рассказать ребенку короткую историю: «Жил - был мальчик по имени (можно вставить имя ребенка). Ему было три года. Однажды бабушка подарила мальчику лопату. Задумался малыш: «Что же мне с ней делать?» Предложить подумать о том, что можно делать лопатой. Помочь ребенку, выдвигая версии поочередно. Задать вопросы о способах использования разных предметов: «Что можно делать ложкой (красками, клеем, нитками и т. 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П/И «Мыши водят хоровод»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Цель</w:t>
            </w:r>
            <w:r w:rsidRPr="00E85C03">
              <w:rPr>
                <w:rStyle w:val="c0"/>
                <w:rFonts w:ascii="Times New Roman" w:hAnsi="Times New Roman" w:cs="Times New Roman"/>
                <w:sz w:val="24"/>
                <w:szCs w:val="24"/>
                <w:lang w:eastAsia="en-US"/>
              </w:rPr>
              <w:t>: упражнять детей в выполнении движений.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Ход игры: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Воспитатель рассказывает, что все дети будут мышками, а кто-то один — котом Васькой. Ребенка, согласившегося быть котом, взрослый уводит в укромный уголок площадки и спрашивает: «Как кот мяукает, знаешь?»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Далее воспитатель объясняет всем: «Мы -мышки, будем водить хоровод, бегать, играть, веселиться, но как только проснется Вась- ка-кот, сразу разбегайтесь, чтобы кот вас, мышек, не поймал. Покажите, как мышки бегают. Быстро-быстро и тихо-тихо, чтобы не будить кота. А как они пищат?»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«Мыши» водят хоровод: дети тихо передвигаются по площадке и подпевают взрослому.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Воспитатель поет: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Ля-ля-ля!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На печурке дремлет кот.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Ля-ля-ля!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Тише, мыши, не шумите.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Кота Ваську не будите.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Вот проснется Васька-кот -</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Разобьет наш хоровод!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Мышки не слушаются, бегают, пищат.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Вот проснулся Васька-кот,</w:t>
            </w:r>
          </w:p>
          <w:p w:rsidR="00CF1317" w:rsidRPr="00E85C03" w:rsidRDefault="00CF1317" w:rsidP="00E85C03">
            <w:pPr>
              <w:spacing w:after="0" w:line="240" w:lineRule="auto"/>
              <w:rPr>
                <w:rFonts w:ascii="Times New Roman" w:hAnsi="Times New Roman" w:cs="Times New Roman"/>
                <w:sz w:val="24"/>
                <w:szCs w:val="24"/>
              </w:rPr>
            </w:pPr>
            <w:r w:rsidRPr="00E85C03">
              <w:rPr>
                <w:rStyle w:val="c0"/>
                <w:rFonts w:ascii="Times New Roman" w:hAnsi="Times New Roman" w:cs="Times New Roman"/>
                <w:sz w:val="24"/>
                <w:szCs w:val="24"/>
                <w:lang w:eastAsia="en-US"/>
              </w:rPr>
              <w:t>Разбежался хоровод!</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«Кот» бегает за «мышками»: «Мяу-мяу-мяу!» «Мышки» разбегаются.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По желанию детей игра повторяется 2-3 раза.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 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83"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Хмурая осень.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ознакомление детей с наиболее типичными особенностями поздней осени.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Ход наблюдения: </w:t>
            </w:r>
            <w:r w:rsidRPr="00E85C03">
              <w:rPr>
                <w:rFonts w:ascii="Times New Roman" w:hAnsi="Times New Roman" w:cs="Times New Roman"/>
                <w:sz w:val="24"/>
                <w:szCs w:val="24"/>
              </w:rPr>
              <w:t>Собираясь на прогулку, воспитатель обращает внимание детей на их одежду. Дети объясняют, зачем они надели плащи, пальто, резино</w:t>
            </w:r>
            <w:r w:rsidRPr="00E85C03">
              <w:rPr>
                <w:rFonts w:ascii="Times New Roman" w:hAnsi="Times New Roman" w:cs="Times New Roman"/>
                <w:sz w:val="24"/>
                <w:szCs w:val="24"/>
              </w:rPr>
              <w:softHyphen/>
              <w:t>вые сапоги, перчатки. Воспитатель конкретизирует: холодно на улице, поэтому и одеваемся потеплей. А почему у всех сапоги, дети могут рас</w:t>
            </w:r>
            <w:r w:rsidRPr="00E85C03">
              <w:rPr>
                <w:rFonts w:ascii="Times New Roman" w:hAnsi="Times New Roman" w:cs="Times New Roman"/>
                <w:sz w:val="24"/>
                <w:szCs w:val="24"/>
              </w:rPr>
              <w:softHyphen/>
              <w:t>сказать сами. На улице детей встречает холодный осенний дождь. Все быстро пере</w:t>
            </w:r>
            <w:r w:rsidRPr="00E85C03">
              <w:rPr>
                <w:rFonts w:ascii="Times New Roman" w:hAnsi="Times New Roman" w:cs="Times New Roman"/>
                <w:sz w:val="24"/>
                <w:szCs w:val="24"/>
              </w:rPr>
              <w:softHyphen/>
              <w:t>бегают по дорожкам на веранду и начинают наблюдать. Воспитатель предлагает перечислить предметы, которые стали мокрыми от дождя, об</w:t>
            </w:r>
            <w:r w:rsidRPr="00E85C03">
              <w:rPr>
                <w:rFonts w:ascii="Times New Roman" w:hAnsi="Times New Roman" w:cs="Times New Roman"/>
                <w:sz w:val="24"/>
                <w:szCs w:val="24"/>
              </w:rPr>
              <w:softHyphen/>
              <w:t>ратить внимание на то, что нет птиц. Дети высказываются: «У них нет ре</w:t>
            </w:r>
            <w:r w:rsidRPr="00E85C03">
              <w:rPr>
                <w:rFonts w:ascii="Times New Roman" w:hAnsi="Times New Roman" w:cs="Times New Roman"/>
                <w:sz w:val="24"/>
                <w:szCs w:val="24"/>
              </w:rPr>
              <w:softHyphen/>
              <w:t>зиновых сапог, нет зонтов! Вот все и спрятались».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обращают внимание на спешащих редких прохожих с зонтами: «Никому не хочется замерзнуть, промокнуть, поэтому и спешат все». Де</w:t>
            </w:r>
            <w:r w:rsidRPr="00E85C03">
              <w:rPr>
                <w:rFonts w:ascii="Times New Roman" w:hAnsi="Times New Roman" w:cs="Times New Roman"/>
                <w:sz w:val="24"/>
                <w:szCs w:val="24"/>
              </w:rPr>
              <w:softHyphen/>
              <w:t>ти отмечают разнообразное художественное оформление зонтов, каждый высказывается, какой зонт ему понравился, а педагог уточняет: «Зонты красивые и разноцветные, для того чтобы людям не было скучно в этот хмурый осенний денек».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спрашивает: «Что значит "хмурый день"?» и побуждает детей высказываться, весело ли смотреть на серое небо, когда тучи закрыли солнце, радостно ли смотреть на голые мокрые кусты, которые раскачива</w:t>
            </w:r>
            <w:r w:rsidRPr="00E85C03">
              <w:rPr>
                <w:rFonts w:ascii="Times New Roman" w:hAnsi="Times New Roman" w:cs="Times New Roman"/>
                <w:sz w:val="24"/>
                <w:szCs w:val="24"/>
              </w:rPr>
              <w:softHyphen/>
              <w:t>ет ветер, срывая последние листья.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Затем все прислушиваются, как дождь барабанит по крыше веранды: тук-тук-тук! (Дети повторяют песню осеннего дождя.) Воспитатель чита</w:t>
            </w:r>
            <w:r w:rsidRPr="00E85C03">
              <w:rPr>
                <w:rFonts w:ascii="Times New Roman" w:hAnsi="Times New Roman" w:cs="Times New Roman"/>
                <w:sz w:val="24"/>
                <w:szCs w:val="24"/>
              </w:rPr>
              <w:softHyphen/>
              <w:t>ет стихотворение А. Плещеева «Скучная картина». Дети прислушиваются к завыванию холодного ветра, вторят ему: «В-в-в!» воспитатель.  уточняет: «Сердитый ветер - воет. Злой осенний ветер срывает последние листья, всех разгоняет».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w:t>
            </w:r>
            <w:r>
              <w:rPr>
                <w:rFonts w:ascii="Times New Roman" w:hAnsi="Times New Roman" w:cs="Times New Roman"/>
                <w:sz w:val="24"/>
                <w:szCs w:val="24"/>
                <w:lang w:val="kk-KZ"/>
              </w:rPr>
              <w:t>накомление с окружающим миром )</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Игра «Докажи!».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развивать речь, память, умение анализировать, приводить и отстаивать доводы.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Билингвальный компонент: лошадь - жыл</w:t>
            </w:r>
            <w:r w:rsidRPr="00E85C03">
              <w:rPr>
                <w:lang w:val="kk-KZ" w:eastAsia="en-US"/>
              </w:rPr>
              <w:t>қы, корова - сиыр, воробей - торғай, медведь - аю, курица - тауық.</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Описание</w:t>
            </w:r>
            <w:r w:rsidRPr="00174C9D">
              <w:rPr>
                <w:lang w:eastAsia="en-US"/>
              </w:rPr>
              <w:t>: начать игру так: «Мне кажется, что мама теленка - лошадь. Ведь у них есть копыта, они покрыты шерстью, едят сено и т. п.». Побудить детей объяснить вам, что теленок - детеныш коровы, а не лошади: у лошади нет рогов, у теленка нет гривы, лошадь ржет, теленок мычит и т. п. «У воробья есть клюв и перья, значит его мама - курица». Контрфакты: разный размер, воробей летает - курица нет, воробей чирикает - курица квохчет, кудахчет и т. д. Продолжить игру с ребенком, помогая ему сделать тот или иной вывод. Противопоставлять можно разные объекты и категории, например, «медведь живет в норе», «хлеб растет на дереве» и т. п. Каждую игру следует доводить до логического завершения, чтобы у ребенка формировались верные образы рассматриваемых объектов.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w:t>
            </w:r>
            <w:r w:rsidRPr="00E85C03">
              <w:rPr>
                <w:rFonts w:ascii="Times New Roman" w:hAnsi="Times New Roman" w:cs="Times New Roman"/>
                <w:sz w:val="24"/>
                <w:szCs w:val="24"/>
              </w:rPr>
              <w:t xml:space="preserve">, ознакомление с окружающим миром, казахский язык )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Мало-подвишная игра «Ладушки-оладушки»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учить детей по-разному хлопать в ладоши: вести счет: «Раз, два».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игре участвует подгруппа детей (3-4 человека). Все стоят, образуя круг. Воспитатель рассказывает: «Бабушка печет оладушки, поливает маслом, угощает всех детей». Воспитатель медленно произносит: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Ладушки, ладушки,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Пекла бабушка оладушки.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Маслом поливала,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Детушкам давала.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 два! —Даше,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 два! —Тане.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хлопают в ладоши.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хлопает каждого ребенка то по одной, то по другой ладошке. Вместе считают: «Раз, два!»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Всем по два!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Всем по два!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хлопает по обеим ладошкам каждого ребенка.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Хороши оладушки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 нашей бабушки!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Если кто-то из детей захочет, он может быть ведущим. Игра повторяется.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rPr>
              <w:t>развитие речи и художественная литература)</w:t>
            </w:r>
          </w:p>
        </w:tc>
        <w:tc>
          <w:tcPr>
            <w:tcW w:w="2614"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 Наблюдение за птицами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Цель:</w:t>
            </w:r>
            <w:r w:rsidRPr="00E85C03">
              <w:rPr>
                <w:rFonts w:ascii="Times New Roman" w:hAnsi="Times New Roman" w:cs="Times New Roman"/>
                <w:sz w:val="24"/>
                <w:szCs w:val="24"/>
              </w:rPr>
              <w:t xml:space="preserve">  наблюдение за птицами, их повадками.</w:t>
            </w:r>
          </w:p>
          <w:p w:rsidR="00CF1317" w:rsidRPr="00E85C03" w:rsidRDefault="00CF1317" w:rsidP="00E85C03">
            <w:pPr>
              <w:spacing w:after="0" w:line="240" w:lineRule="auto"/>
              <w:rPr>
                <w:rFonts w:ascii="Times New Roman" w:hAnsi="Times New Roman" w:cs="Times New Roman"/>
                <w:spacing w:val="-3"/>
                <w:sz w:val="24"/>
                <w:szCs w:val="24"/>
              </w:rPr>
            </w:pPr>
            <w:r w:rsidRPr="00E85C03">
              <w:rPr>
                <w:rFonts w:ascii="Times New Roman" w:hAnsi="Times New Roman" w:cs="Times New Roman"/>
                <w:spacing w:val="-3"/>
                <w:sz w:val="24"/>
                <w:szCs w:val="24"/>
              </w:rPr>
              <w:t>Ход наблюдения: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6"/>
                <w:sz w:val="24"/>
                <w:szCs w:val="24"/>
              </w:rPr>
              <w:t>Перед прогулкой воспитатель говорит детям, что нужно взять хлеб для того, чтобы покормить голубей. Придя на место, сначала рассмот</w:t>
            </w:r>
            <w:r w:rsidRPr="00E85C03">
              <w:rPr>
                <w:rFonts w:ascii="Times New Roman" w:hAnsi="Times New Roman" w:cs="Times New Roman"/>
                <w:spacing w:val="-6"/>
                <w:sz w:val="24"/>
                <w:szCs w:val="24"/>
              </w:rPr>
              <w:softHyphen/>
            </w:r>
            <w:r w:rsidRPr="00E85C03">
              <w:rPr>
                <w:rFonts w:ascii="Times New Roman" w:hAnsi="Times New Roman" w:cs="Times New Roman"/>
                <w:spacing w:val="-4"/>
                <w:sz w:val="24"/>
                <w:szCs w:val="24"/>
              </w:rPr>
              <w:t xml:space="preserve">реть их, спросить, много ли голубей? Посмотреть, как голуби будут клевать. Обратить внимание детей, что у голубей есть глаза они </w:t>
            </w:r>
            <w:r w:rsidRPr="00E85C03">
              <w:rPr>
                <w:rFonts w:ascii="Times New Roman" w:hAnsi="Times New Roman" w:cs="Times New Roman"/>
                <w:spacing w:val="-7"/>
                <w:sz w:val="24"/>
                <w:szCs w:val="24"/>
              </w:rPr>
              <w:t xml:space="preserve">видят корм, когда им насыпают, есть клюв они клюют крошки, есть </w:t>
            </w:r>
            <w:r w:rsidRPr="00E85C03">
              <w:rPr>
                <w:rFonts w:ascii="Times New Roman" w:hAnsi="Times New Roman" w:cs="Times New Roman"/>
                <w:spacing w:val="-6"/>
                <w:sz w:val="24"/>
                <w:szCs w:val="24"/>
              </w:rPr>
              <w:t>ноги  они ходят, есть хвост и крылья они летают. Голуби бывают разного цвета и величины. Голубей иногда называют «сизарями».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Начните наблюдение после того, как подкормите птиц.</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4"/>
                <w:sz w:val="24"/>
                <w:szCs w:val="24"/>
              </w:rPr>
              <w:t>Голуби, голуби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7"/>
                <w:sz w:val="24"/>
                <w:szCs w:val="24"/>
              </w:rPr>
              <w:t>Раз, два, три.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Прилетели голуби-сизари.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1"/>
                <w:sz w:val="24"/>
                <w:szCs w:val="24"/>
              </w:rPr>
              <w:t>Сели и нахохлились у дверей.</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Кто накормит крошками сизарей?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pacing w:val="-3"/>
                <w:sz w:val="24"/>
                <w:szCs w:val="24"/>
              </w:rPr>
              <w:t xml:space="preserve">Рассмотреть внешний вид птиц, вспомнить об их повадках. После </w:t>
            </w:r>
            <w:r w:rsidRPr="00E85C03">
              <w:rPr>
                <w:rFonts w:ascii="Times New Roman" w:hAnsi="Times New Roman" w:cs="Times New Roman"/>
                <w:spacing w:val="1"/>
                <w:sz w:val="24"/>
                <w:szCs w:val="24"/>
              </w:rPr>
              <w:t xml:space="preserve">этого сравнить птиц. Тело голубя и воробья покрыто перьями, те и </w:t>
            </w:r>
            <w:r w:rsidRPr="00E85C03">
              <w:rPr>
                <w:rFonts w:ascii="Times New Roman" w:hAnsi="Times New Roman" w:cs="Times New Roman"/>
                <w:spacing w:val="-2"/>
                <w:sz w:val="24"/>
                <w:szCs w:val="24"/>
              </w:rPr>
              <w:t xml:space="preserve">другие летают, но голубь больше воробья; голубь воркует, а воробей чирикает, голубь ходит, а воробей прыгает. Голуби не боятся людей, </w:t>
            </w:r>
            <w:r w:rsidRPr="00E85C03">
              <w:rPr>
                <w:rFonts w:ascii="Times New Roman" w:hAnsi="Times New Roman" w:cs="Times New Roman"/>
                <w:spacing w:val="5"/>
                <w:sz w:val="24"/>
                <w:szCs w:val="24"/>
              </w:rPr>
              <w:t>они к ним привыкли.</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 xml:space="preserve">Воробей над кормом </w:t>
            </w:r>
          </w:p>
          <w:p w:rsidR="00CF1317" w:rsidRPr="00E85C03" w:rsidRDefault="00CF1317" w:rsidP="00E85C03">
            <w:pPr>
              <w:spacing w:after="0" w:line="240" w:lineRule="auto"/>
              <w:rPr>
                <w:rFonts w:ascii="Times New Roman" w:hAnsi="Times New Roman" w:cs="Times New Roman"/>
                <w:spacing w:val="-4"/>
                <w:sz w:val="24"/>
                <w:szCs w:val="24"/>
              </w:rPr>
            </w:pPr>
            <w:r w:rsidRPr="00E85C03">
              <w:rPr>
                <w:rFonts w:ascii="Times New Roman" w:hAnsi="Times New Roman" w:cs="Times New Roman"/>
                <w:spacing w:val="-4"/>
                <w:sz w:val="24"/>
                <w:szCs w:val="24"/>
              </w:rPr>
              <w:t xml:space="preserve">Прыгает, кружится, </w:t>
            </w:r>
          </w:p>
          <w:p w:rsidR="00CF1317" w:rsidRPr="00E85C03" w:rsidRDefault="00CF1317" w:rsidP="00E85C03">
            <w:pPr>
              <w:spacing w:after="0" w:line="240" w:lineRule="auto"/>
              <w:rPr>
                <w:rFonts w:ascii="Times New Roman" w:hAnsi="Times New Roman" w:cs="Times New Roman"/>
                <w:spacing w:val="-2"/>
                <w:sz w:val="24"/>
                <w:szCs w:val="24"/>
              </w:rPr>
            </w:pPr>
            <w:r w:rsidRPr="00E85C03">
              <w:rPr>
                <w:rFonts w:ascii="Times New Roman" w:hAnsi="Times New Roman" w:cs="Times New Roman"/>
                <w:spacing w:val="-2"/>
                <w:sz w:val="24"/>
                <w:szCs w:val="24"/>
              </w:rPr>
              <w:t xml:space="preserve">Перышки взъерошены, </w:t>
            </w:r>
          </w:p>
          <w:p w:rsidR="00CF1317" w:rsidRPr="00E85C03" w:rsidRDefault="00CF1317" w:rsidP="00E85C03">
            <w:pPr>
              <w:spacing w:after="0" w:line="240" w:lineRule="auto"/>
              <w:rPr>
                <w:rFonts w:ascii="Times New Roman" w:hAnsi="Times New Roman" w:cs="Times New Roman"/>
                <w:spacing w:val="-1"/>
                <w:sz w:val="24"/>
                <w:szCs w:val="24"/>
              </w:rPr>
            </w:pPr>
            <w:r w:rsidRPr="00E85C03">
              <w:rPr>
                <w:rFonts w:ascii="Times New Roman" w:hAnsi="Times New Roman" w:cs="Times New Roman"/>
                <w:spacing w:val="-1"/>
                <w:sz w:val="24"/>
                <w:szCs w:val="24"/>
              </w:rPr>
              <w:t>Хвостик распушился.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Беседа с детьми "Надо птицам помогать"</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rPr>
              <w:t>Цель:</w:t>
            </w:r>
            <w:r w:rsidRPr="00E85C03">
              <w:rPr>
                <w:rFonts w:ascii="Times New Roman" w:hAnsi="Times New Roman" w:cs="Times New Roman"/>
                <w:sz w:val="24"/>
                <w:szCs w:val="24"/>
                <w:shd w:val="clear" w:color="auto" w:fill="FFFFFF"/>
                <w:lang w:eastAsia="en-US"/>
              </w:rPr>
              <w:t xml:space="preserve"> воспитывать заботливое отношение к птицам, желание помогать им в трудных условиях.</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Ход беседы: Рассказать о зимующих птицах, предложить детям покормить 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shd w:val="clear" w:color="auto" w:fill="FFFFFF"/>
                <w:lang w:eastAsia="en-US"/>
              </w:rPr>
              <w:t>Сейчас птицам холодно и голодно, поэтому некоторые улетели в тёплые края! С нами зимовать остались воробьи, синицы, вороны, голуби. Тяжело им в это время года, снег всё кругом засыпал, тяжело им искать себе корм.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w:t>
            </w:r>
            <w:r>
              <w:rPr>
                <w:rFonts w:ascii="Times New Roman" w:hAnsi="Times New Roman" w:cs="Times New Roman"/>
                <w:sz w:val="24"/>
                <w:szCs w:val="24"/>
                <w:lang w:val="kk-KZ"/>
              </w:rPr>
              <w:t>акомление с окружающим миром)</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П/И </w:t>
            </w:r>
            <w:r w:rsidRPr="00E85C03">
              <w:rPr>
                <w:rFonts w:ascii="Times New Roman" w:hAnsi="Times New Roman" w:cs="Times New Roman"/>
                <w:sz w:val="24"/>
                <w:szCs w:val="24"/>
              </w:rPr>
              <w:t>«Вороны и собачка»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учить детей подражать движениям и голосам птиц; двигаться, не мешая друг другу.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произносит: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Возле елочки зеленой</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Скачут, каркают вороны: «Кар! Кар! Кар!»</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прыгают, изображая ворон, издают каркающие звуки.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Педагог подходит к «воронам», берет в руки игрушечную собачку и говорит: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Тут собачка прибежала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ворон всех разогнала: «Ав! Ав! Ав!»</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«Вороны» разбегаются в разные стороны.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Игра по желанию детей повторяется 2—3 раза.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 развитие речи и художественная л</w:t>
            </w:r>
            <w:r>
              <w:rPr>
                <w:rFonts w:ascii="Times New Roman" w:hAnsi="Times New Roman" w:cs="Times New Roman"/>
                <w:sz w:val="24"/>
                <w:szCs w:val="24"/>
                <w:lang w:val="kk-KZ"/>
              </w:rPr>
              <w:t xml:space="preserve">итература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rPr>
          <w:rFonts w:ascii="Times New Roman" w:hAnsi="Times New Roman" w:cs="Times New Roman"/>
          <w:sz w:val="24"/>
          <w:szCs w:val="24"/>
        </w:rPr>
      </w:pP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«Юнга»</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14.11.2022 - 18.11. 2022г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14.11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15.11</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16.11</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17.11</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18.11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 xml:space="preserve">Игра </w:t>
            </w:r>
            <w:r w:rsidRPr="00E85C03">
              <w:rPr>
                <w:rFonts w:ascii="Times New Roman" w:hAnsi="Times New Roman" w:cs="Times New Roman"/>
                <w:sz w:val="24"/>
                <w:szCs w:val="24"/>
                <w:lang w:val="kk-KZ"/>
              </w:rPr>
              <w:t>«Громко - тихо»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shd w:val="clear" w:color="auto" w:fill="FFFFFF"/>
                <w:lang w:eastAsia="en-US"/>
              </w:rPr>
              <w:t>Цель: развивать умение менять силу голоса: говорить то громко, то тихо. </w:t>
            </w:r>
            <w:r w:rsidRPr="00E85C03">
              <w:rPr>
                <w:rFonts w:ascii="Times New Roman" w:hAnsi="Times New Roman" w:cs="Times New Roman"/>
                <w:sz w:val="24"/>
                <w:szCs w:val="24"/>
                <w:shd w:val="clear" w:color="auto" w:fill="FFFFFF"/>
                <w:lang w:eastAsia="en-US"/>
              </w:rPr>
              <w:br/>
              <w:t>Оборудование: Большая и маленькая собачки или другие игрушки. </w:t>
            </w:r>
            <w:r w:rsidRPr="00E85C03">
              <w:rPr>
                <w:rFonts w:ascii="Times New Roman" w:hAnsi="Times New Roman" w:cs="Times New Roman"/>
                <w:sz w:val="24"/>
                <w:szCs w:val="24"/>
                <w:shd w:val="clear" w:color="auto" w:fill="FFFFFF"/>
                <w:lang w:eastAsia="en-US"/>
              </w:rPr>
              <w:br/>
              <w:t>Ход: воспитатель показывает двух собачек и говорит: «Большая собачка лает громко: «Ав-ав». Как лает большая собачка? (дети повторяют громко). А маленькая собачка лает тихо: «Ав-ав». Как лает маленькая собачка? (дети повторяют тихо).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Словесная игра «Петушок»</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речевую активность детей; упражнять их в правильном звукопроизношении.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Выбор петушка короткой считалочкой, звукоподражание, имитация движений.</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с помощью считалочки выбирает петушка: </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Шли бараны по дороге,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Промочили в луже ноги.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Раз, два, три, четыре, пять,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Стали ноги вытирать,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Кто платочком, кто тряпицей, </w:t>
            </w:r>
            <w:r w:rsidRPr="00E85C03">
              <w:rPr>
                <w:rFonts w:ascii="Times New Roman" w:hAnsi="Times New Roman" w:cs="Times New Roman"/>
                <w:sz w:val="24"/>
                <w:szCs w:val="24"/>
                <w:lang w:eastAsia="en-US"/>
              </w:rPr>
              <w:br/>
            </w:r>
            <w:r w:rsidRPr="00E85C03">
              <w:rPr>
                <w:rFonts w:ascii="Times New Roman" w:hAnsi="Times New Roman" w:cs="Times New Roman"/>
                <w:sz w:val="24"/>
                <w:szCs w:val="24"/>
                <w:shd w:val="clear" w:color="auto" w:fill="FFFFFF"/>
                <w:lang w:eastAsia="en-US"/>
              </w:rPr>
              <w:t>Кто дырявой рукавицей.</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Надевают на него шапочку, и воспитатель говорит тихо (на ухо), что, когда он сядет на стул, должен громко пропеть «ку-ка-ре-ку!», как петушок. Петушок садится на стул и громко кукарекает. Затем воспитатель и дети произносят слова: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Петушок, петушок,</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Золотой гребешок,</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Масляна головушка,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Шелкова бородушка,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 ты рано встаешь?</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 ты громко поешь?</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«что ты громко поешь?» воспитатель предлагает петушку несколько раз прокукарекать. Затем выбирают нового петушка.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основы математики). </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Игра «Пароход»</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развивать у детей силу и плавность голоса, научить различать звуки, произносить их тихо и громко.</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Оборудование: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Игрушка пароход.</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Участники игры рассаживаются за столом. Педагог показывает игрушку пароход. Педагог спрашивает: « Что это такое? Как гудит пароход?» Затем изображает гудок парохода, когда он находится далеко, и просит повторить детей. После этого педагог изображает гудок приближающегося парохода. Дети повторяют. Затем педагог имитирует гудок парохода, который находится совсем близко. Дети снова повторяют. Необходимо следить , чтобы дети правильно произносили звук парохода, находящегося вблизи, вдали и совсем близко.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w:t>
            </w:r>
            <w:r>
              <w:rPr>
                <w:rFonts w:ascii="Times New Roman" w:hAnsi="Times New Roman" w:cs="Times New Roman"/>
                <w:sz w:val="24"/>
                <w:szCs w:val="24"/>
                <w:lang w:val="kk-KZ"/>
              </w:rPr>
              <w:t xml:space="preserve">чи и художественная литература </w:t>
            </w:r>
            <w:r w:rsidRPr="00E85C03">
              <w:rPr>
                <w:rFonts w:ascii="Times New Roman" w:hAnsi="Times New Roman" w:cs="Times New Roman"/>
                <w:sz w:val="24"/>
                <w:szCs w:val="24"/>
                <w:lang w:val="kk-KZ"/>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Словесная игра «</w:t>
            </w:r>
            <w:r w:rsidRPr="00E85C03">
              <w:rPr>
                <w:rFonts w:ascii="Times New Roman" w:hAnsi="Times New Roman" w:cs="Times New Roman"/>
                <w:sz w:val="24"/>
                <w:szCs w:val="24"/>
                <w:lang w:eastAsia="en-US"/>
              </w:rPr>
              <w:t>Птички</w:t>
            </w:r>
            <w:r w:rsidRPr="00E85C03">
              <w:rPr>
                <w:rFonts w:ascii="Times New Roman" w:hAnsi="Times New Roman" w:cs="Times New Roman"/>
                <w:sz w:val="24"/>
                <w:szCs w:val="24"/>
                <w:lang w:val="kk-KZ"/>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умении согласовывать слова и действия; продолжать активизировать речь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правила. Дети-птички должны согласовывать свои движения со словами стихотворения. Птички выбирают по своему желанию других птичек.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Летели две птички,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Собой невелички.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они летели,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люди глядели.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они садились,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люди дивились.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Кто хочет быть птичками?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 воспитатель произносят слова потешки, а птички выполняют соответствующие действия. Затем они выбирают новых птичек, и игра повторяется. Игру можно повторить несколько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(Развитие речи и художественная литература). </w:t>
            </w:r>
          </w:p>
        </w:tc>
        <w:tc>
          <w:tcPr>
            <w:tcW w:w="2551" w:type="dxa"/>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w:t>
            </w:r>
            <w:r w:rsidRPr="00E85C03">
              <w:rPr>
                <w:rFonts w:ascii="Times New Roman" w:hAnsi="Times New Roman" w:cs="Times New Roman"/>
                <w:sz w:val="24"/>
                <w:szCs w:val="24"/>
                <w:bdr w:val="none" w:sz="0" w:space="0" w:color="auto" w:frame="1"/>
                <w:lang w:eastAsia="en-US"/>
              </w:rPr>
              <w:t>«Часы»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bdr w:val="none" w:sz="0" w:space="0" w:color="auto" w:frame="1"/>
                <w:lang w:eastAsia="en-US"/>
              </w:rPr>
              <w:t>Цель</w:t>
            </w:r>
            <w:r w:rsidRPr="00E85C03">
              <w:rPr>
                <w:rFonts w:ascii="Times New Roman" w:hAnsi="Times New Roman" w:cs="Times New Roman"/>
                <w:sz w:val="24"/>
                <w:szCs w:val="24"/>
                <w:lang w:eastAsia="en-US"/>
              </w:rPr>
              <w:t>: развитие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темповой организации речи.</w:t>
            </w:r>
          </w:p>
          <w:p w:rsidR="00CF1317" w:rsidRPr="00E85C03" w:rsidRDefault="00CF1317" w:rsidP="00E85C03">
            <w:pPr>
              <w:shd w:val="clear" w:color="auto" w:fill="FFFFFF"/>
              <w:spacing w:after="0" w:line="240" w:lineRule="auto"/>
              <w:outlineLvl w:val="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Тик-так, тик-так. Часы большие так идут. </w:t>
            </w:r>
            <w:r w:rsidRPr="00E85C03">
              <w:rPr>
                <w:rFonts w:ascii="Times New Roman" w:hAnsi="Times New Roman" w:cs="Times New Roman"/>
                <w:sz w:val="24"/>
                <w:szCs w:val="24"/>
                <w:bdr w:val="none" w:sz="0" w:space="0" w:color="auto" w:frame="1"/>
                <w:lang w:eastAsia="en-US"/>
              </w:rPr>
              <w:t>(Хлопают или говорят медленно.)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Тики-так, тики-таки. Маленькие так бегут часы. </w:t>
            </w:r>
            <w:r w:rsidRPr="00E85C03">
              <w:rPr>
                <w:rFonts w:ascii="Times New Roman" w:hAnsi="Times New Roman" w:cs="Times New Roman"/>
                <w:sz w:val="24"/>
                <w:szCs w:val="24"/>
                <w:bdr w:val="none" w:sz="0" w:space="0" w:color="auto" w:frame="1"/>
                <w:lang w:eastAsia="en-US"/>
              </w:rPr>
              <w:t>(Хлопают или говорят быстро.)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Дежурство в игровом уголке.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Цель: с</w:t>
            </w:r>
            <w:r w:rsidRPr="00E85C03">
              <w:rPr>
                <w:rFonts w:ascii="Times New Roman" w:hAnsi="Times New Roman" w:cs="Times New Roman"/>
                <w:sz w:val="24"/>
                <w:szCs w:val="24"/>
                <w:lang w:eastAsia="en-US"/>
              </w:rPr>
              <w:t>овершенствовать умения детей нести дежурство в игровом уголке детского сада. (Физическая культура, социально-эмоциональное развитие, ознакомление с окружающим миром, навыки самообслуживания).</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"Курочка и цыплята"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соотносить темп движений и темп речи.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сидят на стульях полукругом. Слушая отрывок скороговорки, произносимой педагогом в медленном темпе, кистью одной руки, собранной в щепоть, медленно дотрагиваются до раскрытой ладони другой руки - "курочка клюет зернышки"; при слушании отрывка в быстром темпе совершают те же движения быстро - "цыплята клюют зернышки".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Вышла курочка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Свежей травки пощипать,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(медленный темп)</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ней ребята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Желтые цыплята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(быстрый темп).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Сюжетно-ролевая игра </w:t>
            </w:r>
          </w:p>
          <w:p w:rsidR="00CF1317" w:rsidRPr="00174C9D" w:rsidRDefault="00CF1317" w:rsidP="00E85C03">
            <w:pPr>
              <w:pStyle w:val="c12c14"/>
              <w:shd w:val="clear" w:color="auto" w:fill="FFFFFF"/>
              <w:spacing w:before="0" w:after="0"/>
              <w:rPr>
                <w:lang w:eastAsia="en-US"/>
              </w:rPr>
            </w:pPr>
            <w:r w:rsidRPr="00174C9D">
              <w:rPr>
                <w:rStyle w:val="c9"/>
                <w:lang w:eastAsia="en-US"/>
              </w:rPr>
              <w:t>«Магазин»</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 xml:space="preserve">Цель: </w:t>
            </w:r>
            <w:r w:rsidRPr="00E85C03">
              <w:rPr>
                <w:rFonts w:ascii="Times New Roman" w:hAnsi="Times New Roman" w:cs="Times New Roman"/>
                <w:sz w:val="24"/>
                <w:szCs w:val="24"/>
                <w:lang w:eastAsia="en-US"/>
              </w:rPr>
              <w:t>расширение словарного запаса детей: введение понятий «игрушки», «мебель», «продукты питания», «посуда»; формировать представление о понятиях «один-много».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 xml:space="preserve">Оборудование: </w:t>
            </w:r>
            <w:r w:rsidRPr="00E85C03">
              <w:rPr>
                <w:rFonts w:ascii="Times New Roman" w:hAnsi="Times New Roman" w:cs="Times New Roman"/>
                <w:sz w:val="24"/>
                <w:szCs w:val="24"/>
                <w:lang w:eastAsia="en-US"/>
              </w:rPr>
              <w:t>все игрушки, изображающие товары, которые можно купить в магазине, расположенные на витрине, деньги.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 xml:space="preserve">Ход игры: </w:t>
            </w:r>
            <w:r w:rsidRPr="00E85C03">
              <w:rPr>
                <w:rFonts w:ascii="Times New Roman" w:hAnsi="Times New Roman" w:cs="Times New Roman"/>
                <w:sz w:val="24"/>
                <w:szCs w:val="24"/>
                <w:lang w:eastAsia="en-US"/>
              </w:rPr>
              <w:t>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 основы математики).</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«Кто что делает?»</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ознакомление со словами, обозначающими действие.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различных действий.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Педагог показывает детям с разными сюжетами. Дети ставят к ним вопросы или называют действие.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Ребенку предлагается назвать, что делает на картинке человек (животное).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2. На столе разложены несколько картинок. Предлагается ребенку найти заданное действие. Найди картинку, на которой девочка прыгает. Что делает девочка?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(Развитие речи и художественная литература)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Считалка "Волк".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предлагает детям выучить новую считалку.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Всюду ходит злой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зубами щелк-щелк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Негде козликам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Может, в поле ускакать?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Или спрятаться в кусты?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 малыш, и 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 спрячется под печку,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 ляжет на кровать,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 под стол залезает,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Волка нет, можно вылезать!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(Развитие речи и художественная литература, ознакомление с окружающим миром, ра</w:t>
            </w:r>
            <w:r>
              <w:rPr>
                <w:rFonts w:ascii="Times New Roman" w:hAnsi="Times New Roman" w:cs="Times New Roman"/>
                <w:sz w:val="24"/>
                <w:szCs w:val="24"/>
                <w:lang w:val="kk-KZ"/>
              </w:rPr>
              <w:t xml:space="preserve">звитие речи, основы математики </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«Красивые сапожки»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Шагают дружно наши ножки,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 них — красивые сапожки!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Идут сапожки по дорожке,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 них по лужам — тоже можно!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Не промокнут в дождь сапожки,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Сухими будут наши ножки!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«Шагают дружно наши ножки»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на ширине плеч, руки опущены вниз. Поднять руки через стороны вверх, хлопнуть в ладоши. Вернуться в и. п. Дыха</w:t>
            </w:r>
            <w:r w:rsidRPr="00E85C03">
              <w:rPr>
                <w:rFonts w:ascii="Times New Roman" w:hAnsi="Times New Roman" w:cs="Times New Roman"/>
                <w:sz w:val="24"/>
                <w:szCs w:val="24"/>
                <w:lang w:eastAsia="en-US"/>
              </w:rPr>
              <w:softHyphen/>
              <w:t>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«Красивые сапожки»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Наклониться, коснуться паль</w:t>
            </w:r>
            <w:r w:rsidRPr="00E85C03">
              <w:rPr>
                <w:rFonts w:ascii="Times New Roman" w:hAnsi="Times New Roman" w:cs="Times New Roman"/>
                <w:sz w:val="24"/>
                <w:szCs w:val="24"/>
                <w:lang w:eastAsia="en-US"/>
              </w:rPr>
              <w:softHyphen/>
              <w:t>цами рук носков сапожек (по возможности), выпрямиться. Вер</w:t>
            </w:r>
            <w:r w:rsidRPr="00E85C03">
              <w:rPr>
                <w:rFonts w:ascii="Times New Roman" w:hAnsi="Times New Roman" w:cs="Times New Roman"/>
                <w:sz w:val="24"/>
                <w:szCs w:val="24"/>
                <w:lang w:eastAsia="en-US"/>
              </w:rPr>
              <w:softHyphen/>
              <w:t>нуться в и. п. Дыхание произвольное. Повторить 4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3.«Крепкие сапожки»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Присесть, кончи</w:t>
            </w:r>
            <w:r w:rsidRPr="00E85C03">
              <w:rPr>
                <w:rFonts w:ascii="Times New Roman" w:hAnsi="Times New Roman" w:cs="Times New Roman"/>
                <w:sz w:val="24"/>
                <w:szCs w:val="24"/>
                <w:lang w:eastAsia="en-US"/>
              </w:rPr>
              <w:softHyphen/>
              <w:t>ками пальцев постучать по носочкам сапожек, встать, выпрямить</w:t>
            </w:r>
            <w:r w:rsidRPr="00E85C03">
              <w:rPr>
                <w:rFonts w:ascii="Times New Roman" w:hAnsi="Times New Roman" w:cs="Times New Roman"/>
                <w:sz w:val="24"/>
                <w:szCs w:val="24"/>
                <w:lang w:eastAsia="en-US"/>
              </w:rPr>
              <w:softHyphen/>
              <w:t>ся. Вернуться в и. п. Дыхание произвольное. Повторить 4—5 раз.</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«Прыгают ножки, скачут сапожки»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расставлены, руки на поясе. Прыжки на месте с поворотом вокруг себя (2 раза в любую сторону) в чередовании с ходьбой. Повторить 2—3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движение хороводом в левую или правую сторону.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«Напрыгались ножки, устали сапожки»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на ширине плеч, руки вниз. Руки в стороны, глубо</w:t>
            </w:r>
            <w:r w:rsidRPr="00E85C03">
              <w:rPr>
                <w:rFonts w:ascii="Times New Roman" w:hAnsi="Times New Roman" w:cs="Times New Roman"/>
                <w:sz w:val="24"/>
                <w:szCs w:val="24"/>
                <w:lang w:eastAsia="en-US"/>
              </w:rPr>
              <w:softHyphen/>
              <w:t>кий вдох носом. Вернуться в и. п., на выдохе произнести «устали».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«Ровным кругом»</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берутся за руки. Педагог встает в круг вмес</w:t>
            </w:r>
            <w:r w:rsidRPr="00E85C03">
              <w:rPr>
                <w:rFonts w:ascii="Times New Roman" w:hAnsi="Times New Roman" w:cs="Times New Roman"/>
                <w:sz w:val="24"/>
                <w:szCs w:val="24"/>
                <w:lang w:eastAsia="en-US"/>
              </w:rPr>
              <w:softHyphen/>
              <w:t>те с детьми. Одновременно с началом чтения педагогом текста дети начинают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Ровным кругом в красивых сапожках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Идем друг за другом по ровной дорожке.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шагаем, за шагом шаг.</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Стой на месте, дружно вместе сделаем вот так!</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педагога «стой на месте» все останавливаются, по</w:t>
            </w:r>
            <w:r w:rsidRPr="00E85C03">
              <w:rPr>
                <w:rFonts w:ascii="Times New Roman" w:hAnsi="Times New Roman" w:cs="Times New Roman"/>
                <w:sz w:val="24"/>
                <w:szCs w:val="24"/>
                <w:lang w:eastAsia="en-US"/>
              </w:rPr>
              <w:softHyphen/>
              <w:t>ворачиваются лицом в центр круга.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окончании текста педагог показывает какое-либо движение , фигуру (приседание, наклоны, прыжки, «пружинка» и т. д.).</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Через несколько занятий можно пригласить кого-либо из детей показать движение, фигуру.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Знаем, знаем – да-да-да!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 кране прячется вода!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Выходи, водица!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пришли умыться!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Лейся понемножку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Прямо на ладошку!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грязь куда-то денется!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(культурно-гигиенисечкие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"Улицы нашего города". Цель: Продолжать развивать навыки самостоятельного построения в круг; навыки свободной ходьбы по деревянным доскам. Закрепить навыки ползания под дугу; прыжка двумя ногами с продвижением вперед. Координировать двигательную активность и формировать интерес к физической культуре. Подвижная игра "Воробушки и автомобиль".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бегать в разных направлениях, не наталкиваясь друг на друга, начинать движение и менять его по сигналу, находить своё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"Паровозик".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дыхательного аппарата.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«чух-чух-чух». Остановка «ту-тууу». До 30 секунд.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«Помидоры на столе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"Серый зайчик". Цель: Продолжать формировать навыки бега с выполнением определенных заданий: в колонне по одному, друг за другом, на носочках, координирование движения рук и ног, соблюдая интервал, меняя направление; лазания по наклонной лестнице, влезание на гимнастическую стенку и спуск. Учить навыкам самостоятельного построения в круг, из круга в строй. Воспитывать устойчивый интерес к занятиям по физической культуре. Подвижная игра "Бегите ко мне".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беге, развивать у детей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"Зайка серый умывается".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действия в соответствии с текстом стихотворения, прыгать на двух ногах с продвижением вперед, используя всю площадь зала.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"Ветер".</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«Арбуз для Диаса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"Прыгай выше". Цель: Продолжать формировать навыки бега с выполнением определенных заданий: в колонне по одному, друг за другом, на носочках, координирование движения рук и ног, соблюдая интервал, меняя направление. Формировать технику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продвигаясь вперед на расстояние 2–3 метра. Подвижная игра "С кочки на кочку".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развивать ловкость, выносливость, закреплять навыки прыжков в длину.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«Листочки»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вдоха и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«Мои любимые овощи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«Воробей» Цель: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формировать способности одновременно начинать и заканчивать танцевальные движения; развивать у детей музыкальный слух, звуковысотный слух; формировать понятия, что птицы - наши меньшие братья; воспитывать культурно-нравственные нормы поведения; чувство к прекрасному. Ход занятия: Пьеса К.Қуатбаева "Шум леса".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А. Филиппенко "Цыплята".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Е.Арне "Кружение шагом",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Г.Гусейнли "Чужялярым" ("Мои цыплятки").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«Витамины нам нужны</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Үй жануарларын білдіретін сөздермен балалардың сөздік қорын кеңейту. Үй жануарлары туралы қысқа өлеңдерді жаттау.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"Көңілді достар"ойыны. Мақсаты: Үй жануарларын білдіретін сөздермен балалардың сөздік қорын кеңейту. Ойын барысы: Мұғалім қазақ тілінде "мысық жуынады", "ит үреді", "сиыр шөп жейді"деген сөз тіркестерін айтады. Балалар мұғалімнің кім туралы айтқанын мұқият тыңдап, жануарды қимылмен көрсетеді.</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«Корзинка фруктов для бабушки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осенней погодой.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знания об особенностях осенней погоды; развивать налюдательность.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Информировать детей об изменениях природных явлений осенью: понижение температуры - холод; пасмурные и дождливые дни - серое небо, пасмурно, движущиеся облака, редко выходит солнце из-за облаков, пожелтевшие листья падают на землю.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Осенью над лесом и болотом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Туча пролетела самолётом.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Пролетела туча низко-низко…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Прыгнула с нее парашютистка.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ней сейчас же и другая,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уже летит за стаей стая.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 Трутнева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мелкого растительного сора.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способности к совместной работе.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физическая культура)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«Перелет птиц»</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двигаться в одном направлении, быстро убегать после сигнала.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стоят в одном углу участка – они птицы. В другом углу – скамейки. По сигналу педагога: «Птички улетают!», дети, подняв руки, бегают по площадке. По сигналу: «Буря!», бегут к скамейкам и садятся на них. По сигналу взрослого: «Буря кончилась!», дети слезают со скамеек и продолжают бег.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вязом осенью.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представления о деревьях, о вязе, о сбрасывании листвы, как необходимости готовиться к зимним холодам; воспитывать любовь к природе, ее изменениям в осеннее время 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Долговязый старый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небесах навек увяз.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Лист его широкий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неравнобокий,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Покружившись в небе,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Лёг среди дороги.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Ю. Насимович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рассмотреть дерево, описать его, назвать. Спрашивается, по каким признакам было узнано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рассмотреть, чем отличаются листья разных деревьев (тополь, вяз, осина, ясень). Отмечается, что форма листьев вяза напоминают миндаль с мелкими острыми зубцами по краям.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 доводить дело до конца.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 малой подвижности "Беги к своему дереву".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Ну-ка, детки, побыстрей подбежали к тополю (березе, яблоне, ели, карагачу, вязу, клену).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подбегают к названному дереву.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у каждого ребенка своя карточка с деревом. По сигналу каждый бежит только к своему дереву.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перехода к следующему кругу надо перемешать карточки, снова раздать.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физическ</w:t>
            </w:r>
            <w:r>
              <w:rPr>
                <w:rFonts w:ascii="Times New Roman" w:hAnsi="Times New Roman" w:cs="Times New Roman"/>
                <w:sz w:val="24"/>
                <w:szCs w:val="24"/>
                <w:lang w:eastAsia="en-US"/>
              </w:rPr>
              <w:t xml:space="preserve">ая культура, основы математики </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"Найди свой цвет"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Цель: формировать ориентировку в пространстве, приучать действовать по сигналу, развивать ловкость, внимание.</w:t>
            </w:r>
            <w:r w:rsidRPr="00E85C03">
              <w:rPr>
                <w:rFonts w:ascii="Times New Roman" w:hAnsi="Times New Roman" w:cs="Times New Roman"/>
                <w:sz w:val="24"/>
                <w:szCs w:val="24"/>
                <w:lang w:eastAsia="en-US"/>
              </w:rPr>
              <w:t>                     Ход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детей в руках платочки трех цветов (зеленый, желтый, красный). В трех углах комнаты цветные флажки на подставках. По сигналу «Идите гулять» - дети расходятся по площадке, по сигналу «Найди свой цвет» - бегут к флажку соответствующего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(Основы математики,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ясенем осенью.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представления о лиственных деревьях, ясенем, о сбрасывании листвы, как необходимости готовиться к зимним холодам; воспитывать любовь к природе родного края.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Предлагается рассмотреть ясень. Дети называют основные части строения дерева (ствол, ветви, листья, крона, корни), определяют, что это не куст, а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Горюет ясень: — Осень!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листья скоро сбросим!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Ах, ясень-ясенёк,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Далеко тот денек!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Ещё ты покрасуйся,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моё окно посуйся,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Потешь меня, утешь!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так ветвист и свеж!..</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 Благинина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рассмотреть дерево, описать его, назвать. Спрашивается, по каким признакам было узнано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замечают, что по форме листья ясеня похожи на лодочки (ладошки) в одной упряжке.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беседки от растительного сора.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стремление и привычку к чистоте и порядку, навыки посильного труда совместно со сверстниками и взрослым, развивать осознанность в действиях.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"Лохматый пес". 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rPr>
            </w:pPr>
            <w:r w:rsidRPr="00E85C03">
              <w:rPr>
                <w:rFonts w:ascii="Times New Roman" w:hAnsi="Times New Roman" w:cs="Times New Roman"/>
                <w:sz w:val="24"/>
                <w:szCs w:val="24"/>
              </w:rPr>
              <w:t>Малоподвижная игра "Пузырь"</w:t>
            </w:r>
            <w:r w:rsidRPr="00E85C03">
              <w:rPr>
                <w:rFonts w:ascii="Times New Roman" w:hAnsi="Times New Roman" w:cs="Times New Roman"/>
                <w:sz w:val="24"/>
                <w:szCs w:val="24"/>
                <w:shd w:val="clear" w:color="auto" w:fill="FFFFFF"/>
              </w:rPr>
              <w:br/>
            </w:r>
            <w:r w:rsidRPr="00E85C03">
              <w:rPr>
                <w:rFonts w:ascii="Times New Roman" w:hAnsi="Times New Roman" w:cs="Times New Roman"/>
                <w:sz w:val="24"/>
                <w:szCs w:val="24"/>
              </w:rPr>
              <w:t>Цель: научить детей образовывать круг, меняя его размер в зависимости от игровых действий; формировать умение согласовывать действия с произносимыми словами.</w:t>
            </w:r>
            <w:r w:rsidRPr="00E85C03">
              <w:rPr>
                <w:rFonts w:ascii="Times New Roman" w:hAnsi="Times New Roman" w:cs="Times New Roman"/>
                <w:sz w:val="24"/>
                <w:szCs w:val="24"/>
                <w:shd w:val="clear" w:color="auto" w:fill="FFFFFF"/>
              </w:rPr>
              <w:br/>
              <w:t>Ход игры:</w:t>
            </w:r>
            <w:r w:rsidRPr="00E85C03">
              <w:rPr>
                <w:rFonts w:ascii="Times New Roman" w:hAnsi="Times New Roman" w:cs="Times New Roman"/>
                <w:sz w:val="24"/>
                <w:szCs w:val="24"/>
                <w:shd w:val="clear" w:color="auto" w:fill="FFFFFF"/>
              </w:rPr>
              <w:br/>
            </w:r>
            <w:r w:rsidRPr="00E85C03">
              <w:rPr>
                <w:rFonts w:ascii="Times New Roman" w:hAnsi="Times New Roman" w:cs="Times New Roman"/>
                <w:sz w:val="24"/>
                <w:szCs w:val="24"/>
              </w:rPr>
              <w:t>Дети вместе с воспитателем, взявшись за руки, образуют круг и проговаривают слова:</w:t>
            </w:r>
            <w:r w:rsidRPr="00E85C03">
              <w:rPr>
                <w:rFonts w:ascii="Times New Roman" w:hAnsi="Times New Roman" w:cs="Times New Roman"/>
                <w:sz w:val="24"/>
                <w:szCs w:val="24"/>
                <w:shd w:val="clear" w:color="auto" w:fill="FFFFFF"/>
              </w:rPr>
              <w:br/>
            </w:r>
            <w:r w:rsidRPr="00E85C03">
              <w:rPr>
                <w:rFonts w:ascii="Times New Roman" w:hAnsi="Times New Roman" w:cs="Times New Roman"/>
                <w:sz w:val="24"/>
                <w:szCs w:val="24"/>
              </w:rPr>
              <w:t>Раздувайся пузырь, раздувайся большой.</w:t>
            </w:r>
            <w:r w:rsidRPr="00E85C03">
              <w:rPr>
                <w:rFonts w:ascii="Times New Roman" w:hAnsi="Times New Roman" w:cs="Times New Roman"/>
                <w:sz w:val="24"/>
                <w:szCs w:val="24"/>
                <w:shd w:val="clear" w:color="auto" w:fill="FFFFFF"/>
              </w:rPr>
              <w:br/>
            </w:r>
            <w:r w:rsidRPr="00E85C03">
              <w:rPr>
                <w:rFonts w:ascii="Times New Roman" w:hAnsi="Times New Roman" w:cs="Times New Roman"/>
                <w:sz w:val="24"/>
                <w:szCs w:val="24"/>
              </w:rPr>
              <w:t>Оставайся такой да не лопайся.</w:t>
            </w:r>
            <w:r w:rsidRPr="00E85C03">
              <w:rPr>
                <w:rFonts w:ascii="Times New Roman" w:hAnsi="Times New Roman" w:cs="Times New Roman"/>
                <w:sz w:val="24"/>
                <w:szCs w:val="24"/>
                <w:shd w:val="clear" w:color="auto" w:fill="FFFFFF"/>
              </w:rPr>
              <w:br/>
            </w:r>
            <w:r w:rsidRPr="00E85C03">
              <w:rPr>
                <w:rFonts w:ascii="Times New Roman" w:hAnsi="Times New Roman" w:cs="Times New Roman"/>
                <w:sz w:val="24"/>
                <w:szCs w:val="24"/>
              </w:rPr>
              <w:t>Играющие в соответствии с текстом отходят назад держась за руки до тех пор, пока воспитатель не скажет «Лопнул пузырь!». Тогда играющие приседают на корточки и говорят «Хлоп!». И идут в цент круга со звуком «ш-ш-ш». затем снова становятся в круг.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сосной.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умение детей находить сосну среди других деревьев по общим и особенным признакам; познакомить с особенностями сосны в осенний период.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Сосны до неба хотят дорасти,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ветвями хотят подмести,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в течение 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Ясной стояла погода.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вспомнить, какая была сосна летом, какая сейчас, осенью: наличие иголок зеленого цвета на ветках. А также предлагается сравнить по цвету окрас кроны, дистьев лиственных деревьев и ели. Дети замечают, что хвоя на сосне такая же светло-зеленая.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напоминаемт детям о том, что сосна не лиственное дерево, а хвойное, оно не вбрасывает иголки, не боится холодов, выпавший снег будет осыпаться на землю, не сломает ветки.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сравнить иголки ели и сосны.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опавших листьев. Цель: обучение совместной работе.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 малой подвижности "Беги к своему дереву". 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Ну-ка, детки, побыстрей подбежали к тополю (березе, яблоне, ели, карагачу, вязу, клену).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подбегают к названному дереву.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у каждого ребенка своя карточка с деревом. По сигналу каждый бежит только к своему дереву.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перехода к следующему кругу надо перемешать карточки, снова раздать.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w:t>
            </w:r>
            <w:r>
              <w:rPr>
                <w:rFonts w:ascii="Times New Roman" w:hAnsi="Times New Roman" w:cs="Times New Roman"/>
                <w:sz w:val="24"/>
                <w:szCs w:val="24"/>
                <w:lang w:eastAsia="en-US"/>
              </w:rPr>
              <w:t xml:space="preserve">ром, основы математики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4. Подвижная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«Сбей булаву»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прокатывать мяч по направлению к булаве, стараясь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сбить её. Развивать глазомер, точность броска.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Игроки становятся за линию, в 2-3м от которой напротив каждого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поставлены булавы. В руках у детей мячи. По сигналу игроки прокатывают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мячи по направлению к булавам, стараясь сбить их. По следующему сигналу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идут за мячами и поднимают упавшие булавы. Игра повторяется,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запоминает, сколько раз булава была им сбита.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Варианты: прокатывать мяч правой, левой рукой, двумя руками, ногой.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перелетными птицами.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активизировать интерес детей к процессу перелета птиц, как необходимости в жизни птиц, как события защиты от холодов; воспитывать любознательность,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Опустел скворечник-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Улетели птицы,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Листьям на деревьях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Тоже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Целый день сегодня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Всё летят, летят…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Видно, тоже в Африку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Улететь хотят.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Отметить о том, что перелетные птицы улетают стаями постепенно. Время отлета зависит от наличия питания и его исчезновения.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 -эмоциональное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"Гуси-лебеди".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Гуси! Гуси! (Га-га-га!) Есть хотите! (Да, да, 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Так летите же домой! (Серый волк под горой, не пускает нас домой!)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Так летите, как хотите только крылья берегите!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(Физическая культура, 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"Догони меня".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быстро действовать по сигналу, развивать ориентировку в пространстве, двигательные навыки.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следить за безопасным бегом, на начальном этапе дать возможность бежать без ускорения.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 xml:space="preserve"> «Прятки»</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дыхательной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Птичка села на окошко,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 дворе мяукает кошка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Разбудить решили нас.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Окончен тихий час!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Просыпайтесь, дети, я хочу предложить вам поиграть в прятки.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ложатся поверх одеял. Звучит спокойная музыка.)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сонные ладошки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Просыпались понемножку,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прятки весело играли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Пальцы в кулачок сжимали.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Пальчики на наших ножках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(выполняют движения по тексту)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Знают в парке все дорожки.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Проверяют — где там пятки,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играют с нами в прятки.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почти уже проснулись,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ручки потянулись,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Помахали над простынкой,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Дружно спрятались за спинку.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Сцепим ручки мы в «замочек»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 себя над головой.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Правый, левый локоток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сведем перед собой.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хотят коленки спать,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Им давно пора вставать.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коленки выставляли,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Быстро ножки выпрямляли.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ротики — молчок,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Тренируем язычок: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Его спрячем и покажем.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«Добрый день!» — мы звонко скажем.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Будем глубоко дышать,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шумом воздух выдувать.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носики проснулись,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друг другу улыбнулись!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(встают на коврики рядом с кроваткой)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«Вырастем большими». 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«у-х-х-х». Повторить четыре-пять раз.</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(идут выполнять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социально-эмоциональное развитие, развитие речи и художественная литература, физическая культура)</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«Тихие и громкие ладошки»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Различать тихую и громкую музыку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 зависимости от звучания музыки дети хлопают в ладоши то громко, то тихо.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 ладошки поиграем,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Громко, громко ударяем,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не зевай,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Громко, громко ударяй!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 ладошки поиграем,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тихо, ударяем.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не зевай,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тихо ударяй.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(Музыка </w:t>
            </w:r>
            <w:r w:rsidRPr="00E85C03">
              <w:rPr>
                <w:rFonts w:ascii="Times New Roman" w:hAnsi="Times New Roman" w:cs="Times New Roman"/>
                <w:sz w:val="24"/>
                <w:szCs w:val="24"/>
                <w:lang w:eastAsia="en-US"/>
              </w:rPr>
              <w:t xml:space="preserve">)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"Накроем стол".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у детей умение "накрывать на стол": расставлять посуду и раскладывать приборы, соблюдая простые правила сервировки; ориентироваться на плоскости, различать правую, левую стороны; развивать коммуникативные навыки, умение говорить "вежливые"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игрушечная посуда, столовые приборы, игрушки-персонажи, куклы, стол и стулья для кукол.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Детям предлагают накрыть стол для гостей куклы Кати в честь ее дня рождения, но не просто так, а по образцу. (ознакомление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"Угадай картинку веселого зайца".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совершенствовать умения быстро находить по картинки правильное настроение для персонажа.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акцентирует внимание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я покажу вам несколько настроений зайцев (смайлики), внимательно посмотрите на эти настроения (смайлики) и найдите картинку веселого зайца.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выкладывает смайлики с несколькими настроениями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должны быстро найти изображения веселого зайца, педагог дает характеристику зайцу, если дети затрудняются. Педагог раздает жетоны с изображениями зайцы детям, которые хорошо справились с заданием.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lang w:val="kk-KZ"/>
              </w:rPr>
              <w:t>Предложить детям сказать и запомнить слова на казахском языке: круг - шеңбер, большой -  үлкен, маленький - кішкентай.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«Веселые картинки»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мелкой моторики рук.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Предложить детям поместить на игровом поле одну, две три картинки: например, на озере поместить одну уточку и т.д.  Посчитать у ежика грибочки, прекрепить к домику окошки, к машине - колесаи т.д.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Предложить детям сказать слова на казахском языке: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окно - терезе, ёжик - </w:t>
            </w:r>
            <w:r w:rsidRPr="00E85C03">
              <w:rPr>
                <w:rFonts w:ascii="Times New Roman" w:hAnsi="Times New Roman" w:cs="Times New Roman"/>
                <w:sz w:val="24"/>
                <w:szCs w:val="24"/>
                <w:lang w:val="kk-KZ" w:eastAsia="en-US"/>
              </w:rPr>
              <w:t>кірпі, утка - үйрек, колесо - дөңгелек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«Конструируем из палочек»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замыслу.Предложить детям назвать фигуры на казахском языке: квадрат - шаршы, треугольник -</w:t>
            </w:r>
            <w:r w:rsidRPr="00E85C03">
              <w:rPr>
                <w:rStyle w:val="c0"/>
                <w:rFonts w:ascii="Times New Roman" w:hAnsi="Times New Roman" w:cs="Times New Roman"/>
                <w:sz w:val="24"/>
                <w:szCs w:val="24"/>
                <w:lang w:val="kk-KZ" w:eastAsia="en-US"/>
              </w:rPr>
              <w:t xml:space="preserve"> үшбұрыш</w:t>
            </w:r>
            <w:r w:rsidRPr="00E85C03">
              <w:rPr>
                <w:rStyle w:val="c0"/>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казахский язык,</w:t>
            </w:r>
            <w:r w:rsidRPr="00E85C03">
              <w:rPr>
                <w:rFonts w:ascii="Times New Roman" w:hAnsi="Times New Roman" w:cs="Times New Roman"/>
                <w:sz w:val="24"/>
                <w:szCs w:val="24"/>
                <w:lang w:val="kk-KZ" w:eastAsia="en-US"/>
              </w:rPr>
              <w:t xml:space="preserve"> развитие речи и художественная литература</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 xml:space="preserve">«Веселый паровозик»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речи, восприятия, внимания, памяти, мышления.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Предложить детям найти вагончик определенного цвета.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Дети подбирают окошки у вагончика определенной геометрической формы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Предложить детям рассадить животных по вагонам: например, посади на первый (второй, третий) вагончик одного (двух, трех) зайчиков.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 – познвательная, игровая деятельность)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 - психолог). Заключение 3.</w:t>
            </w:r>
            <w:r w:rsidRPr="00E85C03">
              <w:rPr>
                <w:rFonts w:ascii="Times New Roman" w:hAnsi="Times New Roman" w:cs="Times New Roman"/>
                <w:sz w:val="24"/>
                <w:szCs w:val="24"/>
                <w:lang w:eastAsia="en-US"/>
              </w:rPr>
              <w:t xml:space="preserve"> 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Упражнение «Зеркало» Педагог садится напротив ребенка один – ведущий, второй – «зеркало». Руки участников подняты на уровень груди и повернуты ладонями навстречу друг другу. Ведущий начинает производить хаотичные движения руками, а «зеркало» пытается отразить их в том же ритме. Меняются ролями.</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«Построй по схеме»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игры: учить детей выполнять элементарные постройки, ориентируясь на схемы.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схемы построек, строительный набор.</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Опыт «Свойства камней»</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174C9D">
              <w:rPr>
                <w:lang w:eastAsia="en-US"/>
              </w:rPr>
              <w:t>Цель: Поддерживать интерес к экспериментированию. Закреплять умение обследовать предметы и называть их </w:t>
            </w:r>
            <w:r w:rsidRPr="00E85C03">
              <w:rPr>
                <w:rStyle w:val="Strong"/>
                <w:b w:val="0"/>
                <w:bCs w:val="0"/>
                <w:bdr w:val="none" w:sz="0" w:space="0" w:color="auto" w:frame="1"/>
                <w:lang w:eastAsia="en-US"/>
              </w:rPr>
              <w:t>свойства. </w:t>
            </w:r>
            <w:r w:rsidRPr="00174C9D">
              <w:rPr>
                <w:lang w:eastAsia="en-US"/>
              </w:rPr>
              <w:t>Способствовать развитию диалогической речи, речевой активности, обогащению словаря.</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E85C03">
              <w:rPr>
                <w:rStyle w:val="Strong"/>
                <w:b w:val="0"/>
                <w:bCs w:val="0"/>
                <w:bdr w:val="none" w:sz="0" w:space="0" w:color="auto" w:frame="1"/>
                <w:lang w:eastAsia="en-US"/>
              </w:rPr>
              <w:t xml:space="preserve">Ход: воспитатель показывает картинки с изображением различных камней. </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E85C03">
              <w:rPr>
                <w:rStyle w:val="Strong"/>
                <w:b w:val="0"/>
                <w:bCs w:val="0"/>
                <w:bdr w:val="none" w:sz="0" w:space="0" w:color="auto" w:frame="1"/>
                <w:lang w:eastAsia="en-US"/>
              </w:rPr>
              <w:t>Спашивает у детей, что они знают о камнях, где они могут пригодиться. Дополняет ответы детей, рассказывая о том какие бывают камни, как человек использует камни в своей жизни, какими своствами они обладают.</w:t>
            </w:r>
          </w:p>
          <w:p w:rsidR="00CF1317" w:rsidRPr="00E85C03" w:rsidRDefault="00CF1317" w:rsidP="00E85C03">
            <w:pPr>
              <w:pStyle w:val="NormalWeb"/>
              <w:shd w:val="clear" w:color="auto" w:fill="FFFFFF"/>
              <w:spacing w:before="0" w:beforeAutospacing="0" w:after="0" w:afterAutospacing="0"/>
              <w:ind w:firstLine="34"/>
              <w:rPr>
                <w:bdr w:val="none" w:sz="0" w:space="0" w:color="auto" w:frame="1"/>
                <w:lang w:eastAsia="en-US"/>
              </w:rPr>
            </w:pPr>
            <w:r w:rsidRPr="00E85C03">
              <w:rPr>
                <w:rStyle w:val="Strong"/>
                <w:b w:val="0"/>
                <w:bCs w:val="0"/>
                <w:bdr w:val="none" w:sz="0" w:space="0" w:color="auto" w:frame="1"/>
                <w:lang w:eastAsia="en-US"/>
              </w:rPr>
              <w:t>Предлагает детям рассмотреть камни под лупой, рассказать чем они отличаются (один -шероховатый, другой - гладкий). Затем берет деревянный брусок и камень одного размера и предлагает взяв в руку определить, что тяжелее. Предлагает опустить камень и деревянный брусок в емкость с водой и посмотреть что будет. Так же обращает внимание на то, что мокрый камень темнее сухого.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9C2FD0">
            <w:pPr>
              <w:pStyle w:val="NoSpacing"/>
              <w:rPr>
                <w:rStyle w:val="fontstyle01"/>
                <w:rFonts w:ascii="Times New Roman" w:hAnsi="Times New Roman" w:cs="Times New Roman"/>
                <w:color w:val="auto"/>
              </w:rPr>
            </w:pPr>
            <w:r w:rsidRPr="00E85C03">
              <w:rPr>
                <w:rFonts w:ascii="Times New Roman" w:hAnsi="Times New Roman" w:cs="Times New Roman"/>
                <w:sz w:val="24"/>
                <w:szCs w:val="24"/>
                <w:lang w:eastAsia="ru-RU"/>
              </w:rPr>
              <w:t xml:space="preserve">Вариативный компонент «Умка». Тема: «Библиотека» Цель: </w:t>
            </w:r>
            <w:r w:rsidRPr="00E85C03">
              <w:rPr>
                <w:rStyle w:val="fontstyle01"/>
                <w:rFonts w:ascii="Times New Roman" w:hAnsi="Times New Roman" w:cs="Times New Roman"/>
                <w:color w:val="auto"/>
              </w:rPr>
              <w:t>Познакомить детей с профессией библиотекаря; дать информацию о библиотеке;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объяснить правила игры и библиотеки.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Способствовать умению детей вступать во взаимодействия с окружением в</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рамках библиотеки при помощи взрослого; формировать умение соблюдать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правила вежливости; развивать внимание, память, воображение.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Воспитать в детях любовь к нравственности, общественному порядку, миру</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сказок и стихов через книги.</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 Практическое упражнение «Идем в библиотеку».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Столы для детей необходимо расположить в несколько рядов.</w:t>
            </w:r>
            <w:r w:rsidRPr="00E85C03">
              <w:rPr>
                <w:rFonts w:ascii="Times New Roman" w:hAnsi="Times New Roman" w:cs="Times New Roman"/>
                <w:sz w:val="24"/>
                <w:szCs w:val="24"/>
                <w:lang w:eastAsia="en-US"/>
              </w:rPr>
              <w:br/>
              <w:t>Рядом со столиками «библиотечные» полки с книгами. Рядом с полкой «стол библиотекаря» и «карточки читателей».</w:t>
            </w:r>
            <w:r w:rsidRPr="00E85C03">
              <w:rPr>
                <w:rFonts w:ascii="Times New Roman" w:hAnsi="Times New Roman" w:cs="Times New Roman"/>
                <w:sz w:val="24"/>
                <w:szCs w:val="24"/>
                <w:lang w:eastAsia="en-US"/>
              </w:rPr>
              <w:br/>
              <w:t>Библиотекаря изначально играет педагог.- Ребята, я библиотекарь.- Если вы хотите получить книгу, нужно взять у меня и карточку. Дети приглашаются по очереди.</w:t>
            </w:r>
            <w:r w:rsidRPr="00E85C03">
              <w:rPr>
                <w:rFonts w:ascii="Times New Roman" w:hAnsi="Times New Roman" w:cs="Times New Roman"/>
                <w:sz w:val="24"/>
                <w:szCs w:val="24"/>
                <w:lang w:eastAsia="en-US"/>
              </w:rPr>
              <w:br/>
              <w:t>- Привет! Какая книга вам нужна? Пожалуйста, возьмите. Вот ваша карточка. После прочтения книги, вы возвращаете карточку на место. Присаживайтесь. Когда все дети сидят, важно помнить правила тишины. Когда вы смотрите книгу, вы должны хвалить вежливых детей, которые правильно сидят за столом, которые вежливы. Дети замечают важность тишины, когда педагог говорит тихо или шепотом.</w:t>
            </w:r>
            <w:r w:rsidRPr="00E85C03">
              <w:rPr>
                <w:rFonts w:ascii="Times New Roman" w:hAnsi="Times New Roman" w:cs="Times New Roman"/>
                <w:sz w:val="24"/>
                <w:szCs w:val="24"/>
                <w:lang w:eastAsia="en-US"/>
              </w:rPr>
              <w:br/>
              <w:t>Игра может сопровождаться красивой приглушенной аудиозаписью. Для некоторых детей, которые не хотят участвовать в игре, должно быть место,</w:t>
            </w:r>
            <w:r w:rsidRPr="00E85C03">
              <w:rPr>
                <w:rFonts w:ascii="Times New Roman" w:hAnsi="Times New Roman" w:cs="Times New Roman"/>
                <w:sz w:val="24"/>
                <w:szCs w:val="24"/>
                <w:lang w:eastAsia="en-US"/>
              </w:rPr>
              <w:br/>
              <w:t>где они могут сесть и посмотреть игру. Хотя в этой игре дети не участвуют в непосредственных диалогах, они чувствуют, что выполняют определенные роли в группе, в публичной</w:t>
            </w:r>
            <w:r w:rsidRPr="00E85C03">
              <w:rPr>
                <w:rFonts w:ascii="Times New Roman" w:hAnsi="Times New Roman" w:cs="Times New Roman"/>
                <w:sz w:val="24"/>
                <w:szCs w:val="24"/>
                <w:lang w:eastAsia="en-US"/>
              </w:rPr>
              <w:br/>
              <w:t>библиотеке, и испытывают положительные эмоции.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 - логопед). Заключение 3.</w:t>
            </w:r>
            <w:r w:rsidRPr="00E85C03">
              <w:rPr>
                <w:rFonts w:ascii="Times New Roman" w:hAnsi="Times New Roman" w:cs="Times New Roman"/>
                <w:sz w:val="24"/>
                <w:szCs w:val="24"/>
                <w:lang w:eastAsia="en-US"/>
              </w:rPr>
              <w:t xml:space="preserve"> Игра «Скажи как…».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фонематического слуха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Взрослый показывает, а затем просит ребенка воспроизвести изменения характера, тембра и эмоциональной окраски одного и того же звука.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 плачет, кричит девочка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 показывают горло врачу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 качаем малыша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 девочка укололась иголкой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 - удивилась мама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 - стонет бабушка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 - потягивается папа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 - гудит пароход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 - звучит дудочка </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r w:rsidRPr="00E85C03">
              <w:rPr>
                <w:rStyle w:val="c4"/>
                <w:rFonts w:ascii="Times New Roman" w:hAnsi="Times New Roman" w:cs="Times New Roman"/>
                <w:sz w:val="24"/>
                <w:szCs w:val="24"/>
                <w:lang w:eastAsia="en-US"/>
              </w:rPr>
              <w:t>«</w:t>
            </w:r>
            <w:r w:rsidRPr="00E85C03">
              <w:rPr>
                <w:rFonts w:ascii="Times New Roman" w:hAnsi="Times New Roman" w:cs="Times New Roman"/>
                <w:sz w:val="24"/>
                <w:szCs w:val="24"/>
                <w:lang w:eastAsia="en-US"/>
              </w:rPr>
              <w:t>Собери и построй</w:t>
            </w:r>
            <w:r w:rsidRPr="00E85C03">
              <w:rPr>
                <w:rStyle w:val="c4"/>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Закреплять умение детей узнавать и называть геометрические фигуры (квадрат, прямоугольник, треугольник, круг, овал). Выкладывать из геометрических фигур различные предметы. Материал: кубик с наклеенными геометрическими фигурами, геометрические фигуры, вырезанные из картона; контурные образцы построек. Ход: Ребенок бросает кубик, называет фигуру, которую видит на верхней грани и берет такую же картонную любого цвета. Из фигур, набранных за несколько ходов, ребенок составляет любое изображение.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Предложить детям вспомнить и назвать знакомые цветана казахском языке:</w:t>
            </w:r>
            <w:r w:rsidRPr="00E85C03">
              <w:rPr>
                <w:rFonts w:ascii="Times New Roman" w:hAnsi="Times New Roman" w:cs="Times New Roman"/>
                <w:sz w:val="24"/>
                <w:szCs w:val="24"/>
              </w:rPr>
              <w:t xml:space="preserve"> красный- </w:t>
            </w:r>
            <w:r w:rsidRPr="00E85C03">
              <w:rPr>
                <w:rFonts w:ascii="Times New Roman" w:hAnsi="Times New Roman" w:cs="Times New Roman"/>
                <w:sz w:val="24"/>
                <w:szCs w:val="24"/>
                <w:lang w:val="kk-KZ"/>
              </w:rPr>
              <w:t>қ</w:t>
            </w:r>
            <w:r w:rsidRPr="00E85C03">
              <w:rPr>
                <w:rFonts w:ascii="Times New Roman" w:hAnsi="Times New Roman" w:cs="Times New Roman"/>
                <w:sz w:val="24"/>
                <w:szCs w:val="24"/>
              </w:rPr>
              <w:t>ызыл</w:t>
            </w:r>
            <w:r w:rsidRPr="00E85C03">
              <w:rPr>
                <w:rFonts w:ascii="Times New Roman" w:hAnsi="Times New Roman" w:cs="Times New Roman"/>
                <w:sz w:val="24"/>
                <w:szCs w:val="24"/>
                <w:lang w:val="kk-KZ"/>
              </w:rPr>
              <w:t>, зеленый - жасыл, синий - көк, желтый -  сары</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математическим планшетом «Часть и целое»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глазомер; формировать понятие о том, что предмет можно разделить на несколько равных частей; формировать умение называть части, полученные от деления, сравнивать целое и части, понимать, что целый предмет больше каждой своей части, а часть меньше целого.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Материал: математический планшет, набор маленьких резинок для творчества.</w:t>
            </w:r>
            <w:r w:rsidRPr="00E85C03">
              <w:rPr>
                <w:rFonts w:ascii="Times New Roman" w:hAnsi="Times New Roman" w:cs="Times New Roman"/>
                <w:sz w:val="24"/>
                <w:szCs w:val="24"/>
                <w:lang w:eastAsia="en-US"/>
              </w:rPr>
              <w:br/>
              <w:t>Описание игры: </w:t>
            </w:r>
            <w:r w:rsidRPr="00E85C03">
              <w:rPr>
                <w:rFonts w:ascii="Times New Roman" w:hAnsi="Times New Roman" w:cs="Times New Roman"/>
                <w:sz w:val="24"/>
                <w:szCs w:val="24"/>
                <w:lang w:eastAsia="en-US"/>
              </w:rPr>
              <w:br/>
              <w:t>Воспитатель выкладывает на планшете большую фигуру, включающую несколько рядов гвоздиков, например трапецию, прямоугольник, треугольник. Затем предлагает ребенку поделить ее на равные части, проводя «линии» резиночками или разделить на максимальное количество частей (какое, посчитайте вместе) и назвать эти кусочки - геометрические фигуры. </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(Основы математики </w:t>
            </w:r>
            <w:r w:rsidRPr="00E85C03">
              <w:rPr>
                <w:rFonts w:ascii="Times New Roman" w:hAnsi="Times New Roman" w:cs="Times New Roman"/>
                <w:sz w:val="24"/>
                <w:szCs w:val="24"/>
                <w:lang w:val="kk-KZ"/>
              </w:rPr>
              <w:t>)</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«Конструирование по схеме»</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развитие логического мышления детеймладшего дошкольного возраста.</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контурными схемами, деталистроителя.</w:t>
            </w:r>
          </w:p>
          <w:p w:rsidR="00CF1317" w:rsidRPr="00E85C03" w:rsidRDefault="00CF1317" w:rsidP="00E85C03">
            <w:pPr>
              <w:tabs>
                <w:tab w:val="left" w:pos="6632"/>
              </w:tabs>
              <w:spacing w:after="0" w:line="240" w:lineRule="auto"/>
              <w:ind w:firstLine="34"/>
              <w:rPr>
                <w:rStyle w:val="c4"/>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Детям дают карточку с контурными схемами ипредлагают выложить данные изображения из крупныхдеталей строительного набора на столе, используяданную карточку как образец. Чтобы усложнить детямзадачу, предложите на несколько деталей больше, чемпонадобится.</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«Подбери домик»</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Предложить детям подобрать домики для животных в соответствии с цветом домика и формой окошка. попросить детей сказать уже знакомые слова на казахском языке: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Красный- </w:t>
            </w:r>
            <w:r w:rsidRPr="00E85C03">
              <w:rPr>
                <w:rFonts w:ascii="Times New Roman" w:hAnsi="Times New Roman" w:cs="Times New Roman"/>
                <w:sz w:val="24"/>
                <w:szCs w:val="24"/>
                <w:lang w:val="kk-KZ"/>
              </w:rPr>
              <w:t>қ</w:t>
            </w:r>
            <w:r w:rsidRPr="00E85C03">
              <w:rPr>
                <w:rFonts w:ascii="Times New Roman" w:hAnsi="Times New Roman" w:cs="Times New Roman"/>
                <w:sz w:val="24"/>
                <w:szCs w:val="24"/>
              </w:rPr>
              <w:t>ызыл</w:t>
            </w:r>
            <w:r w:rsidRPr="00E85C03">
              <w:rPr>
                <w:rFonts w:ascii="Times New Roman" w:hAnsi="Times New Roman" w:cs="Times New Roman"/>
                <w:sz w:val="24"/>
                <w:szCs w:val="24"/>
                <w:lang w:val="kk-KZ"/>
              </w:rPr>
              <w:t>, зеленый - жасыл, синий - көк, желтый -  сары</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интееса к прогулке. Одевание: последовательность, выход на прогулку.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Полезен воздух для детей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Скорее одевайся!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Зови гулять с собой друзей,</w:t>
            </w:r>
          </w:p>
          <w:p w:rsidR="00CF1317" w:rsidRPr="00E85C03" w:rsidRDefault="00CF1317" w:rsidP="00E85C03">
            <w:pPr>
              <w:shd w:val="clear" w:color="auto" w:fill="FFFFFF"/>
              <w:spacing w:after="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Прогулкой наслаждайся!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осенней погодой.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знания об особенностях осенней погоды; развивать налюдательность.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Информировать детей об изменениях природных явлений осенью: понижение температуры - холод; пасмурные и дождливые дни - серое небо, пасмурно, движущиеся облака, редко выходит солнце из-за облаков, пожелтевшие листья падают на землю.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Осенью над лесом и болотом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Туча пролетела самолётом.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Пролетела туча низко-низко…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Прыгнула с нее парашютистка.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ней сейчас же и другая,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уже летит за стаей стая.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 Трутнева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вязом осенью.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представления о деревьях, о вязе, о сбрасывании листвы, как необходимости готовиться к зимним холодам; воспитывать любовь к природе, ее изменениям в осеннее время 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Художественное слово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Долговязый старый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небесах навек увяз.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Лист его широкий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неравнобокий,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Покружившись в небе,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Лёг среди дороги.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Ю. Насимович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рассмотреть дерево, описать его, назвать. Спрашивается, по каким признакам было узнано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рассмотреть, чем отличаются листья разных деревьев (тополь, вяз, осина, ясень). Отмечается, что форма листьев вяза напоминают миндаль с мелкими острыми зубцами по краям.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одвижная игра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двигаться врассыпную, двигаться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соответствии с текстом, развивать ориентировку в пространстве, ловкость.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одной стороне зала, пес – на другой стороне.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тихо подходят к нему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 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 и посмотрим что-то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пес вскакивает и громко лает. Дети разбегаются, а пес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старается их поймать.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rPr>
              <w:t xml:space="preserve"> </w:t>
            </w:r>
            <w:r w:rsidRPr="00E85C03">
              <w:rPr>
                <w:rFonts w:ascii="Times New Roman" w:hAnsi="Times New Roman" w:cs="Times New Roman"/>
                <w:sz w:val="24"/>
                <w:szCs w:val="24"/>
              </w:rPr>
              <w:t xml:space="preserve">); </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«Весёлые снежинки»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упражнять детей в умении сочетать движения с текстом.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Дети врассыпную располагаются на площадке.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Выпал беленький снежок.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Выходи гулять, дружок!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Метель – вьюга у ворот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Кружит снежинок хоровод.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Полетели, покружились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 на землю опустились.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кружатся на месте в медленном темпе вправо, влево. Останавливаются, приседают.</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ясенем осенью.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представления о лиственных деревьях, ясенем, о сбрасывании листвы, как необходимости готовиться к зимним холодам; воспитывать любовь к природе родного края.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Предлагается рассмотреть ясень. Дети называют основные части строения дерева (ствол, ветви, листья, крона, корни), определяют, что это не куст, а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Горюет ясень: — Осень!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листья скоро сбросим!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Ах, ясень-ясенёк,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Далеко тот денек!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Ещё ты покрасуйся,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моё окно посуйся,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Потешь меня, утешь!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так ветвист и свеж!..</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 Благинина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рассмотреть дерево, описать его, назвать. Спрашивается, по каким признакам было узнано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замечают, что по форме листья ясеня похожи на лодочки (ладошки) в одной упряжке.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 «Трамвай»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умение двигаться парами, согласовывая свои движения с движениями других играющих, распознавать цвета и в соответствии с ними менять движение.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 шнура, 3 флажка: жёлтый, зелёный, красный.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3-4 пары детей становятся в колонну, держа друг друга за руку. Свободными руками дети держатся за шнур, концы которого связаны, т. е. одни держатся за шнур, концы которого связаны, т. е. одни держатся за шнур правой рукой, другие – левой. Это трамвай. Педагог стоит в одном из углов площадки, держа в руках три флажка: жёлтый, зелёный, красный. Он объясняет детям, что трамвай двигается на зелёный сигнал, на жёлтый замедляет ход, а на красный останавливается. Педагог поднимает зелёный флажок – трамвай едет: дети бегут по краям площадки (зала). Если педагог поднимает жёлтый или красный флажок, трамвай замедляет ход и останавливается.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детей в группе много, их можно разделить на два трамвая. Педагог знакомит детей с правилами уличного движения, следит, чтобы все играющие были внимательными, не пропускали остановок, замечали смену флажков и меняли движение.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«Море волнуется»</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учить действовать по сигналу педагога,развивать координацию движения.</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 </w:t>
            </w:r>
            <w:r w:rsidRPr="00174C9D">
              <w:rPr>
                <w:lang w:eastAsia="en-US"/>
              </w:rPr>
              <w:t>Дети стоят по кругу. Произносят вслух слова и раскачивают руками вперед-назад. «Море волнуется, раз» Море волнуется, два! Море волнуется, три! Морская фигура, замри!». Дети замирают в разных позах. Взрослый рассматривает фигуры, отмечает наиболее интересные.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сосной.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умение детей находить сосну среди других деревьев по общим и особенным признакам; познакомить с особенностями сосны в осенний период.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Сосны до неба хотят дорасти,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ветвями хотят подмести,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в течение 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Ясной стояла погода.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вспомнить, какая была сосна летом, какая сейчас, осенью: наличие иголок зеленого цвета на ветках. А также предлагается сравнить по цвету окрас кроны, дистьев лиственных деревьев и ели. Дети замечают, что хвоя на сосне такая же светло-зеленая.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напоминаемт детям о том, что сосна не лиственное дерево, а хвойное, оно не вбрасывает иголки, не боится холодов, выпавший снег будет осыпаться на землю, не сломает ветки.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сравнить иголки ели и сосны.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«Ловишки из круга»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согласовывать движения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ритмической ходьбе, в беге с увертыванием и в ловле,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построении в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по кругу, взявшись за руки. Ловишка – в центре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на руке повязка. Играющие двигаются по кругу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веселые ребята, Любим бегать и скакать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попробуй нас догнать. Раз, два, три – лови!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разбегаются, а ловишка догоняет. Пойманный временно отходит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сторону. Игра продолжается, пока ловишка не поймает 2-3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Продолжительность 5-7 минут.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«Займи место в автобусе»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учить действовать по сигналу педагога, бегать по всей площадке и находить свои места «в автобусе».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 </w:t>
            </w:r>
            <w:r w:rsidRPr="00174C9D">
              <w:rPr>
                <w:lang w:eastAsia="en-US"/>
              </w:rPr>
              <w:t>Дети строятся в колонну по одному, затем присаживаются на корточки – «едут в автобусе». По команде педагога «Остановка» играющие встают и гуляют по площадке.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 команде: «Займи своё место в автобусе!» дети находят своё место в колонне, спокойно подходят к нему, присаживаются на корточки и снова «едут в автобусе».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перелетными птицами.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активизировать интерес детей к процессу перелета птиц, как необходимости в жизни птиц, как события защиты от холодов; воспитывать любознательность,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Опустел скворечник-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Улетели птицы,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Листьям на деревьях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Тоже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Целый день сегодня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Всё летят, летят…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Видно, тоже в Африку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Улететь хотят.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Отметить о том, что перелетные птицы улетают стаями постепенно. Время отлета зависит от наличия питания и его исчезновения.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 «Идите ко мне»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Упражнять детей в ходьбе в прямом направлении без остановки.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сидят на стульях или на скамейке. Воспитатель становится на противоположную сторону комнаты на расстоянии 5 – 8 м от детей и зовет их к себе, называя по именам. При повторении упражнения воспитатель переходит на другую сторону комнаты.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«Ровным кругом»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Упражнять детей в ходьбе по кругу, согласовывать движения с текстом.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 </w:t>
            </w:r>
            <w:r w:rsidRPr="00174C9D">
              <w:rPr>
                <w:lang w:eastAsia="en-US"/>
              </w:rPr>
              <w:t>Выбирается водящий. Остальные дети образуют круг, в центр которого он становится. Дети берутся за руки, идут в правую или в левую сторону, произнося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Ровным кругом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Друг за другом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Мы идём за шагом шаг.</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Стой на месте,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Дружно, вместе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Сделаем…вот так.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Затем дети останавливаются, поворачиваются лицом в центр круга, опускают руки вниз. Водящий выполняет какое – либо движение, дети повторяют его. Водящий выбирает того из детей, кто лучше выполнил движение.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rPr>
          <w:rFonts w:ascii="Times New Roman" w:hAnsi="Times New Roman" w:cs="Times New Roman"/>
          <w:sz w:val="24"/>
          <w:szCs w:val="24"/>
        </w:rPr>
      </w:pPr>
    </w:p>
    <w:p w:rsidR="00CF1317" w:rsidRPr="00174C9D" w:rsidRDefault="00CF1317" w:rsidP="0005082A">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5082A">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5082A">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21.11.2022 - 25.11.2022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21.11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22.11</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23.11</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24.11</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25.11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"Любимые сказки"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правильно строить предложения, тексты, пересказывать знакомый текст, тренировать внимание, память.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Выставка книг: "Поиграем с героем Зайцем".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активизировать содержание сказок, где Заяц - главный герой той или иной сказки;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 каких сказках можно встретить Зайца? ("Заяц-Хваста", "Теремок", "Заюшкина избушка", "Рукавичка", "Яблоко".)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Какой был заяц в этих сказках? (Хвастливый, добрый, доверчивый, глупый, трусливый, добрый, щедрый.)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развитие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тренировка "Перчатки".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перчатки надеваем, (тереть ладошки друг об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Пальчики мы посчитаем, (гладить одну руку другой),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Получилось! Все в порядке! (гладить второй рукой первую),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Очень теплые перчатки (поворачивать ладошки туда-сюда). (Физическая культура, социально-эмоциональное развитие,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Музыкальная игра "Изобрази героя сказки".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двигательные навыки, умения подражать тем или иным героям сказок.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Лиса, лисонька,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хитрые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Шубка — глазки не отвесть.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"Курочек люблю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Неуклюжий, косолапый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по лесу медведь.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спросят, что он любит,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Скажет: "Меду бы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Вышел зайка погулять,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 он прыгать и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Вдруг раздался треск и 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Прижал зайка ушки и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Лягушка, выпучив глаза, сидит,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по-русски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болоте любит жить одна,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Ловит комаров она.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Серый зубастый волк по полю рыщет,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Телят, ягнят ищет.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Серенькая, маленькая мышка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полом таится, кошки боится.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(Социально-эмоциональное развитие, ознакомление с окружающим миром, музыка,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"Угадай название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умения называть названия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сейчас мы поиграем в дидактическую игру "Угадай название цветов". На доске много изображений цветов. Нам нужно найти название цветка на этой доске. Тот, кто найдет, поднимет руку. Кто правильно назовет цветок, тот победит.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Детям-победителям педагог раздает жетоны с изображением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(Физическая культура, 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Игры с разрезными картинками "Собери героев сказок".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мелкую моторику рук, восприятие,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предлагает детям собрать картинки из 4 частей, рассказать что на них изображено, из какой сказки эта картинка.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сно</w:t>
            </w:r>
            <w:r>
              <w:rPr>
                <w:rFonts w:ascii="Times New Roman" w:hAnsi="Times New Roman" w:cs="Times New Roman"/>
                <w:sz w:val="24"/>
                <w:szCs w:val="24"/>
                <w:lang w:eastAsia="en-US"/>
              </w:rPr>
              <w:t>вы математики, конструирование</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"Сказочные домики".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конструктивные навыки.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проводит беседу о том какие бывают дома, из чего их строят, предлагает детям построить домики для игрушек из крупного строительного материала.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(Ознакомление с окружающим миром, основы математики,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конструирование)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"Хочешь с нами поиграть?".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умение идти ровным кругом, расширить словарный запас.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 сигналу педагога начинают движение по кругу друг за другом. Педагог произносит: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Хочешь с нами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нужно называть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Свою любимую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Куклу, зайку, погремушку…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Ну-ка, громко: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игрушку назови.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tc>
        <w:tc>
          <w:tcPr>
            <w:tcW w:w="2629" w:type="dxa"/>
          </w:tcPr>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"Цветные полоски".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мелкой моторики, сенсорного восприятия.</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Для игры детям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много цветных</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полосочек разной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длины, ширины из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пряжи разной по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составу и объёму.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 одной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стороны полосочки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петелька, с другой-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пришита пуговица.</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Задания для детей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можно придумать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различные, например: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сделай цепочку,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дорожку, найди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одинаковые полоски по длине, ширине,</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цвету, ощущению, с одинаковыми </w:t>
            </w:r>
          </w:p>
          <w:p w:rsidR="00CF1317" w:rsidRPr="00E85C03" w:rsidRDefault="00CF1317" w:rsidP="00E85C03">
            <w:pPr>
              <w:shd w:val="clear" w:color="auto" w:fill="FFFFFF"/>
              <w:spacing w:after="0" w:line="240" w:lineRule="auto"/>
              <w:ind w:right="-85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пуговицами и т.п.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основы ма</w:t>
            </w:r>
            <w:r>
              <w:rPr>
                <w:rFonts w:ascii="Times New Roman" w:hAnsi="Times New Roman" w:cs="Times New Roman"/>
                <w:sz w:val="24"/>
                <w:szCs w:val="24"/>
                <w:lang w:eastAsia="en-US"/>
              </w:rPr>
              <w:t xml:space="preserve">тематики, конструирование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Логоритмическое упражнение "Колобок" и бег под музыку.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чувство ритма, память, речь, игровые навыки.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Колобок, Колобок!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по коробу скребен,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сусеку метен,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сметане мешон,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 в масле пряжон,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окошке стужон;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от дедушки ушел,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от бабушки ушел,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от тебя, зайца (и последующие персонажи), не хитро уйти!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xml:space="preserve">, 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«Красивые сапожки»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Шагают дружно наши ножки,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 них — красивые сапожки!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Идут сапожки по дорожке,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 них по лужам — тоже можно!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Не промокнут в дождь сапожки,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Сухими будут наши ножки!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«Шагают дружно наши ножки»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на ширине плеч, руки опущены вниз. Поднять руки через стороны вверх, хлопнуть в ладоши. Вернуться в и. п. Дыха</w:t>
            </w:r>
            <w:r w:rsidRPr="00E85C03">
              <w:rPr>
                <w:rFonts w:ascii="Times New Roman" w:hAnsi="Times New Roman" w:cs="Times New Roman"/>
                <w:sz w:val="24"/>
                <w:szCs w:val="24"/>
                <w:lang w:eastAsia="en-US"/>
              </w:rPr>
              <w:softHyphen/>
              <w:t>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«Красивые сапожки»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Наклониться, коснуться паль</w:t>
            </w:r>
            <w:r w:rsidRPr="00E85C03">
              <w:rPr>
                <w:rFonts w:ascii="Times New Roman" w:hAnsi="Times New Roman" w:cs="Times New Roman"/>
                <w:sz w:val="24"/>
                <w:szCs w:val="24"/>
                <w:lang w:eastAsia="en-US"/>
              </w:rPr>
              <w:softHyphen/>
              <w:t>цами рук носков сапожек (по возможности), выпрямиться. Вер</w:t>
            </w:r>
            <w:r w:rsidRPr="00E85C03">
              <w:rPr>
                <w:rFonts w:ascii="Times New Roman" w:hAnsi="Times New Roman" w:cs="Times New Roman"/>
                <w:sz w:val="24"/>
                <w:szCs w:val="24"/>
                <w:lang w:eastAsia="en-US"/>
              </w:rPr>
              <w:softHyphen/>
              <w:t>нуться в и. п. Дыхание произвольное. Повторить 4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3.«Крепкие сапожки»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Присесть, кончи</w:t>
            </w:r>
            <w:r w:rsidRPr="00E85C03">
              <w:rPr>
                <w:rFonts w:ascii="Times New Roman" w:hAnsi="Times New Roman" w:cs="Times New Roman"/>
                <w:sz w:val="24"/>
                <w:szCs w:val="24"/>
                <w:lang w:eastAsia="en-US"/>
              </w:rPr>
              <w:softHyphen/>
              <w:t>ками пальцев постучать по носочкам сапожек, встать, выпрямить</w:t>
            </w:r>
            <w:r w:rsidRPr="00E85C03">
              <w:rPr>
                <w:rFonts w:ascii="Times New Roman" w:hAnsi="Times New Roman" w:cs="Times New Roman"/>
                <w:sz w:val="24"/>
                <w:szCs w:val="24"/>
                <w:lang w:eastAsia="en-US"/>
              </w:rPr>
              <w:softHyphen/>
              <w:t>ся. Вернуться в и. п. Дыхание произвольное. Повторить 4—5 раз.</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«Прыгают ножки, скачут сапожки»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расставлены, руки на поясе. Прыжки на месте с поворотом вокруг себя (2 раза в любую сторону) в чередовании с ходьбой. Повторить 2—3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движение хороводом в левую или правую сторону.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«Напрыгались ножки, устали сапожки»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на ширине плеч, руки вниз. Руки в стороны, глубо</w:t>
            </w:r>
            <w:r w:rsidRPr="00E85C03">
              <w:rPr>
                <w:rFonts w:ascii="Times New Roman" w:hAnsi="Times New Roman" w:cs="Times New Roman"/>
                <w:sz w:val="24"/>
                <w:szCs w:val="24"/>
                <w:lang w:eastAsia="en-US"/>
              </w:rPr>
              <w:softHyphen/>
              <w:t>кий вдох носом. Вернуться в и. п., на выдохе произнести «устали».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«Ровным кругом»</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берутся за руки. Педагог встает в круг вмес</w:t>
            </w:r>
            <w:r w:rsidRPr="00E85C03">
              <w:rPr>
                <w:rFonts w:ascii="Times New Roman" w:hAnsi="Times New Roman" w:cs="Times New Roman"/>
                <w:sz w:val="24"/>
                <w:szCs w:val="24"/>
                <w:lang w:eastAsia="en-US"/>
              </w:rPr>
              <w:softHyphen/>
              <w:t>те с детьми. Одновременно с началом чтения педагогом текста дети начинают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Ровным кругом в красивых сапожках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Идем друг за другом по ровной дорожке.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шагаем, за шагом шаг.</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Стой на месте, дружно вместе сделаем вот так!</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После слов педагога «стой на месте» все останавливаются, по</w:t>
            </w:r>
            <w:r w:rsidRPr="00E85C03">
              <w:rPr>
                <w:rFonts w:ascii="Times New Roman" w:hAnsi="Times New Roman" w:cs="Times New Roman"/>
                <w:sz w:val="24"/>
                <w:szCs w:val="24"/>
                <w:lang w:eastAsia="en-US"/>
              </w:rPr>
              <w:softHyphen/>
              <w:t>ворачиваются лицом в центр круга.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окончании текста педагог показывает какое-либо движение , фигуру (приседание, наклоны, прыжки, «пружинка» и т. 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Через несколько занятий можно пригласить кого-либо из детей показать движение, фигуру.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ручки мыть,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Сперва закатаем рукава.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Тянем, тянем рукавок,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Показался локоток.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другой подтянем тоже,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теперь и мыться можно!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"Свободный бег". Цель: Развивать технику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продвигаясь вперед на расстояние 2–3 метра; навыки построения в круг, небольшими группами и всей группой (с помощью педагога, по зрительным ориентирам). Подвижная игра "Воробушки и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увертываться от ловящего, быстро убегать, находить свое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 и прыжки. Упражнение для профилактики плоскостопия "Часы".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тонусу мышц, подтягивающего свод стоп.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Релаксация “Вибрация”.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умению расслабляться, стать уверенным, бодрым.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«Тарелочка для белочки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"Колобок". Цель: Продолжать формировать навыки бега с выполнением определенных заданий: в колонне по одному, друг за другом, на носочках, координирование движения рук и ног, соблюдая интервал, меняя направление, по кругу, с остановкой, "змейкой", обходя предметы; навыки бега с одной стороны площадки на другую; лазания по наклонной лестнице, влезание на гимнастическую стенку и спуск. Воспитывать в детях волевые качества и добропорядочность. Подвижная игра "Бегите ко мне".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беге, развивать умение бегать по сигналу в одном направлении, внимание. Игра малой подвижности "Чтобы сильным, ловким быть".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воображения детей, внимательности, умения играть в коллективе.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"Часики".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укреплять физиологическое дыхание у детей.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«Клубничка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"Быстрее, выше, сильнее". Цель: Продолжать формировать навыки бега с выполнением определенных заданий: в колонне по одному, друг за другом, на носочках, координирование движения рук и ног, соблюдая интервал, меняя направление. Развивать навыки ползания в прямом направлении между расставленными предметами "змейкой". Воспитывать в детях волевые качества и добропорядочность.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и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игры, выполнять ходьбу, бег врассыпную, использовать всю площадь зала. Упражнение для профилактики плоскостопия "Часы".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тонусу мышцы подтягивающих свод стоп.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"Регулировщик".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дыхательного аппарата.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«Тыква для Золушки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«Щедрая лиса» Цель: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учить посредством дыхательных упражнений правильному дыханию во время пения; формировать способности одновременно начинать и заканчивать танцевальные движения; развивать чувство ритма; развивать способности игры на музыкальных инструментах; развивать у детей музыкальный слух; расширять понятия о временах года-об осени; воспитывать культурно-нравственные нормы поведения; чувство прекрасного. Ход занятия: Пьеса "Вальс лисы". Ж.Колодуба.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"Дождик". Музыка В Герчик, слова П. Чумичева.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Э.Парлов "Марш".</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"Марш" Ф. Ф. Надененко.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«Мишка косолапый</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Жабайы жануарларды білдіретін сөздермен балалардың сөздік қорын кеңейту. Қарапайым сөз тіркестерін құрастыру қабілетін қалыптастыру.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 "Жануар мен оның иесін тап". Мақсаты: Жабайы жануарларды білдіретін сөздермен балалардың сөздік қорын кеңейту.</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 барысы: № 1 бала арқасын басқаларға бұрады. Біреу жабайы жануарды қазақ тілінде атайды ,ал № 1 бала жануардың атын орыс тіліне аударып, сөйлеген баланың атын айтуы керек.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«Шарики цветные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w:t>
            </w:r>
            <w:r>
              <w:rPr>
                <w:lang w:val="kk-KZ" w:eastAsia="en-US"/>
              </w:rPr>
              <w:t xml:space="preserve">овы математики, казахский язык </w:t>
            </w:r>
            <w:r w:rsidRPr="00E85C03">
              <w:rPr>
                <w:lang w:val="kk-KZ" w:eastAsia="en-US"/>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Наблюдение за пролетающими птицами.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главной функции пти, умение летать, махать крыльями; формировать объективное восприятие мира.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Дать информацию о том, что крылья птицы сильные до того, что некоторые птицы улетают на зиму очень далеко, в дальние теплые страны.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 понаблюдать за птицами, которые продетают над головами: она машут крыльями, летят стаями, высоко.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также предлагается посмотреть на тех птиц, которые перелетают с дерева на дерево: машут крыльями быстро, быстро салятся на ветки, на землю.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Можно обратить внимание на ззвуки, издаваемые птицами: воровьи чирикают, вороны - каркают. журавли кричат, голуби воркуют.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Поспевает брусника,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дни холоднее,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от птичьего крика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сердце только грустнее.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Стаи птиц улетают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Прочь, за синее море.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деревья блистают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разноцветном уборе.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Бальмонт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Трудовая деятельность, поручения: очистка дорожек от растительного сора. Цель: совершенствовать посильные трудовые навыки, воспитывать чувство сплоченности.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"Лохматый пес".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(Социально-эмоиональное. развитие, ознакомление с окружающим миром, физическая культура)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«Кот и мышка»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действовать по сигналу, сохранять форму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круга.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Все играющие, кроме 2 выбранных воспитателем по считалке,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становятся в круг, на расстоянии вытянутых рук, держась за руки. В одном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месте круг не замыкается - это ворота. Двое выбранных, находясь за кругом,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изображают мышку и кота. Мышка бегает вне круга и в кругу, кот – за ней,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стараясь поймать ее. Мышка вбегает в круг через ворота и подползает под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руками стоящих в кругу. Кот – только в ворота. Дети идут по кругу 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Васька серенький,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Хвост пушистый – беленький.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Васька –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Сядет, умывается, лапкой вытирается, песенки поет.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Дом неслышно обойдет, притаится Васька –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Серых мышек ждет».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кот начинает ловить мышку.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Стоящие в кругу не должны пропускать кошку под руками. Кот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может ловить мышку за кругом и в кругу. Кот может ловить, а мышка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убегать только после слова «ждет».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Варианты: Можно устроить дополнительные ворота, ввести 2 мышек,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увеличить количество котов.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дождем и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сезонных изменениях в природе, осадках в виде дождя и снега; развивать умение замечать то, что осенний дождь холодный и переходит в снег; воспитывать пытливость ума.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посмотреть на небо, описать его. Спрашивается: Что может случиться, если в небе серая, тяжелая туча?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определить, что это осенний дождь.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спрашивает: Дождь осенью такой же как и летом ли бо он иной?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Можно подвести детей к тому, что осенний дождь холодный, потому что на улице холодно, солнца не видно.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Люди защищаются от дождя, носят куртки, плащи, сапоги. Даже птицы прячутся от дождя, не хотят мочить свои перья.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с солнышком опять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прятки начали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солнце спрячется,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вся расплачется.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как солнышко найдётся,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Сразу радуга смеётся.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Берестов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опавших мелких сухих веточек.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желание трудиться в среде сверстников, рядом со взрослым, воспитывать стремление к чистоте и порядку.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xml:space="preserve">, социально-эмоиональное. развитие, </w:t>
            </w:r>
            <w:r>
              <w:rPr>
                <w:rFonts w:ascii="Times New Roman" w:hAnsi="Times New Roman" w:cs="Times New Roman"/>
                <w:sz w:val="24"/>
                <w:szCs w:val="24"/>
                <w:lang w:eastAsia="en-US"/>
              </w:rPr>
              <w:t>ознакомление с окружающим миром</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"Ловишки".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 малой подвижности "По ровненькой дорожке". Цель: развивать двигательные навыки, слуховое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идут по кругу, взявшись за руки, и выполняют движения в соответствии с текстом.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Идти по кругу, взявшись за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камушки, через камушки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Перешагивают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Поднимать колени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тропинке, по тропинке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 не отпуская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ямку – бух!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Остановиться, расцепив руки, присесть на корточки. Вылезли из ямки. Игра повторяется, но теперь дети идут в другую сторону.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(Физическая культура, 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хвойным деревом (сосна).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различать хвойные деревья от лиственных, называть словами "ель", "сосна";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осмотреть участок, назвать узнанные деревья, также рассказать о том, что случилось с листвой.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меня длинней иголки,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у елки.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прямо я расту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высоту. (Сосна)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найти сосну, определить, каким растениям оно относится (дерево),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ответа и с помощью взрослого предлагается рассказать о том, где листва ели, есть ли она у ели,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сосну: длинные, светло-зеленые иголки, на сосен есть шишки с семенами.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рассказывают о том, что сосна - хвойное дерево, не сбрасывает иголки, не боится холодов.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Трудовая деятельность, поручения: сбор опавшего растительного сора. Цель: совершенствование умений совместной работы.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w:t>
            </w:r>
            <w:r>
              <w:rPr>
                <w:rFonts w:ascii="Times New Roman" w:hAnsi="Times New Roman" w:cs="Times New Roman"/>
                <w:sz w:val="24"/>
                <w:szCs w:val="24"/>
                <w:lang w:eastAsia="en-US"/>
              </w:rPr>
              <w:t>ром</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Игра малой подвижности "Беги к своему дереву".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Ну-ка, детки, побыстрей подбежали к тополю (березе, яблоне, ели, карагачу, вязу, клену).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подбегают к названному дереву.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у каждого ребенка своя карточка с деревом. По сигналу каждый бежит только к своему дереву.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перехода к следующему кругу надо перемешать карточки, снова раздать.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физическ</w:t>
            </w:r>
            <w:r>
              <w:rPr>
                <w:rFonts w:ascii="Times New Roman" w:hAnsi="Times New Roman" w:cs="Times New Roman"/>
                <w:sz w:val="24"/>
                <w:szCs w:val="24"/>
                <w:lang w:eastAsia="en-US"/>
              </w:rPr>
              <w:t xml:space="preserve">ая культура, основы математики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"Попади в цель".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упражнять в умении метать в вертикальную цель правой и левой рукой;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глазомер.</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ставит или подвешивает 2-3 вертикальные цели. Перед целями на расстоянии 1,5-2 м. обозначается полоса шириной 40 см. На ней напротив каждой цели стоят ведёрки с мячами. 2-3 игрока встают к ведёркам, берут предметы и метают их в цель одной и другой рукой. Собирают брошенные предметы в ведёрки, выходят другие игроки.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Метать по сигналу той рукой, какой укажет педагог.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Собирать предметы после того, как все произвели метание.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Выполнять метание, не выходя за пределы полосы.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качестве вертикальной цели можно использовать обруч с картонным кружком посередине, щит-мишень, снежную фигуру с удобным для метания предметом (лиса с колобком, заяц с корзиной).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хвойным деревом (ель).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различать хвойные деревья от лиственных, называть словами "ель", "сосна";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осмотреть участок, назвать узнанные деревья, также рассказать о том, что случилось с листвой (береза, тополь, ясень).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 неё одёжки колки: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Всё иголки, да иголки.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Звери шутят: "Дядя ёж</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неё слегка похож". (Ель).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найти ель, определить, каким растениям оно относится (дерево),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ответа и с помощью взрослого предлагается рассказать о том, где листва ели, есть ли она у ели,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рассказывают о том, что ель - хвойное дерево, не сбрасывает иголки, не боится холодов, иголки темно-зеленого цвета, короче, чем у сосны, на ели вырастают шишки с семенами.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Трудовая деятельность, поручения: сбор природного материала (шишки). Цель: развивать умения собирать конструкторский материал для конструирования из природного материала.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(Физическая культура, социально-эмоциональное развитие, 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ориентировку в пространстве, закрепить навык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построения в колонну.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строятся в 3-4 колонны в разных местах площадки, которые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отмечаются флажками. Играющие изображают летчиков на самолетах. Они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готовятся к полету. По сигналу воспитателя «К полету готовься!» дети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 согнутыми в локтях руками – заводят мотор. «Летите!» -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Дети поднимают руки в стороны и летят врассыпную, в разных</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направлениях. По сигналу воспитателя «Напосадку!» - самолеты находят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места и приземляются, строятся в колонны и опускаются на одно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колено. Воспитатель отмечает, какая колонна построилась первой.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должны вылетать после сигнала воспитателя «Летите!».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воспитателя «На посадку!» - играющие должны возвратиться 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колонны, на те места, где выложен их знак (поставлен флажок).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сорокой.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знания о сороке, прилетающей на участок; развивать любознательность,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Болтлива птичка - спору нет,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Расскажет новость и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Красива с виду, 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 Длиннохвостая ... (сорока).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по голосу.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Сороку можно узнать сороку по голосу, найти ее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 сороки голова, шея, грудь и спина черного цвета, живот и плечи белые. Белые и концы крыльев, и крылья, и хвост длинные.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Сорока любит блестящие предметы, поэтому сороку называют "сорокой-воровкой".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eastAsia="en-US"/>
              </w:rPr>
              <w:t>)</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выносных игрушек.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прибирать игрушки, соблюдать порядок.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(Социально-эмоциональное развитие,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"Совушка".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w:t>
            </w:r>
            <w:r>
              <w:rPr>
                <w:rFonts w:ascii="Times New Roman" w:hAnsi="Times New Roman" w:cs="Times New Roman"/>
                <w:sz w:val="24"/>
                <w:szCs w:val="24"/>
                <w:lang w:eastAsia="en-US"/>
              </w:rPr>
              <w:t xml:space="preserve">щим миром, физическая культура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"Найди себе пару". 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разного цвета по количеству детей (по паре одинакового цвета). Дети получают по одному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-дети разбегаются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Второй сигнал - дети ищут себе пару, становятся в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должно принимать нечетное количество детей, чтобы один из играющих оставался без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Оставшийся без пары ребенок демонстрирует один из своих талантов.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заводится снова.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все запомнили, чему научились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все выполняем, оттого и развились: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шкафу порядок,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Умылись, причесались,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Обеду рады,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Довольными остались".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 xml:space="preserve"> «Прятки»</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дыхательной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Птичка села на окошко,</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 дворе мяукает кошка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Разбудить решили нас.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Окончен тихий час!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Просыпайтесь, дети, я хочу предложить вам поиграть в прятки.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ложатся поверх одеял. Звучит спокойная музыка.)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сонные ладошки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Просыпались понемножку,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 прятки весело играли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Пальцы в кулачок сжимали.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Пальчики на наших ножках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выполняют движения по тексту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Знают в парке все дорожки.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Проверяют — где там пятки,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играют с нами в прятки.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почти уже проснулись,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ручки потянулись,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Помахали над простынкой,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Дружно спрятались за спинку.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Сцепим ручки мы в «замочек»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 себя над головой.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Правый, левый локоток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сведем перед собой.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Не хотят коленки спать,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Им давно пора вставать.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коленки выставляли,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Быстро ножки выпрямляли.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ротики — молчок,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Тренируем язычок: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Его спрячем и покажем.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«Добрый день!» — мы звонко скажем.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Будем глубоко дышать,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шумом воздух выдувать.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Наши носики проснулись,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Мы друг другу улыбнулись!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(встают на коврики рядом с кроваткой)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«Вырастем большими». 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«у-х-х-х». Повторить четыре-пять раз.</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(идут выполнять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(Физическая культура, музыка, развитие речи и художественная литература)</w:t>
            </w:r>
          </w:p>
        </w:tc>
      </w:tr>
      <w:tr w:rsidR="00CF1317" w:rsidRPr="00E85C03">
        <w:trPr>
          <w:trHeight w:val="189"/>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87"/>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«Жили-были зайчики»  (игра проводится под музыкальное сопровождение)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Жили-были зайчики (Приставляют руки в голове, показывая заячьи уши.)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 лесной опушке, (Разводят руки в стороны.)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Жили-были зайчики (показывают уши)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 маленькой избушке, (приседают на корточки, руки над головой на подобие крыши)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Мыли свои ушки, (трут ушки.)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Мыли свои лапочки (трут ладонью о ладонь)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Наряжались зайчики, (руки на пояс, повороты вправо-влево.)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Надевали тапочки. (по очереди ставят ногу на пятку.)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«Далеко или близко?»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проведения упражнений, педагог предусматривает определение местоположения двух известных детям предметов. (развитие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«Кто что ест?» </w:t>
            </w:r>
          </w:p>
          <w:p w:rsidR="00CF1317" w:rsidRPr="00E85C03" w:rsidRDefault="00CF1317" w:rsidP="00E85C03">
            <w:pPr>
              <w:pStyle w:val="normal0"/>
              <w:widowControl w:val="0"/>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Ход игры: В двух кругах лежат разные виды пищи: просо, зерна, панировочные сухари, шиповник, ягода, жук, червь, яблоки. Задача детей-</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разделить корм зимующим и однолетним птицам.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"Накладываем детали"</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выкладывать изображения</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способом накладывания.</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контурными рисунками, строительный набор или плоскостные геометрические фигуры.</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учит детей выкладывать изображения способом накладывания объемных деталей одной из граней на рисунок. Предлогает  детям карту и просит создать красивые картинки (показывает на примере установки одной детали).</w:t>
            </w:r>
          </w:p>
          <w:p w:rsidR="00CF1317" w:rsidRPr="00E85C03" w:rsidRDefault="00CF1317" w:rsidP="00E85C03">
            <w:pPr>
              <w:tabs>
                <w:tab w:val="left" w:pos="6632"/>
              </w:tabs>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Затем предлагает детям назвать свои постройки на казахском языке: дом - </w:t>
            </w:r>
            <w:r w:rsidRPr="00E85C03">
              <w:rPr>
                <w:rFonts w:ascii="Times New Roman" w:hAnsi="Times New Roman" w:cs="Times New Roman"/>
                <w:sz w:val="24"/>
                <w:szCs w:val="24"/>
                <w:lang w:val="kk-KZ" w:eastAsia="en-US"/>
              </w:rPr>
              <w:t xml:space="preserve">үй, </w:t>
            </w:r>
            <w:r w:rsidRPr="00E85C03">
              <w:rPr>
                <w:rFonts w:ascii="Times New Roman" w:hAnsi="Times New Roman" w:cs="Times New Roman"/>
                <w:sz w:val="24"/>
                <w:szCs w:val="24"/>
                <w:lang w:eastAsia="en-US"/>
              </w:rPr>
              <w:t>ё</w:t>
            </w:r>
            <w:r w:rsidRPr="00E85C03">
              <w:rPr>
                <w:rFonts w:ascii="Times New Roman" w:hAnsi="Times New Roman" w:cs="Times New Roman"/>
                <w:sz w:val="24"/>
                <w:szCs w:val="24"/>
                <w:lang w:val="kk-KZ" w:eastAsia="en-US"/>
              </w:rPr>
              <w:t xml:space="preserve">лка- шырша, грузовик - жүк. </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«Геометрические фигуры»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rPr>
            </w:pPr>
            <w:r w:rsidRPr="00E85C03">
              <w:rPr>
                <w:rFonts w:ascii="Times New Roman" w:hAnsi="Times New Roman" w:cs="Times New Roman"/>
                <w:sz w:val="24"/>
                <w:szCs w:val="24"/>
              </w:rPr>
              <w:t>Предложить детям подобрать геометрические фигуры по цвету, величине форме и разложить соответственно на игровом поле.</w:t>
            </w:r>
          </w:p>
          <w:p w:rsidR="00CF1317" w:rsidRPr="00E85C03" w:rsidRDefault="00CF1317" w:rsidP="00E85C03">
            <w:pPr>
              <w:pStyle w:val="normal0"/>
              <w:widowControl w:val="0"/>
              <w:spacing w:line="240" w:lineRule="auto"/>
              <w:rPr>
                <w:rFonts w:ascii="Times New Roman" w:hAnsi="Times New Roman" w:cs="Times New Roman"/>
                <w:sz w:val="24"/>
                <w:szCs w:val="24"/>
              </w:rPr>
            </w:pPr>
            <w:r w:rsidRPr="00E85C03">
              <w:rPr>
                <w:rFonts w:ascii="Times New Roman" w:hAnsi="Times New Roman" w:cs="Times New Roman"/>
                <w:sz w:val="24"/>
                <w:szCs w:val="24"/>
              </w:rPr>
              <w:t>(Основы математики)</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«Лоскутное одеяло»</w:t>
            </w:r>
          </w:p>
          <w:p w:rsidR="00CF1317" w:rsidRPr="00E85C03" w:rsidRDefault="00CF1317" w:rsidP="00E85C03">
            <w:pPr>
              <w:shd w:val="clear" w:color="auto" w:fill="FFFFFF"/>
              <w:spacing w:after="0" w:line="240" w:lineRule="auto"/>
              <w:ind w:firstLine="34"/>
              <w:rPr>
                <w:rStyle w:val="c0"/>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познакомить детей с казахским национальным предметом быта для дома; учить составлять целое из частей, ориентируясь по цвету, форме, образцу.</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rPr>
            </w:pPr>
            <w:r w:rsidRPr="00E85C03">
              <w:rPr>
                <w:rStyle w:val="c0"/>
                <w:rFonts w:ascii="Times New Roman" w:hAnsi="Times New Roman" w:cs="Times New Roman"/>
                <w:sz w:val="24"/>
                <w:szCs w:val="24"/>
                <w:lang w:eastAsia="en-US"/>
              </w:rPr>
              <w:t xml:space="preserve">Ход: воспитатель проводит беседу, рассказывает о предметах быта казахского народа, показывает образец из восьми треугольников и предлагает детям самим сделать ласкутное одеяло- </w:t>
            </w:r>
            <w:r w:rsidRPr="00E85C03">
              <w:rPr>
                <w:rFonts w:ascii="Times New Roman" w:hAnsi="Times New Roman" w:cs="Times New Roman"/>
                <w:sz w:val="24"/>
                <w:szCs w:val="24"/>
                <w:shd w:val="clear" w:color="auto" w:fill="FFFFFF"/>
                <w:lang w:eastAsia="en-US"/>
              </w:rPr>
              <w:t>кұрак көрпе.</w:t>
            </w:r>
            <w:r w:rsidRPr="00E85C03">
              <w:rPr>
                <w:rStyle w:val="c0"/>
                <w:rFonts w:ascii="Times New Roman" w:hAnsi="Times New Roman" w:cs="Times New Roman"/>
                <w:sz w:val="24"/>
                <w:szCs w:val="24"/>
                <w:lang w:eastAsia="en-US"/>
              </w:rPr>
              <w:t xml:space="preserve"> Объясняет, что треугольники ну</w:t>
            </w:r>
            <w:r>
              <w:rPr>
                <w:rStyle w:val="c0"/>
                <w:rFonts w:ascii="Times New Roman" w:hAnsi="Times New Roman" w:cs="Times New Roman"/>
                <w:sz w:val="24"/>
                <w:szCs w:val="24"/>
                <w:lang w:eastAsia="en-US"/>
              </w:rPr>
              <w:t>жно подбирать по цвету и распола</w:t>
            </w:r>
            <w:r w:rsidRPr="00E85C03">
              <w:rPr>
                <w:rStyle w:val="c0"/>
                <w:rFonts w:ascii="Times New Roman" w:hAnsi="Times New Roman" w:cs="Times New Roman"/>
                <w:sz w:val="24"/>
                <w:szCs w:val="24"/>
                <w:lang w:eastAsia="en-US"/>
              </w:rPr>
              <w:t>гать близко друг к другу.</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Развивающее упражнение. "Путешествие баурсака".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раздает каждому ребенку карточки "Путешествие баурсака", на тарелках цветные мелки. В одном углу листа - изображение баурсака, в другом- изображение дома, слева и справа на пути баурсака - сказочные персонажи.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перед вами путь баурсака. Дорога начинается от дома дедушки и бабушки и идет мимо зверей. Возьмите в руки мел, проведите путь баурсака от одного зверя к другому.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мелом проводят линию от дома до баурсака, не прерывая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(Социально-эмоциональное  развитие,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основы математики)</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Коррекционная работа (педагог - психолог). Заключение 3. </w:t>
            </w:r>
            <w:r w:rsidRPr="00E85C03">
              <w:rPr>
                <w:rFonts w:ascii="Times New Roman" w:hAnsi="Times New Roman" w:cs="Times New Roman"/>
                <w:sz w:val="24"/>
                <w:szCs w:val="24"/>
              </w:rPr>
              <w:t xml:space="preserve">Развитие межполушарного взаимодействия через согласование разнотипных движений рук. Обеспечение регуляции, программирования и контроля психической деятельности. Формирование произвольности действий. </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Упражнение «Попробуй повтори»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этой игре участник должен воспроизвести положение рук или позу, которую он видит на картинке, для чего ему необходимо совершить некоторое конкретное движение.</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«Построй по схеме»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выполнять элементарные постройки, ориентируясь на схемы.</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схемы построек, строительный набор.</w:t>
            </w:r>
          </w:p>
          <w:p w:rsidR="00CF1317" w:rsidRPr="00DD5D41" w:rsidRDefault="00CF1317" w:rsidP="00E85C03">
            <w:pPr>
              <w:shd w:val="clear" w:color="auto" w:fill="FFFFFF"/>
              <w:spacing w:after="0" w:line="240" w:lineRule="auto"/>
              <w:ind w:firstLine="33"/>
              <w:rPr>
                <w:rFonts w:ascii="Times New Roman" w:hAnsi="Times New Roman" w:cs="Times New Roman"/>
                <w:color w:val="000000"/>
                <w:sz w:val="24"/>
                <w:szCs w:val="24"/>
                <w:lang w:eastAsia="en-US"/>
              </w:rPr>
            </w:pPr>
            <w:r w:rsidRPr="00E85C03">
              <w:rPr>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(мебель), спросите, что на ней изображено, предложите рассмотреть, и сказать, из каких деталей постройки. Попросите соорудить из строительных деталей такие же предметы мебели, как на карточке. Важно, чтобы детали были изображены в</w:t>
            </w:r>
            <w:r w:rsidRPr="00E85C03">
              <w:rPr>
                <w:rFonts w:ascii="Times New Roman" w:hAnsi="Times New Roman" w:cs="Times New Roman"/>
                <w:color w:val="C00000"/>
                <w:sz w:val="24"/>
                <w:szCs w:val="24"/>
                <w:lang w:eastAsia="en-US"/>
              </w:rPr>
              <w:t xml:space="preserve"> </w:t>
            </w:r>
            <w:r w:rsidRPr="00DD5D41">
              <w:rPr>
                <w:rFonts w:ascii="Times New Roman" w:hAnsi="Times New Roman" w:cs="Times New Roman"/>
                <w:color w:val="000000"/>
                <w:sz w:val="24"/>
                <w:szCs w:val="24"/>
                <w:lang w:eastAsia="en-US"/>
              </w:rPr>
              <w:t>натуральную величину.</w:t>
            </w:r>
          </w:p>
          <w:p w:rsidR="00CF1317" w:rsidRPr="00DD5D41" w:rsidRDefault="00CF1317" w:rsidP="00E85C03">
            <w:pPr>
              <w:shd w:val="clear" w:color="auto" w:fill="FFFFFF"/>
              <w:spacing w:after="0" w:line="240" w:lineRule="auto"/>
              <w:ind w:firstLine="33"/>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xml:space="preserve">Предлагает детям повторить слова на казахском языке: </w:t>
            </w:r>
            <w:r w:rsidRPr="00DD5D41">
              <w:rPr>
                <w:rFonts w:ascii="Times New Roman" w:hAnsi="Times New Roman" w:cs="Times New Roman"/>
                <w:color w:val="000000"/>
                <w:sz w:val="24"/>
                <w:szCs w:val="24"/>
                <w:lang w:val="kk-KZ" w:eastAsia="en-US"/>
              </w:rPr>
              <w:t>жиһаз - мебель, орындық - стул, үстел- стол</w:t>
            </w:r>
            <w:r w:rsidRPr="00DD5D41">
              <w:rPr>
                <w:rFonts w:ascii="Times New Roman" w:hAnsi="Times New Roman" w:cs="Times New Roman"/>
                <w:color w:val="000000"/>
                <w:sz w:val="24"/>
                <w:szCs w:val="24"/>
                <w:lang w:eastAsia="en-US"/>
              </w:rPr>
              <w:t>.</w:t>
            </w:r>
          </w:p>
          <w:p w:rsidR="00CF1317" w:rsidRPr="00DD5D41" w:rsidRDefault="00CF1317" w:rsidP="00E85C03">
            <w:pPr>
              <w:shd w:val="clear" w:color="auto" w:fill="FFFFFF"/>
              <w:spacing w:after="0" w:line="240" w:lineRule="auto"/>
              <w:rPr>
                <w:rFonts w:ascii="Times New Roman" w:hAnsi="Times New Roman" w:cs="Times New Roman"/>
                <w:color w:val="000000"/>
                <w:sz w:val="24"/>
                <w:szCs w:val="24"/>
                <w:lang w:val="kk-KZ" w:eastAsia="en-US"/>
              </w:rPr>
            </w:pPr>
            <w:r w:rsidRPr="00DD5D41">
              <w:rPr>
                <w:rFonts w:ascii="Times New Roman" w:hAnsi="Times New Roman" w:cs="Times New Roman"/>
                <w:color w:val="000000"/>
                <w:sz w:val="24"/>
                <w:szCs w:val="24"/>
                <w:lang w:val="kk-KZ"/>
              </w:rPr>
              <w:t xml:space="preserve"> (Конструирование, казахский язык, </w:t>
            </w:r>
            <w:r w:rsidRPr="00DD5D41">
              <w:rPr>
                <w:rFonts w:ascii="Times New Roman" w:hAnsi="Times New Roman" w:cs="Times New Roman"/>
                <w:color w:val="000000"/>
                <w:sz w:val="24"/>
                <w:szCs w:val="24"/>
                <w:lang w:val="kk-KZ" w:eastAsia="en-US"/>
              </w:rPr>
              <w:t>развитие речи и художественная литература</w:t>
            </w:r>
            <w:r w:rsidRPr="00DD5D41">
              <w:rPr>
                <w:rFonts w:ascii="Times New Roman" w:hAnsi="Times New Roman" w:cs="Times New Roman"/>
                <w:color w:val="000000"/>
                <w:sz w:val="24"/>
                <w:szCs w:val="24"/>
                <w:lang w:val="kk-KZ"/>
              </w:rPr>
              <w:t>)</w:t>
            </w:r>
          </w:p>
          <w:p w:rsidR="00CF1317" w:rsidRPr="00DD5D41" w:rsidRDefault="00CF1317" w:rsidP="00E85C03">
            <w:pPr>
              <w:pStyle w:val="normal0"/>
              <w:widowControl w:val="0"/>
              <w:spacing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Индивидуальная работа.</w:t>
            </w:r>
          </w:p>
          <w:p w:rsidR="00CF1317" w:rsidRPr="00DD5D41" w:rsidRDefault="00CF1317" w:rsidP="00E85C03">
            <w:pPr>
              <w:pStyle w:val="normal0"/>
              <w:widowControl w:val="0"/>
              <w:spacing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xml:space="preserve">Обыгрывание сюжета сказки "Баурсак". </w:t>
            </w:r>
          </w:p>
          <w:p w:rsidR="00CF1317" w:rsidRPr="00DD5D41" w:rsidRDefault="00CF1317" w:rsidP="00E85C03">
            <w:pPr>
              <w:pStyle w:val="normal0"/>
              <w:widowControl w:val="0"/>
              <w:spacing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Цель: отработать у детей знание сюжета сказки "Баурсак", упражнять в повторении слов, общих для всех героев по сюжету сказки; научить порядку драматизации сказочного сюжета.</w:t>
            </w:r>
          </w:p>
          <w:p w:rsidR="00CF1317" w:rsidRPr="00DD5D41" w:rsidRDefault="00CF1317" w:rsidP="00E85C03">
            <w:pPr>
              <w:pStyle w:val="normal0"/>
              <w:widowControl w:val="0"/>
              <w:spacing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xml:space="preserve">(Социально-эмоциональное развитие, ознакомление с окружающим миром, </w:t>
            </w:r>
            <w:r w:rsidRPr="00DD5D41">
              <w:rPr>
                <w:rFonts w:ascii="Times New Roman" w:hAnsi="Times New Roman" w:cs="Times New Roman"/>
                <w:color w:val="000000"/>
                <w:sz w:val="24"/>
                <w:szCs w:val="24"/>
                <w:lang w:val="kk-KZ" w:eastAsia="en-US"/>
              </w:rPr>
              <w:t>развитие речи и художественная литература</w:t>
            </w:r>
            <w:r>
              <w:rPr>
                <w:rFonts w:ascii="Times New Roman" w:hAnsi="Times New Roman" w:cs="Times New Roman"/>
                <w:color w:val="000000"/>
                <w:sz w:val="24"/>
                <w:szCs w:val="24"/>
                <w:lang w:eastAsia="en-US"/>
              </w:rPr>
              <w:t xml:space="preserve"> </w:t>
            </w:r>
            <w:r w:rsidRPr="00DD5D41">
              <w:rPr>
                <w:rFonts w:ascii="Times New Roman" w:hAnsi="Times New Roman" w:cs="Times New Roman"/>
                <w:color w:val="000000"/>
                <w:sz w:val="24"/>
                <w:szCs w:val="24"/>
                <w:lang w:eastAsia="en-US"/>
              </w:rPr>
              <w:t>)</w:t>
            </w:r>
          </w:p>
          <w:p w:rsidR="00CF1317" w:rsidRPr="00DD5D41" w:rsidRDefault="00CF1317" w:rsidP="00E85C03">
            <w:pPr>
              <w:spacing w:after="0"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rPr>
              <w:t xml:space="preserve">Коррекционная работа (педагог - логопед). Заключение 3. </w:t>
            </w:r>
            <w:r w:rsidRPr="00DD5D41">
              <w:rPr>
                <w:rFonts w:ascii="Times New Roman" w:hAnsi="Times New Roman" w:cs="Times New Roman"/>
                <w:color w:val="000000"/>
                <w:sz w:val="24"/>
                <w:szCs w:val="24"/>
                <w:lang w:eastAsia="en-US"/>
              </w:rPr>
              <w:t>Игра «Построим ряд»</w:t>
            </w:r>
          </w:p>
          <w:p w:rsidR="00CF1317" w:rsidRPr="00DD5D41" w:rsidRDefault="00CF1317" w:rsidP="00E85C03">
            <w:pPr>
              <w:spacing w:after="0"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Цель: формирование понятия «ряд», умение определять его начало, середину, конец.</w:t>
            </w:r>
          </w:p>
          <w:p w:rsidR="00CF1317" w:rsidRPr="00DD5D41" w:rsidRDefault="00CF1317" w:rsidP="00E85C03">
            <w:pPr>
              <w:spacing w:after="0"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xml:space="preserve">Ход игры: Расположить в ряд игрушки — матрешку, кубик, машину, мяч и т.д. Задать ребёнку </w:t>
            </w:r>
            <w:r w:rsidRPr="00DD5D41">
              <w:rPr>
                <w:rFonts w:ascii="Times New Roman" w:hAnsi="Times New Roman" w:cs="Times New Roman"/>
                <w:color w:val="000000"/>
                <w:sz w:val="24"/>
                <w:szCs w:val="24"/>
                <w:lang w:eastAsia="en-US"/>
              </w:rPr>
              <w:sym w:font="Symbol" w:char="F02D"/>
            </w:r>
            <w:r w:rsidRPr="00DD5D41">
              <w:rPr>
                <w:rFonts w:ascii="Times New Roman" w:hAnsi="Times New Roman" w:cs="Times New Roman"/>
                <w:color w:val="000000"/>
                <w:sz w:val="24"/>
                <w:szCs w:val="24"/>
                <w:lang w:eastAsia="en-US"/>
              </w:rPr>
              <w:t xml:space="preserve"> вопросы: </w:t>
            </w:r>
          </w:p>
          <w:p w:rsidR="00CF1317" w:rsidRPr="00DD5D41" w:rsidRDefault="00CF1317" w:rsidP="00E85C03">
            <w:pPr>
              <w:spacing w:after="0"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Где начало ряда? (Вот начало ряда.)</w:t>
            </w:r>
          </w:p>
          <w:p w:rsidR="00CF1317" w:rsidRPr="00DD5D41" w:rsidRDefault="00CF1317" w:rsidP="00E85C03">
            <w:pPr>
              <w:spacing w:after="0"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Где середина ряда?</w:t>
            </w:r>
          </w:p>
          <w:p w:rsidR="00CF1317" w:rsidRPr="00DD5D41" w:rsidRDefault="00CF1317" w:rsidP="00E85C03">
            <w:pPr>
              <w:spacing w:after="0"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Где конец ряда?</w:t>
            </w:r>
          </w:p>
          <w:p w:rsidR="00CF1317" w:rsidRPr="00DD5D41" w:rsidRDefault="00CF1317" w:rsidP="00E85C03">
            <w:pPr>
              <w:spacing w:after="0" w:line="240" w:lineRule="auto"/>
              <w:rPr>
                <w:rFonts w:ascii="Times New Roman" w:hAnsi="Times New Roman" w:cs="Times New Roman"/>
                <w:color w:val="000000"/>
                <w:sz w:val="24"/>
                <w:szCs w:val="24"/>
                <w:lang w:eastAsia="en-US"/>
              </w:rPr>
            </w:pPr>
            <w:r w:rsidRPr="00DD5D41">
              <w:rPr>
                <w:rFonts w:ascii="Times New Roman" w:hAnsi="Times New Roman" w:cs="Times New Roman"/>
                <w:color w:val="000000"/>
                <w:sz w:val="24"/>
                <w:szCs w:val="24"/>
                <w:lang w:eastAsia="en-US"/>
              </w:rPr>
              <w:t>- С какой стороны начало (конец) ряда?</w:t>
            </w:r>
          </w:p>
          <w:p w:rsidR="00CF1317" w:rsidRPr="00E85C03" w:rsidRDefault="00CF1317" w:rsidP="00E85C03">
            <w:pPr>
              <w:spacing w:after="0" w:line="240" w:lineRule="auto"/>
              <w:rPr>
                <w:rFonts w:ascii="Times New Roman" w:hAnsi="Times New Roman" w:cs="Times New Roman"/>
                <w:sz w:val="24"/>
                <w:szCs w:val="24"/>
                <w:lang w:eastAsia="en-US"/>
              </w:rPr>
            </w:pPr>
            <w:r w:rsidRPr="00DD5D41">
              <w:rPr>
                <w:rFonts w:ascii="Times New Roman" w:hAnsi="Times New Roman" w:cs="Times New Roman"/>
                <w:color w:val="000000"/>
                <w:sz w:val="24"/>
                <w:szCs w:val="24"/>
                <w:lang w:eastAsia="en-US"/>
              </w:rPr>
              <w:t>- Какая игрушка стоит в начале ряда? В</w:t>
            </w:r>
            <w:r w:rsidRPr="00E85C03">
              <w:rPr>
                <w:rFonts w:ascii="Times New Roman" w:hAnsi="Times New Roman" w:cs="Times New Roman"/>
                <w:color w:val="C00000"/>
                <w:sz w:val="24"/>
                <w:szCs w:val="24"/>
                <w:lang w:eastAsia="en-US"/>
              </w:rPr>
              <w:t xml:space="preserve"> </w:t>
            </w:r>
            <w:r w:rsidRPr="00DD5D41">
              <w:rPr>
                <w:rFonts w:ascii="Times New Roman" w:hAnsi="Times New Roman" w:cs="Times New Roman"/>
                <w:color w:val="000000"/>
                <w:sz w:val="24"/>
                <w:szCs w:val="24"/>
                <w:lang w:eastAsia="en-US"/>
              </w:rPr>
              <w:t>середине ряда? В</w:t>
            </w:r>
            <w:r w:rsidRPr="00E85C03">
              <w:rPr>
                <w:rFonts w:ascii="Times New Roman" w:hAnsi="Times New Roman" w:cs="Times New Roman"/>
                <w:color w:val="C00000"/>
                <w:sz w:val="24"/>
                <w:szCs w:val="24"/>
                <w:lang w:eastAsia="en-US"/>
              </w:rPr>
              <w:t xml:space="preserve"> </w:t>
            </w:r>
            <w:r w:rsidRPr="00E85C03">
              <w:rPr>
                <w:rFonts w:ascii="Times New Roman" w:hAnsi="Times New Roman" w:cs="Times New Roman"/>
                <w:sz w:val="24"/>
                <w:szCs w:val="24"/>
                <w:lang w:eastAsia="en-US"/>
              </w:rPr>
              <w:t>конце ряда?</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«Диван»</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Цель: Закрепить представление у детей о знакомых предметах в окружающем; учить делать предметы мебели для игрушек из строительного материала.</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Воспитатель показывает детям карточку на которой изображен диван из крупного конструктора и предлагает детям соорудить свою постройку. Уточняет, из каких деталей построен диван.</w:t>
            </w:r>
            <w:r w:rsidRPr="00E85C03">
              <w:rPr>
                <w:rFonts w:ascii="Times New Roman" w:hAnsi="Times New Roman" w:cs="Times New Roman"/>
                <w:sz w:val="24"/>
                <w:szCs w:val="24"/>
                <w:lang w:val="kk-KZ"/>
              </w:rPr>
              <w:t xml:space="preserve"> В завершении просит детей назвать цвет строительного материала, который они использовали на казахском языке. (Конструирование,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«Веселый паровозик»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речи, восприятия, внимания, памяти, мышления.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Предложить детям найти вагончик определенного цвета.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Дети подбирают окошки у вагончика определенной геометрической формы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Предложить детям рассадить животных по вагонам: например, посади на первый (второй, третий) вагончик одного (двух, трех) зайчиков.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Предлагает детям посчитать животных в каждом вагончике на русском и казахском языках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(Основы математики,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"Конструируем из палочек"</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Pr>
                <w:rFonts w:ascii="Times New Roman" w:hAnsi="Times New Roman" w:cs="Times New Roman"/>
                <w:sz w:val="24"/>
                <w:szCs w:val="24"/>
                <w:lang w:eastAsia="en-US"/>
              </w:rPr>
              <w:t>Ход игры. воспитатель предла</w:t>
            </w:r>
            <w:r w:rsidRPr="00E85C03">
              <w:rPr>
                <w:rFonts w:ascii="Times New Roman" w:hAnsi="Times New Roman" w:cs="Times New Roman"/>
                <w:sz w:val="24"/>
                <w:szCs w:val="24"/>
                <w:lang w:eastAsia="en-US"/>
              </w:rPr>
              <w:t>гает детям палочки разной длины, просит отобрать самые длинные, покороче и самые короткие. Выкладывает из палочек по предложению ребенка какую-нибудь фигурку. Затем дает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предлагает детям назвать на казахском языке ту фигуру, которую он выложил.</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«Громко – тихо»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менять силу голоса: говорить то тихо, то громко.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с изображением больших и маленьких предметов (большая и маленькая машина, барабаны, дудочки, самолёты, и т.д.). </w:t>
            </w:r>
          </w:p>
          <w:p w:rsidR="00CF1317" w:rsidRPr="00E85C03" w:rsidRDefault="00CF1317" w:rsidP="00E85C03">
            <w:pPr>
              <w:pStyle w:val="normal0"/>
              <w:widowControl w:val="0"/>
              <w:spacing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Воспитатель оказывает 2 машины и говорит: " Когда едет большая машина, она сигналит громко, вот так "БИ,БИ", Повторите. А когда маленькая, то тихо "би-би". Педагог убирает машины и говорит: "будьте внимательны, как только поедет машина, будьте внимательны, не ошибитесь, большая машина сигналит громко, а маленькая тихо. Аналогично игра проводится с другими предметами.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 основы математики)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Кадыр Мырзалиев "Сам". Перевел Юрий Кушак.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сам! Я первый на ногах,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одеваюсь впопыхах,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никуда из-за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опоздала бы родня!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чищу ваксой башмаки,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завяжу на них шнурки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следует, без узелка,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это ж целых два шнурка!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 xml:space="preserve">Наблюдение за пролетающими птицами.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главной функции пти, умение летать, махать крыльями; формировать объективное восприятие мира.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Дать информацию о том, что крылья птицы сильные до того, что некоторые птицы улетают на зиму очень далеко, в дальние теплые страны.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 понаблюдать за птицами, которые продетают над головами: она машут крыльями, летят стаями, высоко.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также предлагается посмотреть на тех птиц, которые перелетают с дерева на дерево: машут крыльями быстро, быстро салятся на ветки, на землю.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Можно обратить внимание на ззвуки, издаваемые птицами: воровьи чирикают, вороны - каркают. журавли кричат, голуби воркуют.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Поспевает брусника,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дни холоднее,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от птичьего крика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сердце только грустнее.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Стаи птиц улетают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Прочь, за синее море.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деревья блистают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разноцветном уборе.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Бальмонт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 «Воробушки и кот»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 «воробушки» сидят в своих «гнёздышках» (в кругах, обозначенных на земле, на одной стороне площадки. На другой стороне площадки – «кот». Как только «кот» задремлет, «воробушки» «вылетают» на дорогу, «перелетают» с места на место, ищут крошки, зёрнышки (дети приседают, стучат пальцами по коленям, как будто клюют). Но вот «просыпается» «кот», «мяукает» и бежит за «воробушками», которые «улетают» в свои «гнёзда». Сначала роль «кота» выполняет воспитатель, а затем кто-нибудь из детей.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 «Снежинки и ветер»</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w:t>
            </w:r>
            <w:r w:rsidRPr="00174C9D">
              <w:rPr>
                <w:lang w:eastAsia="en-US"/>
              </w:rPr>
              <w:t> учить детей действовать по сигналу, учить упражнять в беге, ориентироваться в пространстве, воспитывать интерес к играм.</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собираются в кружок и берутся за руки. По сигналу взрослого: «</w:t>
            </w:r>
            <w:r w:rsidRPr="00E85C03">
              <w:rPr>
                <w:rStyle w:val="Emphasis"/>
                <w:i w:val="0"/>
                <w:iCs w:val="0"/>
                <w:lang w:eastAsia="en-US"/>
              </w:rPr>
              <w:t>Ветер подул сильный, сильный. Разлетайтесь, снежинки!</w:t>
            </w:r>
            <w:r w:rsidRPr="00174C9D">
              <w:rPr>
                <w:lang w:eastAsia="en-US"/>
              </w:rPr>
              <w:t> » — разбегаются в разных направлениях по площадке, расправляют руки в стороны, покачиваются, кружатся. Взрослый говорит: «</w:t>
            </w:r>
            <w:r w:rsidRPr="00E85C03">
              <w:rPr>
                <w:rStyle w:val="Emphasis"/>
                <w:i w:val="0"/>
                <w:iCs w:val="0"/>
                <w:lang w:eastAsia="en-US"/>
              </w:rPr>
              <w:t>Ветер стих! Возвращайтесь, снежинки, в кружок</w:t>
            </w:r>
            <w:r w:rsidRPr="00174C9D">
              <w:rPr>
                <w:lang w:eastAsia="en-US"/>
              </w:rPr>
              <w:t>». Дети сбегаются в кружок и берутся за руки.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дождем и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сезонных изменениях в природе, осадках в виде дождя и снега; развивать умение замечать то, что осенний дождь холодный и переходит в снег; воспитывать пытливость ума.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посмотреть на небо, описать его. Спрашивается: Что может случиться, если в небе серая, тяжелая туча?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определить, что это осенний дождь.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спрашивает: Дождь осенью такой же как и летом ли бо он иной?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Можно подвести детей к тому, что осенний дождь холодный, потому что на улице холодно, солнца не видно.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Люди защищаются от дождя, носят куртки, плащи, сапоги. Даже птицы прячутся от дождя, не хотят мочить свои перья.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с солнышком опять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прятки начали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солнце спрячется,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вся расплачется.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как солнышко найдётся,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Сразу радуга смеётся.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Берестов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w:t>
            </w:r>
            <w:r>
              <w:rPr>
                <w:rFonts w:ascii="Times New Roman" w:hAnsi="Times New Roman" w:cs="Times New Roman"/>
                <w:sz w:val="24"/>
                <w:szCs w:val="24"/>
                <w:lang w:eastAsia="en-US"/>
              </w:rPr>
              <w:t xml:space="preserve">ром, художественная литература </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одвижная игра «Мыши и кот»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бегать легко, на носках, не наталкиваясь друг на друга; ориентироваться в пространстве, менять движения по сигналу воспитателя.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сидят на скамейках – это «мыши в норках». На противоположной стороне площадки сидит «кот», роль которого исполняет воспитатель. «Кот» засыпает (закрывает глаза), а «мыши» разбегаются по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«норках», «кот» ещё раз проходит по площадке, затем возвращается на своё место и засыпает. «Мыши» могут выбегать из «норок» тогда, когда «кот» закроет глаза и заснёт, а возвращаться в «норки» - когда «кот» проснётся и замяукает.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rPr>
              <w:t>)</w:t>
            </w:r>
          </w:p>
          <w:p w:rsidR="00CF1317" w:rsidRPr="00174C9D" w:rsidRDefault="00CF1317" w:rsidP="00E85C03">
            <w:pPr>
              <w:pStyle w:val="NormalWeb"/>
              <w:spacing w:before="0" w:beforeAutospacing="0" w:after="0" w:afterAutospacing="0"/>
              <w:rPr>
                <w:lang w:eastAsia="en-US"/>
              </w:rPr>
            </w:pPr>
            <w:r w:rsidRPr="00E85C03">
              <w:rPr>
                <w:rStyle w:val="Strong"/>
                <w:b w:val="0"/>
                <w:bCs w:val="0"/>
                <w:shd w:val="clear" w:color="auto" w:fill="FFFFE0"/>
                <w:lang w:eastAsia="en-US"/>
              </w:rPr>
              <w:t>Подвижная игра: «Берегись, заморожу!»</w:t>
            </w:r>
          </w:p>
          <w:p w:rsidR="00CF1317" w:rsidRPr="00174C9D" w:rsidRDefault="00CF1317" w:rsidP="00E85C03">
            <w:pPr>
              <w:pStyle w:val="NormalWeb"/>
              <w:spacing w:before="0" w:beforeAutospacing="0" w:after="0" w:afterAutospacing="0"/>
              <w:rPr>
                <w:lang w:eastAsia="en-US"/>
              </w:rPr>
            </w:pPr>
            <w:r w:rsidRPr="00E85C03">
              <w:rPr>
                <w:rStyle w:val="Strong"/>
                <w:b w:val="0"/>
                <w:bCs w:val="0"/>
                <w:lang w:eastAsia="en-US"/>
              </w:rPr>
              <w:t>Цель:</w:t>
            </w:r>
            <w:r w:rsidRPr="00174C9D">
              <w:rPr>
                <w:lang w:eastAsia="en-US"/>
              </w:rPr>
              <w:t> упражнять умения быстро действовать по сигналу, развивать координацию движений, воспитывать интерес к играм.</w:t>
            </w:r>
          </w:p>
          <w:p w:rsidR="00CF1317" w:rsidRPr="00174C9D" w:rsidRDefault="00CF1317" w:rsidP="00E85C03">
            <w:pPr>
              <w:pStyle w:val="NormalWeb"/>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pacing w:before="0" w:beforeAutospacing="0" w:after="0" w:afterAutospacing="0"/>
              <w:rPr>
                <w:lang w:eastAsia="en-US"/>
              </w:rPr>
            </w:pPr>
            <w:r w:rsidRPr="00174C9D">
              <w:rPr>
                <w:lang w:eastAsia="en-US"/>
              </w:rPr>
              <w:t>Все играющие собираются на одной стороне площадки, взрослый с ними. </w:t>
            </w:r>
            <w:r w:rsidRPr="00E85C03">
              <w:rPr>
                <w:rStyle w:val="Emphasis"/>
                <w:i w:val="0"/>
                <w:iCs w:val="0"/>
                <w:lang w:eastAsia="en-US"/>
              </w:rPr>
              <w:t>«Убегайте, берегитесь, догоню и заморожу»,</w:t>
            </w:r>
            <w:r w:rsidRPr="00174C9D">
              <w:rPr>
                <w:lang w:eastAsia="en-US"/>
              </w:rPr>
              <w:t> - говорит он. Дети бегут к противоположной стороне площадки, чтобы спрятаться в </w:t>
            </w:r>
            <w:r w:rsidRPr="00E85C03">
              <w:rPr>
                <w:rStyle w:val="Emphasis"/>
                <w:i w:val="0"/>
                <w:iCs w:val="0"/>
                <w:lang w:eastAsia="en-US"/>
              </w:rPr>
              <w:t>«доме».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 xml:space="preserve"> </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хвойным деревом (сосна).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различать хвойные деревья от лиственных, называть словами "ель", "сосна";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осмотреть участок, назвать узнанные деревья, также рассказать о том, что случилось с листвой.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меня длинней иголки,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у елки.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прямо я расту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высоту. (Сосна)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найти сосну, определить, каким растениям оно относится (дерево),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ответа и с помощью взрослого предлагается рассказать о том, где листва ели, есть ли она у ели,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сосну: длинные, светло-зеленые иголки, на сосен есть шишки с семенами.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рассказывают о том, что сосна - хвойное дерево, не сбрасывает иголки, не боится холодов.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Подвижная игра </w:t>
            </w:r>
            <w:r w:rsidRPr="00E85C03">
              <w:rPr>
                <w:rFonts w:ascii="Times New Roman" w:hAnsi="Times New Roman" w:cs="Times New Roman"/>
                <w:sz w:val="24"/>
                <w:szCs w:val="24"/>
                <w:lang w:eastAsia="en-US"/>
              </w:rPr>
              <w:t>«Снежинки и ветер»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воображения детей, внимательности, умения играть в коллективе; упражнять в беге, делать повороты вокруг себя, в приседании.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произносит слова: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сейчас я посмотрю: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умеет веселиться,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мороза не боится.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 «ветер» имитирует дуновение ветра, а дети – «снежинки» передвигаются по площадке, изображая полёт снежинок. Дети прячутся (присаживаются), когда воспитатель прекращает дуть.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«Зайки-шалунишки»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действовать в соответствии со словами текста, поднять эмоциональный настрой малышей.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поет песенку. Дети повторяют за ним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Вышли зайки погулять, (Взрослый идет по кругу, дети за ним.)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Погулять в лесочке.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Захотелось поплясать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Зайцам на снежочке.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 (Взрослый показывает руками, как торчат ушки зайцев, дети подражают и прыгают.)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Пляшут на опушке.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торчат у зайчат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Ушки на макушке.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лапки согревать (Взрослый показывает, как зайчата согревают лапки, дети подражают.Затем прыгают.)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Заиньки малышки,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потом они опять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пошли вприпрыжку.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 (Дети прыгают и руками показывают ушки зайцев.)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Пляшут на опушке.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торчат у зайчат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Ушки на макушке.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lang w:val="kk-KZ" w:eastAsia="en-US"/>
              </w:rPr>
              <w:t xml:space="preserve"> развитие речи и художественная литература</w:t>
            </w:r>
            <w:r w:rsidRPr="00E85C03">
              <w:rPr>
                <w:rFonts w:ascii="Times New Roman" w:hAnsi="Times New Roman" w:cs="Times New Roman"/>
                <w:sz w:val="24"/>
                <w:szCs w:val="24"/>
                <w:lang w:val="kk-KZ"/>
              </w:rPr>
              <w:t>)</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хвойным деревом (ель).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различать хвойные деревья от лиственных, называть словами "ель", "сосна";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осмотреть участок, назвать узнанные деревья, также рассказать о том, что случилось с листвой (береза, тополь, ясень).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 неё одёжки колки: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Всё иголки, да иголки.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Звери шутят: "Дядя ёж</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неё слегка похож". (Ель).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найти ель, определить, каким растениям оно относится (дерево),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ответа и с помощью взрослого предлагается рассказать о том, где листва ели, есть ли она у ели,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рассказывают о том, что ель - хвойное дерево, не сбрасывает иголки, не боится холодов, иголки темно-зеленого цвета, короче, чем у сосны, на ели вырастают шишки с семенами.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оружающим миром,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торможение, наблюдательность, умение выполнять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движения по сигналу.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располагаются по две стороны площадки, двое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водящих становятся по середине (Мороз – Красный нос и Мороз – Синий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нос)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два брата молодые,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 удалые: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Красный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Синий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из вас решится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путь – дороженьку пуститься?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играющие хором отвечают: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боимся мы угроз, И не страшен нам мороз.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«мороз» все играющие перебегают в дом на противоположной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стороне площадки, а морозы стараются их «заморозить» (коснуться рукой).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Продолжительность игры 5-7 минут.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 «Воробушки и кот»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 «воробушки» сидят в своих «гнёздышках» (в кругах, обозначенных на земле, на одной стороне площадки. На другой стороне площадки – «кот». Как только «кот» задремлет, «воробушки» «вылетают» на дорогу, «перелетают» с места на место, ищут крошки, зёрнышки (дети приседают, стучат пальцами по коленям, как будто клюют). Но вот «просыпается» «кот», «мяукает» и бежит за «воробушками», которые «улетают» в свои «гнёзда». Сначала роль «кота» выполняет воспитатель, а затем кто-нибудь из детей.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сорокой.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знания о сороке, прилетающей на участок; развивать любознательность,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Болтлива птичка - спору нет,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Расскажет новость и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Красива с виду, 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 Длиннохвостая ... (сорока).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по голосу.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Сороку можно узнать сороку по голосу, найти ее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 сороки голова, шея, грудь и спина черного цвета, живот и плечи белые. Белые и концы крыльев, и крылья, и хвост длинные.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Сорока любит блестящие предметы, поэтому сороку называют "сорокой-воровкой".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«Зайки-шалунишки»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действовать в соответствии со словами текста, поднять эмоциональный настрой малышей.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поет песенку. Дети повторяют за ним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Вышли зайки погулять, (Взрослый идет по кругу, дети за ним.)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Погулять в лесочке.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Захотелось поплясать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Зайцам на снежочке.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 (Взрослый показывает руками, как торчат ушки зайцев, дети подражают и прыгают.)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Пляшут на опушке.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торчат у зайчат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Ушки на макушке.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лапки согревать (Взрослый показывает, как зайчата согревают лапки, дети подражают.Затем прыгают.)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Заиньки малышки,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потом они опять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пошли вприпрыжку.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 (Дети прыгают и руками показывают ушки зайцев.)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Пляшут на опушке.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торчат у зайчат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Ушки на макушке.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val="kk-KZ"/>
              </w:rPr>
              <w:t xml:space="preserve"> </w:t>
            </w:r>
            <w:r w:rsidRPr="00E85C03">
              <w:rPr>
                <w:rFonts w:ascii="Times New Roman" w:hAnsi="Times New Roman" w:cs="Times New Roman"/>
                <w:sz w:val="24"/>
                <w:szCs w:val="24"/>
                <w:lang w:val="kk-KZ"/>
              </w:rPr>
              <w:t>)</w:t>
            </w:r>
          </w:p>
          <w:p w:rsidR="00CF1317" w:rsidRPr="00174C9D" w:rsidRDefault="00CF1317" w:rsidP="00E85C03">
            <w:pPr>
              <w:pStyle w:val="NormalWeb"/>
              <w:spacing w:before="0" w:beforeAutospacing="0" w:after="0" w:afterAutospacing="0"/>
              <w:rPr>
                <w:lang w:eastAsia="en-US"/>
              </w:rPr>
            </w:pPr>
            <w:r w:rsidRPr="00E85C03">
              <w:rPr>
                <w:rStyle w:val="Strong"/>
                <w:b w:val="0"/>
                <w:bCs w:val="0"/>
                <w:shd w:val="clear" w:color="auto" w:fill="FFFFE0"/>
                <w:lang w:eastAsia="en-US"/>
              </w:rPr>
              <w:t>Подвижная игра: «Снежинки»</w:t>
            </w:r>
          </w:p>
          <w:p w:rsidR="00CF1317" w:rsidRPr="00174C9D" w:rsidRDefault="00CF1317" w:rsidP="00E85C03">
            <w:pPr>
              <w:pStyle w:val="NormalWeb"/>
              <w:spacing w:before="0" w:beforeAutospacing="0" w:after="0" w:afterAutospacing="0"/>
              <w:rPr>
                <w:lang w:eastAsia="en-US"/>
              </w:rPr>
            </w:pPr>
            <w:r w:rsidRPr="00E85C03">
              <w:rPr>
                <w:rStyle w:val="Strong"/>
                <w:b w:val="0"/>
                <w:bCs w:val="0"/>
                <w:lang w:eastAsia="en-US"/>
              </w:rPr>
              <w:t>Цель:</w:t>
            </w:r>
            <w:r w:rsidRPr="00174C9D">
              <w:rPr>
                <w:lang w:eastAsia="en-US"/>
              </w:rPr>
              <w:t> учить детей бегать, уметь от одного движения перейти к другому, развивать ловкость, ориентировку в пространстве, воспитывать  интерес к здоровому образу жизни. </w:t>
            </w:r>
          </w:p>
          <w:p w:rsidR="00CF1317" w:rsidRPr="00174C9D" w:rsidRDefault="00CF1317" w:rsidP="00E85C03">
            <w:pPr>
              <w:pStyle w:val="NormalWeb"/>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Снежинки по ветру летят, (</w:t>
            </w:r>
            <w:r w:rsidRPr="00174C9D">
              <w:rPr>
                <w:lang w:eastAsia="en-US"/>
              </w:rPr>
              <w:t>Движения по тексту</w:t>
            </w:r>
            <w:r w:rsidRPr="00E85C03">
              <w:rPr>
                <w:rStyle w:val="Emphasis"/>
                <w:i w:val="0"/>
                <w:iCs w:val="0"/>
                <w:lang w:eastAsia="en-US"/>
              </w:rPr>
              <w:t>).</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Снежинки на землю хотят.</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Ветер дует всё сильней,</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Снежинки кружатся быстрей.</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Перестал дуть ветерок,</w:t>
            </w:r>
          </w:p>
          <w:p w:rsidR="00CF1317" w:rsidRPr="00174C9D" w:rsidRDefault="00CF1317" w:rsidP="00E85C03">
            <w:pPr>
              <w:pStyle w:val="NormalWeb"/>
              <w:spacing w:before="0" w:beforeAutospacing="0" w:after="0" w:afterAutospacing="0"/>
              <w:jc w:val="center"/>
              <w:rPr>
                <w:lang w:eastAsia="en-US"/>
              </w:rPr>
            </w:pPr>
            <w:r w:rsidRPr="00E85C03">
              <w:rPr>
                <w:rStyle w:val="Emphasis"/>
                <w:i w:val="0"/>
                <w:iCs w:val="0"/>
                <w:lang w:eastAsia="en-US"/>
              </w:rPr>
              <w:t>Снежинки сели все в кружок. (</w:t>
            </w:r>
            <w:r w:rsidRPr="00174C9D">
              <w:rPr>
                <w:lang w:eastAsia="en-US"/>
              </w:rPr>
              <w:t>Можно повторить движениями в другую сторону).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spacing w:after="0" w:line="240" w:lineRule="auto"/>
        <w:jc w:val="center"/>
        <w:rPr>
          <w:rFonts w:ascii="Times New Roman" w:hAnsi="Times New Roman" w:cs="Times New Roman"/>
          <w:sz w:val="24"/>
          <w:szCs w:val="24"/>
        </w:rPr>
      </w:pPr>
    </w:p>
    <w:p w:rsidR="00CF1317" w:rsidRPr="00174C9D" w:rsidRDefault="00CF1317" w:rsidP="00BD6A88">
      <w:pPr>
        <w:spacing w:after="0" w:line="240" w:lineRule="auto"/>
        <w:jc w:val="center"/>
        <w:rPr>
          <w:rFonts w:ascii="Times New Roman" w:hAnsi="Times New Roman" w:cs="Times New Roman"/>
          <w:sz w:val="24"/>
          <w:szCs w:val="24"/>
        </w:rPr>
      </w:pPr>
    </w:p>
    <w:p w:rsidR="00CF1317" w:rsidRPr="00174C9D" w:rsidRDefault="00CF1317" w:rsidP="00E7457E">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«Юнга»</w:t>
      </w:r>
    </w:p>
    <w:p w:rsidR="00CF1317" w:rsidRPr="00174C9D" w:rsidRDefault="00CF1317" w:rsidP="00E7457E">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28.11.2022 - 02.12.2022г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0"/>
        <w:gridCol w:w="2269"/>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28.11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29.11</w:t>
            </w:r>
          </w:p>
        </w:tc>
        <w:tc>
          <w:tcPr>
            <w:tcW w:w="255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30.11</w:t>
            </w:r>
          </w:p>
        </w:tc>
        <w:tc>
          <w:tcPr>
            <w:tcW w:w="226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1.12</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2.12</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настольная "Одежда, обувь, головные уборы".</w:t>
            </w:r>
          </w:p>
          <w:p w:rsidR="00CF1317" w:rsidRPr="00E85C03" w:rsidRDefault="00CF1317" w:rsidP="00E85C03">
            <w:pPr>
              <w:pStyle w:val="Heading3"/>
              <w:shd w:val="clear" w:color="auto" w:fill="FFFFFF"/>
              <w:spacing w:before="0" w:line="288" w:lineRule="atLeast"/>
              <w:rPr>
                <w:rFonts w:ascii="Times New Roman" w:hAnsi="Times New Roman" w:cs="Times New Roman"/>
                <w:b w:val="0"/>
                <w:bCs w:val="0"/>
                <w:color w:val="auto"/>
                <w:sz w:val="24"/>
                <w:szCs w:val="24"/>
                <w:lang w:eastAsia="en-US"/>
              </w:rPr>
            </w:pPr>
            <w:r w:rsidRPr="00E85C03">
              <w:rPr>
                <w:rFonts w:ascii="Times New Roman" w:hAnsi="Times New Roman" w:cs="Times New Roman"/>
                <w:b w:val="0"/>
                <w:bCs w:val="0"/>
                <w:color w:val="auto"/>
                <w:sz w:val="24"/>
                <w:szCs w:val="24"/>
                <w:lang w:eastAsia="en-US"/>
              </w:rPr>
              <w:t>Цель:</w:t>
            </w:r>
          </w:p>
          <w:p w:rsidR="00CF1317" w:rsidRPr="00E85C03" w:rsidRDefault="00CF1317" w:rsidP="00E85C03">
            <w:pPr>
              <w:pStyle w:val="Heading3"/>
              <w:shd w:val="clear" w:color="auto" w:fill="FFFFFF"/>
              <w:spacing w:before="0" w:line="288" w:lineRule="atLeast"/>
              <w:rPr>
                <w:rFonts w:ascii="Times New Roman" w:hAnsi="Times New Roman" w:cs="Times New Roman"/>
                <w:b w:val="0"/>
                <w:bCs w:val="0"/>
                <w:color w:val="auto"/>
                <w:sz w:val="24"/>
                <w:szCs w:val="24"/>
                <w:lang w:eastAsia="en-US"/>
              </w:rPr>
            </w:pPr>
            <w:r w:rsidRPr="00E85C03">
              <w:rPr>
                <w:rFonts w:ascii="Times New Roman" w:hAnsi="Times New Roman" w:cs="Times New Roman"/>
                <w:b w:val="0"/>
                <w:bCs w:val="0"/>
                <w:color w:val="auto"/>
                <w:sz w:val="24"/>
                <w:szCs w:val="24"/>
                <w:lang w:eastAsia="en-US"/>
              </w:rPr>
              <w:t>формирование познавательной активности, формирование речевого развития, развитие внимания и логического мышления. Игрокам раздают игровые карточки (игровое поле разделенное на 6 квадратов)</w:t>
            </w:r>
          </w:p>
          <w:p w:rsidR="00CF1317" w:rsidRPr="00E85C03" w:rsidRDefault="00CF1317" w:rsidP="00E85C03">
            <w:pPr>
              <w:pStyle w:val="Heading3"/>
              <w:shd w:val="clear" w:color="auto" w:fill="FFFFFF"/>
              <w:spacing w:before="0" w:line="288" w:lineRule="atLeast"/>
              <w:rPr>
                <w:rFonts w:ascii="Times New Roman" w:hAnsi="Times New Roman" w:cs="Times New Roman"/>
                <w:b w:val="0"/>
                <w:bCs w:val="0"/>
                <w:color w:val="auto"/>
                <w:sz w:val="24"/>
                <w:szCs w:val="24"/>
                <w:lang w:eastAsia="en-US"/>
              </w:rPr>
            </w:pPr>
            <w:r w:rsidRPr="00E85C03">
              <w:rPr>
                <w:rFonts w:ascii="Times New Roman" w:hAnsi="Times New Roman" w:cs="Times New Roman"/>
                <w:b w:val="0"/>
                <w:bCs w:val="0"/>
                <w:color w:val="auto"/>
                <w:sz w:val="24"/>
                <w:szCs w:val="24"/>
                <w:lang w:eastAsia="en-US"/>
              </w:rPr>
              <w:t>Ведущий вытаскивает из коробочки маленькую карточку, игрок или ведущий называет одежду (обувь или головной убор, изображённую на карточке. Кто нашел на своем поле соответствующее изображение, забирает картинку себе. Так продолжается до тех пор, пока кто-либо из участников не закроет картинками все игровое поле.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предлагает детям повторить и запомнить слова на казахском языке: </w:t>
            </w:r>
            <w:r w:rsidRPr="00E85C03">
              <w:rPr>
                <w:rFonts w:ascii="Times New Roman" w:hAnsi="Times New Roman" w:cs="Times New Roman"/>
                <w:sz w:val="24"/>
                <w:szCs w:val="24"/>
                <w:lang w:val="kk-KZ" w:eastAsia="en-US"/>
              </w:rPr>
              <w:t>сапоги - етік, шапка - бас киім, көйлек, брюки - шалбар.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по выразительному чтению стихотворения. Г. Ладонщиков "Здравствуй,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к зимним явлениям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Белым снегом нас покрыло: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деревья и дома.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Свищет ветер легкокрылый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Ладонщиков.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(Художественная литература и развитие речи,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«Чего не стало?»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навыков образования форм родительного падежа мно-жественного числа существительных. Закрепление навыков сравнивать знакомые предметы по величине.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Пары предметов: матрешки, пирамидки (большая и маленькая), ленточки (разного цвета и разного размера—длинная и короткая), лошадки, утята (любые игрушки), Гномик.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Перед детьми появляется Гномик с мешком. Он говорит, что принес ребятам игрушки. Дети рассматривают игрушки. Называют их. Выставляют на столе.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Запомните, какие предметы на столе. Здесь пирамидки, матрешки, утята. Гномик с вами поиграет. Он будет прятать игрушки, а вы должны будете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говорить, каких игрушек не стало: матрешек, пирамидок, утят или чего-то другого.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На столе остаются три пары предметов: матрешки, пирамидки, лошадки. Дети закрывают глаза. Прячем матрешек, а на их место кладем ленточки. («Кого не стало?») Затем прячем ленточки, а на их место ставим пирамидки. («Чего не стало?») И т. д. Наконец убираем все игрушки и спрашиваем: «Каких игрушек не стало?»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гимнастика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мелкую моторику рук, слуховое внимание, память, артикуляцию, мелкую моторику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малыш,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морозе не 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кормушке клювом 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Наедайся поскорей.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сцепляют большие пальцы и машут ладонями, имитируя полет птицы. Затем ставят округленную кисть правой руки подушечками пальцев на стол и постукивают подушечкой указательного пальца. Затем то же самое проделывают левой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w:t>
            </w:r>
            <w:r w:rsidRPr="00E85C03">
              <w:rPr>
                <w:rFonts w:ascii="Times New Roman" w:hAnsi="Times New Roman" w:cs="Times New Roman"/>
                <w:sz w:val="24"/>
                <w:szCs w:val="24"/>
              </w:rPr>
              <w:t xml:space="preserve"> и художественная литература</w:t>
            </w:r>
            <w:r w:rsidRPr="00E85C03">
              <w:rPr>
                <w:rFonts w:ascii="Times New Roman" w:hAnsi="Times New Roman" w:cs="Times New Roman"/>
                <w:sz w:val="24"/>
                <w:szCs w:val="24"/>
                <w:lang w:eastAsia="en-US"/>
              </w:rPr>
              <w:t xml:space="preserve"> , фи</w:t>
            </w:r>
            <w:r>
              <w:rPr>
                <w:rFonts w:ascii="Times New Roman" w:hAnsi="Times New Roman" w:cs="Times New Roman"/>
                <w:sz w:val="24"/>
                <w:szCs w:val="24"/>
                <w:lang w:eastAsia="en-US"/>
              </w:rPr>
              <w:t>зическая культура</w:t>
            </w:r>
            <w:r w:rsidRPr="00E85C03">
              <w:rPr>
                <w:rFonts w:ascii="Times New Roman" w:hAnsi="Times New Roman" w:cs="Times New Roman"/>
                <w:sz w:val="24"/>
                <w:szCs w:val="24"/>
                <w:lang w:eastAsia="en-US"/>
              </w:rPr>
              <w:t>)</w:t>
            </w:r>
          </w:p>
        </w:tc>
        <w:tc>
          <w:tcPr>
            <w:tcW w:w="2550"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разминка.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мелкую моторику рук, слуховое внимание, память, артикуляцию, мелкую моторику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воспитатель сообщает детям , что завтра наступит зима. Проводит беседу, задает вопросы по теме. Предлагает повторить и запомнить слова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Билингвальный компонент: зима - </w:t>
            </w:r>
            <w:r w:rsidRPr="00E85C03">
              <w:rPr>
                <w:rFonts w:ascii="Times New Roman" w:hAnsi="Times New Roman" w:cs="Times New Roman"/>
                <w:sz w:val="24"/>
                <w:szCs w:val="24"/>
                <w:lang w:val="kk-KZ" w:eastAsia="en-US"/>
              </w:rPr>
              <w:t>қыс, снег - қар, белый - ақ</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Снежинки танцуют, (раскрывать ладошки, показывать пальчики),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Неспешно летают (гладить пальчики),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Кружатся направо, (разворот руками направо),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Кружится налево, (разворот руками налево),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Снежинки-пушинки землю укрыли, (махать ладонями вверх, опускаясь вниз),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красиво они побелили (класть ладони на стол, колени).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(Развитие речи и художественная литература, физическая культура, ознакомление с окружающим миром, казахский язык)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«Один – много»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употреблять существительное единственного и множественного числа.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карточки с изображением предметов в единственном и множественном числе.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один -</w:t>
            </w:r>
            <w:r w:rsidRPr="00E85C03">
              <w:rPr>
                <w:rFonts w:ascii="Times New Roman" w:hAnsi="Times New Roman" w:cs="Times New Roman"/>
                <w:sz w:val="24"/>
                <w:szCs w:val="24"/>
                <w:lang w:val="kk-KZ" w:eastAsia="en-US"/>
              </w:rPr>
              <w:t xml:space="preserve"> бір, много - көп</w:t>
            </w:r>
            <w:r w:rsidRPr="00E85C03">
              <w:rPr>
                <w:rFonts w:ascii="Times New Roman" w:hAnsi="Times New Roman" w:cs="Times New Roman"/>
                <w:sz w:val="24"/>
                <w:szCs w:val="24"/>
                <w:lang w:eastAsia="en-US"/>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У детей карточки с изображением одного предмета и много предметов.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Задача детей назвать, что на картинке. Образец: У меня один кубик и много кубиков.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Изменить слова так, чтобы они обозначали много предметов. Образец: шар – шары, кубик – кубики. </w:t>
            </w:r>
          </w:p>
          <w:p w:rsidR="00CF1317" w:rsidRPr="00E85C03" w:rsidRDefault="00CF1317" w:rsidP="00E85C03">
            <w:pPr>
              <w:pStyle w:val="normal0"/>
              <w:widowControl w:val="0"/>
              <w:spacing w:line="240" w:lineRule="auto"/>
              <w:rPr>
                <w:rFonts w:ascii="Times New Roman" w:hAnsi="Times New Roman" w:cs="Times New Roman"/>
                <w:sz w:val="24"/>
                <w:szCs w:val="24"/>
              </w:rPr>
            </w:pPr>
            <w:r w:rsidRPr="00E85C03">
              <w:rPr>
                <w:rFonts w:ascii="Times New Roman" w:hAnsi="Times New Roman" w:cs="Times New Roman"/>
                <w:sz w:val="24"/>
                <w:szCs w:val="24"/>
              </w:rPr>
              <w:t>3. Изменить слова так, чтобы они обозначали один предмет. Образец: деревья -дерево,утята-утенок.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(Развитие речи и художественная литература, осн</w:t>
            </w:r>
            <w:r>
              <w:rPr>
                <w:rFonts w:ascii="Times New Roman" w:hAnsi="Times New Roman" w:cs="Times New Roman"/>
                <w:sz w:val="24"/>
                <w:szCs w:val="24"/>
              </w:rPr>
              <w:t xml:space="preserve">овы математики, казахский язык </w:t>
            </w:r>
            <w:r w:rsidRPr="00E85C03">
              <w:rPr>
                <w:rFonts w:ascii="Times New Roman" w:hAnsi="Times New Roman" w:cs="Times New Roman"/>
                <w:sz w:val="24"/>
                <w:szCs w:val="24"/>
              </w:rPr>
              <w:t>)</w:t>
            </w:r>
          </w:p>
        </w:tc>
        <w:tc>
          <w:tcPr>
            <w:tcW w:w="226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"Уютный домик".</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познакомить детей с различными предметами, которые окружают его в обычной жизни дома, научить классифицировать их по общим признакам.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В состав игры</w:t>
            </w:r>
            <w:r w:rsidRPr="00174C9D">
              <w:rPr>
                <w:lang w:eastAsia="en-US"/>
              </w:rPr>
              <w:t> входит 30 карточек. На 25 из них изображены различные предметы. 5 карточек являются обобщающими, каждая из них определяет свою группу предметов: одежда, обувь, посуда, мебель, игрушки.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Предложить соединить карточки в цепочки, при этом обобщающая карточка станет паровозиком в такой цепочке. Карточки соединяются друг с другом пазловыми замками. У каждой группы свой замок. И если карточки подобрать неверно, цепочка не построится. Это позволяет ребенку самому контролировать правильность выполнения задания.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xml:space="preserve">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Динамическое упражнение "Были бы у елочки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соотносить движения со словами, внимание, координацию движений, речь.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Были бы у елочки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Побежала бы она по дорожке. (легкий бег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Заплясала бы она с нами, (пружинистые полуприседания, с поворотами туловища вправо, влево)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Застучала бы она каблучками. (притопы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Закружились бы на елочке шишки, (дети кружатся)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Закружились бы на елочке иголочки. (вращение кистей рук, поднятых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Засмеялись бы у елочки дети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захлопали весело в ладошки.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w:t>
            </w:r>
            <w:r w:rsidRPr="00E85C03">
              <w:rPr>
                <w:lang w:val="kk-KZ" w:eastAsia="en-US"/>
              </w:rPr>
              <w:t>Развитие речи и художественная литература</w:t>
            </w:r>
            <w:r w:rsidRPr="00174C9D">
              <w:rPr>
                <w:lang w:eastAsia="en-US"/>
              </w:rPr>
              <w:t>)</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"Собери снежинку" (из 4-6 частей).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восприятие, мышление, мелкую моторику рук, умение собирать целое из частей.</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Оборудование: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Схемы с изображением снежинок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Плоскостные геометрические фигуры из белого картона.</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кладет перед ребенком схему и предлагает собрать снежинку согласно схеме.</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Усложнение: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собирает снежинку неправильно (меняя одну геометрическую фигуру), не соответствует предложенной схеме, тем самым умышленно путая ребенка. Задача ребенка – увидеть ошибку и собрать правильно согласно предложенному образцу и назвать какая геометрическая фигура была не правильной, а какая правильная. Назвать из каких геометрических фигур состоит снежинка.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Ребенок предложит свой вариант.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по выразительному чтению стихотворения. Д. Ахметова "Пришла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к зимним явлениям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воспитатель проводит беседу, спрашивает детей о том, какое сейчас время года, о признаках зимы, зимних забавах. Предлагает вспомнить и назвать слова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Билингвальный компонент: зима - </w:t>
            </w:r>
            <w:r w:rsidRPr="00E85C03">
              <w:rPr>
                <w:rFonts w:ascii="Times New Roman" w:hAnsi="Times New Roman" w:cs="Times New Roman"/>
                <w:sz w:val="24"/>
                <w:szCs w:val="24"/>
                <w:lang w:val="kk-KZ" w:eastAsia="en-US"/>
              </w:rPr>
              <w:t>қыс, снег - қар, белый - ақ</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Предлагает детям прочитать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 беляночка,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 тучи сыплет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Бегут по снегу саночки.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Рисуя длинный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w:t>
            </w:r>
            <w:r>
              <w:rPr>
                <w:rFonts w:ascii="Times New Roman" w:hAnsi="Times New Roman" w:cs="Times New Roman"/>
                <w:sz w:val="24"/>
                <w:szCs w:val="24"/>
                <w:lang w:eastAsia="en-US"/>
              </w:rPr>
              <w:t xml:space="preserve">ружающим миром, казахский язык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Комплекс утренних упражнений </w:t>
            </w:r>
            <w:r w:rsidRPr="00E85C03">
              <w:rPr>
                <w:rFonts w:ascii="Times New Roman" w:hAnsi="Times New Roman" w:cs="Times New Roman"/>
                <w:sz w:val="24"/>
                <w:szCs w:val="24"/>
                <w:lang w:eastAsia="en-US"/>
              </w:rPr>
              <w:t xml:space="preserve"> «На скамеечке с друзьями» </w:t>
            </w:r>
            <w:r w:rsidRPr="00E85C03">
              <w:rPr>
                <w:rFonts w:ascii="Times New Roman" w:hAnsi="Times New Roman" w:cs="Times New Roman"/>
                <w:sz w:val="24"/>
                <w:szCs w:val="24"/>
                <w:lang w:eastAsia="en-US"/>
              </w:rPr>
              <w:tab/>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2 скамейки.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скамеечке с друзьями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Упражненья выполняем: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Наклоняемся, поднимаемся —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Физкультурой занимаемся.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1.«Выше вверх»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сидя на скамейке верхом, руки в упор сзади. Руки через стороны вверх, посмотреть вверх. Вернуться в и. п., сказать «вниз».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руки на пояс. Поворот вправо-назад. Вернуться в и. п. То же в другую сторону. Дыхание произвольное. Повторить по 3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«Встать и сесть»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руки за спину. Встать, посмотреть вверх. Вернуться в и. п. Ноги не сдвигать. Дыхание произвольное.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«Осторожно»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стоять близко к скамейке, руки вниз. Встать на скамейку, сохранять устойчивое положение и сойти.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«Дышим свободно»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лицом к скамейке, руки вниз. Руки в стороны, глубокий вдох носом. Вернуться в и. п., на выдохе произнести «дышим».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«У скамеечек»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вместе с педагогом образуют круг. Под чтение педагогом текста стихотворения все вместе двигаются хороводом в левую или правую сторону.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 скамеечек с друзьями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ходили и гуляли.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Приседали и вставали,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Дружно руки поднимали,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Наклонялись и вставали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немножечко устали.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Сядем на скамейки дружно.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Отдых нам, конечно, нужен.</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педагога «отдых нам, конечно, нужен» дети медлен</w:t>
            </w:r>
            <w:r w:rsidRPr="00E85C03">
              <w:rPr>
                <w:rFonts w:ascii="Times New Roman" w:hAnsi="Times New Roman" w:cs="Times New Roman"/>
                <w:sz w:val="24"/>
                <w:szCs w:val="24"/>
                <w:lang w:eastAsia="en-US"/>
              </w:rPr>
              <w:softHyphen/>
              <w:t>но подходят к скамейкам и тихонечко садятся на них.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надо с мылом мыть,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Рукава нельзя мочить,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Кто рукавчик не засучит,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Тот водички не получит.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"Ползание "змейкой". Цель: Продолжать формировать навыки бега с выполнением определенных заданий: в колонне по одному, друг за другом, на носочках, координирование движения рук и ног, соблюдая интервал, меняя направление. Развивать навыки ползания в прямом направлении между расставленными предметами "змейкой". Воспитывать в детях волевые качества и добропорядочность. Подвижная игра "Тюбетейка".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бегать по кругу,согласовывать свои движения слушая музыку. 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"Вырасти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«Заяц встретил Колобка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"Медведь в спячке". Цель: Формировать навыки бега с выполнением определенных заданий: в колонне по одному, друг за другом соблюдая интервал, меняя направление; навыки ползания в прямом направлении на расстояние 4–6 метров. Развивать навыки самостоятельного построения в круг, из круга в строй. Привлекать к совместным подвижным играм,правилам позитивных взаимоотношений. Подвижная игра “Медведь”.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внимательно слушать, бегать и выполнять и другие действия в соответствии с текстом; учить ориентироваться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Эстафета «Пограничник».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подлезать под дугу; быть осторожным и внимательным; приучать их действовать по сигналу, не толкать других детей, помогать им.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"Вырасти большой".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«Кукла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"Мишка, Мишка, лежебока!". Цель: Продолжать формировать навыки бега с выполнением определенных заданий: в колонне по одному, друг за другом соблюдая интервал, меняя направление; навыки ползания под дугу, высотой 40 сантиметров. Развивать навыки самостоятельного построения в круг, из круга в строй. Привлекать к совместным подвижным играм, правилам позитивных взаимоотношений. Подвижная игра “Медведь”.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внимательно слушать, бегать и выполнять и другие действия в соответствии с текстом; учить ориентироваться в пространстве. 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"Снегопад".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вдоха и выдоха.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«Мишутка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jc w:val="right"/>
              <w:rPr>
                <w:rFonts w:ascii="Times New Roman" w:hAnsi="Times New Roman" w:cs="Times New Roman"/>
                <w:sz w:val="24"/>
                <w:szCs w:val="24"/>
                <w:lang w:val="kk-KZ" w:eastAsia="en-US"/>
              </w:rPr>
            </w:pPr>
          </w:p>
        </w:tc>
        <w:tc>
          <w:tcPr>
            <w:tcW w:w="226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«Зимнии забавы» Цель: Формировать интерес к музыке других народов;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формировать навык слушания музыки; учить посредством дыхательных упражнений правильному дыханию во время пения; формировать способности одновременно начинать и заканчивать танцевальные движения; развивать чувство ритма; развивать способности игры на музыкальных инструментах.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занятия: Песня "Зима". В.Красева.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 Музыка Ю. Слонова, слова О. Высотской.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"Где же наши ручки?" (сборник)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М.Старокадомский "Зимний танец". "Игра на колокольчиках".</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«Котёнок играет с клубком</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Web"/>
              <w:spacing w:before="0" w:beforeAutospacing="0" w:after="0" w:afterAutospacing="0"/>
              <w:rPr>
                <w:lang w:val="kk-KZ" w:eastAsia="en-US"/>
              </w:rPr>
            </w:pPr>
            <w:r w:rsidRPr="00E85C03">
              <w:rPr>
                <w:lang w:val="kk-KZ" w:eastAsia="en-US"/>
              </w:rPr>
              <w:t xml:space="preserve">Мақсаты: Жыл мезгілдерін білдіретін сөздермен балалардың сөздік қорын кеңейту (қыс).  Таныс сөздермен қарапайым сөйлемдер құра білу қабілетін қалыптастыру.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"Қыс келді" ойыны. Мақсаты: Жыл мезгілдерін білдіретін сөздермен балалардың сөздік қорын кеңейту (қыс). Ойын барысы: Мұғалімнің бұйрығымен балалар әрекеттерді орындайды. "Аяз көтерілді" – балалар  қолдарын көтереді. "Қар түсті" - балалар айналады. "Аққаланы жасадық" - қолдарын бұлғайды.</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«Посуда для кукол</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w:t>
            </w:r>
            <w:r>
              <w:rPr>
                <w:lang w:val="kk-KZ" w:eastAsia="en-US"/>
              </w:rPr>
              <w:t xml:space="preserve">овы математики, казахский язык </w:t>
            </w:r>
            <w:r w:rsidRPr="00E85C03">
              <w:rPr>
                <w:lang w:val="kk-KZ" w:eastAsia="en-US"/>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синицей.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интерес к зимующим птицам, синице; знакомить с средой обитания, особенностями внешнего вида синицы;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Скачет шустрая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на месте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Завертелась как волчок.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понаблюдать за синицей, рассказать о том, что делает птица (прыгает, поет, машет крыльями, клюет корм, садится на ветку).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подкармливать.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кормление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"Воробушки и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"Мы веселые ребята".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повышение физической активности; быстрая реакция по команде педагога.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стоят на одной стороне площадки. Перед ними проводится черта (лента). На противоположной стороне также проводится черта (лента). На пути играющих расставлены препятствия – ориентиры. На середине площадки, между двумя линиями, находится два ловишки, выбранные по считалке. Дети хором произносят:</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«Мы ребята - дошколята,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Любим бегать и скакать.</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А как скажем – раз, два, три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Нас, попробуй догони!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После слова «лови», дети перебегают на другую сторону площадки, а ловишки догоняет убегающих. Тот, кого ловишки осалили, прежде чем играющие пересекли черту, считается пойманными, встают в обруч, которые находятся сбоку и пропускают две перебежки. После 2-3 перебежек производится пересчет пойманных и выбирается другие ловишки.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Наблюдение за погодой.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представления о зиме, как времени года, об особенностях зимней погоды; развивать любознательность,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детей на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 в снегу дома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его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спешила поскорей,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нам снегирей.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Бродский)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Задаются вопросы о том, отчего дети так тепло одеты.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назвать время года "зима"; зима, потому что холодно, лежит снег, деревья голые, люди надели теплую одежду, обувь, на голове теплые шапки, в руках варежки, на ее шарф.</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Трудовая деятельность, поручения: уборка снега на дорожках.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воспитание трудолюбия.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"День - ночь".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«Лошадки»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действовать по сигналу, согласовывать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движения друг с другом, упражнять в беге, ходьбе.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Дети делятся на 2 равные группы. Одна группа изображает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конюхов, другая – лошадей. На одной стороне отчерчивается конюшня.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другой – помещение для конюхов, между ними луг. Воспитатель говорит: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«Конюхи, вставайте скорей, запрягайте лошадей!». Конюхи с вожжами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руках, бегут к конюшне и запрягают лошадей. Когда все лошади запряжены,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они выстраиваются друг за другом и по указанию воспитателя идут шагом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или бегут. По слову воспитателя «Приехали!» конюхи останавливают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лошадей. Воспитатель говорит «Идите отдыхать!». Конюхи распрягают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лошадей и отпускают их пастись на луг. Сами возвращаются на свои места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отдохнуть. Лошади спокойно ходят по площадке, пасутся, щиплют траву.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сигналу воспитателя «Конюхи, запрягайте лошадей!» конюх ловит свою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лошадь, которая убегает от него. Когда все лошади пойманы и запряжены,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выстраиваются друг за другом. После 2-3 повторений воспитатель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говорит: «Отведите лошадей в конюшню!». Конюхи отводят лошадей 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конюшню, распрягают их и отдают вожжи воспитателю.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550"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Наблюдение за снежным покровом.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снеге, снегопаде, как о зимнем явлении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Хлопья белые летят,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падают, кружат.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Стало всё кругом бело.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дорожки замело?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Примета: выпадение снега до опадания всех листьев предвещает лютую зиму.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 беляночка,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 тучи сыплет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Бегут по снегу саночки.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Рисуя длинный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объяснить детям что такое снегопад. Побеседовать о том, что, когда небо зимой пасмурное, это значит, будет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покрывает землю, словно шерстяным одеялом.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Трудовая деятельность, поручения: смахивание снега с дорожек, со скамеек с помощью щеток, веников.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желание помогать взрослым в уборке территории от снега; развивать чувство воодушевления.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w:t>
            </w:r>
          </w:p>
          <w:p w:rsidR="00CF1317" w:rsidRPr="00174C9D" w:rsidRDefault="00CF1317" w:rsidP="00E85C03">
            <w:pPr>
              <w:pStyle w:val="NormalWeb"/>
              <w:shd w:val="clear" w:color="auto" w:fill="FFFFFF"/>
              <w:spacing w:before="0" w:beforeAutospacing="0" w:after="0" w:afterAutospacing="0"/>
              <w:textAlignment w:val="baseline"/>
              <w:rPr>
                <w:lang w:eastAsia="en-US"/>
              </w:rPr>
            </w:pPr>
            <w:r w:rsidRPr="00E85C03">
              <w:rPr>
                <w:rStyle w:val="Strong"/>
                <w:b w:val="0"/>
                <w:bCs w:val="0"/>
                <w:bdr w:val="none" w:sz="0" w:space="0" w:color="auto" w:frame="1"/>
                <w:lang w:eastAsia="en-US"/>
              </w:rPr>
              <w:t>«Снежинки кружатся»</w:t>
            </w:r>
          </w:p>
          <w:p w:rsidR="00CF1317" w:rsidRPr="00174C9D" w:rsidRDefault="00CF1317" w:rsidP="00E85C03">
            <w:pPr>
              <w:pStyle w:val="NormalWeb"/>
              <w:shd w:val="clear" w:color="auto" w:fill="FFFFFF"/>
              <w:spacing w:before="0" w:beforeAutospacing="0" w:after="0" w:afterAutospacing="0"/>
              <w:textAlignment w:val="baseline"/>
              <w:rPr>
                <w:lang w:eastAsia="en-US"/>
              </w:rPr>
            </w:pPr>
            <w:r w:rsidRPr="00174C9D">
              <w:rPr>
                <w:lang w:eastAsia="en-US"/>
              </w:rPr>
              <w:t>Цель: развивать равновесие ; вызывать чувство радости, удовольствия.</w:t>
            </w:r>
          </w:p>
          <w:p w:rsidR="00CF1317" w:rsidRPr="00174C9D" w:rsidRDefault="00CF1317" w:rsidP="00E85C03">
            <w:pPr>
              <w:pStyle w:val="NormalWeb"/>
              <w:shd w:val="clear" w:color="auto" w:fill="FFFFFF"/>
              <w:spacing w:before="0" w:beforeAutospacing="0" w:after="0" w:afterAutospacing="0"/>
              <w:textAlignment w:val="baseline"/>
              <w:rPr>
                <w:lang w:eastAsia="en-US"/>
              </w:rPr>
            </w:pPr>
            <w:r w:rsidRPr="00174C9D">
              <w:rPr>
                <w:lang w:eastAsia="en-US"/>
              </w:rPr>
              <w:t>Ход игры:</w:t>
            </w:r>
          </w:p>
          <w:p w:rsidR="00CF1317" w:rsidRPr="00174C9D" w:rsidRDefault="00CF1317" w:rsidP="00E85C03">
            <w:pPr>
              <w:pStyle w:val="NormalWeb"/>
              <w:shd w:val="clear" w:color="auto" w:fill="FFFFFF"/>
              <w:spacing w:before="0" w:beforeAutospacing="0" w:after="0" w:afterAutospacing="0"/>
              <w:textAlignment w:val="baseline"/>
              <w:rPr>
                <w:lang w:eastAsia="en-US"/>
              </w:rPr>
            </w:pPr>
            <w:r w:rsidRPr="00174C9D">
              <w:rPr>
                <w:lang w:eastAsia="en-US"/>
              </w:rPr>
              <w:t>Дети изображают снежинок. Воспитатель говорит:»Вот снежинки спустились с неба на землю». Снежинки летают по группе (участку) и садятся на корточки. На слова взрослого «Вдруг подул ветер, поднял их в воздух и закружил!» снежинки поднимаются и кружатся вначале медленно. Воспитатель говорит: «Но вот ветер дует все сильнее». Дети кружатся сильнее, но каждый в своём темпе. По сигналу взрослого «Вот ветер стал утихать!» замедляют движение и присаживаются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"Лиса в курятнике".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быстро действовать по сигналу; развивать вестибулярный аппарат,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Наблюдение за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 доводить дело до конца.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двигаться врассыпную, двигаться всоответствии с текстом, развивать ориентировку в пространстве, ловкость.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одной стороне зала, пес – на другой стороне.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тихо подходят к нему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 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 и посмотрим что-то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пес вскакивает и громко лает. Дети разбегаются, а пес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старается их поймать.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"Ловишки".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Наблюдение за хвойными деревьями (сосна, 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хвойных растениях; учить определять хвойные деревья по общим признакам; воспитывать любовь к деревьям..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оглядеться, найти хвойные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что у нас кругом? Где же листва? Почему эти деревья (сосна, ель) зеленого цвета? Что такое хвоя?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Художественное слово.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все зазеленели.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Почти все птицы прилетели.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обновиться норовит.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колючей темной 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тот же хмурый зимний вид.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Берестов)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очистка беседки от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работать вместе, выполняя задание совместными усилиями.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дети или педагог могут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Дети выполняют действия, о которых говорится в стихотворении. С окончанием слов появляется волк ловит зайцев.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w:t>
            </w:r>
            <w:r>
              <w:rPr>
                <w:rFonts w:ascii="Times New Roman" w:hAnsi="Times New Roman" w:cs="Times New Roman"/>
                <w:sz w:val="24"/>
                <w:szCs w:val="24"/>
                <w:lang w:eastAsia="en-US"/>
              </w:rPr>
              <w:t xml:space="preserve">чи и художественная литература </w:t>
            </w:r>
            <w:r w:rsidRPr="00E85C03">
              <w:rPr>
                <w:rFonts w:ascii="Times New Roman" w:hAnsi="Times New Roman" w:cs="Times New Roman"/>
                <w:sz w:val="24"/>
                <w:szCs w:val="24"/>
                <w:lang w:eastAsia="en-US"/>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«Пузырь»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Учить детей образовывать круг, меняя его размер в зависимости от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игровых действий. Формировать умение согласовывать действия 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произносимыми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вместе с воспитателем, взявшись за руки, образуют круг</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проговаривают слова: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«Раздувайся пузырь, раздувайся большой.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Оставайся такой да не лопайся!»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в соответствии с текстом отходят назад, держась за руки на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ширину вытянутых рук. Затем, со словами: «Он летел, летел, летел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 веточку задел…»</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начинают движение по кругу, постепенно ускоряясь, до тех пор, пока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не скажет «Лопнул пузырь!». Тогда играющие говорят «Хлоп!»,</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собираясь в центре круга. И со звуком «ш-ш-ш» приседают, изображают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лопнувший шарик. Спустя некоторое время снова становятся в круг, и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jc w:val="both"/>
              <w:rPr>
                <w:rFonts w:ascii="Times New Roman" w:hAnsi="Times New Roman" w:cs="Times New Roman"/>
                <w:sz w:val="24"/>
                <w:szCs w:val="24"/>
              </w:rPr>
            </w:pPr>
            <w:r w:rsidRPr="00E85C03">
              <w:rPr>
                <w:rFonts w:ascii="Times New Roman" w:hAnsi="Times New Roman" w:cs="Times New Roman"/>
                <w:sz w:val="24"/>
                <w:szCs w:val="24"/>
                <w:lang w:val="en-US"/>
              </w:rPr>
              <w:t>I</w:t>
            </w:r>
            <w:r w:rsidRPr="00E85C03">
              <w:rPr>
                <w:rFonts w:ascii="Times New Roman" w:hAnsi="Times New Roman" w:cs="Times New Roman"/>
                <w:sz w:val="24"/>
                <w:szCs w:val="24"/>
              </w:rPr>
              <w:t>.Разминка в постели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 проснулись?» - «Да»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«Улыбнулись?» - «Да»</w:t>
            </w:r>
          </w:p>
          <w:p w:rsidR="00CF1317" w:rsidRPr="00E85C03" w:rsidRDefault="00CF1317" w:rsidP="00E85C03">
            <w:pPr>
              <w:numPr>
                <w:ilvl w:val="0"/>
                <w:numId w:val="2"/>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Потянулись?» - «Да»</w:t>
            </w:r>
          </w:p>
          <w:p w:rsidR="00CF1317" w:rsidRPr="00E85C03" w:rsidRDefault="00CF1317" w:rsidP="00E85C03">
            <w:pPr>
              <w:numPr>
                <w:ilvl w:val="0"/>
                <w:numId w:val="2"/>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«С боку на бок повернулись» - повороты</w:t>
            </w:r>
          </w:p>
          <w:p w:rsidR="00CF1317" w:rsidRPr="00E85C03" w:rsidRDefault="00CF1317" w:rsidP="00E85C03">
            <w:pPr>
              <w:numPr>
                <w:ilvl w:val="0"/>
                <w:numId w:val="2"/>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«Ножками подвигаем»</w:t>
            </w:r>
          </w:p>
          <w:p w:rsidR="00CF1317" w:rsidRPr="00E85C03" w:rsidRDefault="00CF1317" w:rsidP="00E85C03">
            <w:pPr>
              <w:numPr>
                <w:ilvl w:val="0"/>
                <w:numId w:val="3"/>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вдох – поднять правую ногу, выдох – согнуться;</w:t>
            </w:r>
          </w:p>
          <w:p w:rsidR="00CF1317" w:rsidRPr="00E85C03" w:rsidRDefault="00CF1317" w:rsidP="00E85C03">
            <w:pPr>
              <w:numPr>
                <w:ilvl w:val="0"/>
                <w:numId w:val="3"/>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то же с левой ноги;</w:t>
            </w:r>
          </w:p>
          <w:p w:rsidR="00CF1317" w:rsidRPr="00E85C03" w:rsidRDefault="00CF1317" w:rsidP="00E85C03">
            <w:pPr>
              <w:numPr>
                <w:ilvl w:val="0"/>
                <w:numId w:val="3"/>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то же – две ноги вместе.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«Лисичка» - руки перед грудью, мягко переступать на носочках, поворачивая голову вправо, влево, оглядывая хвост.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«Мячики» - И. п. стоя. Прыжки возле кровати.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«Большие – маленькие» - приседания (упражнения на восстановление дыхания).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«Парк аттракционов»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учить детей действовать по плану; развивать внимание.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Ход:Дети стоят парами по всему залу и выполняют движения в соответствии с текстом.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Текст: Движения: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на карусели сели ,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Держась за руки, кружиться.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карусели.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Пересели на качели.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Держась за руки: один игрок стоит,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То вниз ,то вверх летели. другой приседает.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Держась за руки,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теперь мы с тобой вдвоем качаться: вправо-влево, вперед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на лодочке плывем. назад.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на берег выйдем с лодки.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поскачем по лужайке,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Будто зайки, будто зайки.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Прыжки в двух ногах.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(Физическя культура,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"По ровненькой дорожке".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в соответствии с текстом,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идут по кругу, взявшись за руки, и выполняют движения в соответствии с текстом.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Идти по кругу, взявшись за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камушки, через камушки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Перешагивают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Поднимать колени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тропинке, по тропинке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 не отпуская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ямку – бух! (Остановиться, расцепив руки, присесть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Вылезли из ямки.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но теперь дети идут в другую сторону.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 радости "Встанем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у детей положительное настроение и мотивацию к организованной игровой деятельности, учить детей здороваться друг с другом, воспитывать дружбу в среде сверстников.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 Встанем дети, встанем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мой друг и я твой друг.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пришли в руке рука,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теперь с тобой друзья.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"Принеси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Игрушки (погремушки, кубики) раскладывают 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комнаты. Ход игры: Педагог зовет к себе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просит принести игрушки. По его указанию дети идут  за игрушками 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приносят их педагогу. Похвалив детей, он просит отнести игрушки на место.</w:t>
            </w:r>
          </w:p>
          <w:p w:rsidR="00CF1317" w:rsidRPr="00E85C03" w:rsidRDefault="00CF1317" w:rsidP="00E85C03">
            <w:pPr>
              <w:pStyle w:val="normal0"/>
              <w:widowControl w:val="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(погремушки, кубики). (физическая культура, основы математики,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174C9D" w:rsidRDefault="00CF1317" w:rsidP="00E85C03">
            <w:pPr>
              <w:pStyle w:val="NormalWeb"/>
              <w:spacing w:before="0" w:beforeAutospacing="0" w:after="0" w:afterAutospacing="0"/>
              <w:rPr>
                <w:lang w:eastAsia="en-US"/>
              </w:rPr>
            </w:pPr>
            <w:r w:rsidRPr="00174C9D">
              <w:rPr>
                <w:lang w:eastAsia="en-US"/>
              </w:rPr>
              <w:t>Настольная игра «Собери картинку» Цель: научить дошкольников визуально сравнивать, правильно соединять детали в единое целое, определять форму и расцветку изображенных объектов.</w:t>
            </w:r>
          </w:p>
          <w:p w:rsidR="00CF1317" w:rsidRPr="00174C9D" w:rsidRDefault="00CF1317" w:rsidP="00E85C03">
            <w:pPr>
              <w:pStyle w:val="NormalWeb"/>
              <w:spacing w:before="0" w:beforeAutospacing="0" w:after="0" w:afterAutospacing="0"/>
              <w:rPr>
                <w:lang w:eastAsia="en-US"/>
              </w:rPr>
            </w:pPr>
            <w:r w:rsidRPr="00174C9D">
              <w:rPr>
                <w:lang w:eastAsia="en-US"/>
              </w:rPr>
              <w:t>Ход:</w:t>
            </w:r>
          </w:p>
          <w:p w:rsidR="00CF1317" w:rsidRPr="00174C9D" w:rsidRDefault="00CF1317" w:rsidP="00E85C03">
            <w:pPr>
              <w:pStyle w:val="NormalWeb"/>
              <w:spacing w:before="0" w:beforeAutospacing="0" w:after="0" w:afterAutospacing="0"/>
              <w:rPr>
                <w:lang w:eastAsia="en-US"/>
              </w:rPr>
            </w:pPr>
            <w:r w:rsidRPr="00174C9D">
              <w:rPr>
                <w:lang w:eastAsia="en-US"/>
              </w:rPr>
              <w:t>Каждому играющему воспитатель раздает разрезанные карточки, предлагает внимательно рассмотреть каждую часть, составить изображение.</w:t>
            </w:r>
          </w:p>
          <w:p w:rsidR="00CF1317" w:rsidRPr="00174C9D" w:rsidRDefault="00CF1317" w:rsidP="00E85C03">
            <w:pPr>
              <w:pStyle w:val="NormalWeb"/>
              <w:spacing w:before="92" w:beforeAutospacing="0" w:after="92" w:afterAutospacing="0"/>
              <w:rPr>
                <w:lang w:eastAsia="en-US"/>
              </w:rPr>
            </w:pPr>
            <w:r w:rsidRPr="00174C9D">
              <w:rPr>
                <w:lang w:eastAsia="en-US"/>
              </w:rPr>
              <w:t>На первом этапе игры дети составляют изображение, накладывая части на картинку-образец. Дальше педагог усложняет задачу: убирает образец, теперь игроки должны сложить картинку без зрительной подсказки.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«Ворота для машины Айболита»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Учить строить ворота из двух вертикально стоящих кирпичиков, на которые кладется еще один кирпичик.</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eastAsia="en-US"/>
              </w:rPr>
              <w:t>Ход игры. Внимание в зоопарке заболел тигр. Добрый доктор Айболит едет на машине, чтобы вылечить больного Машина въезжает в парк, деревья мешают проехать дальше, нам с вами необходимо срочно построить ворота для машины. Дети предлагают свои постройки.</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Воспитатель предлагает детям назвать детали и цвет из которых строили постройку на казахском и русском языках.</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Билингвальный компонент</w:t>
            </w:r>
            <w:r w:rsidRPr="00E85C03">
              <w:rPr>
                <w:rStyle w:val="c0"/>
                <w:rFonts w:ascii="Times New Roman" w:hAnsi="Times New Roman" w:cs="Times New Roman"/>
                <w:sz w:val="24"/>
                <w:szCs w:val="24"/>
                <w:lang w:eastAsia="en-US"/>
              </w:rPr>
              <w:t xml:space="preserve">: кирпич - </w:t>
            </w:r>
            <w:r w:rsidRPr="00E85C03">
              <w:rPr>
                <w:rStyle w:val="c0"/>
                <w:rFonts w:ascii="Times New Roman" w:hAnsi="Times New Roman" w:cs="Times New Roman"/>
                <w:sz w:val="24"/>
                <w:szCs w:val="24"/>
                <w:lang w:val="kk-KZ" w:eastAsia="en-US"/>
              </w:rPr>
              <w:t xml:space="preserve">кірпіш, </w:t>
            </w:r>
            <w:r w:rsidRPr="00E85C03">
              <w:rPr>
                <w:rFonts w:ascii="Times New Roman" w:hAnsi="Times New Roman" w:cs="Times New Roman"/>
                <w:sz w:val="24"/>
                <w:szCs w:val="24"/>
                <w:lang w:val="kk-KZ" w:eastAsia="en-US"/>
              </w:rPr>
              <w:t>красный - қызыл, зеленый - жасыл, желтый - сары, синий- көк.</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«Магазин посуды»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знаний о профессии продавца.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Полка с посудой: по две сахарницы, хлебницы, салфетницы, блюдо для печенья, сухарница, солонка. (предметы можно менять).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Организация: Воспитатель: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У нас открыт магазин посуды. Чтобы купить посуду, надо точно знать, что вы хотите купить. Знать какой это предмет, для чего он нужен. У вас должны быть деньги на покупку. Если назвать неправильно, продавец не поймет вас и не продаст нужную вещь. Сначала рассмотрим, какая посуда есть в магазине: вот знакомые вам... (хлебница, сахарница, салфетница). Воспитатель указывает на предметы, давая понять детям, что их нужно назвать. — Вот специальное блюдо для сухарей, это...(сухарница). А вот блюдо для печенья. У него нет другого названия. Просто блюдо. Не ошибайтесь, когда будете покупателями, называя их. Пожалуйста, кто какую посуду хочет купить, подходите, магазин открыт. «Купленную» посуду воспитатель откладывает на стол, объясняя, что специальная машина доставит покупку на 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 xml:space="preserve">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Игры "Моталочки"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Учить детей ориентироваться по сигналу, развивать мелкую моторику, координацию движения, ловкость, воспитывать умение играть в парах.</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Задачи: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Развивать красоту движений, творчество, фантазию. Мотивировать детей на двигательную активность через использование нетрадиционного оборудования в самостоятельных видах деятельности.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Правила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 xml:space="preserve"> В игре могут участвовать по два ребенка. По сигналу, ребята начинают накручивать ленточку на палочку, кто первый накрутит ленточку, тот победил. В игре могут принять участие несколько пар.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«Придумываем фигуры»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Развивать логическое мышление, внимание, память, речь, развитие мелкой моторики, развитие фантазии, творческой активности.</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eastAsia="en-US"/>
              </w:rPr>
              <w:t xml:space="preserve">Ход: </w:t>
            </w:r>
            <w:r w:rsidRPr="00E85C03">
              <w:rPr>
                <w:rStyle w:val="c0"/>
                <w:rFonts w:ascii="Times New Roman" w:hAnsi="Times New Roman" w:cs="Times New Roman"/>
                <w:sz w:val="24"/>
                <w:szCs w:val="24"/>
                <w:lang w:val="kk-KZ" w:eastAsia="en-US"/>
              </w:rPr>
              <w:t xml:space="preserve">Воспитатель показывает детям карточки с изображением построек. Интересуется из каких фигур построены те или иные постройки. </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 xml:space="preserve">Предлагает детям </w:t>
            </w:r>
            <w:r w:rsidRPr="00E85C03">
              <w:rPr>
                <w:rStyle w:val="c0"/>
                <w:rFonts w:ascii="Times New Roman" w:hAnsi="Times New Roman" w:cs="Times New Roman"/>
                <w:sz w:val="24"/>
                <w:szCs w:val="24"/>
                <w:lang w:eastAsia="en-US"/>
              </w:rPr>
              <w:t>придумать и сложить фигуры из различных элементов, дать им названия.</w:t>
            </w:r>
            <w:r w:rsidRPr="00E85C03">
              <w:rPr>
                <w:rStyle w:val="c0"/>
                <w:rFonts w:ascii="Times New Roman" w:hAnsi="Times New Roman" w:cs="Times New Roman"/>
                <w:sz w:val="24"/>
                <w:szCs w:val="24"/>
                <w:lang w:val="kk-KZ" w:eastAsia="en-US"/>
              </w:rPr>
              <w:t xml:space="preserve"> В завершении воспитатель просит детей дать название своим постройкам и рассказать из каких фигур они построены на русском и казахском языке.</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Билингвальный компонент: кубик - текше, кирпич - кірпіш.</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«Назови одним словом».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называть предметы, одним словом.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картинки с изображением пианино, скрипки, барабана, пилы, топора, рубанка, швейной машинки, ножниц, иголки и т. д.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сгруппируйте эти предметы.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Вопросы: как эти предметы можно назвать одним словом? Почему так можно сгруппировать? Придумай для любой группы свое условное обозначение.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 xml:space="preserve">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Коррекционная работа (педагог - психолог).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Коррекционная работа (педагог-психолог)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Заключение 3. </w:t>
            </w:r>
            <w:r w:rsidRPr="00E85C03">
              <w:rPr>
                <w:rFonts w:ascii="Times New Roman" w:hAnsi="Times New Roman" w:cs="Times New Roman"/>
                <w:sz w:val="24"/>
                <w:szCs w:val="24"/>
                <w:lang w:eastAsia="en-US"/>
              </w:rPr>
              <w:t xml:space="preserve">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с нейродорожками: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ребенку необходимо двумя руками одновременно пройти дорожки.</w:t>
            </w:r>
          </w:p>
        </w:tc>
        <w:tc>
          <w:tcPr>
            <w:tcW w:w="2550"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 xml:space="preserve">Дидактическая игра </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«Найди похожую фигуру»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найти предметы той же формы, что и образец.</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Педагог раскладывает на столе 2 группы карточек с изображением геометрических фигур и предметов и предлагает детям поселить предметы по домикам. Повторить название геометрических фигур, предложить детям собрать все предметы, которые похожи на круг – они будут жить в одном домике. Если выбор сделан правильно, то «замки» карточек легко соединятся. Затем предлагает ребенку собрать вместе все треугольные, квадратные, прямоугольные предметы.</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2 вариант:</w:t>
            </w:r>
            <w:r w:rsidRPr="00174C9D">
              <w:rPr>
                <w:lang w:eastAsia="en-US"/>
              </w:rPr>
              <w:t> </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«Вспоминаем предметы»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Педагог показывает карточку в качестве образца. Детям предлагается вспомнить как можно больше предметов такой же формы. Участники по очереди называют по одному варианту. Победителем становится тот, чей ответ будет последним.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w:t>
            </w:r>
            <w:r w:rsidRPr="00E85C03">
              <w:rPr>
                <w:rFonts w:ascii="Times New Roman" w:hAnsi="Times New Roman" w:cs="Times New Roman"/>
                <w:sz w:val="24"/>
                <w:szCs w:val="24"/>
                <w:lang w:val="kk-KZ" w:eastAsia="en-US"/>
              </w:rPr>
              <w:t>развитие речи и художественная литература</w:t>
            </w:r>
            <w:r>
              <w:rPr>
                <w:rFonts w:ascii="Times New Roman" w:hAnsi="Times New Roman" w:cs="Times New Roman"/>
                <w:sz w:val="24"/>
                <w:szCs w:val="24"/>
                <w:lang w:val="kk-KZ"/>
              </w:rPr>
              <w:t xml:space="preserve">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«Конструируем из палочек»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r w:rsidRPr="00E85C03">
              <w:rPr>
                <w:rStyle w:val="c0"/>
                <w:rFonts w:ascii="Times New Roman" w:hAnsi="Times New Roman" w:cs="Times New Roman"/>
                <w:sz w:val="24"/>
                <w:szCs w:val="24"/>
                <w:lang w:val="kk-KZ" w:eastAsia="en-US"/>
              </w:rPr>
              <w:t xml:space="preserve"> Предлагает повторить название геометрических фигур на казахском языке.</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Билингвальный компонент</w:t>
            </w:r>
            <w:r w:rsidRPr="00E85C03">
              <w:rPr>
                <w:rStyle w:val="c0"/>
                <w:rFonts w:ascii="Times New Roman" w:hAnsi="Times New Roman" w:cs="Times New Roman"/>
                <w:sz w:val="24"/>
                <w:szCs w:val="24"/>
                <w:lang w:eastAsia="en-US"/>
              </w:rPr>
              <w:t xml:space="preserve">: </w:t>
            </w:r>
            <w:r w:rsidRPr="00E85C03">
              <w:rPr>
                <w:rStyle w:val="c0"/>
                <w:rFonts w:ascii="Times New Roman" w:hAnsi="Times New Roman" w:cs="Times New Roman"/>
                <w:sz w:val="24"/>
                <w:szCs w:val="24"/>
                <w:lang w:val="kk-KZ" w:eastAsia="en-US"/>
              </w:rPr>
              <w:t>квадрат - шаршы, треугольник - үшбұрыш.</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«Часы»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речевого внимания.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В-ль: Послушайте, как тикают часы: «Тик-так, тик-так», как бьют часы: «Бом-бом…». Чтобы они ходили, нужно их завести: «три-трак…»!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Давайте заведем большие часы (дети повторяют соответствующее звукосочетание 3 раза); идут наши часы и сначала тикают, потом бьют (звукосочетания повторяются детьми 5-6 раз).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Теперь заведем маленькие часы, часы идут и тихо поют, часы очень тихо бьют (дети каждый раз голосом имитируют ход и звон часов).</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(Развитие речи и художественная литература ).</w:t>
            </w:r>
          </w:p>
          <w:p w:rsidR="00CF1317" w:rsidRPr="00E85C03" w:rsidRDefault="00CF1317" w:rsidP="00E85C03">
            <w:pPr>
              <w:spacing w:after="0" w:line="240" w:lineRule="auto"/>
              <w:rPr>
                <w:rStyle w:val="fontstyle01"/>
                <w:rFonts w:ascii="Times New Roman" w:hAnsi="Times New Roman" w:cs="Times New Roman"/>
                <w:color w:val="auto"/>
                <w:lang w:eastAsia="en-US"/>
              </w:rPr>
            </w:pPr>
            <w:r w:rsidRPr="00E85C03">
              <w:rPr>
                <w:rFonts w:ascii="Times New Roman" w:hAnsi="Times New Roman" w:cs="Times New Roman"/>
                <w:sz w:val="24"/>
                <w:szCs w:val="24"/>
              </w:rPr>
              <w:t xml:space="preserve">Вариативный компонент «Умка» Тема: «Игрушки» Цель: </w:t>
            </w:r>
            <w:r w:rsidRPr="00E85C03">
              <w:rPr>
                <w:rStyle w:val="fontstyle01"/>
                <w:rFonts w:ascii="Times New Roman" w:hAnsi="Times New Roman" w:cs="Times New Roman"/>
                <w:color w:val="auto"/>
                <w:lang w:eastAsia="en-US"/>
              </w:rPr>
              <w:t>Поддерживать интерес детей к игрушкам в магазине; уточнить представления о</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профессии продавца; формировать умения вступать в игровые действия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согласно ролей "продавец", "покупатель"; формировать навыки следовать</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правилам игры; развивать умения ориентироваться в пространстве; воспитывать</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чувства вежливости, дружелюбия, основы уважения к труду взрослого.</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rPr>
              <w:t>Игровое упражнение "Давай обменяемся фишками?"</w:t>
            </w:r>
          </w:p>
          <w:p w:rsidR="00CF1317" w:rsidRPr="00E85C03" w:rsidRDefault="00CF1317" w:rsidP="00E85C03">
            <w:pPr>
              <w:spacing w:after="0" w:line="240" w:lineRule="auto"/>
              <w:rPr>
                <w:rStyle w:val="fontstyle01"/>
                <w:rFonts w:ascii="Times New Roman" w:hAnsi="Times New Roman" w:cs="Times New Roman"/>
                <w:color w:val="auto"/>
                <w:lang w:eastAsia="en-US"/>
              </w:rPr>
            </w:pPr>
            <w:r w:rsidRPr="00E85C03">
              <w:rPr>
                <w:rFonts w:ascii="Times New Roman" w:hAnsi="Times New Roman" w:cs="Times New Roman"/>
                <w:sz w:val="24"/>
                <w:szCs w:val="24"/>
                <w:lang w:eastAsia="en-US"/>
              </w:rPr>
              <w:t>Цель. Установить связь в виде обменами товарами и фишек между продавцом и</w:t>
            </w:r>
            <w:r w:rsidRPr="00E85C03">
              <w:rPr>
                <w:rFonts w:ascii="Times New Roman" w:hAnsi="Times New Roman" w:cs="Times New Roman"/>
                <w:sz w:val="24"/>
                <w:szCs w:val="24"/>
                <w:lang w:eastAsia="en-US"/>
              </w:rPr>
              <w:br/>
              <w:t>покупателем, обучить поиску одинаковых изображений. Условие. Необходимо найти и обменяться изображениями, которые будут отличаться по размеру, но имеют одинаковое изображение.</w:t>
            </w:r>
            <w:r w:rsidRPr="00E85C03">
              <w:rPr>
                <w:rFonts w:ascii="Times New Roman" w:hAnsi="Times New Roman" w:cs="Times New Roman"/>
                <w:sz w:val="24"/>
                <w:szCs w:val="24"/>
                <w:lang w:eastAsia="en-US"/>
              </w:rPr>
              <w:br/>
              <w:t>Порядок. В игре используются предметы из нескольких материалов (дерево, пластик, резина).</w:t>
            </w:r>
            <w:r w:rsidRPr="00E85C03">
              <w:rPr>
                <w:rFonts w:ascii="Times New Roman" w:hAnsi="Times New Roman" w:cs="Times New Roman"/>
                <w:sz w:val="24"/>
                <w:szCs w:val="24"/>
                <w:lang w:eastAsia="en-US"/>
              </w:rPr>
              <w:br/>
              <w:t>Если нет самих игрушек, предоставляются их изображения. Для подтверждения продажи игрушек используются пары фишек. Например, медведь, кукла, белка, кролик, мяч и т. д. - Дети, а какие игрушки продаются в этом магазине? Правильно. Дети отвечают.</w:t>
            </w:r>
            <w:r w:rsidRPr="00E85C03">
              <w:rPr>
                <w:rFonts w:ascii="Times New Roman" w:hAnsi="Times New Roman" w:cs="Times New Roman"/>
                <w:sz w:val="24"/>
                <w:szCs w:val="24"/>
                <w:lang w:eastAsia="en-US"/>
              </w:rPr>
              <w:br/>
              <w:t>- Сейчас играем с фишками. Для этого вы выберите по одной из фишек на столе.</w:t>
            </w:r>
            <w:r w:rsidRPr="00E85C03">
              <w:rPr>
                <w:rFonts w:ascii="Times New Roman" w:hAnsi="Times New Roman" w:cs="Times New Roman"/>
                <w:sz w:val="24"/>
                <w:szCs w:val="24"/>
                <w:lang w:eastAsia="en-US"/>
              </w:rPr>
              <w:br/>
              <w:t>- Ребята, держим фишку в поднятой вверх руке, проходим на ковер и ищем того, у кого такая же фишка.</w:t>
            </w:r>
            <w:r w:rsidRPr="00E85C03">
              <w:rPr>
                <w:rFonts w:ascii="Times New Roman" w:hAnsi="Times New Roman" w:cs="Times New Roman"/>
                <w:sz w:val="24"/>
                <w:szCs w:val="24"/>
                <w:lang w:eastAsia="en-US"/>
              </w:rPr>
              <w:br/>
              <w:t>- Если у вас одинаковые фишки, вы беретесь за руки и стоите вместе. На столе лежат по две копии каждой картинки, смешанные с другими фишками. Игра будет продолжена снова, если будет достаточно времени.- Ребята, покажите свои пары. Молодцы.</w:t>
            </w:r>
            <w:r w:rsidRPr="00E85C03">
              <w:rPr>
                <w:rFonts w:ascii="Times New Roman" w:hAnsi="Times New Roman" w:cs="Times New Roman"/>
                <w:sz w:val="24"/>
                <w:szCs w:val="24"/>
                <w:lang w:eastAsia="en-US"/>
              </w:rPr>
              <w:br/>
              <w:t>- Посмотрите, вы обменялись фишками и купили друг у друга игрушки, которые</w:t>
            </w:r>
            <w:r w:rsidRPr="00E85C03">
              <w:rPr>
                <w:rFonts w:ascii="Times New Roman" w:hAnsi="Times New Roman" w:cs="Times New Roman"/>
                <w:sz w:val="24"/>
                <w:szCs w:val="24"/>
                <w:lang w:eastAsia="en-US"/>
              </w:rPr>
              <w:br/>
              <w:t>хотели.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Заключение 3. </w:t>
            </w:r>
            <w:r w:rsidRPr="00E85C03">
              <w:rPr>
                <w:rFonts w:ascii="Times New Roman" w:hAnsi="Times New Roman" w:cs="Times New Roman"/>
                <w:sz w:val="24"/>
                <w:szCs w:val="24"/>
                <w:lang w:eastAsia="en-US"/>
              </w:rPr>
              <w:t>Дыхательное упражнение «Дом»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просодической стороны речи.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игры: </w:t>
            </w:r>
            <w:r w:rsidRPr="00E85C03">
              <w:rPr>
                <w:rFonts w:ascii="Times New Roman" w:hAnsi="Times New Roman" w:cs="Times New Roman"/>
                <w:sz w:val="24"/>
                <w:szCs w:val="24"/>
                <w:shd w:val="clear" w:color="auto" w:fill="FFFFFF"/>
                <w:lang w:eastAsia="en-US"/>
              </w:rPr>
              <w:t>В домике есть шесть окошек с занавесками, где за каждой занавеской спрятаны персонажи из мультипликационных фильмов. Ребёнок дует на окошки и рассматривать спрятанные картинки.</w:t>
            </w:r>
          </w:p>
        </w:tc>
        <w:tc>
          <w:tcPr>
            <w:tcW w:w="226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Сюжетно-ролевая игра </w:t>
            </w:r>
            <w:r w:rsidRPr="00E85C03">
              <w:rPr>
                <w:rFonts w:ascii="Times New Roman" w:hAnsi="Times New Roman" w:cs="Times New Roman"/>
                <w:sz w:val="24"/>
                <w:szCs w:val="24"/>
                <w:lang w:eastAsia="en-US"/>
              </w:rPr>
              <w:t xml:space="preserve">«Почта»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развития умения действовать с предметами и без предметов, рассказывать о выполненном действии. Углубленное ознакомление с трудом работников связи, формирование уважения к профессии почтальона, развитие воображения, взаимодействие друг с другом.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Ход игры: Дети предварительно расставляют мебель для игры: ставят стол, секционные стенки с ячейками, расставляют стульчики, берут нужную атрибутику (конверты, газеты, открытки и т. д.) ; распределяют между собой роли, уточняют, кто будет что выполнять, надевают специальную форму и игра начинается. По ходу игры дети самостоятельно выполняют свои роли, фантазируя и выдумывая все новые и новые игровые ситуации. Примечание: так как роли сортировщиков и почтальонов более интересны детям, и чтобы многие смогли поучаствовать в качестве них, можно открыть второе отделение почты, где будут работать новые сортировщики и почтальоны, что позволит всем детям неоднократно пройти через эти роли. А также можно построить предварительно «газетный киоск», где будет продаваться корреспонденция.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художественная литература, ознакомление с окружающи миром</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«Разные машины»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Цель: Закрепить у детей представление о цвете и названии строительных деталей, способы конструирования. Научить детей сравнивать постройки, замечать их различия.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Материал: кубики и кирпичики, пластины.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игры. Мы с вами уже строили дорогу</w:t>
            </w:r>
            <w:r w:rsidRPr="00E85C03">
              <w:rPr>
                <w:lang w:val="kk-KZ" w:eastAsia="en-US"/>
              </w:rPr>
              <w:t xml:space="preserve"> для</w:t>
            </w:r>
            <w:r w:rsidRPr="00174C9D">
              <w:rPr>
                <w:lang w:eastAsia="en-US"/>
              </w:rPr>
              <w:t xml:space="preserve"> машин, а теперь вы придумаете свои машины и построим целый гараж разнообразных машин. Дети сравнивают постройки. Называют свои автомобили.</w:t>
            </w:r>
          </w:p>
          <w:p w:rsidR="00CF1317" w:rsidRPr="00E85C03" w:rsidRDefault="00CF1317" w:rsidP="00E85C03">
            <w:pPr>
              <w:shd w:val="clear" w:color="auto" w:fill="FFFFFF"/>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предлагает детям назвать </w:t>
            </w:r>
            <w:r w:rsidRPr="00E85C03">
              <w:rPr>
                <w:rFonts w:ascii="Times New Roman" w:hAnsi="Times New Roman" w:cs="Times New Roman"/>
                <w:sz w:val="24"/>
                <w:szCs w:val="24"/>
                <w:lang w:val="kk-KZ" w:eastAsia="en-US"/>
              </w:rPr>
              <w:t xml:space="preserve">цвет построенных машин </w:t>
            </w:r>
            <w:r w:rsidRPr="00E85C03">
              <w:rPr>
                <w:rFonts w:ascii="Times New Roman" w:hAnsi="Times New Roman" w:cs="Times New Roman"/>
                <w:sz w:val="24"/>
                <w:szCs w:val="24"/>
                <w:lang w:eastAsia="en-US"/>
              </w:rPr>
              <w:t>на казахском языке.</w:t>
            </w:r>
          </w:p>
          <w:p w:rsidR="00CF1317" w:rsidRPr="00E85C03" w:rsidRDefault="00CF1317" w:rsidP="00E85C03">
            <w:pPr>
              <w:tabs>
                <w:tab w:val="left" w:pos="6632"/>
              </w:tabs>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Билингвальный компонент; красный - қызыл, зеленый - жасыл, желтый - сары, синий- көк.</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«Подбери пару»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зрительного внимание, речи; формирование элементарных математических представлений.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Предложить детям составить пару чашка и блюдце, одинакового цвета.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Сравнить чашки по величине, высоте, ширине.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Найти одинаковые чашки.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Рассказать, что во всех парах чашек и блюдец одинаковое, а что отличается и чем?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 развитие речи и художественная литература).</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«Однин-много»</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соотносить предметы по количеству много – мало.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картинки на одной половине нарисованы много предметов, тарелочки, много других картинок.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Ход игры: Перед подгруппой детей лежат картины, на которых на одной половине нарисованы много предметов, одинаковых по форме, цвету. Предлагаем найти похожий предмет среди других картин, которые лежат на столе. Просим ответить на вопрос: Где нарисовано много предметов? Где один?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lang w:eastAsia="en-US"/>
              </w:rPr>
              <w:t>«</w:t>
            </w:r>
            <w:r w:rsidRPr="00E85C03">
              <w:rPr>
                <w:lang w:val="kk-KZ" w:eastAsia="en-US"/>
              </w:rPr>
              <w:t>Башня</w:t>
            </w:r>
            <w:r w:rsidRPr="00E85C03">
              <w:rPr>
                <w:lang w:eastAsia="en-US"/>
              </w:rPr>
              <w:t>»</w:t>
            </w:r>
          </w:p>
          <w:p w:rsidR="00CF1317" w:rsidRPr="00E85C03" w:rsidRDefault="00CF1317" w:rsidP="00E85C03">
            <w:pPr>
              <w:pStyle w:val="NormalWeb"/>
              <w:shd w:val="clear" w:color="auto" w:fill="FFFFFF"/>
              <w:spacing w:before="0" w:beforeAutospacing="0" w:after="0" w:afterAutospacing="0"/>
              <w:rPr>
                <w:shd w:val="clear" w:color="auto" w:fill="FFFFFF"/>
                <w:lang w:val="kk-KZ" w:eastAsia="en-US"/>
              </w:rPr>
            </w:pPr>
            <w:r w:rsidRPr="00E85C03">
              <w:rPr>
                <w:rStyle w:val="Strong"/>
                <w:b w:val="0"/>
                <w:bCs w:val="0"/>
                <w:bdr w:val="none" w:sz="0" w:space="0" w:color="auto" w:frame="1"/>
                <w:lang w:eastAsia="en-US"/>
              </w:rPr>
              <w:t>Задачи: </w:t>
            </w:r>
            <w:r w:rsidRPr="00E85C03">
              <w:rPr>
                <w:shd w:val="clear" w:color="auto" w:fill="FFFFFF"/>
                <w:lang w:eastAsia="en-US"/>
              </w:rPr>
              <w:t>учить создавать несложные конструкции, находить в них сходство и различия; развивать игровые навыки, воображение, моторику, слуховое восприятие, речь, память, мышление, активизировать словарный запас по теме.</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shd w:val="clear" w:color="auto" w:fill="FFFFFF"/>
                <w:lang w:val="kk-KZ" w:eastAsia="en-US"/>
              </w:rPr>
              <w:t>Ход: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показывает картинку, на которой изображена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Вопросы детям: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-Что изображено на картинке?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-Какая она по высоте? (Большая, высокая.)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-Из чего она построена? Какого цвета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детям построить такие же башни, просит принести из строительного материала разноцветные кубики и сложить их в отдельные коробки. Когда дети принесут кубики, воспитатель раздает каждому наборы кубиков (у каждого ребенка кубики должны быть одного цвета, затем показывает и объясняет приемы конструирования: поставить один кубик, затем другой, сверху ещё один.</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Какая </w:t>
            </w:r>
            <w:hyperlink r:id="rId10" w:tooltip="Башня, строим башни" w:history="1">
              <w:r w:rsidRPr="00E85C03">
                <w:rPr>
                  <w:rStyle w:val="Hyperlink"/>
                  <w:color w:val="auto"/>
                  <w:u w:val="none"/>
                  <w:bdr w:val="none" w:sz="0" w:space="0" w:color="auto" w:frame="1"/>
                  <w:lang w:eastAsia="en-US"/>
                </w:rPr>
                <w:t>башня получилась</w:t>
              </w:r>
            </w:hyperlink>
            <w:r w:rsidRPr="00174C9D">
              <w:rPr>
                <w:lang w:eastAsia="en-US"/>
              </w:rPr>
              <w:t>? Высокая или низкая? (Низкая.) А на картинке башня низкая или высокая? (Высокая.) Чтобы башня получилась высокая мы поставим сверху еще кубик. (Дети и воспитатель ставят остальные кубики.) Какая теперь башня получилась? (Высокая.) Да, такая же высокая, как на картинке.</w:t>
            </w:r>
          </w:p>
          <w:p w:rsidR="00CF1317" w:rsidRPr="00E85C03" w:rsidRDefault="00CF1317" w:rsidP="00E85C03">
            <w:pPr>
              <w:tabs>
                <w:tab w:val="left" w:pos="6632"/>
              </w:tabs>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Билингвальный компонент: высокий - жоғары, низкий - төмен, башня - мұнара.</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Игра </w:t>
            </w:r>
            <w:r w:rsidRPr="00E85C03">
              <w:rPr>
                <w:rFonts w:ascii="Times New Roman" w:hAnsi="Times New Roman" w:cs="Times New Roman"/>
                <w:sz w:val="24"/>
                <w:szCs w:val="24"/>
              </w:rPr>
              <w:t>«Отгадай профессию»</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закрепление знаний о профессиях.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Материал: карточки с изображением людей разных профессий.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воспитатель поочередно перечисляют действия человека, занятого тем или иным делом. Дети называют профессию, один ребенок выбирает карточку с соответствующим изображением. Затем проводится беседа о данной профессии.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 (О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 xml:space="preserve">миром, </w:t>
            </w:r>
            <w:r w:rsidRPr="00E85C03">
              <w:rPr>
                <w:rFonts w:ascii="Times New Roman" w:hAnsi="Times New Roman" w:cs="Times New Roman"/>
                <w:sz w:val="24"/>
                <w:szCs w:val="24"/>
                <w:lang w:val="kk-KZ" w:eastAsia="en-US"/>
              </w:rPr>
              <w:t>развитие речи и художественная литература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Одевание: последовательность, выход на прогулку.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синицей.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интерес к зимующим птицам, синице; знакомить с средой обитания, особенностями внешнего вида синицы;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Скачет шустрая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на месте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Завертелась как волчок.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понаблюдать за синицей, рассказать о том, что делает птица (прыгает, поет, машет крыльями, клюет корм, садится на ветку).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подкармливать.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Подвижная игра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«Снежиночки - пушиночки»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действовать согласованно, внимательно слушать команды.</w:t>
            </w:r>
            <w:r w:rsidRPr="00E85C03">
              <w:rPr>
                <w:rFonts w:ascii="Times New Roman" w:hAnsi="Times New Roman" w:cs="Times New Roman"/>
                <w:sz w:val="24"/>
                <w:szCs w:val="24"/>
                <w:lang w:eastAsia="en-US"/>
              </w:rPr>
              <w:br/>
              <w:t>Ход игры: играющие движутся вокруг снеговика, поворачиваясь одновременно и вокруг себя. Через некоторое время направление движения меняется, хоровод кружится в другую сторону.</w:t>
            </w:r>
            <w:r w:rsidRPr="00E85C03">
              <w:rPr>
                <w:rFonts w:ascii="Times New Roman" w:hAnsi="Times New Roman" w:cs="Times New Roman"/>
                <w:sz w:val="24"/>
                <w:szCs w:val="24"/>
                <w:lang w:eastAsia="en-US"/>
              </w:rPr>
              <w:br/>
              <w:t>Взрослый говорит:</w:t>
            </w:r>
            <w:r w:rsidRPr="00E85C03">
              <w:rPr>
                <w:rFonts w:ascii="Times New Roman" w:hAnsi="Times New Roman" w:cs="Times New Roman"/>
                <w:sz w:val="24"/>
                <w:szCs w:val="24"/>
                <w:lang w:eastAsia="en-US"/>
              </w:rPr>
              <w:br/>
              <w:t> Снежиночки – пушиночки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Устали на лету,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Кружиться перестали,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Присели отдохнуть!</w:t>
            </w:r>
            <w:r w:rsidRPr="00E85C03">
              <w:rPr>
                <w:rFonts w:ascii="Times New Roman" w:hAnsi="Times New Roman" w:cs="Times New Roman"/>
                <w:sz w:val="24"/>
                <w:szCs w:val="24"/>
                <w:lang w:eastAsia="en-US"/>
              </w:rPr>
              <w:br/>
              <w:t>Играющие останавливаются, приседают. Отдохнув немного, они возобновляют игру.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Физическая культура,</w:t>
            </w:r>
            <w:r w:rsidRPr="00E85C03">
              <w:rPr>
                <w:rFonts w:ascii="Times New Roman" w:hAnsi="Times New Roman" w:cs="Times New Roman"/>
                <w:sz w:val="24"/>
                <w:szCs w:val="24"/>
                <w:lang w:val="kk-KZ" w:eastAsia="en-US"/>
              </w:rPr>
              <w:t xml:space="preserve"> развитие речи и художественная литература</w:t>
            </w:r>
            <w:r w:rsidRPr="00E85C03">
              <w:rPr>
                <w:rFonts w:ascii="Times New Roman" w:hAnsi="Times New Roman" w:cs="Times New Roman"/>
                <w:sz w:val="24"/>
                <w:szCs w:val="24"/>
                <w:lang w:val="kk-KZ"/>
              </w:rPr>
              <w:t xml:space="preserve">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лови!»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ловкости, быстроты, укрепление дыхательной системы.</w:t>
            </w:r>
            <w:r w:rsidRPr="00E85C03">
              <w:rPr>
                <w:rFonts w:ascii="Times New Roman" w:hAnsi="Times New Roman" w:cs="Times New Roman"/>
                <w:sz w:val="24"/>
                <w:szCs w:val="24"/>
                <w:lang w:eastAsia="en-US"/>
              </w:rPr>
              <w:br/>
              <w:t>Материал: снежный вал или сугроб.</w:t>
            </w:r>
            <w:r w:rsidRPr="00E85C03">
              <w:rPr>
                <w:rFonts w:ascii="Times New Roman" w:hAnsi="Times New Roman" w:cs="Times New Roman"/>
                <w:sz w:val="24"/>
                <w:szCs w:val="24"/>
                <w:lang w:eastAsia="en-US"/>
              </w:rPr>
              <w:br/>
              <w:t>Ход игры: дети становятся на одной стороне площадки за воображаемой чертой. На противоположной стороне площадки сугроб или снежный вал. Немного в стороне, сбоку от играющих, располагается «ловишка». Играющие хором произносят: «Раз, два, три - лови!» После этого все перебегают на другую сторону площадки и прячутся за сугроб. «Ловишка» догоняет бегущих, и осаленные им отходят в сторону. «Ловишка» не может ловить тех играющих, которые успевают убежать за сугроб. После 3-4 перебежек выбирают нового «ловишку».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Наблюдение за погодой.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представления о зиме, как времени года, об особенностях зимней погоды; развивать любознательность,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детей на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 в снегу дома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его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спешила поскорей,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нам снегирей.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Бродский)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Задаются вопросы о том, отчего дети так тепло одеты.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назвать время года "зима"; зима, потому что холодно, лежит снег, деревья голые, люди надели теплую одежду, обувь, на голове теплые шапки, в руках варежки, на ее шарф.</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 научить бегать врассыпную, развить навыки пространственной ориентации, быстроту и ловкость.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Ход игры: Дети делятся на две группы, располагаясь в противоположных сторонах помещения. В середине братья Морозы: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 два брата молодые,</w:t>
            </w:r>
            <w:r w:rsidRPr="00E85C03">
              <w:rPr>
                <w:rFonts w:ascii="Times New Roman" w:hAnsi="Times New Roman" w:cs="Times New Roman"/>
                <w:sz w:val="24"/>
                <w:szCs w:val="24"/>
                <w:lang w:eastAsia="en-US"/>
              </w:rPr>
              <w:br/>
              <w:t>Два Мороза удалые:</w:t>
            </w:r>
            <w:r w:rsidRPr="00E85C03">
              <w:rPr>
                <w:rFonts w:ascii="Times New Roman" w:hAnsi="Times New Roman" w:cs="Times New Roman"/>
                <w:sz w:val="24"/>
                <w:szCs w:val="24"/>
                <w:lang w:eastAsia="en-US"/>
              </w:rPr>
              <w:br/>
              <w:t>Я — Мороз Красный Нос,</w:t>
            </w:r>
            <w:r w:rsidRPr="00E85C03">
              <w:rPr>
                <w:rFonts w:ascii="Times New Roman" w:hAnsi="Times New Roman" w:cs="Times New Roman"/>
                <w:sz w:val="24"/>
                <w:szCs w:val="24"/>
                <w:lang w:eastAsia="en-US"/>
              </w:rPr>
              <w:br/>
              <w:t>Я — Мороз Синий Нос.</w:t>
            </w:r>
            <w:r w:rsidRPr="00E85C03">
              <w:rPr>
                <w:rFonts w:ascii="Times New Roman" w:hAnsi="Times New Roman" w:cs="Times New Roman"/>
                <w:sz w:val="24"/>
                <w:szCs w:val="24"/>
                <w:lang w:eastAsia="en-US"/>
              </w:rPr>
              <w:br/>
              <w:t>Кто из вас решится</w:t>
            </w:r>
            <w:r w:rsidRPr="00E85C03">
              <w:rPr>
                <w:rFonts w:ascii="Times New Roman" w:hAnsi="Times New Roman" w:cs="Times New Roman"/>
                <w:sz w:val="24"/>
                <w:szCs w:val="24"/>
                <w:lang w:eastAsia="en-US"/>
              </w:rPr>
              <w:br/>
              <w:t>В путь-дороженьку пуститься?"</w:t>
            </w:r>
            <w:r w:rsidRPr="00E85C03">
              <w:rPr>
                <w:rFonts w:ascii="Times New Roman" w:hAnsi="Times New Roman" w:cs="Times New Roman"/>
                <w:sz w:val="24"/>
                <w:szCs w:val="24"/>
                <w:lang w:eastAsia="en-US"/>
              </w:rPr>
              <w:br/>
              <w:t>Дети:</w:t>
            </w:r>
            <w:r w:rsidRPr="00E85C03">
              <w:rPr>
                <w:rFonts w:ascii="Times New Roman" w:hAnsi="Times New Roman" w:cs="Times New Roman"/>
                <w:sz w:val="24"/>
                <w:szCs w:val="24"/>
                <w:lang w:eastAsia="en-US"/>
              </w:rPr>
              <w:br/>
              <w:t>"Не боимся мы угроз,</w:t>
            </w:r>
            <w:r w:rsidRPr="00E85C03">
              <w:rPr>
                <w:rFonts w:ascii="Times New Roman" w:hAnsi="Times New Roman" w:cs="Times New Roman"/>
                <w:sz w:val="24"/>
                <w:szCs w:val="24"/>
                <w:lang w:eastAsia="en-US"/>
              </w:rPr>
              <w:br/>
              <w:t>И не страшен нам мороз!"</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перебегают из одного конца помещения в другой. Морозы их ловят.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"Зимние забавы".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 развить координацию речи с движением, общие речевые навыки.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бежим с тобой на лыжах,  Дети изображают ходьбу на лыжах.</w:t>
            </w:r>
            <w:r w:rsidRPr="00E85C03">
              <w:rPr>
                <w:rFonts w:ascii="Times New Roman" w:hAnsi="Times New Roman" w:cs="Times New Roman"/>
                <w:sz w:val="24"/>
                <w:szCs w:val="24"/>
                <w:lang w:eastAsia="en-US"/>
              </w:rPr>
              <w:br/>
              <w:t>Снег холодный лыжи лижет.</w:t>
            </w:r>
            <w:r w:rsidRPr="00E85C03">
              <w:rPr>
                <w:rFonts w:ascii="Times New Roman" w:hAnsi="Times New Roman" w:cs="Times New Roman"/>
                <w:sz w:val="24"/>
                <w:szCs w:val="24"/>
                <w:lang w:eastAsia="en-US"/>
              </w:rPr>
              <w:br/>
              <w:t>А потом — на коньках,                        Дети изображают бег на коньках.</w:t>
            </w:r>
            <w:r w:rsidRPr="00E85C03">
              <w:rPr>
                <w:rFonts w:ascii="Times New Roman" w:hAnsi="Times New Roman" w:cs="Times New Roman"/>
                <w:sz w:val="24"/>
                <w:szCs w:val="24"/>
                <w:lang w:eastAsia="en-US"/>
              </w:rPr>
              <w:br/>
              <w:t>Но упали мы. Ах!                                "Падают".</w:t>
            </w:r>
            <w:r w:rsidRPr="00E85C03">
              <w:rPr>
                <w:rFonts w:ascii="Times New Roman" w:hAnsi="Times New Roman" w:cs="Times New Roman"/>
                <w:sz w:val="24"/>
                <w:szCs w:val="24"/>
                <w:lang w:eastAsia="en-US"/>
              </w:rPr>
              <w:br/>
              <w:t>А потом снежки лепили,                        Стоят, сжимают воображаемый снежок ладонями.</w:t>
            </w:r>
            <w:r w:rsidRPr="00E85C03">
              <w:rPr>
                <w:rFonts w:ascii="Times New Roman" w:hAnsi="Times New Roman" w:cs="Times New Roman"/>
                <w:sz w:val="24"/>
                <w:szCs w:val="24"/>
                <w:lang w:eastAsia="en-US"/>
              </w:rPr>
              <w:br/>
              <w:t>А потом снежки катали,                        Катят воображаемый комок. </w:t>
            </w:r>
            <w:r w:rsidRPr="00E85C03">
              <w:rPr>
                <w:rFonts w:ascii="Times New Roman" w:hAnsi="Times New Roman" w:cs="Times New Roman"/>
                <w:sz w:val="24"/>
                <w:szCs w:val="24"/>
                <w:lang w:eastAsia="en-US"/>
              </w:rPr>
              <w:br/>
              <w:t>А потом без сил упали.                         "Падают". </w:t>
            </w:r>
            <w:r w:rsidRPr="00E85C03">
              <w:rPr>
                <w:rFonts w:ascii="Times New Roman" w:hAnsi="Times New Roman" w:cs="Times New Roman"/>
                <w:sz w:val="24"/>
                <w:szCs w:val="24"/>
                <w:lang w:eastAsia="en-US"/>
              </w:rPr>
              <w:br/>
              <w:t>И домой мы побежали.                     Бегут по кругу.</w:t>
            </w:r>
            <w:r w:rsidRPr="00E85C03">
              <w:rPr>
                <w:rFonts w:ascii="Times New Roman" w:hAnsi="Times New Roman" w:cs="Times New Roman"/>
                <w:sz w:val="24"/>
                <w:szCs w:val="24"/>
                <w:lang w:eastAsia="en-US"/>
              </w:rPr>
              <w:br/>
              <w:t>(Физическая культура, развитие речи и художественная литература).</w:t>
            </w:r>
          </w:p>
        </w:tc>
        <w:tc>
          <w:tcPr>
            <w:tcW w:w="2550"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снежным покровом.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снеге, снегопаде, как о зимнем явлении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Хлопья белые летят,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падают, кружат.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Стало всё кругом бело.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дорожки замело?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 беляночка,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 тучи сыплет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Бегут по снегу саночки.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Рисуя длинный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объяснить детям что такое снегопад. Побеседовать о том, что, когда небо зимой пасмурное, это значит, будет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покрывает землю, словно шерстяным одеялом.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«Белые медведи»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укрепление опорно-двигательного аппарата, развитие ловкости и координации движения.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началом игры дети под руководством воспитателя сносят снег с игровой площадки в одно место и строят снежную горку (высота этой горки и крутизна склона зависит от возраста играющих). Воспитатель объясняет, что дети на время игры стали «белыми медведями». Они поднимаются по склону на снежную горку на четвереньках, переваливаясь (подобно медведям) с бока на бок. Достигнув вершины, дети встают на ноги и сбегают вниз. Игра может проводиться без правил, а воспитатель оценивает качество подъема и спуска «белых медведей».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«Снежинки и ветер»</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воображения ребенка, внимательности, умения играть в коллективе.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на полет снежинок. Именно «снежинками» становятся дети, выходя на игровую площадку. Они берутся за руки, образуя круг, который может двигаться в разные стороны. Воспитатель говорит: «Ветер сильный подул!.. Разлетайтесь, снежинки!..» По этому сигналу воспитателя начинается собственно игра: дети разбегаются в разные стороны по игровой площадке, как снежинки, уносимые ветром, расставляют в стороны руки, бегают, крутятся подобно снежинкам. Через некоторое время воспитатель говорит: «Ветер   стих!.. Возвращайтесь, снежинки!..» По этому сигналу дети спешат вернуться, снова взяться за руки, образовав круг.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w:t>
            </w:r>
          </w:p>
        </w:tc>
        <w:tc>
          <w:tcPr>
            <w:tcW w:w="226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Наблюдение за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«Снежная карусель»</w:t>
            </w:r>
            <w:r w:rsidRPr="00E85C03">
              <w:rPr>
                <w:rFonts w:ascii="Times New Roman" w:hAnsi="Times New Roman" w:cs="Times New Roman"/>
                <w:sz w:val="24"/>
                <w:szCs w:val="24"/>
                <w:lang w:eastAsia="en-US"/>
              </w:rPr>
              <w:br/>
              <w:t>Цель: развитие чувства ритма, умения ориентироваться в пространстве.</w:t>
            </w:r>
            <w:r w:rsidRPr="00E85C03">
              <w:rPr>
                <w:rFonts w:ascii="Times New Roman" w:hAnsi="Times New Roman" w:cs="Times New Roman"/>
                <w:sz w:val="24"/>
                <w:szCs w:val="24"/>
                <w:lang w:eastAsia="en-US"/>
              </w:rPr>
              <w:br/>
              <w:t>Ход игры: взявшись за руки, дети образуют круг вокруг снеговика и изображают снежинки. По сигналу воспитателя они идут сначала медленно, потом всё быстрее, в конце концов — бегут. После того как играющие пробегут по кругу несколько раз, воспитатель предлагает им изменить направление движения, говоря: «Ветер изменился, полетели снежинки в другую сторону». Играющие замедляют движение, останавливаются и начинают двигаться медленно, а потом всё быстрее и быстрее, пока воспитатель не скажет: «Совсем стих ветер, снежинки спокойно падают на землю». Движение снежной карусели замедляется, дети останавливаются и опускают руки. После небольшого отдыха игра возобновляется.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w:t>
            </w:r>
            <w:r>
              <w:rPr>
                <w:rFonts w:ascii="Times New Roman" w:hAnsi="Times New Roman" w:cs="Times New Roman"/>
                <w:sz w:val="24"/>
                <w:szCs w:val="24"/>
                <w:lang w:eastAsia="en-US"/>
              </w:rPr>
              <w:t>а</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«Зима пришла!»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ловкости, находчивости, умения действовать по команде.</w:t>
            </w:r>
            <w:r w:rsidRPr="00E85C03">
              <w:rPr>
                <w:rFonts w:ascii="Times New Roman" w:hAnsi="Times New Roman" w:cs="Times New Roman"/>
                <w:sz w:val="24"/>
                <w:szCs w:val="24"/>
                <w:lang w:eastAsia="en-US"/>
              </w:rPr>
              <w:br/>
              <w:t>Ход игры: дети разбегаются по площадке и прячутся, присаживаясь на корточки за снежными валами, горкой, снеговиком и т.д. Взрослый говорит: «Сегодня тепло, солнышко светит, идите гулять!» Дети выбегают из укрытий и разбегаются по площадке. На сигнал: «Зима пришла, холодно! Скорее домой!» — все бегут на свои места и снова прячутся.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хвойными деревьями (сосна, 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хвойных растениях; учить определять хвойные деревья по общим признакам; воспитывать любовь к деревьям..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оглядеться, найти хвойные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что у нас кругом? Где же листва? Почему эти деревья (сосна, ель) зеленого цвета? Что такое хвоя?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Художественное слово.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все зазеленели.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Почти все птицы прилетели.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обновиться норовит.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колючей темной 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тот же хмурый зимний вид.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Берестов)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«Мороз - красный нос»</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ловкости, быстроты, воспитание выдержки, терпения.</w:t>
            </w:r>
            <w:r w:rsidRPr="00E85C03">
              <w:rPr>
                <w:rFonts w:ascii="Times New Roman" w:hAnsi="Times New Roman" w:cs="Times New Roman"/>
                <w:sz w:val="24"/>
                <w:szCs w:val="24"/>
                <w:lang w:eastAsia="en-US"/>
              </w:rPr>
              <w:br/>
              <w:t>Ход игры: на противоположных сторонах площадки обозначаются два дома, и в одном из них располагаются играющие. На середине площадки лицом к ним становится водящий — Мороз-Красный нос (воспитатель). Он произносит;</w:t>
            </w:r>
            <w:r w:rsidRPr="00E85C03">
              <w:rPr>
                <w:rFonts w:ascii="Times New Roman" w:hAnsi="Times New Roman" w:cs="Times New Roman"/>
                <w:sz w:val="24"/>
                <w:szCs w:val="24"/>
                <w:lang w:eastAsia="en-US"/>
              </w:rPr>
              <w:br/>
              <w:t>Я Мороз-Красный нос!</w:t>
            </w:r>
            <w:r w:rsidRPr="00E85C03">
              <w:rPr>
                <w:rFonts w:ascii="Times New Roman" w:hAnsi="Times New Roman" w:cs="Times New Roman"/>
                <w:sz w:val="24"/>
                <w:szCs w:val="24"/>
                <w:lang w:eastAsia="en-US"/>
              </w:rPr>
              <w:br/>
              <w:t>Кто из вас решится</w:t>
            </w:r>
            <w:r w:rsidRPr="00E85C03">
              <w:rPr>
                <w:rFonts w:ascii="Times New Roman" w:hAnsi="Times New Roman" w:cs="Times New Roman"/>
                <w:sz w:val="24"/>
                <w:szCs w:val="24"/>
                <w:lang w:eastAsia="en-US"/>
              </w:rPr>
              <w:br/>
              <w:t>В путь-дороженьку пуститься?</w:t>
            </w:r>
            <w:r w:rsidRPr="00E85C03">
              <w:rPr>
                <w:rFonts w:ascii="Times New Roman" w:hAnsi="Times New Roman" w:cs="Times New Roman"/>
                <w:sz w:val="24"/>
                <w:szCs w:val="24"/>
                <w:lang w:eastAsia="en-US"/>
              </w:rPr>
              <w:br/>
              <w:t>Играющие хором отвечают: «Не боимся мы угроз, и не страшен нам Мороз!» После этого они бегут через площадку в другой дом, а Мороз догоняет и старается их заморозить (коснуться рукой). «Замороженные» останавливаются на том месте, где их настиг Мороз, и стоят так до окончания перебежки.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 Подвижная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«Снайперы»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точных движений, обучение метанию, развитие мышц рук.</w:t>
            </w:r>
            <w:r w:rsidRPr="00E85C03">
              <w:rPr>
                <w:rFonts w:ascii="Times New Roman" w:hAnsi="Times New Roman" w:cs="Times New Roman"/>
                <w:sz w:val="24"/>
                <w:szCs w:val="24"/>
                <w:lang w:eastAsia="en-US"/>
              </w:rPr>
              <w:br/>
              <w:t>Материал: снежный вал, яркая игрушка.</w:t>
            </w:r>
            <w:r w:rsidRPr="00E85C03">
              <w:rPr>
                <w:rFonts w:ascii="Times New Roman" w:hAnsi="Times New Roman" w:cs="Times New Roman"/>
                <w:sz w:val="24"/>
                <w:szCs w:val="24"/>
                <w:lang w:eastAsia="en-US"/>
              </w:rPr>
              <w:br/>
              <w:t>Ход игры: на верхний край снежного вала или стенки кладут яркий кубик, кеглю или другой предмет. Можно поставить для сбивания несколько одинаковых или разных предметов. Дети должны сбить предметы снежками.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Default="00CF1317" w:rsidP="00A409F5">
      <w:pPr>
        <w:spacing w:after="0" w:line="240" w:lineRule="auto"/>
        <w:rPr>
          <w:rFonts w:ascii="Times New Roman" w:hAnsi="Times New Roman" w:cs="Times New Roman"/>
          <w:sz w:val="24"/>
          <w:szCs w:val="24"/>
        </w:rPr>
      </w:pPr>
    </w:p>
    <w:p w:rsidR="00CF1317" w:rsidRPr="0039073C" w:rsidRDefault="00CF1317" w:rsidP="00A409F5">
      <w:pPr>
        <w:spacing w:after="0" w:line="240" w:lineRule="auto"/>
        <w:rPr>
          <w:rFonts w:ascii="Times New Roman" w:hAnsi="Times New Roman" w:cs="Times New Roman"/>
          <w:b/>
          <w:bCs/>
          <w:sz w:val="24"/>
          <w:szCs w:val="24"/>
        </w:rPr>
      </w:pPr>
      <w:r w:rsidRPr="0039073C">
        <w:rPr>
          <w:rFonts w:ascii="Times New Roman" w:hAnsi="Times New Roman" w:cs="Times New Roman"/>
          <w:b/>
          <w:bCs/>
          <w:sz w:val="24"/>
          <w:szCs w:val="24"/>
        </w:rPr>
        <w:t>Группа «Юнга»</w:t>
      </w:r>
    </w:p>
    <w:p w:rsidR="00CF1317" w:rsidRPr="0039073C" w:rsidRDefault="00CF1317" w:rsidP="00A409F5">
      <w:pPr>
        <w:spacing w:after="0" w:line="240" w:lineRule="auto"/>
        <w:rPr>
          <w:rFonts w:ascii="Times New Roman" w:hAnsi="Times New Roman" w:cs="Times New Roman"/>
          <w:b/>
          <w:bCs/>
          <w:sz w:val="24"/>
          <w:szCs w:val="24"/>
        </w:rPr>
      </w:pPr>
      <w:r w:rsidRPr="0039073C">
        <w:rPr>
          <w:rFonts w:ascii="Times New Roman" w:hAnsi="Times New Roman" w:cs="Times New Roman"/>
          <w:b/>
          <w:bCs/>
          <w:sz w:val="24"/>
          <w:szCs w:val="24"/>
        </w:rPr>
        <w:t>Возраст детей: дети 3-х лет</w:t>
      </w:r>
    </w:p>
    <w:p w:rsidR="00CF1317" w:rsidRPr="0039073C" w:rsidRDefault="00CF1317" w:rsidP="00BD6A88">
      <w:pPr>
        <w:spacing w:after="0" w:line="240" w:lineRule="auto"/>
        <w:rPr>
          <w:rFonts w:ascii="Times New Roman" w:hAnsi="Times New Roman" w:cs="Times New Roman"/>
          <w:b/>
          <w:bCs/>
          <w:sz w:val="24"/>
          <w:szCs w:val="24"/>
        </w:rPr>
      </w:pPr>
      <w:r w:rsidRPr="0039073C">
        <w:rPr>
          <w:rFonts w:ascii="Times New Roman" w:hAnsi="Times New Roman" w:cs="Times New Roman"/>
          <w:b/>
          <w:bCs/>
          <w:sz w:val="24"/>
          <w:szCs w:val="24"/>
        </w:rPr>
        <w:t>На какой период составлен план: 05.12.2022 - 09.12.2022г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5.12</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6.12</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7.12</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8.12</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9.12</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Просмотр картинок на тему "Наш президент". "Государственные символы". Беседа о символах нашей страны, их особенностях.</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флаг - ту, </w:t>
            </w:r>
            <w:r w:rsidRPr="00E85C03">
              <w:rPr>
                <w:rFonts w:ascii="Times New Roman" w:hAnsi="Times New Roman" w:cs="Times New Roman"/>
                <w:sz w:val="24"/>
                <w:szCs w:val="24"/>
                <w:lang w:val="kk-KZ" w:eastAsia="en-US"/>
              </w:rPr>
              <w:t>герг - елтаңба, гимн - әнұран.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Динамическое упражнение "Вот, какие горы!".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двигательные навыки, речь, желание выполнять движения в соответствии с текстом; развивать положительные эмоции, умение подражать.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какие горы! (тянут руки вверх, встают на носки),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Высокие.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какие степи! (расставляют ноги шире, разводят руками в стороны),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Широкие.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какие реки! (бегут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какие травы! (садятся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Низкие.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 лодку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Качают. (стоя, покачивание туловища),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 детки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Играют (показ руками "фонариков").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гимнастика «Семья»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мелкую моторику рук, умение проговаривать слова текста согласно ритма стихотворных строк; развивать представления об окружающем.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 четыре,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живёт у нас в квартире?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Папа, мама, брат, сестрёнка,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Мурка, два котёнка,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Мой щенок, сверчок и 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вся моя семья!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Всех начну считать опять.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"Найди свой флаг"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Воспитатель предлагает детям вспомнить какие государственные символы есть в нашей строне. Показывает картинки с изображениями и просит назвать на казахском и русском языках.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флаг - ту, </w:t>
            </w:r>
            <w:r w:rsidRPr="00E85C03">
              <w:rPr>
                <w:rFonts w:ascii="Times New Roman" w:hAnsi="Times New Roman" w:cs="Times New Roman"/>
                <w:sz w:val="24"/>
                <w:szCs w:val="24"/>
                <w:lang w:val="kk-KZ" w:eastAsia="en-US"/>
              </w:rPr>
              <w:t>герг - елтаңба, гимн - әнұран.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сейчас мы поиграем в дидактическую игру "Найди свой флаг". Я расскажу условия игры. На доске изображены флаги многих государств. Когда вы увидите флаг нашей страны, вы говорите "Казахстан". Сколько раз повторится флаг нашей страны, столько раз вы говорите "Казахстан".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вместе с детьми следит за игрой, в конце детям, которые хорошо справились с заданием, педагог раздает жетоны с изображением флага.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(Ознакомление с окружающим миром, развитие речи и художественная литература, </w:t>
            </w:r>
            <w:r w:rsidRPr="00E85C03">
              <w:rPr>
                <w:rFonts w:ascii="Times New Roman" w:hAnsi="Times New Roman" w:cs="Times New Roman"/>
                <w:sz w:val="24"/>
                <w:szCs w:val="24"/>
                <w:lang w:val="kk-KZ" w:eastAsia="en-US"/>
              </w:rPr>
              <w:t>казахский язык</w:t>
            </w:r>
            <w:r w:rsidRPr="00E85C03">
              <w:rPr>
                <w:rFonts w:ascii="Times New Roman" w:hAnsi="Times New Roman" w:cs="Times New Roman"/>
                <w:sz w:val="24"/>
                <w:szCs w:val="24"/>
                <w:lang w:eastAsia="en-US"/>
              </w:rPr>
              <w:t>, основы математики).</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"В какое время года это произойдет?".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называть времена года по признакам; развивать мышление, память, внимание. Педагог рассказывает детям загадки о временах года, дети отгадывают загадку, отгадывают на доске времена года по картинкам.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назвать времена года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Билингвальный компонент:  зима -</w:t>
            </w:r>
            <w:r w:rsidRPr="00E85C03">
              <w:rPr>
                <w:rFonts w:ascii="Times New Roman" w:hAnsi="Times New Roman" w:cs="Times New Roman"/>
                <w:sz w:val="24"/>
                <w:szCs w:val="24"/>
                <w:lang w:val="kk-KZ" w:eastAsia="en-US"/>
              </w:rPr>
              <w:t xml:space="preserve">қыс, весна - көктем,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"Флаг Казахстана".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устойчивый интерес к государственному празднику, к декламации художественного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"Флаг Казахстана"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Казахстана древний флаг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Горной сини голубей.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Нашей общей воли знак,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Стяг отцов и сыновей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Казахстана гордый флаг.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(Е.Утетлеуов)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разминка "Посчитаем пальчики".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давай, скорей лети.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Четыре, пять, шесть, семь,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 считать совсем не лень.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Восемь, девять, десять,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Кончили считать.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Восемь, девять, десять,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Учимся на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Сюжетная игра "Строитель".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коммуникативные навыки, умение придерживаться сюжета, развивать представление о труде строителей.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делит детей на подгруппы, предлагает строительный материал для каждой, задача детей возвести здания, для людей разных профессий. Дети принимают образ строителя, надевают каски. Подгруппы детей договариваются о том, что они будут строить, и кто в здании будет работать.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большое здание школы для учителей,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красивый детский сад для воспитателей,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магаизин для продавцов,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гараж для автомобилистов.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процессе игры педагог мотивирует детей к добрым отношениям, помогает детям договориться.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конструирование, сенсорика).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"Флаг развивается!"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давайте встанем, возьмем в руки наши флаги и помашем 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Флаг развевается! (поднимать руки вверх и размахиваем флагами),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Наша страна независимая! (вытягивать руки вперед, развеваем флагами),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Знамена развеваются! (размахивать руками в стороны, развеваем флагами),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Наша страна суверенная! (поднимать флаги снизу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Сюжетно-ролевая игра "Шоферы".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 скамеечке с друзьями»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2 скамейки.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скамеечке с друзьями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Упражненья выполняем: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Наклоняемся, поднимаемся —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Физкультурой занимаемся.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1.«Выше вверх»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сидя на скамейке верхом, руки в упор сзади. Руки через стороны вверх, посмотреть вверх. Вернуться в и. п., сказать «вниз».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руки на пояс. Поворот вправо-назад. Вернуться в и. п. То же в другую сторону. Дыхание произвольное. Повторить по 3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«Встать и сесть»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руки за спину. Встать, посмотреть вверх. Вернуться в и. п. Ноги не сдвигать. Дыхание произвольное.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«Осторожно»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стоять близко к скамейке, руки вниз. Встать на скамейку, сохранять устойчивое положение и сойти.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«Дышим свободно»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лицом к скамейке, руки вниз. Руки в стороны, глубокий вдох носом. Вернуться в и. п., на выдохе произнести «дышим».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«У скамеечек»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вместе с педагогом образуют круг. Под чтение педагогом текста стихотворения все вместе двигаются хороводом в левую или правую сторону.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 скамеечек с друзьями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ходили и гуляли.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Приседали и вставали,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Дружно руки поднимали,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Наклонялись и вставали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немножечко устали.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Сядем на скамейки дружно.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Отдых нам, конечно, нужен.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педагога «отдых нам, конечно, нужен» дети медлен</w:t>
            </w:r>
            <w:r w:rsidRPr="00E85C03">
              <w:rPr>
                <w:rFonts w:ascii="Times New Roman" w:hAnsi="Times New Roman" w:cs="Times New Roman"/>
                <w:sz w:val="24"/>
                <w:szCs w:val="24"/>
                <w:lang w:eastAsia="en-US"/>
              </w:rPr>
              <w:softHyphen/>
              <w:t>но подходят к скамейкам и тихонечко садятся на них.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потешки «А у нас есть ложки,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ручки мыть,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Сперва закатаем рукава.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Тянем, тянем рукавок,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Показался локоток.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другой подтянем тоже,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теперь и мыться можно!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"Ходьба, меняя направление".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Закрепить навыки бега с выполнением определенных заданий: в колонне по одному, друг за другом соблюдая интервал, меняя направление; навыки ползания под дугу, высотой 40 сантиметров. Воспитывать положительный настрой к занятиям по физической культуре. Подвижная игра "Найди свой цвет".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быстро действовать по сигналу, ориентироваться в пространстве; развивать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"Проползи – не задень" (подлезание)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подлезать под палку, не задевая её, быть осторожным и внимательным; приучать их действовать по сигналу, не толкать других детей, помогать им. Релаксация “Вибрация”.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умению расслабляться, стать уверенным, бодрым.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«Солнышко лучистое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"Независимый Казахстан". 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Учить ходить по гимнастической скамейке. Развивать навыки самостоятельного построения в круг, и из круга в строй. Привлекать к совместным подвижным играм, правилам позитивных взаимоотношений. Эстафета «Передай флажок».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коллективные навыки, умение брать, держать, передавать мяч двумя руками, Совершенствовать двигательные умения и навыки, достижение физической красоты, силы, ловкости, выносливости.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"Чемпион".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ходьбы по гимнастической скамейке.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"Шагом марш!"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Встать прямо,ходить, высоко поднимая колени. На 2 шага — вдох, на 6–8 шагов — выдох. Выдыхая, произносить «ти-ш-ш-ше». Повторять в течение 1,5 мин.</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«Мячи большие и маленькие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"Моя Родина - Казахстан". 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Учить ходить по гимнастической скамейке. Развивать навыки самостоятельного построения в круг, и из круга в строй. Эстафета "Передай флажок".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держать, передавать и брать флажок одной рукой; развивать внимание, реакцию, умение играть в команде, сопереживать.Совершенствовать двигательные умения и навыки, достижение физической красоты, силы, ловкости, выносливости.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"Воробушки и автомобиль".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равзвивать умения детей бегать в разных направлениях, не наталкиваясь друг на друга, начинать движение и менять его по сигналу, находить своё место.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Релаксация."Бубенчик".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Колыбельная "Пушистые облачка" Примерно какие есть скинь.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правильно дышать, уметь расслабляться.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«Яблоки на снегу</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«Скучали по зиме?» Цель: Формировать интерес к музыке других народов;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песен.Ход занятия: Песня "Зима". В.Красева.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 Музыка Ю. Слонова, слова О. Высотской.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"Где же наши ручки?" (сборник)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М.Старокадомский "Зимний танец".</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 колокольчиках".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«Колобок и Дед Мороз</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Қазақ тілінде қыс мезгілін жыл мерзімі ретінде жалпылау және жүйелеу, қыс мезгілі туралы білімдерін кеңейту; сұрақтарға дұрыс жауап беру керектігін үйретуді жалғастыру. «Алақай! Қыс келді» ойыны. 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Ойын барысы: ұсынылған суреттерден балалар қыс мезгілі бейнеленген суретін таңдайды. Содан кейін олар оны қарастырады. Мұғалім суретті алып тастап, сұрақтар қояды. Балалар бір сөзбен "Иә" немесе "жоқ"деп жауап береді. Суретте қар бар ма? Жаңбыр жауып тұр ма? Суретте аққала бар ма?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«Шарики из снега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рисовать предметы круглой формы, учить правильно держать карандаш и кисть, не сжимая в руке, обучать умению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промыть кисть, протирать вымытую кисть.</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обучать умение лепить овощи и фрукты, транспорт, используя приемы отрывания, скатывания, раскатывания комочки между ладонями, на плоскости и сминая их.</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воробьями.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воробей -</w:t>
            </w:r>
            <w:r w:rsidRPr="00E85C03">
              <w:rPr>
                <w:rFonts w:ascii="Times New Roman" w:hAnsi="Times New Roman" w:cs="Times New Roman"/>
                <w:sz w:val="24"/>
                <w:szCs w:val="24"/>
                <w:lang w:val="kk-KZ" w:eastAsia="en-US"/>
              </w:rPr>
              <w:t>торғай</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очистка с помощью пластиковых лопаток дорожек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интерес к труду рядом со взрослым, закрепить умение работать вместе, радоваться результату работы.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"У оленя дом большой ".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умение соотносить движение с текстом.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r w:rsidRPr="00E85C03">
              <w:rPr>
                <w:rFonts w:ascii="Times New Roman" w:hAnsi="Times New Roman" w:cs="Times New Roman"/>
                <w:sz w:val="24"/>
                <w:szCs w:val="24"/>
                <w:shd w:val="clear" w:color="auto" w:fill="FFFFFF"/>
                <w:lang w:eastAsia="en-US"/>
              </w:rPr>
              <w:t xml:space="preserve"> игра заключается в том, что  вопитатель показывает движения и поет песню, а остальные дети повторяют за ним.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 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"Воробушки и кот". 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птицами на участке.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зимующих птицах, прилетающих на участок; развивать желание и умение наблюдать за названными живыми объектами (воробей, синица, сорока);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может выбрать для наблюдения ту или иную птицу.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Можно предложить также побеседовать о птице, которая их привлекает.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участке остаются те птицы, которые находятся ближе к человеку, опираются на его заботу и помощь в холода.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кормление птиц.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w:t>
            </w:r>
            <w:r>
              <w:rPr>
                <w:rFonts w:ascii="Times New Roman" w:hAnsi="Times New Roman" w:cs="Times New Roman"/>
                <w:sz w:val="24"/>
                <w:szCs w:val="24"/>
                <w:lang w:eastAsia="en-US"/>
              </w:rPr>
              <w:t>знакомление с окружающим миром</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"Лиса в курятнике". Цель: совершенствовать умение быстро действовать по сигналу; развивать вестибулярный аппарат,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"Самолеты".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вы, самолеты? Покажите ваши крылья!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Самолеты, садитесь на аэродром! (Присаживание на корточки, выравнивание дыхания.)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медальоны (самолеты).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омобенностях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очистка с помощью веников дорожек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интерес к труду рядом со взрослым, развивать чувство радости от посильных трудовых действий.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"Совушка".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w:t>
            </w:r>
            <w:r>
              <w:rPr>
                <w:rFonts w:ascii="Times New Roman" w:hAnsi="Times New Roman" w:cs="Times New Roman"/>
                <w:sz w:val="24"/>
                <w:szCs w:val="24"/>
                <w:lang w:eastAsia="en-US"/>
              </w:rPr>
              <w:t xml:space="preserve">ающим миром, основы математики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 веселые ребята". Цель: учить четко произносить текст в игре; соблюдать правила игры.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становятся в круг, в центре – ловишка. Подпрыгивая с ноги на ногу, дети идут по кругу и хором произносят слова: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весёлые ребята,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Любим бегать и скакать.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попробуй нас догнать,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 лови!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последние слова дети делают шаги назад из круга. После слова «лови» убегают от ловишки. На слова педагога «раз, два, три – в круг скорей беги» дети строятся в круг.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следами птиц на снегу.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детей на следы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определить, что это следы, следы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Мелкие следы могут оказаться следами воробьев и синиц, следы больших ног - вороньими.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снега во дворе,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счастья детворе.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снегу следы цепочкой,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Черточки с одною точкой.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 волнушки, то прямая,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узором покрывают.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совместно с педагогом могут прийти к выводу, что следы начинаются и прерываются. Это значит, что приты садятся на снег, прыгают, ходят, затем снова взлетают.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скажите, для чего птицы могут приземляться на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отчистка дорожек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желание трудиться в среде сверстников, рядом со взрослым, воспитывать стремление к чистоте и порядку.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"Найди себе пару".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разного цвета по количеству детей (по паре одинакового цвета). Дети получают по одному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-дети разбегаются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Второй сигнал - дети ищут себе пару, становятся в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должно принимать нечетное количество детей, чтобы один из играющих оставался без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Оставшийся без пары ребенок демонстрирует один из своих талантов.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заводится снова.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вороной.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знакомить детей с вороной: помочь определить ворону по внешнему виду, по извлекаемым птицей звукам;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каркание вороны, найти ее, молча понаблюдать.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птицу: голова, клюв, глаза, шея, туловище, крылья, хвост, ноги.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ворона любит жить рядом с человеком, питается почти всем, чем питается человек; ворона каркает.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Над городом,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Над парками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закаркали!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 кричу: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каркайте!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Хотим мы с папой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парк идти!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очистка с помощью пластиковых лопаток дорожек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интерес к труду рядом со взрослым, развивать чувство радости от посильных трудовых действий, общительности.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"Вороны".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прыгать на двух ногах, бегать в разные стороны, четко и правильно произносить текст.</w:t>
            </w:r>
          </w:p>
          <w:p w:rsidR="00CF1317" w:rsidRPr="00174C9D" w:rsidRDefault="00CF1317" w:rsidP="00E85C03">
            <w:pPr>
              <w:pStyle w:val="NormalWeb"/>
              <w:spacing w:before="0" w:beforeAutospacing="0" w:after="0" w:afterAutospacing="0"/>
              <w:rPr>
                <w:lang w:eastAsia="en-US"/>
              </w:rPr>
            </w:pPr>
            <w:r w:rsidRPr="00174C9D">
              <w:rPr>
                <w:lang w:eastAsia="en-US"/>
              </w:rPr>
              <w:t>Ход:</w:t>
            </w:r>
          </w:p>
          <w:p w:rsidR="00CF1317" w:rsidRPr="00174C9D" w:rsidRDefault="00CF1317" w:rsidP="00E85C03">
            <w:pPr>
              <w:pStyle w:val="NormalWeb"/>
              <w:spacing w:before="0" w:beforeAutospacing="0" w:after="0" w:afterAutospacing="0"/>
              <w:rPr>
                <w:lang w:eastAsia="en-US"/>
              </w:rPr>
            </w:pPr>
            <w:r w:rsidRPr="00174C9D">
              <w:rPr>
                <w:lang w:eastAsia="en-US"/>
              </w:rPr>
              <w:t>Все дети - вороны. Педагог говорит:</w:t>
            </w:r>
          </w:p>
          <w:p w:rsidR="00CF1317" w:rsidRPr="00174C9D" w:rsidRDefault="00CF1317" w:rsidP="00E85C03">
            <w:pPr>
              <w:pStyle w:val="NormalWeb"/>
              <w:spacing w:before="0" w:beforeAutospacing="0" w:after="0" w:afterAutospacing="0"/>
              <w:rPr>
                <w:lang w:eastAsia="en-US"/>
              </w:rPr>
            </w:pPr>
            <w:r w:rsidRPr="00174C9D">
              <w:rPr>
                <w:lang w:eastAsia="en-US"/>
              </w:rPr>
              <w:t>Вот под ёлкой запушенной</w:t>
            </w:r>
          </w:p>
          <w:p w:rsidR="00CF1317" w:rsidRPr="00174C9D" w:rsidRDefault="00CF1317" w:rsidP="00E85C03">
            <w:pPr>
              <w:pStyle w:val="NormalWeb"/>
              <w:spacing w:before="0" w:beforeAutospacing="0" w:after="0" w:afterAutospacing="0"/>
              <w:rPr>
                <w:lang w:eastAsia="en-US"/>
              </w:rPr>
            </w:pPr>
            <w:r w:rsidRPr="00174C9D">
              <w:rPr>
                <w:lang w:eastAsia="en-US"/>
              </w:rPr>
              <w:t>Скачут по снегу вороны.</w:t>
            </w:r>
          </w:p>
          <w:p w:rsidR="00CF1317" w:rsidRPr="00174C9D" w:rsidRDefault="00CF1317" w:rsidP="00E85C03">
            <w:pPr>
              <w:pStyle w:val="NormalWeb"/>
              <w:spacing w:before="0" w:beforeAutospacing="0" w:after="0" w:afterAutospacing="0"/>
              <w:rPr>
                <w:lang w:eastAsia="en-US"/>
              </w:rPr>
            </w:pPr>
            <w:r w:rsidRPr="00174C9D">
              <w:rPr>
                <w:lang w:eastAsia="en-US"/>
              </w:rPr>
              <w:t>Кар-кар! Кар-кар!</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Дети прыгают на двух ногах по площадке, вокруг ёлки, пенька.</w:t>
            </w:r>
          </w:p>
          <w:p w:rsidR="00CF1317" w:rsidRPr="00174C9D" w:rsidRDefault="00CF1317" w:rsidP="00E85C03">
            <w:pPr>
              <w:pStyle w:val="NormalWeb"/>
              <w:spacing w:before="0" w:beforeAutospacing="0" w:after="0" w:afterAutospacing="0"/>
              <w:rPr>
                <w:lang w:eastAsia="en-US"/>
              </w:rPr>
            </w:pPr>
            <w:r w:rsidRPr="00174C9D">
              <w:rPr>
                <w:lang w:eastAsia="en-US"/>
              </w:rPr>
              <w:t>Из-за корочки подрались,</w:t>
            </w:r>
          </w:p>
          <w:p w:rsidR="00CF1317" w:rsidRPr="00174C9D" w:rsidRDefault="00CF1317" w:rsidP="00E85C03">
            <w:pPr>
              <w:pStyle w:val="NormalWeb"/>
              <w:spacing w:before="0" w:beforeAutospacing="0" w:after="0" w:afterAutospacing="0"/>
              <w:rPr>
                <w:lang w:eastAsia="en-US"/>
              </w:rPr>
            </w:pPr>
            <w:r w:rsidRPr="00174C9D">
              <w:rPr>
                <w:lang w:eastAsia="en-US"/>
              </w:rPr>
              <w:t>Во всё горло раскричались.</w:t>
            </w:r>
          </w:p>
          <w:p w:rsidR="00CF1317" w:rsidRPr="00174C9D" w:rsidRDefault="00CF1317" w:rsidP="00E85C03">
            <w:pPr>
              <w:pStyle w:val="NormalWeb"/>
              <w:spacing w:before="0" w:beforeAutospacing="0" w:after="0" w:afterAutospacing="0"/>
              <w:rPr>
                <w:lang w:eastAsia="en-US"/>
              </w:rPr>
            </w:pPr>
            <w:r w:rsidRPr="00174C9D">
              <w:rPr>
                <w:lang w:eastAsia="en-US"/>
              </w:rPr>
              <w:t>Кар-кар! Кар-кар!</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Бегают в разных направлениях, помахивая руками.</w:t>
            </w:r>
          </w:p>
          <w:p w:rsidR="00CF1317" w:rsidRPr="00174C9D" w:rsidRDefault="00CF1317" w:rsidP="00E85C03">
            <w:pPr>
              <w:pStyle w:val="NormalWeb"/>
              <w:spacing w:before="0" w:beforeAutospacing="0" w:after="0" w:afterAutospacing="0"/>
              <w:rPr>
                <w:lang w:eastAsia="en-US"/>
              </w:rPr>
            </w:pPr>
            <w:r w:rsidRPr="00174C9D">
              <w:rPr>
                <w:lang w:eastAsia="en-US"/>
              </w:rPr>
              <w:t>Только ночка наступает,</w:t>
            </w:r>
          </w:p>
          <w:p w:rsidR="00CF1317" w:rsidRPr="00174C9D" w:rsidRDefault="00CF1317" w:rsidP="00E85C03">
            <w:pPr>
              <w:pStyle w:val="NormalWeb"/>
              <w:spacing w:before="0" w:beforeAutospacing="0" w:after="0" w:afterAutospacing="0"/>
              <w:rPr>
                <w:lang w:eastAsia="en-US"/>
              </w:rPr>
            </w:pPr>
            <w:r w:rsidRPr="00174C9D">
              <w:rPr>
                <w:lang w:eastAsia="en-US"/>
              </w:rPr>
              <w:t>Все вороны засыпают.</w:t>
            </w:r>
          </w:p>
          <w:p w:rsidR="00CF1317" w:rsidRPr="00174C9D" w:rsidRDefault="00CF1317" w:rsidP="00E85C03">
            <w:pPr>
              <w:pStyle w:val="NormalWeb"/>
              <w:spacing w:before="0" w:beforeAutospacing="0" w:after="0" w:afterAutospacing="0"/>
              <w:rPr>
                <w:lang w:eastAsia="en-US"/>
              </w:rPr>
            </w:pPr>
            <w:r w:rsidRPr="00174C9D">
              <w:rPr>
                <w:lang w:eastAsia="en-US"/>
              </w:rPr>
              <w:t>Кар-кар! Кар-кар! </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Влезают на ствол дерева, бревно, пеньки, скамейки.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w:t>
            </w:r>
            <w:r>
              <w:rPr>
                <w:rFonts w:ascii="Times New Roman" w:hAnsi="Times New Roman" w:cs="Times New Roman"/>
                <w:sz w:val="24"/>
                <w:szCs w:val="24"/>
                <w:lang w:eastAsia="en-US"/>
              </w:rPr>
              <w:t>знакомление с окружающим миром</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"Лохматый пес".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w:t>
            </w:r>
            <w:r>
              <w:rPr>
                <w:rFonts w:ascii="Times New Roman" w:hAnsi="Times New Roman" w:cs="Times New Roman"/>
                <w:sz w:val="24"/>
                <w:szCs w:val="24"/>
                <w:lang w:eastAsia="en-US"/>
              </w:rPr>
              <w:t>чи и художественная литература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поддерживать желание детей самостоятельно, последовательно снимать шапки, куртки, ботинки, кофты, штаны, размещать на полках шкафов; следить за внешним видом и порядком ; отрабатывать умение намыливать, мыть, тщательно ополаскивать руки, лицо, сушить полотенцем. Мы очень дружны,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привычки важны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Помогать друг другу,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чистотой повсюду. (Д. Ахметова)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w:t>
            </w:r>
            <w:r>
              <w:rPr>
                <w:rFonts w:ascii="Times New Roman" w:hAnsi="Times New Roman" w:cs="Times New Roman"/>
                <w:sz w:val="24"/>
                <w:szCs w:val="24"/>
                <w:lang w:eastAsia="en-US"/>
              </w:rPr>
              <w:t>у</w:t>
            </w:r>
            <w:r w:rsidRPr="00E85C03">
              <w:rPr>
                <w:rFonts w:ascii="Times New Roman" w:hAnsi="Times New Roman" w:cs="Times New Roman"/>
                <w:sz w:val="24"/>
                <w:szCs w:val="24"/>
                <w:lang w:eastAsia="en-US"/>
              </w:rPr>
              <w:t>зы</w:t>
            </w:r>
            <w:r>
              <w:rPr>
                <w:rFonts w:ascii="Times New Roman" w:hAnsi="Times New Roman" w:cs="Times New Roman"/>
                <w:sz w:val="24"/>
                <w:szCs w:val="24"/>
                <w:lang w:eastAsia="en-US"/>
              </w:rPr>
              <w:t>к</w:t>
            </w:r>
            <w:r w:rsidRPr="00E85C03">
              <w:rPr>
                <w:rFonts w:ascii="Times New Roman" w:hAnsi="Times New Roman" w:cs="Times New Roman"/>
                <w:sz w:val="24"/>
                <w:szCs w:val="24"/>
                <w:lang w:eastAsia="en-US"/>
              </w:rPr>
              <w:t>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jc w:val="both"/>
              <w:rPr>
                <w:rFonts w:ascii="Times New Roman" w:hAnsi="Times New Roman" w:cs="Times New Roman"/>
                <w:sz w:val="24"/>
                <w:szCs w:val="24"/>
              </w:rPr>
            </w:pPr>
            <w:r w:rsidRPr="00E85C03">
              <w:rPr>
                <w:rFonts w:ascii="Times New Roman" w:hAnsi="Times New Roman" w:cs="Times New Roman"/>
                <w:sz w:val="24"/>
                <w:szCs w:val="24"/>
                <w:lang w:val="en-US"/>
              </w:rPr>
              <w:t>I</w:t>
            </w:r>
            <w:r w:rsidRPr="00E85C03">
              <w:rPr>
                <w:rFonts w:ascii="Times New Roman" w:hAnsi="Times New Roman" w:cs="Times New Roman"/>
                <w:sz w:val="24"/>
                <w:szCs w:val="24"/>
              </w:rPr>
              <w:t>.Разминка в постели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 проснулись?» - «Да»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«Улыбнулись?» - «Да»</w:t>
            </w:r>
          </w:p>
          <w:p w:rsidR="00CF1317" w:rsidRPr="00E85C03" w:rsidRDefault="00CF1317" w:rsidP="00E85C03">
            <w:pPr>
              <w:numPr>
                <w:ilvl w:val="0"/>
                <w:numId w:val="2"/>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Потянулись?» - «Да»</w:t>
            </w:r>
          </w:p>
          <w:p w:rsidR="00CF1317" w:rsidRPr="00E85C03" w:rsidRDefault="00CF1317" w:rsidP="00E85C03">
            <w:pPr>
              <w:numPr>
                <w:ilvl w:val="0"/>
                <w:numId w:val="2"/>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«С боку на бок повернулись» - повороты</w:t>
            </w:r>
          </w:p>
          <w:p w:rsidR="00CF1317" w:rsidRPr="00E85C03" w:rsidRDefault="00CF1317" w:rsidP="00E85C03">
            <w:pPr>
              <w:numPr>
                <w:ilvl w:val="0"/>
                <w:numId w:val="2"/>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«Ножками подвигаем»</w:t>
            </w:r>
          </w:p>
          <w:p w:rsidR="00CF1317" w:rsidRPr="00E85C03" w:rsidRDefault="00CF1317" w:rsidP="00E85C03">
            <w:pPr>
              <w:numPr>
                <w:ilvl w:val="0"/>
                <w:numId w:val="3"/>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вдох – поднять правую ногу, выдох – согнуться;</w:t>
            </w:r>
          </w:p>
          <w:p w:rsidR="00CF1317" w:rsidRPr="00E85C03" w:rsidRDefault="00CF1317" w:rsidP="00E85C03">
            <w:pPr>
              <w:numPr>
                <w:ilvl w:val="0"/>
                <w:numId w:val="3"/>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то же с левой ноги;</w:t>
            </w:r>
          </w:p>
          <w:p w:rsidR="00CF1317" w:rsidRPr="00E85C03" w:rsidRDefault="00CF1317" w:rsidP="00E85C03">
            <w:pPr>
              <w:numPr>
                <w:ilvl w:val="0"/>
                <w:numId w:val="3"/>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то же – две ноги вместе.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«Лисичка» - руки перед грудью, мягко переступать на носочках, поворачивая голову вправо, влево, оглядывая хвост.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«Мячики» - И. п. стоя. Прыжки возле кровати.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«Большие – маленькие» - приседания (упражнения на восстановление дыхания).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Х</w:t>
            </w:r>
            <w:r w:rsidRPr="00E85C03">
              <w:rPr>
                <w:rFonts w:ascii="Times New Roman" w:hAnsi="Times New Roman" w:cs="Times New Roman"/>
                <w:sz w:val="24"/>
                <w:szCs w:val="24"/>
                <w:lang w:eastAsia="en-US"/>
              </w:rPr>
              <w:t>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(физическая культура, культурно-гигиенические навыки, навыки самообслуживания, ознакомление с окружающим миром)</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Музыкальная игра «Тихие и громкие ладошки»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Различать тихую и громкую музыку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 зависимости от звучания музыки дети хлопают в ладоши то громко, то тихо.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 ладошки поиграем,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Громко, громко ударяем,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не зевай,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Громко, громко ударяй!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 ладошки поиграем,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тихо, ударяем.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не зевай,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тихо ударяй.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"Один и много". Цель: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представления о предметах окружающего мира.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сначала проговаривает одно слово, ребенок подбирает пару, это слово во множественном числе.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После того, как ответы будут сформированы, можно показывать картинки.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Вариант-2. Педагог называет предмет во множественном числе, ребенок - в единственном. (развитие речи и худжественная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"Веселый воробей"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умения выполнять согласно текста игры, ритму; развивать чувство единения.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 с березы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дорогу прыг!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Больше нет мороза -</w:t>
            </w:r>
          </w:p>
          <w:p w:rsidR="00CF1317" w:rsidRPr="00E85C03" w:rsidRDefault="00CF1317" w:rsidP="00E85C03">
            <w:pPr>
              <w:pStyle w:val="normal0"/>
              <w:widowControl w:val="0"/>
              <w:tabs>
                <w:tab w:val="left" w:pos="2013"/>
              </w:tabs>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r w:rsidRPr="00E85C03">
              <w:rPr>
                <w:rFonts w:ascii="Times New Roman" w:hAnsi="Times New Roman" w:cs="Times New Roman"/>
                <w:sz w:val="24"/>
                <w:szCs w:val="24"/>
                <w:lang w:eastAsia="en-US"/>
              </w:rPr>
              <w:tab/>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журчит в канавке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Быстрый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не зябнут лапки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Скок-скок-скок!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Высохнут овражки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 прыг, прыг!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Вылезут букашки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 (развитие речи и художественная литература, ознакомление с окружающим миром,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lang w:val="kk-KZ"/>
              </w:rPr>
              <w:t>Предложить детям сказать и запомнить слова на казахском языке: круг - шеңбер, большой -  үлкен, маленький - кішкентай.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«Веселые картинки»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мелкой моторики рук.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Предложить детям поместить на игровом поле одну, две три картинки: например, на озере поместить одну уточку и т.д.  Посчитать у ежика грибочки, прекрепить к домику окошки, к машине - колесаи т.д.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Предложить детям сказать слова на казахском языке: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окно - терезе, ёжик - </w:t>
            </w:r>
            <w:r w:rsidRPr="00E85C03">
              <w:rPr>
                <w:rFonts w:ascii="Times New Roman" w:hAnsi="Times New Roman" w:cs="Times New Roman"/>
                <w:sz w:val="24"/>
                <w:szCs w:val="24"/>
                <w:lang w:val="kk-KZ" w:eastAsia="en-US"/>
              </w:rPr>
              <w:t>кірпі, утка - үйрек, колесо - дөңгелек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«Конструируем из палочек»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замыслу.Предложить детям назвать фигуры на казахском языке: квадрат - шаршы, треугольник -</w:t>
            </w:r>
            <w:r w:rsidRPr="00E85C03">
              <w:rPr>
                <w:rStyle w:val="c0"/>
                <w:rFonts w:ascii="Times New Roman" w:hAnsi="Times New Roman" w:cs="Times New Roman"/>
                <w:sz w:val="24"/>
                <w:szCs w:val="24"/>
                <w:lang w:val="kk-KZ" w:eastAsia="en-US"/>
              </w:rPr>
              <w:t xml:space="preserve"> үшбұрыш</w:t>
            </w:r>
            <w:r w:rsidRPr="00E85C03">
              <w:rPr>
                <w:rStyle w:val="c0"/>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казахский язык,</w:t>
            </w:r>
            <w:r w:rsidRPr="00E85C03">
              <w:rPr>
                <w:rFonts w:ascii="Times New Roman" w:hAnsi="Times New Roman" w:cs="Times New Roman"/>
                <w:sz w:val="24"/>
                <w:szCs w:val="24"/>
                <w:lang w:eastAsia="en-US"/>
              </w:rPr>
              <w:t xml:space="preserve"> развитие речи и художественная</w:t>
            </w:r>
            <w:r w:rsidRPr="00E85C03">
              <w:rPr>
                <w:rFonts w:ascii="Times New Roman" w:hAnsi="Times New Roman" w:cs="Times New Roman"/>
                <w:sz w:val="24"/>
                <w:szCs w:val="24"/>
                <w:lang w:val="kk-KZ"/>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 xml:space="preserve">«Веселый паровозик»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речи, восприятия, внимания, памяти, мышления.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Предложить детям найти вагончик определенного цвета.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Дети подбирают окошки у вагончика определенной геометрической формы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Предложить детям рассадить животных по вагонам: например, посади на первый (второй, третий) вагончик одного (двух, трех) зайчиков.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Коррекционная работа (педагог - психолог). Заключение 3. </w:t>
            </w:r>
            <w:r w:rsidRPr="00E85C03">
              <w:rPr>
                <w:rFonts w:ascii="Times New Roman" w:hAnsi="Times New Roman" w:cs="Times New Roman"/>
                <w:sz w:val="24"/>
                <w:szCs w:val="24"/>
              </w:rPr>
              <w:t xml:space="preserve">Развития мелкой моторики, внимания, пространственной ориентировки.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Упражнение «Резиночки» Ребенку предлагаются специальные карточки со схемами одевания резинок на пальцы. Далее вариант без использования карточек по словесной инструкции (Одень на указательный пальчик левой руки розовую резинку, на безымянный пальчик правой руки -синюю и т.д.</w:t>
            </w: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«Построй по схеме»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игры: учить детей выполнять элементарные постройки, ориентируясь на схемы.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схемы построек, строительный набор.</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w:t>
            </w:r>
            <w:r w:rsidRPr="00E85C03">
              <w:rPr>
                <w:rFonts w:ascii="Times New Roman" w:hAnsi="Times New Roman" w:cs="Times New Roman"/>
                <w:sz w:val="24"/>
                <w:szCs w:val="24"/>
                <w:lang w:eastAsia="en-US"/>
              </w:rPr>
              <w:t xml:space="preserve">развитие </w:t>
            </w:r>
            <w:r>
              <w:rPr>
                <w:rFonts w:ascii="Times New Roman" w:hAnsi="Times New Roman" w:cs="Times New Roman"/>
                <w:sz w:val="24"/>
                <w:szCs w:val="24"/>
                <w:lang w:eastAsia="en-US"/>
              </w:rPr>
              <w:t>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Опыт «Свойства камней»</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174C9D">
              <w:rPr>
                <w:lang w:eastAsia="en-US"/>
              </w:rPr>
              <w:t>Цель: Поддерживать интерес к экспериментированию. Закреплять умение обследовать предметы и называть их </w:t>
            </w:r>
            <w:r w:rsidRPr="00E85C03">
              <w:rPr>
                <w:rStyle w:val="Strong"/>
                <w:b w:val="0"/>
                <w:bCs w:val="0"/>
                <w:bdr w:val="none" w:sz="0" w:space="0" w:color="auto" w:frame="1"/>
                <w:lang w:eastAsia="en-US"/>
              </w:rPr>
              <w:t>свойства. </w:t>
            </w:r>
            <w:r w:rsidRPr="00174C9D">
              <w:rPr>
                <w:lang w:eastAsia="en-US"/>
              </w:rPr>
              <w:t>Способствовать развитию диалогической речи, речевой активности, обогащению словаря.</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E85C03">
              <w:rPr>
                <w:rStyle w:val="Strong"/>
                <w:b w:val="0"/>
                <w:bCs w:val="0"/>
                <w:bdr w:val="none" w:sz="0" w:space="0" w:color="auto" w:frame="1"/>
                <w:lang w:eastAsia="en-US"/>
              </w:rPr>
              <w:t xml:space="preserve">Ход: воспитатель показывает картинки с изображением различных камней. </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E85C03">
              <w:rPr>
                <w:rStyle w:val="Strong"/>
                <w:b w:val="0"/>
                <w:bCs w:val="0"/>
                <w:bdr w:val="none" w:sz="0" w:space="0" w:color="auto" w:frame="1"/>
                <w:lang w:eastAsia="en-US"/>
              </w:rPr>
              <w:t>Спашивает у детей, что они знают о камнях, где они могут пригодиться. Дополняет ответы детей, рассказывая о том какие бывают камни, как человек использует камни в своей жизни, какими своствами они обладают.</w:t>
            </w:r>
          </w:p>
          <w:p w:rsidR="00CF1317" w:rsidRPr="00E85C03" w:rsidRDefault="00CF1317" w:rsidP="00E85C03">
            <w:pPr>
              <w:pStyle w:val="NormalWeb"/>
              <w:shd w:val="clear" w:color="auto" w:fill="FFFFFF"/>
              <w:spacing w:before="0" w:beforeAutospacing="0" w:after="0" w:afterAutospacing="0"/>
              <w:ind w:firstLine="34"/>
              <w:rPr>
                <w:bdr w:val="none" w:sz="0" w:space="0" w:color="auto" w:frame="1"/>
                <w:lang w:eastAsia="en-US"/>
              </w:rPr>
            </w:pPr>
            <w:r w:rsidRPr="00E85C03">
              <w:rPr>
                <w:rStyle w:val="Strong"/>
                <w:b w:val="0"/>
                <w:bCs w:val="0"/>
                <w:bdr w:val="none" w:sz="0" w:space="0" w:color="auto" w:frame="1"/>
                <w:lang w:eastAsia="en-US"/>
              </w:rPr>
              <w:t>Предлагает детям рассмотреть камни под лупой, рассказать чем они отличаются (один -шероховатый, другой - гладкий). Затем берет деревянный брусок и камень одного размера и предлагает взяв в руку определить, что тяжелее. Предлагает опустить камень и деревянный брусок в емкость с водой и посмотреть что будет. Так же обращает внимание на то, что мокрый камень темнее сухого.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(Ознакомление с окружающим миром,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Коррекционная работа (педагог - логопед). Заключение 3. </w:t>
            </w:r>
            <w:r w:rsidRPr="00E85C03">
              <w:rPr>
                <w:rFonts w:ascii="Times New Roman" w:hAnsi="Times New Roman" w:cs="Times New Roman"/>
                <w:sz w:val="24"/>
                <w:szCs w:val="24"/>
                <w:lang w:eastAsia="en-US"/>
              </w:rPr>
              <w:t>Артикуляционная гимнастика «Зима»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артикуляционной моторики.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«Сосулька». Высунуть «острый» язык как можно дальше удерживать его в таком положении (под счет до «шести—восьми»).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«Санки-ледянки». Сделать язык «чашечкой».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«Горка для спуска». Открыть рот, опустить язык за нижние зубы, выгнуть спинку языка «горочкой».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«Саночки». Рот открыт, губы в улыбке. Боковые края языка плотно прижать к верхним коренным зубам, спинку прогнуть вниз, кончик свободен. Движения вперед-назад, боковые края языка должны скользить по коренным зубам. Следить, чтобы нижняя челюсть не двигалась, губы не касались зубов.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«Ураганный ветер открывает и закрывает форточку». Рот открыт. Язык высунут изо рта. Поднимать и опускать кончик языка.</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r w:rsidRPr="00E85C03">
              <w:rPr>
                <w:rStyle w:val="c4"/>
                <w:rFonts w:ascii="Times New Roman" w:hAnsi="Times New Roman" w:cs="Times New Roman"/>
                <w:sz w:val="24"/>
                <w:szCs w:val="24"/>
                <w:lang w:eastAsia="en-US"/>
              </w:rPr>
              <w:t>«</w:t>
            </w:r>
            <w:r w:rsidRPr="00E85C03">
              <w:rPr>
                <w:rFonts w:ascii="Times New Roman" w:hAnsi="Times New Roman" w:cs="Times New Roman"/>
                <w:sz w:val="24"/>
                <w:szCs w:val="24"/>
                <w:lang w:eastAsia="en-US"/>
              </w:rPr>
              <w:t>Собери и построй</w:t>
            </w:r>
            <w:r w:rsidRPr="00E85C03">
              <w:rPr>
                <w:rStyle w:val="c4"/>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Закреплять умение детей узнавать и называть геометрические фигуры (квадрат, прямоугольник, треугольник, круг, овал). Выкладывать из геометрических фигур различные предметы. Материал: кубик с наклеенными геометрическими фигурами, геометрические фигуры, вырезанные из картона; контурные образцы построек. Ход: Ребенок бросает кубик, называет фигуру, которую видит на верхней грани и берет такую же картонную любого цвета. Из фигур, набранных за несколько ходов, ребенок составляет любое изображение.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Предложить детям вспомнить и назвать знакомые цветана казахском языке:</w:t>
            </w:r>
            <w:r w:rsidRPr="00E85C03">
              <w:rPr>
                <w:rFonts w:ascii="Times New Roman" w:hAnsi="Times New Roman" w:cs="Times New Roman"/>
                <w:sz w:val="24"/>
                <w:szCs w:val="24"/>
              </w:rPr>
              <w:t xml:space="preserve"> красный- </w:t>
            </w:r>
            <w:r w:rsidRPr="00E85C03">
              <w:rPr>
                <w:rFonts w:ascii="Times New Roman" w:hAnsi="Times New Roman" w:cs="Times New Roman"/>
                <w:sz w:val="24"/>
                <w:szCs w:val="24"/>
                <w:lang w:val="kk-KZ"/>
              </w:rPr>
              <w:t>қ</w:t>
            </w:r>
            <w:r w:rsidRPr="00E85C03">
              <w:rPr>
                <w:rFonts w:ascii="Times New Roman" w:hAnsi="Times New Roman" w:cs="Times New Roman"/>
                <w:sz w:val="24"/>
                <w:szCs w:val="24"/>
              </w:rPr>
              <w:t>ызыл</w:t>
            </w:r>
            <w:r w:rsidRPr="00E85C03">
              <w:rPr>
                <w:rFonts w:ascii="Times New Roman" w:hAnsi="Times New Roman" w:cs="Times New Roman"/>
                <w:sz w:val="24"/>
                <w:szCs w:val="24"/>
                <w:lang w:val="kk-KZ"/>
              </w:rPr>
              <w:t>, зеленый - жасыл, синий - көк, желтый -  сары</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казаский язык,</w:t>
            </w:r>
            <w:r w:rsidRPr="00E85C03">
              <w:rPr>
                <w:rFonts w:ascii="Times New Roman" w:hAnsi="Times New Roman" w:cs="Times New Roman"/>
                <w:sz w:val="24"/>
                <w:szCs w:val="24"/>
                <w:lang w:eastAsia="en-US"/>
              </w:rPr>
              <w:t xml:space="preserve"> 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математическим планшетом «Часть и целое»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глазомер; формировать понятие о том, что предмет можно разделить на несколько равных частей; формировать умение называть части, полученные от деления, сравнивать целое и части, понимать, что целый предмет больше каждой своей части, а часть меньше целого.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Материал: математический планшет, набор маленьких резинок для творчества.</w:t>
            </w:r>
            <w:r w:rsidRPr="00E85C03">
              <w:rPr>
                <w:rFonts w:ascii="Times New Roman" w:hAnsi="Times New Roman" w:cs="Times New Roman"/>
                <w:sz w:val="24"/>
                <w:szCs w:val="24"/>
                <w:lang w:eastAsia="en-US"/>
              </w:rPr>
              <w:br/>
              <w:t>Описание игры: </w:t>
            </w:r>
            <w:r w:rsidRPr="00E85C03">
              <w:rPr>
                <w:rFonts w:ascii="Times New Roman" w:hAnsi="Times New Roman" w:cs="Times New Roman"/>
                <w:sz w:val="24"/>
                <w:szCs w:val="24"/>
                <w:lang w:eastAsia="en-US"/>
              </w:rPr>
              <w:br/>
              <w:t>Воспитатель выкладывает на планшете большую фигуру, включающую несколько рядов гвоздиков, например трапецию, прямоугольник, треугольник. Затем предлагает ребенку поделить ее на равные части, проводя «линии» резиночками или разделить на максимальное количество частей (какое, посчитайте вместе) и назвать эти кусочки - геометрические фигуры. </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(Основы математики </w:t>
            </w:r>
            <w:r w:rsidRPr="00E85C03">
              <w:rPr>
                <w:rFonts w:ascii="Times New Roman" w:hAnsi="Times New Roman" w:cs="Times New Roman"/>
                <w:sz w:val="24"/>
                <w:szCs w:val="24"/>
                <w:lang w:val="kk-KZ"/>
              </w:rPr>
              <w:t>).</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lang w:val="kk-KZ"/>
              </w:rPr>
              <w:t>Предложить детям сказать и запомнить слова на казахском языке: круг - шеңбер, большой -  үлкен, маленький - кішкентай.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«Веселые картинки»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мелкой моторики рук.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Предложить детям поместить на игровом поле одну, две три картинки: например, на озере поместить одну уточку и т.д.  Посчитать у ежика грибочки, прекрепить к домику окошки, к машине - колесаи т.д.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Предложить детям сказать слова на казахском языке: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окно - терезе, ёжик - </w:t>
            </w:r>
            <w:r w:rsidRPr="00E85C03">
              <w:rPr>
                <w:rFonts w:ascii="Times New Roman" w:hAnsi="Times New Roman" w:cs="Times New Roman"/>
                <w:sz w:val="24"/>
                <w:szCs w:val="24"/>
                <w:lang w:val="kk-KZ" w:eastAsia="en-US"/>
              </w:rPr>
              <w:t>кірпі, утка - үйрек, колесо - дөңгелек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развивать навыки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Обувь на правую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Обувь на левую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Правильно ли, присмотримся,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застежках позаботимся. (Д. Ахметова)</w:t>
            </w:r>
          </w:p>
          <w:p w:rsidR="00CF1317" w:rsidRPr="00E85C03" w:rsidRDefault="00CF1317" w:rsidP="00E85C03">
            <w:pPr>
              <w:shd w:val="clear" w:color="auto" w:fill="FFFFFF"/>
              <w:spacing w:after="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воробьями.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воробей -</w:t>
            </w:r>
            <w:r w:rsidRPr="00E85C03">
              <w:rPr>
                <w:rFonts w:ascii="Times New Roman" w:hAnsi="Times New Roman" w:cs="Times New Roman"/>
                <w:sz w:val="24"/>
                <w:szCs w:val="24"/>
                <w:lang w:val="kk-KZ" w:eastAsia="en-US"/>
              </w:rPr>
              <w:t>торғай</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казахский язык)</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 ).</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птицами на участке.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зимующих птицах, прилетающих на участок; развивать желание и умение наблюдать за названными живыми объектами (воробей, синица, сорока);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может выбрать для наблюдения ту или иную птицу.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Можно предложить также побеседовать о птице, которая их привлекает.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участке остаются те птицы, которые находятся ближе к человеку, опираются на его заботу и помощь в холода.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"Воробушки и кот".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 ознакомление с окружающим миром).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торможение, наблюдательность, умение выполнять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движения по сигналу.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располагаются по две стороны площадки, двое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водящих становятся по середине (Мороз – Красный нос и Мороз – Синий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нос)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два брата молодые,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 удалые: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Красный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Синий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из вас решится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путь – дороженьку пуститься?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играющие хором отвечают: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боимся мы угроз, И не страшен нам мороз.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«мороз» все играющие перебегают в дом на противоположной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стороне площадки, а морозы стараются их «заморозить» (коснуться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Продолжительность игры 5-7 минут.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омобенностях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"Лохматый пес".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"Лошадки".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силу, навыки бега с поскоками в разных направлениях, умения двигаться по сигналу, пользоваться атрибутами,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ребенок может играть в роли лошадки индивидуально, а также собираться в пары, согласовывая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следами птиц на снегу.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знания о зимующих птицах, прилетающих на участок, формировать умение различать птиц по следам; воспитывать наблюдательность и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детей на следы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определить, что это следы, следы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Мелкие следы могут оказаться следами воробьев и синиц, следы больших ног - вороньими.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снега во дворе,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счастья детворе.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снегу следы цепочкой,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Черточки с одною точкой.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 волнушки, то прямая,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узором покрывают.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совместно с педагогом могут прийти к выводу, что следы начинаются и прерываются. Это значит, что приты садятся на снег, прыгают, ходят, затем снова взлетают.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скажите, для чего птицы могут приземляться на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«Ловишки»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быстроту реакции, ловкость и сноровку, учить играть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коллективе, соблюдая правила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игры: дети находятся на площадке. Ловишка,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становится на середине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По сигналу: «Раз, два, три - лови!» - все дети разбегаются по площадке, увертываются от ловишки, который старается догнать одного из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играющих и коснуться его рукой (запятнать). Тот, кого ловишка коснулся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рукой, отходит в сторону. Когда будет запятнано 3-4 играющих, выбирается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новый ловишка.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w:t>
            </w:r>
          </w:p>
        </w:tc>
        <w:tc>
          <w:tcPr>
            <w:tcW w:w="2629" w:type="dxa"/>
          </w:tcPr>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 xml:space="preserve">Наблюдение за вороной. </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Цель: продолжать знакомить детей с вороной: помочь определить ворону по внешнему виду, по извлекаемым птицей звукам; воспитывать любознательность.</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Ход наблюдения: Педагог предлагает послушать каркание вороны, найти ее, молча понаблюдать.</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Также предлагается описать птицу: голова, клюв, глаза, шея, туловище, крылья, хвост, ноги.</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Педагог рассказывает о том, что ворона любит жить рядом с человеком, питается почти всем, чем питается человек; ворона каркает.</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Над городом,</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Над парками</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Вороны</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Как закаркали!</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А я кричу:</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 Не каркайте!</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Хотим мы с папой</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В парк идти!</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А. Барто</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 xml:space="preserve">Подвижная игра "Совушка". </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eastAsia="en-US"/>
              </w:rPr>
              <w:t>Подвижная игра</w:t>
            </w:r>
          </w:p>
          <w:p w:rsidR="00CF1317" w:rsidRPr="009E4A4C" w:rsidRDefault="00CF1317" w:rsidP="00E85C03">
            <w:pPr>
              <w:pStyle w:val="NormalWeb"/>
              <w:spacing w:before="0" w:beforeAutospacing="0" w:after="0" w:afterAutospacing="0"/>
              <w:rPr>
                <w:lang w:eastAsia="en-US"/>
              </w:rPr>
            </w:pPr>
            <w:r w:rsidRPr="009E4A4C">
              <w:rPr>
                <w:rStyle w:val="Strong"/>
                <w:b w:val="0"/>
                <w:bCs w:val="0"/>
                <w:shd w:val="clear" w:color="auto" w:fill="FFFFE0"/>
                <w:lang w:eastAsia="en-US"/>
              </w:rPr>
              <w:t>Подвижная игра: «Снежиночки - пушиночки»</w:t>
            </w:r>
          </w:p>
          <w:p w:rsidR="00CF1317" w:rsidRPr="009E4A4C" w:rsidRDefault="00CF1317" w:rsidP="00E85C03">
            <w:pPr>
              <w:pStyle w:val="NormalWeb"/>
              <w:spacing w:before="0" w:beforeAutospacing="0" w:after="0" w:afterAutospacing="0"/>
              <w:rPr>
                <w:lang w:eastAsia="en-US"/>
              </w:rPr>
            </w:pPr>
            <w:r w:rsidRPr="009E4A4C">
              <w:rPr>
                <w:rStyle w:val="Strong"/>
                <w:b w:val="0"/>
                <w:bCs w:val="0"/>
                <w:lang w:eastAsia="en-US"/>
              </w:rPr>
              <w:t>Цель:</w:t>
            </w:r>
            <w:r w:rsidRPr="009E4A4C">
              <w:rPr>
                <w:lang w:eastAsia="en-US"/>
              </w:rPr>
              <w:t> учить подражать и согласовывать движения с движениями других детей, развивать вестибулярный аппарат, умение расслабляться, воспитывать эмоциональную отзывчивость, вырабатывать уверенность в себе.</w:t>
            </w:r>
          </w:p>
          <w:p w:rsidR="00CF1317" w:rsidRPr="009E4A4C" w:rsidRDefault="00CF1317" w:rsidP="00E85C03">
            <w:pPr>
              <w:pStyle w:val="NormalWeb"/>
              <w:spacing w:before="0" w:beforeAutospacing="0" w:after="0" w:afterAutospacing="0"/>
              <w:rPr>
                <w:lang w:eastAsia="en-US"/>
              </w:rPr>
            </w:pPr>
            <w:r w:rsidRPr="009E4A4C">
              <w:rPr>
                <w:rStyle w:val="Strong"/>
                <w:b w:val="0"/>
                <w:bCs w:val="0"/>
                <w:lang w:eastAsia="en-US"/>
              </w:rPr>
              <w:t>Ход игры:</w:t>
            </w:r>
          </w:p>
          <w:p w:rsidR="00CF1317" w:rsidRPr="009E4A4C" w:rsidRDefault="00CF1317" w:rsidP="00E85C03">
            <w:pPr>
              <w:pStyle w:val="NormalWeb"/>
              <w:spacing w:before="0" w:beforeAutospacing="0" w:after="0" w:afterAutospacing="0"/>
              <w:rPr>
                <w:lang w:eastAsia="en-US"/>
              </w:rPr>
            </w:pPr>
            <w:r w:rsidRPr="009E4A4C">
              <w:rPr>
                <w:lang w:eastAsia="en-US"/>
              </w:rPr>
              <w:t>Дети движутся гурьбой вокруг снеговика, повертываясь одновременно и вокруг себя. Через некоторое время направление движения меняется, хоровод кружится в другую сторону.</w:t>
            </w:r>
          </w:p>
          <w:p w:rsidR="00CF1317" w:rsidRPr="009E4A4C" w:rsidRDefault="00CF1317" w:rsidP="00E85C03">
            <w:pPr>
              <w:pStyle w:val="NormalWeb"/>
              <w:spacing w:before="0" w:beforeAutospacing="0" w:after="0" w:afterAutospacing="0"/>
              <w:rPr>
                <w:lang w:eastAsia="en-US"/>
              </w:rPr>
            </w:pPr>
            <w:r w:rsidRPr="009E4A4C">
              <w:rPr>
                <w:lang w:eastAsia="en-US"/>
              </w:rPr>
              <w:t>Взрослый говорит: </w:t>
            </w:r>
            <w:r w:rsidRPr="009E4A4C">
              <w:rPr>
                <w:rStyle w:val="Emphasis"/>
                <w:i w:val="0"/>
                <w:iCs w:val="0"/>
                <w:lang w:eastAsia="en-US"/>
              </w:rPr>
              <w:t>«Снежиночки-пушиночки устали на лету, кружиться перестали, присели отдохнуть».</w:t>
            </w:r>
          </w:p>
          <w:p w:rsidR="00CF1317" w:rsidRPr="009E4A4C" w:rsidRDefault="00CF1317" w:rsidP="00E85C03">
            <w:pPr>
              <w:pStyle w:val="normal0"/>
              <w:widowControl w:val="0"/>
              <w:spacing w:line="240" w:lineRule="auto"/>
              <w:rPr>
                <w:rFonts w:ascii="Times New Roman" w:hAnsi="Times New Roman" w:cs="Times New Roman"/>
                <w:sz w:val="24"/>
                <w:szCs w:val="24"/>
                <w:lang w:eastAsia="en-US"/>
              </w:rPr>
            </w:pPr>
            <w:r w:rsidRPr="009E4A4C">
              <w:rPr>
                <w:rFonts w:ascii="Times New Roman" w:hAnsi="Times New Roman" w:cs="Times New Roman"/>
                <w:sz w:val="24"/>
                <w:szCs w:val="24"/>
                <w:lang w:val="kk-KZ"/>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spacing w:after="0" w:line="240" w:lineRule="auto"/>
        <w:jc w:val="center"/>
        <w:rPr>
          <w:rFonts w:ascii="Times New Roman" w:hAnsi="Times New Roman" w:cs="Times New Roman"/>
          <w:sz w:val="24"/>
          <w:szCs w:val="24"/>
        </w:rPr>
      </w:pPr>
    </w:p>
    <w:p w:rsidR="00CF1317" w:rsidRPr="00174C9D" w:rsidRDefault="00CF1317" w:rsidP="00BD6A88">
      <w:pPr>
        <w:spacing w:after="0" w:line="240" w:lineRule="auto"/>
        <w:jc w:val="center"/>
        <w:rPr>
          <w:rFonts w:ascii="Times New Roman" w:hAnsi="Times New Roman" w:cs="Times New Roman"/>
          <w:sz w:val="24"/>
          <w:szCs w:val="24"/>
        </w:rPr>
      </w:pPr>
    </w:p>
    <w:p w:rsidR="00CF1317" w:rsidRPr="00174C9D" w:rsidRDefault="00CF1317" w:rsidP="00F3182F">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F3182F">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 xml:space="preserve">Возраст детей: дети 3-х лет </w:t>
      </w:r>
    </w:p>
    <w:p w:rsidR="00CF1317" w:rsidRPr="00174C9D" w:rsidRDefault="00CF1317" w:rsidP="007035C7">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12.12.2022 - 16.12.2022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12.12</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13.12</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14.12</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15.12</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16.12</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"Любимые сказки"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правильно строить предложения, тексты, пересказывать знакомый текст, тренировать внимание, память.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Выставка книг: "Поиграем с героем Зайцем".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активизировать содержание сказок, где Заяц - главный герой той или иной сказки;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 каких сказках можно встретить Зайца? ("Заяц-Хваста", "Теремок", "Заюшкина избушка", "Рукавичка", "Яблоко".)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Какой был заяц в этих сказках? (Хвастливый, добрый, доверчивый, глупый, трусливый, добрый, щедрый.)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тренировка "Перчатки".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перчатки надеваем, (тереть ладошки друг об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Пальчики мы посчитаем, (гладить одну руку другой),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Получилось! Все в порядке! (гладить второй рукой первую),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теплые перчатки (поворачивать ладошки туда-сюда). (Физическая культура, социально-эмоциональное развитие,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Музыкальная игра "Изобрази героя сказки".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двигательные навыки, умения подражать тем или иным героям сказок.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Лиса, лисонька,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хитрые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Шубка — глазки не отвесть.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"Курочек люблю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Неуклюжий, косолапый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по лесу медведь.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спросят, что он любит,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Скажет: "Меду бы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Вышел зайка погулять,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 он прыгать и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Вдруг раздался треск и 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Прижал зайка ушки и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Лягушка, выпучив глаза, сидит,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по-русски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болоте любит жить одна,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Ловит комаров она.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Серый зубастый волк по полю рыщет,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Телят, ягнят ищет.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Серенькая, маленькая мышка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полом таится, кошки боится.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музыка,  развитие речи и художественная литература).</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"Любимые сказки"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правильно строить предложения, тексты, пересказывать знакомый текст, тренировать внимание, память.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Выставка книг: "Поиграем с героем Зайцем".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активизировать содержание сказок, где Заяц - главный герой той или иной сказки;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 каких сказках можно встретить Зайца? ("Заяц-Хваста", "Теремок", "Заюшкина избушка", "Рукавичка", "Яблоко".)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Какой был заяц в этих сказках? (Хвастливый, добрый, доверчивый, глупый, трусливый, добрый, щедрый.)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развитие ре</w:t>
            </w:r>
            <w:r>
              <w:rPr>
                <w:rFonts w:ascii="Times New Roman" w:hAnsi="Times New Roman" w:cs="Times New Roman"/>
                <w:sz w:val="24"/>
                <w:szCs w:val="24"/>
                <w:lang w:eastAsia="en-US"/>
              </w:rPr>
              <w:t xml:space="preserve">чи и художественная литература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тренировка "Перчатки".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перчатки надеваем, (тереть ладошки друг об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Пальчики мы посчитаем, (гладить одну руку другой),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Получилось! Все в порядке! (гладить второй рукой первую),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теплые перчатки (поворачивать ладошки туда-сюда). (Физическая культура, социально-эмоциональное развитие, развитие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Музыкальная игра "Изобрази героя сказки".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двигательные навыки, умения подражать тем или иным героям сказок.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Лиса, лисонька,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хитрые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Шубка — глазки не отвесть.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"Курочек люблю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Неуклюжий, косолапый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по лесу медведь.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спросят, что он любит,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Скажет: "Меду бы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Вышел зайка погулять,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 он прыгать и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Вдруг раздался треск и 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Прижал зайка ушки и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Лягушка, выпучив глаза, сидит,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по-русски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болоте любит жить одна,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Ловит комаров она.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Серый зубастый волк по полю рыщет,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Телят, ягнят ищет.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Серенькая, маленькая мышка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полом таится, кошки боится.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музыка,  развитие речи и художественная литература).</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 скамеечке с друзьями»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2 скамейки.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скамеечке с друзьями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Упражненья выполняем: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Наклоняемся, поднимаемся —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Физкультурой занимаемся.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1.«Выше вверх»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сидя на скамейке верхом, руки в упор сзади. Руки через стороны вверх, посмотреть вверх. Вернуться в и. п., сказать «вниз».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руки на пояс. Поворот вправо-назад. Вернуться в и. п. То же в другую сторону. Дыхание произвольное. Повторить по 3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«Встать и сесть»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то же, руки за спину. Встать, посмотреть вверх. Вернуться в и. п. Ноги не сдвигать. Дыхание произвольное.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«Осторожно»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стоять близко к скамейке, руки вниз. Встать на скамейку, сохранять устойчивое положение и сойти. Повторить 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«Дышим свободно»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лицом к скамейке, руки вниз. Руки в стороны, глубокий вдох носом. Вернуться в и. п., на выдохе произнести «дышим».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«У скамеечек»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вместе с педагогом образуют круг. Под чтение педагогом текста стихотворения все вместе двигаются хороводом в левую или правую сторону.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 скамеечек с друзьями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ходили и гуляли.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Приседали и вставали,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Дружно руки поднимали,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Наклонялись и вставали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немножечко устали.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Сядем на скамейки дружно.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Отдых нам, конечно, нужен.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педагога «отдых нам, конечно, нужен» дети медлен</w:t>
            </w:r>
            <w:r w:rsidRPr="00E85C03">
              <w:rPr>
                <w:rFonts w:ascii="Times New Roman" w:hAnsi="Times New Roman" w:cs="Times New Roman"/>
                <w:sz w:val="24"/>
                <w:szCs w:val="24"/>
                <w:lang w:eastAsia="en-US"/>
              </w:rPr>
              <w:softHyphen/>
              <w:t>но подходят к скамейкам и тихонечко садятся на них.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надо с мылом мыть,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Рукава нельзя мочить,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Кто рукавчик не засучит,</w:t>
            </w:r>
          </w:p>
          <w:p w:rsidR="00CF1317" w:rsidRPr="00E85C03" w:rsidRDefault="00CF1317" w:rsidP="00E85C03">
            <w:pPr>
              <w:shd w:val="clear" w:color="auto" w:fill="FFFFFF"/>
              <w:spacing w:after="0"/>
              <w:rPr>
                <w:rFonts w:ascii="Times New Roman" w:hAnsi="Times New Roman" w:cs="Times New Roman"/>
                <w:sz w:val="24"/>
                <w:szCs w:val="24"/>
              </w:rPr>
            </w:pPr>
            <w:r w:rsidRPr="00E85C03">
              <w:rPr>
                <w:rStyle w:val="c4"/>
                <w:rFonts w:ascii="Times New Roman" w:hAnsi="Times New Roman" w:cs="Times New Roman"/>
                <w:sz w:val="24"/>
                <w:szCs w:val="24"/>
                <w:lang w:eastAsia="en-US"/>
              </w:rPr>
              <w:t>Тот водички не получит.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w:t>
            </w:r>
            <w:r w:rsidRPr="00E85C03">
              <w:rPr>
                <w:rFonts w:ascii="Times New Roman" w:hAnsi="Times New Roman" w:cs="Times New Roman"/>
                <w:sz w:val="24"/>
                <w:szCs w:val="24"/>
                <w:lang w:val="kk-KZ"/>
              </w:rPr>
              <w:t>Развитие речи и художественая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"Я-чемпион". Цель: Учить навыкам катания мячей друг другу с расстояния 1,5–2 метра в положении сидя, ноги врозь, катание мячей в ворота, бросание мяча двумя руками от груди, двумя руками вверх, вниз об пол (землю), ловля мяча. Подвижная игра "Полосатый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закреплять у детей умение играть по правилам игры, упражнять в ловле мяча и беге. Упражнение для профилактики плоскостопия "Часы".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тонусу мышц, подтягивающих свод стоп.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"Вырасти большой".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«Снегопад</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"Новый год, новый свет!". 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Закрепить навыки ходьбы по гимнастической скамейке; навыки прыжка в длину с места, продвигаясь вперед на расстояние 2–3 метра. Привлекать к совместным подвижным играм, правилам позитивных взаимоотношений. Игровое упражнение "Мы ловкие!"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правильно прыгать на двух ногах, держать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"Пойдем по мостику".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равновесии (ходьба по бревну,сохраняя равновесие).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"Самолет".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правильно дышать.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«Зимушка зима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"Чудеса нового года". 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навыки ходьбы по гимнастической скамейке; навыки прыжка в длину с места, продвигаясь вперед на расстояние 2–3 метра. Закрепить навыки построения в круг. Воспитывать волевые качества, быстроту, ловкость. Подвижная игра "С кочки на кочку".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развивать ловкость, выносливость, закреплять навыки прыжков в длину.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«Зайка серый умывается»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действия в соответствии с текстом стихотворения, прыгать на двух ногах с продвижением вперед, использовать всю площадь зала.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для релаксации “Тишина”.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сбрасывать излишки напряжения и восстанавливать равновесие.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«Снежинки на стекле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«День Независимости» Цель: Формировать через песни стойкое понятие как любовь к Родине, гордости за свою страну.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Ход занятия: С.Калиев, Д.Омаров "Наш Герб",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 Т. Потапенко, сл. Н. Найденовой, "Праздничная".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"Где же наши ручки?"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М.Старокадомский "Зимний танец".</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 колокольчиках".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«Байтерек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снегом. 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очистка с помощью пластиковых лопаток дорожек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интерес к труду рядом со взрослым, развивать чувство радости от посильных трудовых действий.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"Лохматый пес".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"Собака и воробьи".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Цель: закреплять знания детей о характерных движениях птиц, учить имитировать их голоса.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объясняет детям: «Мы все будем воробьями Как летают воробьи? Как скачут? Как клюют? А как поют? Молодцы! Хорошие воробьи, веселые. А кто будет собачкой? (Ребенок-собачка берет мягкую игрушку, садится в уголок.) Кто вспомнит, как домик собачки называется? Правильно, будка! Наша собачка сидит в будке. Начинаем играть».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читает стихотворение: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Скок-поскок!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Скок-поскок! (Дети скачут кто как может.)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«Чив! Чив! Чив!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Чив! Чив! Чив!» (Дети повторяют: «Чив! Чив! Чив!»)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 (Дети повторяют: «Чик-чирик!»)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говорит: «Вдруг собачка прибежала, на воробьев залаяла громко-громко».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Ребенок-собачка выбегает и громко лает: «Ав-ав!» «Воробьи» разлетаются в разные стороны.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по желанию детей 2-3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 ознакомление с окружающим миром)</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елью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хвойном растении, ели; особенностях роста ели в зимний период; воспитывать бережное отношение к растениям.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Ёлочка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Ёлочка, ёлка,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Колкая иголка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ты выросла?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ты видела?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Морозы.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Голые березы,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Волки да медведи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все соседи.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у нас под Новый год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песенку поет.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 Ивенсен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стройка башен из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помогать строить башни из снега; развивать посильные трудовые умения,дружеские отношения.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Heading3"/>
              <w:shd w:val="clear" w:color="auto" w:fill="FFFFFF"/>
              <w:spacing w:before="0" w:line="240" w:lineRule="auto"/>
              <w:rPr>
                <w:rFonts w:ascii="Times New Roman" w:hAnsi="Times New Roman" w:cs="Times New Roman"/>
                <w:b w:val="0"/>
                <w:bCs w:val="0"/>
                <w:color w:val="auto"/>
                <w:sz w:val="24"/>
                <w:szCs w:val="24"/>
                <w:lang w:eastAsia="en-US"/>
              </w:rPr>
            </w:pPr>
            <w:r w:rsidRPr="00E85C03">
              <w:rPr>
                <w:rFonts w:ascii="Times New Roman" w:hAnsi="Times New Roman" w:cs="Times New Roman"/>
                <w:b w:val="0"/>
                <w:bCs w:val="0"/>
                <w:color w:val="auto"/>
                <w:sz w:val="24"/>
                <w:szCs w:val="24"/>
                <w:lang w:eastAsia="en-US"/>
              </w:rPr>
              <w:t>Подвижная игра «Пустое место»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бегать на скорость, действовать согласно правилам игры, быть внимательным.</w:t>
            </w:r>
            <w:r w:rsidRPr="00E85C03">
              <w:rPr>
                <w:rFonts w:ascii="Times New Roman" w:hAnsi="Times New Roman" w:cs="Times New Roman"/>
                <w:sz w:val="24"/>
                <w:szCs w:val="24"/>
                <w:lang w:eastAsia="en-US"/>
              </w:rPr>
              <w:br/>
              <w:t>Ход игры.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становятся в круг, положив руки на пояс, - получаются окошки. Выбирается водящий. Он ходит сзади круга и говорит:</w:t>
            </w:r>
            <w:r w:rsidRPr="00E85C03">
              <w:rPr>
                <w:rFonts w:ascii="Times New Roman" w:hAnsi="Times New Roman" w:cs="Times New Roman"/>
                <w:sz w:val="24"/>
                <w:szCs w:val="24"/>
                <w:lang w:eastAsia="en-US"/>
              </w:rPr>
              <w:br/>
              <w:t>Вокруг домика хожу и в окошечки гляжу,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одному я подойду и тихонько постучу.</w:t>
            </w:r>
            <w:r w:rsidRPr="00E85C03">
              <w:rPr>
                <w:rFonts w:ascii="Times New Roman" w:hAnsi="Times New Roman" w:cs="Times New Roman"/>
                <w:sz w:val="24"/>
                <w:szCs w:val="24"/>
                <w:lang w:eastAsia="en-US"/>
              </w:rPr>
              <w:br/>
              <w:t>После слова «Постучу» водящий останавливается, заглядывает в окошко, против которого остановился, и говорит: «Тук-тук-тук». Стоящий впереди спрашивает: «Кто пришел?» Водящий называет свое имя. Стоящий в впереди спрашивает: «Зачем пришел?» Водящий отвечает: «Бежим вперегонки», - и оба бегут вокруг играющих в разные стороны. В кругу оказывается пустое место. Тот, кто добежит до него первым, остается в кругу; опоздавший становиться водящим, и игра продолжается.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w:t>
            </w:r>
            <w:r>
              <w:rPr>
                <w:rFonts w:ascii="Times New Roman" w:hAnsi="Times New Roman" w:cs="Times New Roman"/>
                <w:sz w:val="24"/>
                <w:szCs w:val="24"/>
                <w:lang w:eastAsia="en-US"/>
              </w:rPr>
              <w:t xml:space="preserve">чи и художественная литература </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«Ладушки-оладушки»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по-разному хлопать в ладоши: вести счет: «Раз, два».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участвует подгруппа детей (3-4 человека). Все стоят, образуя круг. Воспитатель рассказывает: «Бабушка печет оладушки, поливает маслом, угощает всех детей». Воспитатель медленно произносит: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Ладушки, ладушки,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Пекла бабушка оладушки.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Маслом поливала,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Детушкам давала.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 Даше,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 Тане.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хлопают в ладоши.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хлопает каждого ребенка то по одной, то по другой ладошке. Вместе считают: «Раз, два!»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Всем по два!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Всем по два!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хлопает по обеим ладошкам каждого ребенка.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Хороши оладушки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нашей бабушки!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кто-то из детей захочет, он может быть ведущим. Игра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ветром.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 детей навыки наблюдения за объектами на участке, развивать умение определять наличие ветра, ориентируясь на качание веток деревьев, на колыхание флажков.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понаблюдать за деревьями, флагами, движением облаков по небу. Дети замечают наличие ветра.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Детям оказывается помощь в определении порыва ветра: сильный, слабый; в определении температуры ветра по ощущениям: холодный, теплый.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Художественное слово.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Ветрено, ветрено,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Вся земля проветрена,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Ветер листья с веток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Разогнал по свету: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Липовый, березовый,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Желтый лист и розовый,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Красный, разноцветный,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Старый лист газетный.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посыпка песком дорожек. Цель: побуждать интерес к посильному труду рядом со сверстниками; развивать чувство радости от результатом труда.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"Лиса в курятнике". Цель: совершенствовать умение быстро действовать по сигналу; развивать вестибулярный аппарат,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w:t>
            </w:r>
            <w:r>
              <w:rPr>
                <w:rFonts w:ascii="Times New Roman" w:hAnsi="Times New Roman" w:cs="Times New Roman"/>
                <w:sz w:val="24"/>
                <w:szCs w:val="24"/>
                <w:lang w:eastAsia="en-US"/>
              </w:rPr>
              <w:t>знакомление с окружающим миром</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"Ловишки".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 развитие ре</w:t>
            </w:r>
            <w:r>
              <w:rPr>
                <w:rFonts w:ascii="Times New Roman" w:hAnsi="Times New Roman" w:cs="Times New Roman"/>
                <w:sz w:val="24"/>
                <w:szCs w:val="24"/>
                <w:lang w:eastAsia="en-US"/>
              </w:rPr>
              <w:t xml:space="preserve">чи и художественная литература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синицей.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интерес к зимующим птицам, синице; знакомить с средой обитания, особенностями внешнего вида синицы;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Скачет шустрая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на месте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Завертелась как волчок.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понаблюдать за синицей, рассказать о том, что делает птица (прыгает, поет, машет крыльями, клюет корм, садится на ветку).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подкармливать.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кормление птиц. 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маска, веревка. 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"Лошадки".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силу, навыки бега с поскоками в разных направлениях, умения двигаться по сигналу, пользоваться атрибутами,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ребенок может играть в роли лошадки индивидуально, а также собираться в пары, согласовывая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spacing w:after="0" w:line="240" w:lineRule="auto"/>
              <w:rPr>
                <w:rFonts w:ascii="Times New Roman" w:hAnsi="Times New Roman" w:cs="Times New Roman"/>
                <w:sz w:val="24"/>
                <w:szCs w:val="24"/>
              </w:rPr>
            </w:pPr>
          </w:p>
          <w:p w:rsidR="00CF1317" w:rsidRPr="00E85C03" w:rsidRDefault="00CF1317" w:rsidP="00E85C03">
            <w:pPr>
              <w:spacing w:after="0" w:line="240" w:lineRule="auto"/>
              <w:rPr>
                <w:rFonts w:ascii="Times New Roman" w:hAnsi="Times New Roman" w:cs="Times New Roman"/>
                <w:sz w:val="24"/>
                <w:szCs w:val="24"/>
                <w:lang w:val="kk-KZ"/>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социально -эмоциональное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jc w:val="both"/>
              <w:rPr>
                <w:rFonts w:ascii="Times New Roman" w:hAnsi="Times New Roman" w:cs="Times New Roman"/>
                <w:sz w:val="24"/>
                <w:szCs w:val="24"/>
              </w:rPr>
            </w:pPr>
            <w:r w:rsidRPr="00E85C03">
              <w:rPr>
                <w:rFonts w:ascii="Times New Roman" w:hAnsi="Times New Roman" w:cs="Times New Roman"/>
                <w:sz w:val="24"/>
                <w:szCs w:val="24"/>
                <w:lang w:val="en-US"/>
              </w:rPr>
              <w:t>I</w:t>
            </w:r>
            <w:r w:rsidRPr="00E85C03">
              <w:rPr>
                <w:rFonts w:ascii="Times New Roman" w:hAnsi="Times New Roman" w:cs="Times New Roman"/>
                <w:sz w:val="24"/>
                <w:szCs w:val="24"/>
              </w:rPr>
              <w:t>.Разминка в постели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 проснулись?» - «Да»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«Улыбнулись?» - «Да»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Потянулись?» - «Да»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боку на бок повернулись» - повороты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«Ножками подвигаем»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Вдох – поднять правую ногу, выдох – согнуться;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То же с левой ноги;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то же – две ноги вместе.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«Лисичка» - руки перед грудью, мягко переступать на носочках, поворачивая голову вправо, влево, оглядывая хвост.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«Мячики» - И. п. стоя. Прыжки возле кровати.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«Большие – маленькие» - приседания (упражнения на восстановление дыхания).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rPr>
          <w:trHeight w:val="174"/>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Вырабатывать желание помогать взрослому сервировке стола (салфетница, хлебница, тарелка с маслом, чашка и тарелка (ручка чашки обращена вправо); закреплять умения перед едой дети желают друг другу приятного аппетита, благодарить после 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столе всегда красиво.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Скажем дружно мы "спасибо",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Скажем "ас болсын", "рақмет",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Замечательный совет. (культурно-гигиенические навыки, навыки самообслуживания, социально-эмоциональное развитие, казахский язык, ознакомление с окружающим миром, развитие речи и художественная литература)</w:t>
            </w:r>
          </w:p>
        </w:tc>
      </w:tr>
      <w:tr w:rsidR="00CF1317" w:rsidRPr="00E85C03">
        <w:trPr>
          <w:trHeight w:val="102"/>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Музыкальная игра малой подвижности «Весёлые снежинки»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врассыпную располагаются на площадке.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Выпал беленький снежок.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Выходи гулять, дружок!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Метель – вьюга у ворот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Кружит снежинок хоровод.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Полетели, покружились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на землю опустились.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кружатся на месте в медленном темпе вправо, влево.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Останавливаются, приседают.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"Найди одинаковую по величине пару".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находить среди группы предметов пару одинаковых по величине (длине, ширине, высоте, толщине).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Задание: Найди одинаковую по величине пару.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Уместно спросить у ребенка, по какой из величин эти предметы одинаковые.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казахская народная игра "Кім шақырды?" ("Кто позвал?")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слуховое внимание, умения детей узнавать по голосу товарищей, назвать имя; воспитывать эмоциональную отзывчивость,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приглашает желающего ребенка, поворачивает к себе, остальные детя сидят полукругом педе водящим. Педагог мимикой передает то, что водящего нужно позвать, назвать его имя громко.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Играющие называют имя водящего громко, чтобы по интонациям и индивидуальной окраске голоса можно было узнать позвавшего.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каждого "узнавания" играющего водящим, педагог вознаграждает водящего "подарком", хвалит его. (казахский язык,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Дидактическая игра «Цветные самолеты»</w:t>
            </w:r>
            <w:r w:rsidRPr="00E85C03">
              <w:rPr>
                <w:rFonts w:ascii="Times New Roman" w:hAnsi="Times New Roman" w:cs="Times New Roman"/>
                <w:sz w:val="24"/>
                <w:szCs w:val="24"/>
                <w:lang w:val="kk-KZ"/>
              </w:rPr>
              <w:t xml:space="preserve">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группировать предметы по цвету, действовать по сигналу, развивать внимание. </w:t>
            </w:r>
          </w:p>
          <w:p w:rsidR="00CF1317" w:rsidRPr="00E85C03" w:rsidRDefault="00CF1317" w:rsidP="00E85C03">
            <w:pPr>
              <w:pageBreakBefore/>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плоскостные фигура самолетов: красного, синего, жёлтого, зеленого цвета.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Полосы для приземления: красного, синего, жёлтого, зеленого цвета.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Разговор с детьми: Какого они цвета (красного, желтого, синего, зеленого)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Сколько всего самолетов (много)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сколько самолетов у ребенка? (один)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самолеты разложены на стульчиках по одному. Дети берут по самолету (самолеты разные по цвету).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команде: «Полетели красные» - дети выполняют действия (у кого в руках красные самолеты).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команде: «Полетели желтые» - летят желтые самолеты.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 команде: "Полетели синие" - летят синие самолеты. По команде - летят зеленые.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 команде самолеты приземляются (по цветам).</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«Мост для пешеходов»</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 xml:space="preserve">Цель: Продолжать учить две лесенки и делать перекрытие, накладывать сверху пластину, играть с постройкой.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Материал: кубики и кирпичики, пластина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Вот у нас широкая река. А нам с вами необходимо перевести игрушки. –Что нам делать? Конечно же построить мост. (Воспитатель строит образец). Предлагает детям построить свой мост и перевезти игрушки.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(Конструирование,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«Овощи и фрукты»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находить названные овощи и фрукты.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Материал: натуральные овощи и фрукты или их муляжи. Игровые действия: ведущий (взрослый или ребенок) называет тот или иной овощ или фрукт и просит любого ребенка найти его и показать.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 xml:space="preserve">миром,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 xml:space="preserve">«Красный, желтый, синий, зеленый»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Цель: развитие умения различать, называть и показывать картинки по цвету предметов. Ход игры: занятие проводится с 5-6 чел. У каждого ребенка на столе изображение предметов (игрушки, цветы, одежда разных цветов). Воспитатель показывает или картинку определенного цвет или предмет такого же цвета. Ребенок должен показать свою картинку с таким же изображением и цветом.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 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"Накладываем детали"</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выкладывать изображения способом накладывания.</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контурными рисунками, строительный набор или плоскостные геометрические фигуры.</w:t>
            </w:r>
          </w:p>
          <w:p w:rsidR="00CF1317" w:rsidRPr="00E85C03" w:rsidRDefault="00CF1317" w:rsidP="00E85C03">
            <w:pPr>
              <w:tabs>
                <w:tab w:val="left" w:pos="6632"/>
              </w:tabs>
              <w:spacing w:after="0" w:line="240" w:lineRule="auto"/>
              <w:ind w:firstLine="15"/>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(Конструирование,  </w:t>
            </w:r>
            <w:r w:rsidRPr="00E85C03">
              <w:rPr>
                <w:rFonts w:ascii="Times New Roman" w:hAnsi="Times New Roman" w:cs="Times New Roman"/>
                <w:sz w:val="24"/>
                <w:szCs w:val="24"/>
                <w:lang w:eastAsia="en-US"/>
              </w:rPr>
              <w:t>развитие речи и художественная литература</w:t>
            </w:r>
            <w:r>
              <w:rPr>
                <w:rFonts w:ascii="Times New Roman" w:hAnsi="Times New Roman" w:cs="Times New Roman"/>
                <w:sz w:val="24"/>
                <w:szCs w:val="24"/>
                <w:lang w:val="kk-KZ"/>
              </w:rPr>
              <w:t xml:space="preserve"> </w:t>
            </w:r>
            <w:r w:rsidRPr="00E85C03">
              <w:rPr>
                <w:rFonts w:ascii="Times New Roman" w:hAnsi="Times New Roman" w:cs="Times New Roman"/>
                <w:sz w:val="24"/>
                <w:szCs w:val="24"/>
                <w:lang w:val="kk-KZ"/>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«Вот так произносят звук»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умения голосом подражать звукам животных, птиц, насекомых.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Содержание: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rPr>
              <w:t>).</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Коррекционная работа (педагог - психолог). Заключение 3. </w:t>
            </w:r>
            <w:r w:rsidRPr="00E85C03">
              <w:rPr>
                <w:rFonts w:ascii="Times New Roman" w:hAnsi="Times New Roman" w:cs="Times New Roman"/>
                <w:sz w:val="24"/>
                <w:szCs w:val="24"/>
              </w:rPr>
              <w:t xml:space="preserve">Развития мелкой моторики, внимания, пространственной ориентировки. </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rPr>
              <w:t>«Зеркальное рисование»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 xml:space="preserve"> На листе бумаге ребенок должен нарисовать двумя руками круг.</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«Рыбалка»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представления детей о составе чисел 2,3,4,5, закреплять умение соотносить число с цифрой.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Правила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Разложить улов рыбака по ведрам. Соответственно числам от 1 до 5.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Ребята, нужна ваша помощь — срочно необходимо накормить обитателей аквапарка: белый медведь съедает только 3 рыбы, тюлень - 2, а дельфин - 5. Ошибиться нельзя, будьте внимательны.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куклы новоселье»</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навыки и умения работы со строительным материалом, учить играть спостройками, обогащать опыт детей. Постройка мебели, комнаты различными способами.</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кубики и кирпичики, призмы, пластины, цилиндры.</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предлагает детям стать строителями и построить для кукол целые комнаты с мебелью. Подобрать самим строительный материал. Друзей для работы, и поселить кукол в новый дом.</w:t>
            </w:r>
          </w:p>
          <w:p w:rsidR="00CF1317" w:rsidRPr="00E85C03" w:rsidRDefault="00CF1317" w:rsidP="00E85C03">
            <w:pPr>
              <w:tabs>
                <w:tab w:val="left" w:pos="6632"/>
              </w:tabs>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val="kk-KZ"/>
              </w:rPr>
              <w:t xml:space="preserve">(Конструирование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Работа с математическим планшетом</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Игра «Часть и целое»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развивать глазомер; формировать понятие о том, что предмет можно разделить на несколько равных частей; формировать умение называть части, полученные от деления, сравнивать целое и части, понимать, что целый предмет больше каждой своей части, а часть меньше целого.</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Описание игры:</w:t>
            </w:r>
            <w:r w:rsidRPr="00174C9D">
              <w:rPr>
                <w:lang w:eastAsia="en-US"/>
              </w:rPr>
              <w:t> </w:t>
            </w:r>
            <w:r w:rsidRPr="00174C9D">
              <w:rPr>
                <w:lang w:eastAsia="en-US"/>
              </w:rPr>
              <w:br/>
              <w:t>Воспитатель выкладывает на планшете большую фигуру, включающую несколько рядов гвоздиков, например трапецию, прямоугольник, треугольник. Затем предлагает ребенку поделить ее на равные части, проводя «линии» резиночками или разделить на максимальное количество частей (какое, посчитайте вместе) и назвать эти кусочки - геометрические фигуры.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(Основы математики).</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Вариативный компонент «Умка» Тема: «Больница» Цель:</w:t>
            </w:r>
            <w:r w:rsidRPr="00E85C03">
              <w:rPr>
                <w:rFonts w:ascii="Times New Roman" w:hAnsi="Times New Roman" w:cs="Times New Roman"/>
                <w:sz w:val="24"/>
                <w:szCs w:val="24"/>
              </w:rPr>
              <w:t xml:space="preserve"> </w:t>
            </w:r>
            <w:r w:rsidRPr="00E85C03">
              <w:rPr>
                <w:rStyle w:val="fontstyle01"/>
                <w:rFonts w:ascii="Times New Roman" w:hAnsi="Times New Roman" w:cs="Times New Roman"/>
                <w:color w:val="auto"/>
              </w:rPr>
              <w:t>Дать понятия о профессии врача; познакомить с атрибутами из профессии врача</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и способами пользования ими; формировать умения вступать в игровые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действия, задавать вопросы от имени врача пациенту; формировать навыки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следовать в подгруппе правилам игры; развивать умения ориентироваться в</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пространстве; воспитывать чувства вежливости, дружелюбия, основы здорового</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образа жизни.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Сформировать способность входить в среду игры в докторов; задавать простые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вопросы во взаимоотношениях; помочь овладеть примерами ответов; вступать в</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малые и групповые отношения; сформировать игровые навыки, сетевые навыки;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повысить навыки мышления.</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 xml:space="preserve">Воспитать в детях уважение к труду взрослых, морали, принципы здоровья. </w:t>
            </w:r>
            <w:r w:rsidRPr="00E85C03">
              <w:rPr>
                <w:rFonts w:ascii="Times New Roman" w:hAnsi="Times New Roman" w:cs="Times New Roman"/>
                <w:sz w:val="24"/>
                <w:szCs w:val="24"/>
                <w:lang w:eastAsia="ru-RU"/>
              </w:rPr>
              <w:t xml:space="preserve"> </w:t>
            </w:r>
            <w:r w:rsidRPr="00E85C03">
              <w:rPr>
                <w:rFonts w:ascii="Times New Roman" w:hAnsi="Times New Roman" w:cs="Times New Roman"/>
                <w:sz w:val="24"/>
                <w:szCs w:val="24"/>
              </w:rPr>
              <w:t>Практическое упражнение "Что мы говорим в больнице?"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Дети рассаживаются в полукруг. Если среди детей присутствует ребенок с достаточно развитым уровнем говорения, то педагог предлагает исполнить роль врача названному ребенку. В</w:t>
            </w:r>
            <w:r w:rsidRPr="00E85C03">
              <w:rPr>
                <w:rFonts w:ascii="Times New Roman" w:hAnsi="Times New Roman" w:cs="Times New Roman"/>
                <w:sz w:val="24"/>
                <w:szCs w:val="24"/>
                <w:lang w:eastAsia="en-US"/>
              </w:rPr>
              <w:br/>
              <w:t>ином случае, на начальном этапе обучения игре педагог надевает халат врача</w:t>
            </w:r>
            <w:r w:rsidRPr="00E85C03">
              <w:rPr>
                <w:rFonts w:ascii="Times New Roman" w:hAnsi="Times New Roman" w:cs="Times New Roman"/>
                <w:sz w:val="24"/>
                <w:szCs w:val="24"/>
                <w:lang w:eastAsia="en-US"/>
              </w:rPr>
              <w:br/>
              <w:t>сам. Также рассматривается позиция педагога в роли, обратившегося больного к</w:t>
            </w:r>
            <w:r w:rsidRPr="00E85C03">
              <w:rPr>
                <w:rFonts w:ascii="Times New Roman" w:hAnsi="Times New Roman" w:cs="Times New Roman"/>
                <w:sz w:val="24"/>
                <w:szCs w:val="24"/>
                <w:lang w:eastAsia="en-US"/>
              </w:rPr>
              <w:br/>
              <w:t>врачу.- Дети, кого лечит врач в больнице?</w:t>
            </w:r>
            <w:r w:rsidRPr="00E85C03">
              <w:rPr>
                <w:rFonts w:ascii="Times New Roman" w:hAnsi="Times New Roman" w:cs="Times New Roman"/>
                <w:sz w:val="24"/>
                <w:szCs w:val="24"/>
                <w:lang w:eastAsia="en-US"/>
              </w:rPr>
              <w:br/>
              <w:t>- Да, врач лечит заболевших людей.- Давайте повторим.</w:t>
            </w:r>
            <w:r w:rsidRPr="00E85C03">
              <w:rPr>
                <w:rFonts w:ascii="Times New Roman" w:hAnsi="Times New Roman" w:cs="Times New Roman"/>
                <w:sz w:val="24"/>
                <w:szCs w:val="24"/>
                <w:lang w:eastAsia="en-US"/>
              </w:rPr>
              <w:br/>
              <w:t>- Дети, когда мы приходим к врачу, должны сказать или показать, где у нас</w:t>
            </w:r>
            <w:r w:rsidRPr="00E85C03">
              <w:rPr>
                <w:rFonts w:ascii="Times New Roman" w:hAnsi="Times New Roman" w:cs="Times New Roman"/>
                <w:sz w:val="24"/>
                <w:szCs w:val="24"/>
                <w:lang w:eastAsia="en-US"/>
              </w:rPr>
              <w:br/>
              <w:t>болит.- Сегодня … будет врачом.- Что ты наденешь, ..?- Да, халат и колпак.</w:t>
            </w:r>
            <w:r w:rsidRPr="00E85C03">
              <w:rPr>
                <w:rFonts w:ascii="Times New Roman" w:hAnsi="Times New Roman" w:cs="Times New Roman"/>
                <w:sz w:val="24"/>
                <w:szCs w:val="24"/>
                <w:lang w:eastAsia="en-US"/>
              </w:rPr>
              <w:br/>
              <w:t>- …, а ты будешь говорить, где у тебя болит.</w:t>
            </w:r>
            <w:r w:rsidRPr="00E85C03">
              <w:rPr>
                <w:rFonts w:ascii="Times New Roman" w:hAnsi="Times New Roman" w:cs="Times New Roman"/>
                <w:sz w:val="24"/>
                <w:szCs w:val="24"/>
                <w:lang w:eastAsia="en-US"/>
              </w:rPr>
              <w:br/>
              <w:t>- Дети, когда мы приходим в больницу, говорим "Здравствуйте!"- Молодцы.</w:t>
            </w:r>
            <w:r w:rsidRPr="00E85C03">
              <w:rPr>
                <w:rFonts w:ascii="Times New Roman" w:hAnsi="Times New Roman" w:cs="Times New Roman"/>
                <w:sz w:val="24"/>
                <w:szCs w:val="24"/>
                <w:lang w:eastAsia="en-US"/>
              </w:rPr>
              <w:br/>
              <w:t>- …, что ты спросишь у …?</w:t>
            </w:r>
            <w:r w:rsidRPr="00E85C03">
              <w:rPr>
                <w:rFonts w:ascii="Times New Roman" w:hAnsi="Times New Roman" w:cs="Times New Roman"/>
                <w:sz w:val="24"/>
                <w:szCs w:val="24"/>
                <w:lang w:eastAsia="en-US"/>
              </w:rPr>
              <w:br/>
              <w:t>- Молодец: "Здравствуйте. Где у Вас болит?"- .., скажи, где у тебя болит?</w:t>
            </w:r>
            <w:r w:rsidRPr="00E85C03">
              <w:rPr>
                <w:rFonts w:ascii="Times New Roman" w:hAnsi="Times New Roman" w:cs="Times New Roman"/>
                <w:sz w:val="24"/>
                <w:szCs w:val="24"/>
                <w:lang w:eastAsia="en-US"/>
              </w:rPr>
              <w:br/>
              <w:t>- Скажи: "У меня болит горло".- …, а ты теперь что будешь делать?- Да, скажи …: "Откройте рот. Скажите: а-а-а. Молодец.- …, скажи, где еще болит?</w:t>
            </w:r>
            <w:r w:rsidRPr="00E85C03">
              <w:rPr>
                <w:rFonts w:ascii="Times New Roman" w:hAnsi="Times New Roman" w:cs="Times New Roman"/>
                <w:sz w:val="24"/>
                <w:szCs w:val="24"/>
                <w:lang w:eastAsia="en-US"/>
              </w:rPr>
              <w:br/>
              <w:t>- …, надо послушать дыхание.- Послушай, пожалуйста. Педагог, в зависимости развития умения детей играть во взаимодействии, может организовать несколько пар для конструирования диалогов в игровой</w:t>
            </w:r>
            <w:r w:rsidRPr="00E85C03">
              <w:rPr>
                <w:rFonts w:ascii="Times New Roman" w:hAnsi="Times New Roman" w:cs="Times New Roman"/>
                <w:sz w:val="24"/>
                <w:szCs w:val="24"/>
                <w:lang w:eastAsia="en-US"/>
              </w:rPr>
              <w:br/>
              <w:t>ситуации. Дети могут производить действия с атрибутами (слушать дыхание, ставить градусник, ставить прививки и проч.) Необходимо следить за</w:t>
            </w:r>
            <w:r w:rsidRPr="00E85C03">
              <w:rPr>
                <w:rFonts w:ascii="Times New Roman" w:hAnsi="Times New Roman" w:cs="Times New Roman"/>
                <w:sz w:val="24"/>
                <w:szCs w:val="24"/>
                <w:lang w:eastAsia="en-US"/>
              </w:rPr>
              <w:br/>
              <w:t>правильностью постановок вопросов и получения ответов на них.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Заключение 3. </w:t>
            </w:r>
            <w:r w:rsidRPr="00E85C03">
              <w:rPr>
                <w:rFonts w:ascii="Times New Roman" w:hAnsi="Times New Roman" w:cs="Times New Roman"/>
                <w:sz w:val="24"/>
                <w:szCs w:val="24"/>
                <w:lang w:eastAsia="en-US"/>
              </w:rPr>
              <w:t>Игра «Угадай, кто?»</w:t>
            </w:r>
          </w:p>
          <w:p w:rsidR="00CF1317" w:rsidRPr="00174C9D" w:rsidRDefault="00CF1317" w:rsidP="00E85C03">
            <w:pPr>
              <w:pStyle w:val="article-renderblock"/>
              <w:shd w:val="clear" w:color="auto" w:fill="FFFFFF"/>
              <w:spacing w:before="0" w:beforeAutospacing="0" w:after="0" w:afterAutospacing="0"/>
              <w:rPr>
                <w:lang w:eastAsia="en-US"/>
              </w:rPr>
            </w:pPr>
            <w:r w:rsidRPr="00174C9D">
              <w:rPr>
                <w:lang w:eastAsia="en-US"/>
              </w:rPr>
              <w:t>Цель: Развитие фонематического слуха</w:t>
            </w:r>
          </w:p>
          <w:p w:rsidR="00CF1317" w:rsidRPr="00174C9D" w:rsidRDefault="00CF1317" w:rsidP="00E85C03">
            <w:pPr>
              <w:pStyle w:val="article-renderblock"/>
              <w:shd w:val="clear" w:color="auto" w:fill="FFFFFF"/>
              <w:spacing w:before="0" w:beforeAutospacing="0" w:after="0" w:afterAutospacing="0"/>
              <w:rPr>
                <w:lang w:eastAsia="en-US"/>
              </w:rPr>
            </w:pPr>
            <w:r w:rsidRPr="00174C9D">
              <w:rPr>
                <w:lang w:eastAsia="en-US"/>
              </w:rPr>
              <w:t>Описание: Разложите перед ребенком картинки с изображением домашних или диких животных и их детенышей. Взрослый произносит голоса животных низким голосом (волк) или высоким голосом (волчонок). Ребенок должен найти соответствующую картинку. Поменяйтесь ролями. Теперь ребенок изображает животное, а вы угадываете.</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Сюжетно-ролевая игра «Ветер и листочки»</w:t>
            </w:r>
            <w:r w:rsidRPr="00E85C03">
              <w:rPr>
                <w:rFonts w:ascii="Times New Roman" w:hAnsi="Times New Roman" w:cs="Times New Roman"/>
                <w:sz w:val="24"/>
                <w:szCs w:val="24"/>
                <w:lang w:val="kk-KZ"/>
              </w:rPr>
              <w:t xml:space="preserve"> </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Развивать у детей способности принять на себя роль неодушевленного предмета. Воспитывать любви к природе.</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Воспитатель  предлагает поиграть: «Будем играть в ветер и листочки? Я - веселый ветер, а вы - красивые листочки». Детям можно предложить взять в руку по листику, можно украсить листиками одежду детей. «Какие красивые листочки!» - приговаривает воспитатель, украшая детей осенними листьями. Все «нарядились», можно играть».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 время игры воспитатель все свои слова сопровождает показом. Дети ориентируются на его слова и действия. «Маленькие листики тихо сидят на своих веточках (дети и воспитатель сидят на корточках)». «Вдруг веселый ветер прилетел. Как дунет — фу-фу-фу! Листочки проснулись, глазки открыли, полетели (дети двигаются по игровой площадке, кто кружится, кто бегает, кто просто ходит)». «Ветер улетел, листочки успокоились, опустились (дети и воспитатель останавливаются, присаживаются)».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w:t>
            </w:r>
            <w:r w:rsidRPr="00E85C03">
              <w:rPr>
                <w:rFonts w:ascii="Times New Roman" w:hAnsi="Times New Roman" w:cs="Times New Roman"/>
                <w:sz w:val="24"/>
                <w:szCs w:val="24"/>
                <w:lang w:eastAsia="en-US"/>
              </w:rPr>
              <w:t>Развитие речи и художественная литература</w:t>
            </w:r>
            <w:r>
              <w:rPr>
                <w:rFonts w:ascii="Times New Roman" w:hAnsi="Times New Roman" w:cs="Times New Roman"/>
                <w:sz w:val="24"/>
                <w:szCs w:val="24"/>
                <w:lang w:val="kk-KZ"/>
              </w:rPr>
              <w:t xml:space="preserve">, физическая культура </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«Разные машины»</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 детей представление о цвете и названии строительных деталей, способы конструирования. Научить детей сравнивать постройки, замечать их различия.</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кубики и кирпичики, пластины.</w:t>
            </w:r>
          </w:p>
          <w:p w:rsidR="00CF1317" w:rsidRPr="00E85C03" w:rsidRDefault="00CF1317" w:rsidP="00E85C03">
            <w:pPr>
              <w:tabs>
                <w:tab w:val="left" w:pos="6632"/>
              </w:tabs>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Мы с вами уже строили дорогу и машину, а теперь вы придумаете свои машины и построим целый гараж разнообразных машин. Дети сравнивают постройки. Называют свои автомобили. </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(Конструировани, </w:t>
            </w:r>
            <w:r w:rsidRPr="00E85C03">
              <w:rPr>
                <w:rFonts w:ascii="Times New Roman" w:hAnsi="Times New Roman" w:cs="Times New Roman"/>
                <w:sz w:val="24"/>
                <w:szCs w:val="24"/>
                <w:lang w:eastAsia="en-US"/>
              </w:rPr>
              <w:t>развитие речи и художественная литература</w:t>
            </w:r>
            <w:r>
              <w:rPr>
                <w:rFonts w:ascii="Times New Roman" w:hAnsi="Times New Roman" w:cs="Times New Roman"/>
                <w:sz w:val="24"/>
                <w:szCs w:val="24"/>
                <w:lang w:val="kk-KZ"/>
              </w:rPr>
              <w:t xml:space="preserve"> </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Индивидуальная работа: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w:t>
            </w:r>
            <w:r w:rsidRPr="00E85C03">
              <w:rPr>
                <w:rFonts w:ascii="Times New Roman" w:hAnsi="Times New Roman" w:cs="Times New Roman"/>
                <w:sz w:val="24"/>
                <w:szCs w:val="24"/>
              </w:rPr>
              <w:t>гра «Съедобное- не съедобное»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расширение знаний об овощах, фруктах и ягодах.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Игровые действия: Ведущий называет заданные (овощ, фрукт, ягоду) или любой предмет. Если называет заданный (съедобный) предмет, дети хлопают, а если не съедобный - тишина.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w:t>
            </w:r>
            <w:r w:rsidRPr="00E85C03">
              <w:rPr>
                <w:rFonts w:ascii="Times New Roman" w:hAnsi="Times New Roman" w:cs="Times New Roman"/>
                <w:sz w:val="24"/>
                <w:szCs w:val="24"/>
              </w:rPr>
              <w:t xml:space="preserve">знакомление с окружающим </w:t>
            </w:r>
            <w:r w:rsidRPr="00E85C03">
              <w:rPr>
                <w:rFonts w:ascii="Times New Roman" w:hAnsi="Times New Roman" w:cs="Times New Roman"/>
                <w:sz w:val="24"/>
                <w:szCs w:val="24"/>
                <w:lang w:val="kk-KZ"/>
              </w:rPr>
              <w:t xml:space="preserve">миром, </w:t>
            </w:r>
            <w:r w:rsidRPr="00E85C03">
              <w:rPr>
                <w:rFonts w:ascii="Times New Roman" w:hAnsi="Times New Roman" w:cs="Times New Roman"/>
                <w:sz w:val="24"/>
                <w:szCs w:val="24"/>
                <w:lang w:eastAsia="en-US"/>
              </w:rPr>
              <w:t>развитие речи и художественная литература</w:t>
            </w:r>
            <w:r>
              <w:rPr>
                <w:rFonts w:ascii="Times New Roman" w:hAnsi="Times New Roman" w:cs="Times New Roman"/>
                <w:sz w:val="24"/>
                <w:szCs w:val="24"/>
                <w:lang w:val="kk-KZ"/>
              </w:rPr>
              <w:t xml:space="preserve"> , </w:t>
            </w:r>
            <w:r w:rsidRPr="00E85C03">
              <w:rPr>
                <w:rFonts w:ascii="Times New Roman" w:hAnsi="Times New Roman" w:cs="Times New Roman"/>
                <w:sz w:val="24"/>
                <w:szCs w:val="24"/>
              </w:rPr>
              <w:t>социально-эмоциональное развитие).</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аяқ-киімім, (вот моя обувь)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күртешем, (вот моя куртка)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бас киімім, (вот мой головной убор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Түймені салдым, (застегнул(а) пуговицы)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Далаға дайынмын. (я готов(а) на улицу)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снегом. 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елью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 хвойном растении, ели; особенностях роста ели в зимний период; воспитывать бережное отношение к растениям.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Ёлочка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Ёлочка, ёлка,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Колкая иголка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ты выросла?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ты видела?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Морозы.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Голые березы,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Волки да медведи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все соседи.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у нас под Новый год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песенку поет.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 Ивенсен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одвижная игра «Лохматый пес»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двигаться врассыпную, двигаться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соответствии с текстом, развивать ориентировку в пространстве, ловкость.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дети стоят на одной стороне зала, пес – на другой стороне.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тихо подходят к нему со словами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пес, в лапы свой уткнувши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 не то дремлет, не то спит.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Подойдем к нему, разбудим, и посмотрим что-то будет!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этих слов пес вскакивает и громко лает. Дети разбегаются, а пес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старается их поймать.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(Физическая культура,</w:t>
            </w:r>
            <w:r w:rsidRPr="00E85C03">
              <w:rPr>
                <w:rFonts w:ascii="Times New Roman" w:hAnsi="Times New Roman" w:cs="Times New Roman"/>
                <w:sz w:val="24"/>
                <w:szCs w:val="24"/>
                <w:lang w:eastAsia="en-US"/>
              </w:rPr>
              <w:t xml:space="preserve"> развитие речи и художественная литература</w:t>
            </w:r>
            <w:r>
              <w:rPr>
                <w:rFonts w:ascii="Times New Roman" w:hAnsi="Times New Roman" w:cs="Times New Roman"/>
                <w:sz w:val="24"/>
                <w:szCs w:val="24"/>
              </w:rPr>
              <w:t xml:space="preserve"> </w:t>
            </w:r>
            <w:r w:rsidRPr="00E85C03">
              <w:rPr>
                <w:rFonts w:ascii="Times New Roman" w:hAnsi="Times New Roman" w:cs="Times New Roman"/>
                <w:sz w:val="24"/>
                <w:szCs w:val="24"/>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«Весёлые снежинки»</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упражнять детей в умении сочетать движения с текстом.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Дети врассыпную располагаются на площадке.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Выпал беленький снежок.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Выходи гулять, дружок!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Метель – вьюга у ворот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Кружит снежинок хоровод.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Полетели, покружились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 на землю опустились.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кружатся на месте в медленном темпе вправо, влево. Останавливаются, приседают.</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ветром.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 детей навыки наблюдения за объектами на участке, развивать умение определять наличие ветра, ориентируясь на качание веток деревьев, на колыхание флажков.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понаблюдать за деревьями, флагами, движением облаков по небу. Дети замечают наличие ветра.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Детям оказывается помощь в определении порыва ветра: сильный, слабый; в определении температуры ветра по ощущениям: холодный, теплый.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Художественное слово.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Ветрено, ветрено,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Вся земля проветрена,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Ветер листья с веток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Разогнал по свету: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Липовый, березовый,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Желтый лист и розовый,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Красный, разноцветный,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Старый лист газетный.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Подвижная игра «Трамвай»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умение двигаться парами, согласовывая свои движения с движениями других играющих, распознавать цвета и в соответствии с ними менять движение.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 шнура, 3 флажка: жёлтый, зелёный, красный.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Содержание: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3-4 пары детей становятся в колонну, держа друг друга за руку. Свободными руками дети держатся за шнур, концы которого связаны, т. е. одни держатся за шнур, концы которого связаны, т. е. одни держатся за шнур правой рукой, другие – левой. Это трамвай. Педагог стоит в одном из углов площадки, держа в руках три флажка: жёлтый, зелёный, красный. Он объясняет детям, что трамвай двигается на зелёный сигнал, на жёлтый замедляет ход, а на красный останавливается. Педагог поднимает зелёный флажок – трамвай едет: дети бегут по краям площадки (зала). Если педагог поднимает жёлтый или красный флажок, трамвай замедляет ход и останавливается.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Методические рекомендации: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детей в группе много, их можно разделить на два трамвая. Педагог знакомит детей с правилами уличного движения, следит, чтобы все играющие были внимательными, не пропускали остановок, замечали смену флажков и меняли движение.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«Море волнуется»</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 </w:t>
            </w:r>
            <w:r w:rsidRPr="00174C9D">
              <w:rPr>
                <w:lang w:eastAsia="en-US"/>
              </w:rPr>
              <w:t>учить действовать по сигналу педагога,развивать координацию движения.</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 </w:t>
            </w:r>
            <w:r w:rsidRPr="00174C9D">
              <w:rPr>
                <w:lang w:eastAsia="en-US"/>
              </w:rPr>
              <w:t>Дети стоят по кругу. Произносят вслух слова и раскачивают руками вперед-назад. «Море волнуется, раз» Море волнуется, два! Море волнуется, три! Морская фигура, замри!». Дети замирают в разных позах. Взрослый рассматривает фигуры, отмечает наиболее интересные.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синицей.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интерес к зимующим птицам, синице; знакомить с средой обитания, особенностями внешнего вида синицы;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шустрая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на месте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Завертелась как волчок.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понаблюдать за синицей, рассказать о том, что делает птица (прыгает, поет, машет крыльями, клюет корм, садится на ветку).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подкармливать.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(Физическая культура</w:t>
            </w:r>
            <w:r w:rsidRPr="00E85C03">
              <w:rPr>
                <w:rFonts w:ascii="Times New Roman" w:hAnsi="Times New Roman" w:cs="Times New Roman"/>
                <w:sz w:val="24"/>
                <w:szCs w:val="24"/>
                <w:lang w:val="kk-KZ"/>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p w:rsidR="00CF1317" w:rsidRPr="00174C9D" w:rsidRDefault="00CF1317" w:rsidP="00E85C03">
            <w:pPr>
              <w:pStyle w:val="NormalWeb"/>
              <w:spacing w:before="0" w:beforeAutospacing="0" w:after="0" w:afterAutospacing="0"/>
              <w:rPr>
                <w:lang w:eastAsia="en-US"/>
              </w:rPr>
            </w:pPr>
            <w:r w:rsidRPr="00E85C03">
              <w:rPr>
                <w:rStyle w:val="Strong"/>
                <w:b w:val="0"/>
                <w:bCs w:val="0"/>
                <w:lang w:eastAsia="en-US"/>
              </w:rPr>
              <w:t>Родительское собрание в средней группе</w:t>
            </w:r>
          </w:p>
          <w:p w:rsidR="00CF1317" w:rsidRPr="00174C9D" w:rsidRDefault="00CF1317" w:rsidP="00E85C03">
            <w:pPr>
              <w:pStyle w:val="NormalWeb"/>
              <w:spacing w:before="0" w:beforeAutospacing="0" w:after="0" w:afterAutospacing="0"/>
              <w:rPr>
                <w:lang w:eastAsia="en-US"/>
              </w:rPr>
            </w:pPr>
            <w:r w:rsidRPr="00E85C03">
              <w:rPr>
                <w:rStyle w:val="Strong"/>
                <w:b w:val="0"/>
                <w:bCs w:val="0"/>
                <w:lang w:eastAsia="en-US"/>
              </w:rPr>
              <w:t>«Новый год у ворот»</w:t>
            </w:r>
          </w:p>
          <w:p w:rsidR="00CF1317" w:rsidRPr="00174C9D" w:rsidRDefault="00CF1317" w:rsidP="00E85C03">
            <w:pPr>
              <w:pStyle w:val="NormalWeb"/>
              <w:spacing w:before="0" w:beforeAutospacing="0" w:after="0" w:afterAutospacing="0"/>
              <w:rPr>
                <w:lang w:eastAsia="en-US"/>
              </w:rPr>
            </w:pPr>
            <w:r w:rsidRPr="00E85C03">
              <w:rPr>
                <w:rStyle w:val="Strong"/>
                <w:b w:val="0"/>
                <w:bCs w:val="0"/>
                <w:lang w:eastAsia="en-US"/>
              </w:rPr>
              <w:t>Цель:</w:t>
            </w:r>
            <w:r w:rsidRPr="00174C9D">
              <w:rPr>
                <w:lang w:eastAsia="en-US"/>
              </w:rPr>
              <w:t> обсудить все вопросы по подготовке и проведению Новогоднего утренника с детьми, помочь родителям создать атмосферу праздника в группе.</w:t>
            </w:r>
          </w:p>
          <w:p w:rsidR="00CF1317" w:rsidRPr="00174C9D" w:rsidRDefault="00CF1317" w:rsidP="00E85C03">
            <w:pPr>
              <w:pStyle w:val="NormalWeb"/>
              <w:spacing w:before="0" w:beforeAutospacing="0" w:after="0" w:afterAutospacing="0"/>
              <w:rPr>
                <w:lang w:eastAsia="en-US"/>
              </w:rPr>
            </w:pPr>
            <w:r w:rsidRPr="00174C9D">
              <w:rPr>
                <w:lang w:eastAsia="en-US"/>
              </w:rPr>
              <w:t>Повестка дня:</w:t>
            </w:r>
          </w:p>
          <w:p w:rsidR="00CF1317" w:rsidRPr="00174C9D" w:rsidRDefault="00CF1317" w:rsidP="00E85C03">
            <w:pPr>
              <w:pStyle w:val="NormalWeb"/>
              <w:spacing w:before="0" w:beforeAutospacing="0" w:after="0" w:afterAutospacing="0"/>
              <w:rPr>
                <w:lang w:eastAsia="en-US"/>
              </w:rPr>
            </w:pPr>
            <w:r w:rsidRPr="00174C9D">
              <w:rPr>
                <w:lang w:eastAsia="en-US"/>
              </w:rPr>
              <w:t>1. Как подготовиться к новогоднему утреннику.</w:t>
            </w:r>
          </w:p>
          <w:p w:rsidR="00CF1317" w:rsidRPr="00174C9D" w:rsidRDefault="00CF1317" w:rsidP="00E85C03">
            <w:pPr>
              <w:pStyle w:val="NormalWeb"/>
              <w:spacing w:before="0" w:beforeAutospacing="0" w:after="0" w:afterAutospacing="0"/>
              <w:rPr>
                <w:lang w:eastAsia="en-US"/>
              </w:rPr>
            </w:pPr>
            <w:r w:rsidRPr="00174C9D">
              <w:rPr>
                <w:lang w:eastAsia="en-US"/>
              </w:rPr>
              <w:t>2. Советы «Как интересно провести новогодние каникулы с детьми».</w:t>
            </w:r>
          </w:p>
          <w:p w:rsidR="00CF1317" w:rsidRPr="00174C9D" w:rsidRDefault="00CF1317" w:rsidP="00E85C03">
            <w:pPr>
              <w:pStyle w:val="NormalWeb"/>
              <w:spacing w:before="0" w:beforeAutospacing="0" w:after="0" w:afterAutospacing="0"/>
              <w:rPr>
                <w:lang w:eastAsia="en-US"/>
              </w:rPr>
            </w:pPr>
            <w:r w:rsidRPr="00174C9D">
              <w:rPr>
                <w:lang w:eastAsia="en-US"/>
              </w:rPr>
              <w:t>3. Мастер – класс: «Оригинальный Дед Мороз»</w:t>
            </w:r>
          </w:p>
          <w:p w:rsidR="00CF1317" w:rsidRPr="00174C9D" w:rsidRDefault="00CF1317" w:rsidP="00E85C03">
            <w:pPr>
              <w:pStyle w:val="NormalWeb"/>
              <w:spacing w:before="0" w:beforeAutospacing="0" w:after="0" w:afterAutospacing="0"/>
              <w:rPr>
                <w:lang w:eastAsia="en-US"/>
              </w:rPr>
            </w:pPr>
            <w:r w:rsidRPr="00174C9D">
              <w:rPr>
                <w:lang w:eastAsia="en-US"/>
              </w:rPr>
              <w:t>4. Пожарная безопасность во время празднования Нового года.</w:t>
            </w:r>
          </w:p>
        </w:tc>
      </w:tr>
    </w:tbl>
    <w:p w:rsidR="00CF1317" w:rsidRPr="00174C9D" w:rsidRDefault="00CF1317" w:rsidP="005B4830">
      <w:pPr>
        <w:spacing w:after="0" w:line="240" w:lineRule="auto"/>
        <w:rPr>
          <w:rFonts w:ascii="Times New Roman" w:hAnsi="Times New Roman" w:cs="Times New Roman"/>
          <w:sz w:val="24"/>
          <w:szCs w:val="24"/>
        </w:rPr>
      </w:pPr>
    </w:p>
    <w:p w:rsidR="00CF1317" w:rsidRPr="00174C9D" w:rsidRDefault="00CF1317" w:rsidP="00563B66">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563B66">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19.12.2023 - 23.12.2023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19.12</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20.12</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21.12</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22.12</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23.12</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на развитие внимания "Внимательность и наблюдательность". Педагог выбирает ведущего. Остальные игроки стоят в позах, которые ведущий должен запомнить. Затем ведущий выходит из комнаты, а игроки изменяют что-то в одежде или позе. Ведущий возвращается и должен привести все в прежнее состояние. Если ведущий все сделает правильно, он присоединяется к остальным детям.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 конструирование);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Я. Аким "Елка наряжается".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устойчивый интерес к новогоднему празднику, к декламации художественного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Елка наряжается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Праздник приближается.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Новый год у ворот,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Ребятишек елка ждет.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Аким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на развитие внимания "Зеркало". Покажите ребенку различные движения, стоя напротив него. Он должен "зеркально" повторять те же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социально-эмоцтональное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Настольно-печатная игра "Общий цвет". Цель: закрепить знания цветов, развивать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Разложить на столе половинки карточек с изображениями карандашей (или, наоборот, половинки с картинками) лицевой стороной вверх. Попросить ребенка выбрать все изображения, имеющие, например, красный цвет. Потом синий, желтый и т.д. усложнить задание можно, предложив ребенку выбрать изображение, имеющие сначала два, а затем и три заданных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(Основы математики, конструирование)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О. Высотская "Звездочки".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художественного слова, к зимним явлениями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"Звездочки"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звёздочки кружиться,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на землю ложиться,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не звёзды, а пушинки,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пушинки, а снежинки!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Высотская)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на развитие внимания "Сонное и бодрствующее зеркало".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Поменяйте предыдущую игру, объясните ребенку, что "зеркало" спит и отстает на одно движение.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"Мы топаем ногами". Цель: приучать детей выполнять движения в соответствии с произносимым текстом: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топаем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хлопаем руками,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Киваем головой.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поднимаем,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опускаем,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этими словами дети дают друг другу руки, образуя круг, и продолжают: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некоторое время воспитатель говорит: "Стой!". Дети, замедляя движение, останавливаются. Игра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социально -эмоциональное развитие,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"Найди соответствующий предмет".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видеть геометрические формы в окружающих предметах.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карточку с изображением той или иной геометрической фигуры, предлагает найти ее среди окружающих предметов.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Круг: мяч, солнце, шляпа, колечко, обруч.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Музыкальная игра "Изобрази героя сказки".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двигательные навыки, умения подражать тем или иным героям сказок.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Хотите превратиться в героев сказки? Я буду читать стихотворение о героях сказки, а вы, ребята, выходите и изображайте того животного, о ком идет речь (воспитатель рассказывает короткое стихотворное описание героев, дети имитирует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Лиса, лисонька,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хитрые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Шубка — глазки не отвесть.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"Курочек люблю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Неуклюжий, косолапый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по лесу медведь.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спросят, что он любит,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Скажет: "Меду бы поесть!".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Вышел зайка погулять,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 он прыгать и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Вдруг раздался треск и 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Прижал зайка ушки и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Лягушка, выпучив глаза, сидит,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по-русски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болоте любит жить одна,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Ловит комаров она.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Серый зубастый волк по полю рыщет,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Телят, ягнят ищет.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Серенькая, маленькая мышка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полом таится, кошки боится.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развитие речи и художественная литература)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"Что в мешочке?".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определять предмет с помощью одного из анализаторов, развивать связную речь, обогатить словарный запас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знакомые детям.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просит кого-либо из детей отвернуться или закрыть глаза и кладет в мешочек игрушку или предмет знакомый детям. Играющие видят, что положил воспитатель, но должны молчать. Они загадывают загадку товарищу. Воспитатель, обращаясь к водящему, говорит "Узнай на ощупь, что в мешочке и расскажи нам". Ребенок опускает руку в мешочек, и ощупав игрушку, называет ее. Если игрушка названа правильно, ребенок берет ее себе, если нет, то оставляет. Другим детям по очереди загадываются аналогичные загадки.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Выставка книг: "Поиграем с героем Медведем".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активизировать содержание сказок, где Медведь - главнй герой той или иной сказки;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 каких сказках можно встретить Медведя? ("Три медведя", "Маша и Медведь", "Теремок", "Два жадных медвежонка", "Яблоко".)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Какой был медведь в этих сказках? (Сильный, злой, добрый, глупый, жадный, щедрый.)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«Елка-елочка»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Елка, елочка,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Зеленые иголочки,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Золотые шарики,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Яркие фонарики.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Дед Мороз под Новый год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Нам подарки принесет.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к елочке пойдем,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Свои подарочки найдем.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«Колючие иголочки»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Руки вперед, по</w:t>
            </w:r>
            <w:r w:rsidRPr="00E85C03">
              <w:rPr>
                <w:rFonts w:ascii="Times New Roman" w:hAnsi="Times New Roman" w:cs="Times New Roman"/>
                <w:sz w:val="24"/>
                <w:szCs w:val="24"/>
                <w:lang w:eastAsia="en-US"/>
              </w:rPr>
              <w:softHyphen/>
              <w:t>шевелить пальцами, сказать «колючие». Вернуться в и. п. Дыха</w:t>
            </w:r>
            <w:r w:rsidRPr="00E85C03">
              <w:rPr>
                <w:rFonts w:ascii="Times New Roman" w:hAnsi="Times New Roman" w:cs="Times New Roman"/>
                <w:sz w:val="24"/>
                <w:szCs w:val="24"/>
                <w:lang w:eastAsia="en-US"/>
              </w:rPr>
              <w:softHyphen/>
              <w:t>ние произвольное.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«Здоровается с нами елочка, машет лапами с иголочками»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Взмахи: одна рука вперед, другая — назад. После 4—6 движений отдых. Приучать к большой амплитуде движений. Дыхание произвольное. Повторить 3—4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«Мы очень любим елочку»</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вперед полукругом. Вернуться в и. п. Ноги не сгибать, при наклоне смот</w:t>
            </w:r>
            <w:r w:rsidRPr="00E85C03">
              <w:rPr>
                <w:rFonts w:ascii="Times New Roman" w:hAnsi="Times New Roman" w:cs="Times New Roman"/>
                <w:sz w:val="24"/>
                <w:szCs w:val="24"/>
                <w:lang w:eastAsia="en-US"/>
              </w:rPr>
              <w:softHyphen/>
              <w:t>реть вперед. Дыхание произвольное.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«Спрячемся под елочкой»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Присесть, опус</w:t>
            </w:r>
            <w:r w:rsidRPr="00E85C03">
              <w:rPr>
                <w:rFonts w:ascii="Times New Roman" w:hAnsi="Times New Roman" w:cs="Times New Roman"/>
                <w:sz w:val="24"/>
                <w:szCs w:val="24"/>
                <w:lang w:eastAsia="en-US"/>
              </w:rPr>
              <w:softHyphen/>
              <w:t>тить голову, руками обхватить колени, сказать «спрятались». Вер</w:t>
            </w:r>
            <w:r w:rsidRPr="00E85C03">
              <w:rPr>
                <w:rFonts w:ascii="Times New Roman" w:hAnsi="Times New Roman" w:cs="Times New Roman"/>
                <w:sz w:val="24"/>
                <w:szCs w:val="24"/>
                <w:lang w:eastAsia="en-US"/>
              </w:rPr>
              <w:softHyphen/>
              <w:t>нуться и. п., хорошо выпрямиться. Упражнение выполнять в уме</w:t>
            </w:r>
            <w:r w:rsidRPr="00E85C03">
              <w:rPr>
                <w:rFonts w:ascii="Times New Roman" w:hAnsi="Times New Roman" w:cs="Times New Roman"/>
                <w:sz w:val="24"/>
                <w:szCs w:val="24"/>
                <w:lang w:eastAsia="en-US"/>
              </w:rPr>
              <w:softHyphen/>
              <w:t>ренном темпе. Повторить 5 раз.</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«Смолою пахнет елочка»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Руки в стороны, глубокий вдох носом. Вернуться и. п., на выдохе произнести «а-а-ах!»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«Найдем Снегурочку»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кукла, (Снегурочка) (высота куклы 20-25 см).</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до занятия прячет Снегурочку на игровой площадке. Детям предлагается найти Снегурочку, при этом педагог может помочь это сделать по определенным приметам. Ребенок, нашедший куклу, приносит ее педагогу.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повторяется.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Теплою водою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чисто мою.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Кусочек мыла я возьму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ладошки им потру.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pacing w:after="0" w:line="240" w:lineRule="auto"/>
              <w:rPr>
                <w:rFonts w:ascii="Times New Roman" w:hAnsi="Times New Roman" w:cs="Times New Roman"/>
                <w:sz w:val="24"/>
                <w:szCs w:val="24"/>
              </w:rPr>
            </w:pPr>
            <w:r w:rsidRPr="00E85C03">
              <w:rPr>
                <w:rStyle w:val="c4"/>
                <w:rFonts w:ascii="Times New Roman" w:hAnsi="Times New Roman" w:cs="Times New Roman"/>
                <w:sz w:val="24"/>
                <w:szCs w:val="24"/>
                <w:lang w:eastAsia="en-US"/>
              </w:rPr>
              <w:t>Грязь куда-то денется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"Фотоаппарат".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ассоциативное мышление, произвольное внимание, память, речь.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карты лото или любые другие картинки.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показать карточку ребенку на 5 секунд. Затем снять ее и предложить вспомнить, что на ней изображено. Если ребенку сложно ответить, задать ему вопрос: сколько, какого цвета и т. 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основы математики,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"Праздник во дворе". 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навыки ходьбы по гимнастической скамейке; навыки прыжка в длину с места, продвигаясь вперед на расстояние 2–3 метра. Воспитывать волевые качества, быстроту, ловкость. Игровое упражнение "Мы ловкие!"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правильно прыгать на двух ногах, держать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Выполняются прыжки на двух ногах на месте, с продвижением вперед. Выполнять 20-30 сек.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"Принеси игрушку".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беге.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"В лесу".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правильное речевое дыхание.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«Ёлочка в снегу</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"Новый мяч".Цель: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Учить ходить по бревну. Закрепить навыки построения в круг. Воспитывать волевые качества,быстроту, ловкость. Игровое упражнение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бросать предметы в определенное место двумя и одной рукой,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навыки прыжка. Построение в колонну.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"Летят мячи".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«Маленьклой ёлочке Не холодно зимой</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"Бросание мяча в цель". Цель: Продолжать формировать навыки катания мячей друг другу с расстояния 1,5–2 метра в положении сидя, ноги врозь, бросание мяча двумя руками от груди, двумя руками вверх, вниз об пол (землю), ловля мяча. Метание в горизонтальную цель, вдаль, метание в вертикальную цель правой и левой рукой. Воспитывать интерес к активной двигательной деятельности и потребности в ней. Подвижная игра "Лови-бросай, не роняй!"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ловкость, фиксацию взора.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упражнять детей в метании в горизонтальную цель двумя руками снизу. Релаксация “Вибрация”.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умению расслабляться, стать уверенным, бодрым.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«Белая берёза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Тема: «Новый год, новый свет!» Цель: Формировать через песни понятия как Новый год, Дедушка Мороз;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учить детей различать разнохарактерные и контрастные части в музыкальных произведениях; формировать навык слушания музыки; учить посредством дыхательных упражнений правильному дыханию во время пения. Ход занятия: Музыка М. Красева, слова З. Александровой, "Елочка".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А. Филиппенко, слова Т. Волгиной, "Дед мороз".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"Сапожки"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М.Зацепина "Танец с кольцами".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«Зимнии забавы</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Қазақ тілінде сөздерді тыңдап, түсінуге үйрету, ойыншықтарды атауға, ересек адамдардың өтінішіне жауап беру, өз өтініш білдіре білуге, сұрақтарға жауап бере алу.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«Кім жылдым» ойыны. Мақсаты: Ойыншықты білдіретін сөздермен балалардың сөздік қорын кеңейту.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 барысы: Мұғалім екі баланы тақтаға шақырып, қазақ тілінде бір ойыншықты атайды. Тақтада түрлі ойыншықтардың суреттері болады. Балалардың қайсысы аталған ойыншықты тезірек көрсетсе, сол жеңімпаз болады.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«Корзинка со снежками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постройка башен из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 постройке башен из снега; развивать дружеские отношения.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"Найди себе пару".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разного цвета по количеству детей (по паре одинакового цвета). Дети получают по одному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-дети разбегаются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Второй сигнал - дети ищут себе пару, становятся в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должно принимать нечетное количество детей, чтобы один из играющих оставался без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Оставшийся без пары ребенок демонстрирует один из своих талантов.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заводится снова.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игры с выносным материалом.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дать детям возможность выбора игры по интересам и формировать умение играть со сверстниками.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погодой.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расширять и углублять представление о солнце в зимних условиях; формировать интерес к неодушевленным объектам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Всюду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 в снегу дома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его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спешила поскорей,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нам снегирей.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зари и до зари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Славят зиму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Дед Мороз, как маленький,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Пляшет у завалинки.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 тоже могу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 плясать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Бродский)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построение снежной горки.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снег для утрамбовывания его лопатами, развивать желание трудиться рядом со взрослым и сверстниками.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"Самолеты".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вы, самолеты? Покажите ваши крылья!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Самолеты, садитесь на аэродром! (Присаживание на корточки, выравнивание дыхания.)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обучение прыжкам, развитие равновесия. (Физическая культура)</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деревьями, сбросившими листву (ясень, вяз).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представления детей о готовности деревьев к холодам; учить различать деревья ясень от вяза по стволу и веткам;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молча рассмотреть деревья кругом, найти ясень и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деревья, хоть и без листвы, сильно отличаются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ясеня по цвету серый, у вяза - темно-коричневый. В зимние холода деревья без листвы стоят почти сухие, легче переносят стужу.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снега с помощью лопаток в одном месте в сугроб.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выполнять посильное трудовое задание, радоваться результату; воспитывать положительное отношение к труду.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"Ловишки".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"Гонка на санках".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двигаться к флажку, отталкиваясь ногами на санях.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построение снежной горки. Цель: учить складывать снег для утрамбовывания его лопатами, развивать желание трудиться рядом со взрослым и сверстниками.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"Собака и воробей".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о движениях, характерных для птиц; научить подражать их голосам.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трудом дворника.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представления о труде взрослых, развивать понимание того, что порядок во дворе наводится благодаря труду взрослых, дворника; воспитывать чувство любви к труду.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то, что двор всегда нужно содержать в порядке, чистить снег, выносить сор, пользоваться лопатой, ящиком для выноса сора.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сбор сухих веток, опавших с деревьев.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заботливость, желание наводить порядок.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"Гаражи".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Раздать детям рули, под бубен дети все "ездят" на машине, когда бубен перестаёт звучать машины все останавливаются.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"Ловишки".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Свободная самостоятельная игровая деятельность детей с выносным материалом.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навыки детей, умение договариваться о правилах игры; умение играть самостоятельно, реализуя задумку.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социально-эмоциональное развитие).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умение детей самостоятельно, последовательно снимать шапки, куртки, ботинки, кофты, штаны, выворачивать на лицевую сторону, вытягивать по форме, складывать, размещать на полках шкафов; отрабатывать умение намыливать, мыть, тщательно ополаскивать руки, лицо, сушить полотенцем, проверять внешний вид у зеркала. Договор есть между всеми,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Беспорядок - лишь на время.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Разделись, сложили,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Проверили, шкаф закрыли. (Д. Ахметова)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Создание благоприятной обстановки для спокойного сна детей, через музыкальное сопровождение.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Элементы самомассажа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 – сесть, ноги скрестить.</w:t>
            </w:r>
          </w:p>
          <w:p w:rsidR="00CF1317" w:rsidRPr="00E85C03" w:rsidRDefault="00CF1317" w:rsidP="00E85C03">
            <w:pPr>
              <w:numPr>
                <w:ilvl w:val="0"/>
                <w:numId w:val="4"/>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 «Умывание» лица руками;</w:t>
            </w:r>
          </w:p>
          <w:p w:rsidR="00CF1317" w:rsidRPr="00E85C03" w:rsidRDefault="00CF1317" w:rsidP="00E85C03">
            <w:pPr>
              <w:numPr>
                <w:ilvl w:val="0"/>
                <w:numId w:val="4"/>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 руки скрестно на груди, ладоши на плечах, растирание;</w:t>
            </w:r>
          </w:p>
          <w:p w:rsidR="00CF1317" w:rsidRPr="00E85C03" w:rsidRDefault="00CF1317" w:rsidP="00E85C03">
            <w:pPr>
              <w:numPr>
                <w:ilvl w:val="0"/>
                <w:numId w:val="4"/>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руки на коленях – растирание;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«Часики» - стоять прямо, ноги слегка расставить (машина между ног проедет) руки опустить. Размахивая прямыми руками вперед и назад, произносить «тик – так» (6 – 7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III. «Цыплёнок» -  мелкие шажки на прямых ногах, локти прижаты к бокам, хлопать по бокам кистями рук.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IV. «Воробушек» - скакать на двух ногах, потом бежать, размахивая руками, сесть на корточки.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навыки самообслуживания, ознакомление с окружающим миром)</w:t>
            </w:r>
          </w:p>
        </w:tc>
      </w:tr>
      <w:tr w:rsidR="00CF1317" w:rsidRPr="00E85C03">
        <w:trPr>
          <w:trHeight w:val="145"/>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казахский язык, ознакомление с окружающим миром, развитие речи и художественная литература)</w:t>
            </w:r>
          </w:p>
        </w:tc>
      </w:tr>
      <w:tr w:rsidR="00CF1317" w:rsidRPr="00E85C03">
        <w:trPr>
          <w:trHeight w:val="131"/>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«Тихо - громко - очень громко»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(игра на развитие слухового внимания и силы звука)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Учиться слышать изменение громкости звучания и отмечать это в движении.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Игровой материал: бубен.</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сидят на стульчиках или на ковре, повернувшись лицом к воспитателю. Воспитатель стучит в бубен тихо, затем громко, затем - очень громко. В соответствии с громкостью звучания дети выполняют условные движения. На тихое звучание стучат пальчиком о пальчик. На громкое звучание хлопают в ладоши. На очень громкое звучание топают ногами. В качестве образного сравнения можно предложить детям тихое звучание бубна называть «Лёгким дождиком», громкое звучание «Сильным ливнем», Очень громкое звучание «Грозой».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Если дети не могут самостоятельно оценить силу звука им следует на первых этапах подсказывать: «Пошёл лёгкий дождик», «Полил сильный ливень», Началась гроза!». Впоследствии дети сами научатся «подсказывать» себе. А затем выполнять задание без подсказки.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физичесая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казахская игра "Ақшамшық" ("Сақина салу" "Бросание колечка").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внимательность, реакцию, ловкость, умение действовать по сигналу;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Оборудование. "Колечко".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сидят на скамейке (садятся, встают в полукруг).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Водящим в начале может быть педагог, в последующем эту роль может исполнять ребенок.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выходит в центр, незаметно другим кладет одному из участников "кольцо", выполнять шаг назад и произносит: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Ақшамшық, сақина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Спрятали ты да 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Сақина, очнись!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руки мне прикатись!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по желанию детей.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Заучивание и рассказывание считалки "Куырмаш".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рассказывать считалку на казахском языке, понимать значение слов, активно применять в играх.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детям послушать считалку, повторять за ним, затем по окончанию заучивания рассказать ее. Қуыр, қуыр қуырмаш,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Балапанға бидай шаш.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Бас бармақ,</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Балан үйрек,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Ортан терек,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Шылдыр шүмек,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Кішкентай бөбек. (казахский язык, основы математики, физическое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«Ворота для машины Айболита»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Учить строить ворота из двух вертикально стоящих кирпичиков, на которые кладется еще один кирпичик.</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eastAsia="en-US"/>
              </w:rPr>
              <w:t>Ход игры. Внимание в зоопарке заболел тигр. Добрый доктор Айболит едет на машине, чтобы вылечить больного Машина въезжает в парк, деревья мешают проехать дальше, нам с вами необходимо срочно построить ворота для машины. Дети предлагают свои постройки.</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Воспитатель предлагает детям назвать детали и цвет из которых строили постройку на казахском и русском языках.</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Билингвальный компонент</w:t>
            </w:r>
            <w:r w:rsidRPr="00E85C03">
              <w:rPr>
                <w:rStyle w:val="c0"/>
                <w:rFonts w:ascii="Times New Roman" w:hAnsi="Times New Roman" w:cs="Times New Roman"/>
                <w:sz w:val="24"/>
                <w:szCs w:val="24"/>
                <w:lang w:eastAsia="en-US"/>
              </w:rPr>
              <w:t xml:space="preserve">: кирпич - </w:t>
            </w:r>
            <w:r w:rsidRPr="00E85C03">
              <w:rPr>
                <w:rStyle w:val="c0"/>
                <w:rFonts w:ascii="Times New Roman" w:hAnsi="Times New Roman" w:cs="Times New Roman"/>
                <w:sz w:val="24"/>
                <w:szCs w:val="24"/>
                <w:lang w:val="kk-KZ" w:eastAsia="en-US"/>
              </w:rPr>
              <w:t xml:space="preserve">кірпіш, </w:t>
            </w:r>
            <w:r w:rsidRPr="00E85C03">
              <w:rPr>
                <w:rFonts w:ascii="Times New Roman" w:hAnsi="Times New Roman" w:cs="Times New Roman"/>
                <w:sz w:val="24"/>
                <w:szCs w:val="24"/>
                <w:lang w:val="kk-KZ" w:eastAsia="en-US"/>
              </w:rPr>
              <w:t>красный - қызыл, зеленый - жасыл, желтый - сары, синий- көк.</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разминка "Ежик".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Наш колючий серый ежик (скрещивать три пальчика и имитируем ход ежика),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ни головы, ни ножек (скрещивать пальцы обеих рук, показывать колючки ежика),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 же он такой колючий?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так, на всякий случай!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«Придумываем фигуры»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Развивать логическое мышление, внимание, память, речь, развитие мелкой моторики, развитие фантазии, творческой активности.</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eastAsia="en-US"/>
              </w:rPr>
              <w:t xml:space="preserve">Ход: </w:t>
            </w:r>
            <w:r w:rsidRPr="00E85C03">
              <w:rPr>
                <w:rStyle w:val="c0"/>
                <w:rFonts w:ascii="Times New Roman" w:hAnsi="Times New Roman" w:cs="Times New Roman"/>
                <w:sz w:val="24"/>
                <w:szCs w:val="24"/>
                <w:lang w:val="kk-KZ" w:eastAsia="en-US"/>
              </w:rPr>
              <w:t xml:space="preserve">Воспитатель показывает детям карточки с изображением построек. Интересуется из каких фигур построены те или иные постройки. </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 xml:space="preserve">Предлагает детям </w:t>
            </w:r>
            <w:r w:rsidRPr="00E85C03">
              <w:rPr>
                <w:rStyle w:val="c0"/>
                <w:rFonts w:ascii="Times New Roman" w:hAnsi="Times New Roman" w:cs="Times New Roman"/>
                <w:sz w:val="24"/>
                <w:szCs w:val="24"/>
                <w:lang w:eastAsia="en-US"/>
              </w:rPr>
              <w:t>придумать и сложить фигуры из различных элементов, дать им названия.</w:t>
            </w:r>
            <w:r w:rsidRPr="00E85C03">
              <w:rPr>
                <w:rStyle w:val="c0"/>
                <w:rFonts w:ascii="Times New Roman" w:hAnsi="Times New Roman" w:cs="Times New Roman"/>
                <w:sz w:val="24"/>
                <w:szCs w:val="24"/>
                <w:lang w:val="kk-KZ" w:eastAsia="en-US"/>
              </w:rPr>
              <w:t xml:space="preserve"> В завершении воспитатель просит детей дать название своим постройкам и рассказать из каких фигур они построены на русском и казахском языке.</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Билингвальный компонент: кубик - текше, кирпич - кірпіш.</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Декламирование стихотворения "Елка" (А. Барто)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 детям елочка пришла,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на ветках принесла.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Нужно елочку согреть,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Платье новое надеть.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Ярко звездочки блестят,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Ярко лампочки горят,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Бусы разные висят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Замечательный наряд!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художественная литература и  развитие речи).</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Коррекционная работа (педагог - психолог). Заключение 3. </w:t>
            </w:r>
            <w:r w:rsidRPr="00E85C03">
              <w:rPr>
                <w:rFonts w:ascii="Times New Roman" w:hAnsi="Times New Roman" w:cs="Times New Roman"/>
                <w:sz w:val="24"/>
                <w:szCs w:val="24"/>
              </w:rPr>
              <w:t xml:space="preserve">Развития мелкой моторики, внимания, пространственной ориентировки. </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Упражнение «Ухо – нос – хлопок» </w:t>
            </w:r>
          </w:p>
          <w:p w:rsidR="00CF1317" w:rsidRPr="00E85C03" w:rsidRDefault="00CF1317" w:rsidP="009C2FD0">
            <w:pPr>
              <w:pStyle w:val="NoSpacing"/>
              <w:rPr>
                <w:rFonts w:ascii="Times New Roman" w:hAnsi="Times New Roman" w:cs="Times New Roman"/>
                <w:sz w:val="24"/>
                <w:szCs w:val="24"/>
              </w:rPr>
            </w:pPr>
            <w:r w:rsidRPr="00E85C03">
              <w:rPr>
                <w:rFonts w:ascii="Times New Roman" w:hAnsi="Times New Roman" w:cs="Times New Roman"/>
                <w:sz w:val="24"/>
                <w:szCs w:val="24"/>
              </w:rPr>
              <w:t>Левой рукой возьмитесь за кончик носа, а правой рукой за противоположное ухо. Одновременно отпустите ухо и нос, хлопните в ладоши, поменяйте положение рук с «точностью до наоборот».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«Конструируем из палочек»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замыслу.Предложить детям назвать фигуры на казахском языке: квадрат - шаршы, треугольник -</w:t>
            </w:r>
            <w:r w:rsidRPr="00E85C03">
              <w:rPr>
                <w:rStyle w:val="c0"/>
                <w:rFonts w:ascii="Times New Roman" w:hAnsi="Times New Roman" w:cs="Times New Roman"/>
                <w:sz w:val="24"/>
                <w:szCs w:val="24"/>
                <w:lang w:val="kk-KZ" w:eastAsia="en-US"/>
              </w:rPr>
              <w:t xml:space="preserve"> үшбұрыш</w:t>
            </w:r>
            <w:r w:rsidRPr="00E85C03">
              <w:rPr>
                <w:rStyle w:val="c0"/>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"Что будет зимой?". Цель: развивать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гимнастика "Сказки". Цель: развивать моторику рук, слуховое внимание, воображение, память, интерес к сказкам.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Будем пальчики считать, (Сжимание и разжимание пальчики в кулачки)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Будем сказки называть: (На каждое название сказки загибаем пальчик)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"Рукавичка", "Теремок",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"Колобок–румяный 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Есть Снегурочка–краса,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медведя, Волк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забудем Сивку-Бурку,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Нашу вещую каурку.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 жар-птицу сказку знаем,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Репку мы не забываем,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Знаем Волка и козлят.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Этим сказкам каждый рад.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повторяют движения за воспитателем.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Заключение 3. </w:t>
            </w:r>
            <w:r w:rsidRPr="00E85C03">
              <w:rPr>
                <w:rFonts w:ascii="Times New Roman" w:hAnsi="Times New Roman" w:cs="Times New Roman"/>
                <w:sz w:val="24"/>
                <w:szCs w:val="24"/>
                <w:lang w:eastAsia="en-US"/>
              </w:rPr>
              <w:t>Упражнение « Покажи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формирование грамматического строя речи; обучение соотнесению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признаков предметов ( красный , синий , большой , маленький ) с их словесным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обозначением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 Логопед держит в руках два мяча и привлекает внимание ребёнка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 к одному , то к другому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мяч и это мяч.</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большой мяч ,это маленький мяч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красный мяч , это синий мяч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Далее логопед просит ребёнка показать большой мяч и маленький мяч ; синий мяч и красный мяч.</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r w:rsidRPr="00E85C03">
              <w:rPr>
                <w:rStyle w:val="c4"/>
                <w:rFonts w:ascii="Times New Roman" w:hAnsi="Times New Roman" w:cs="Times New Roman"/>
                <w:sz w:val="24"/>
                <w:szCs w:val="24"/>
                <w:lang w:eastAsia="en-US"/>
              </w:rPr>
              <w:t>«</w:t>
            </w:r>
            <w:r w:rsidRPr="00E85C03">
              <w:rPr>
                <w:rFonts w:ascii="Times New Roman" w:hAnsi="Times New Roman" w:cs="Times New Roman"/>
                <w:sz w:val="24"/>
                <w:szCs w:val="24"/>
                <w:lang w:eastAsia="en-US"/>
              </w:rPr>
              <w:t>Собери и построй</w:t>
            </w:r>
            <w:r w:rsidRPr="00E85C03">
              <w:rPr>
                <w:rStyle w:val="c4"/>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Закреплять умение детей узнавать и называть геометрические фигуры (квадрат, прямоугольник, треугольник, круг, овал). Выкладывать из геометрических фигур различные предметы. Материал: кубик с наклеенными геометрическими фигурами, геометрические фигуры, вырезанные из картона; контурные образцы построек. Ход: Ребенок бросает кубик, называет фигуру, которую видит на верхней грани и берет такую же картонную любого цвета. Из фигур, набранных за несколько ходов, ребенок составляет любое изображение.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Предложить детям вспомнить и назвать знакомые цветана казахском языке:</w:t>
            </w:r>
            <w:r w:rsidRPr="00E85C03">
              <w:rPr>
                <w:rFonts w:ascii="Times New Roman" w:hAnsi="Times New Roman" w:cs="Times New Roman"/>
                <w:sz w:val="24"/>
                <w:szCs w:val="24"/>
              </w:rPr>
              <w:t xml:space="preserve"> красный- </w:t>
            </w:r>
            <w:r w:rsidRPr="00E85C03">
              <w:rPr>
                <w:rFonts w:ascii="Times New Roman" w:hAnsi="Times New Roman" w:cs="Times New Roman"/>
                <w:sz w:val="24"/>
                <w:szCs w:val="24"/>
                <w:lang w:val="kk-KZ"/>
              </w:rPr>
              <w:t>қ</w:t>
            </w:r>
            <w:r w:rsidRPr="00E85C03">
              <w:rPr>
                <w:rFonts w:ascii="Times New Roman" w:hAnsi="Times New Roman" w:cs="Times New Roman"/>
                <w:sz w:val="24"/>
                <w:szCs w:val="24"/>
              </w:rPr>
              <w:t>ызыл</w:t>
            </w:r>
            <w:r w:rsidRPr="00E85C03">
              <w:rPr>
                <w:rFonts w:ascii="Times New Roman" w:hAnsi="Times New Roman" w:cs="Times New Roman"/>
                <w:sz w:val="24"/>
                <w:szCs w:val="24"/>
                <w:lang w:val="kk-KZ"/>
              </w:rPr>
              <w:t>, зеленый - жасыл, синий - көк, желтый -  сары</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казаский язык,</w:t>
            </w:r>
            <w:r w:rsidRPr="00E85C03">
              <w:rPr>
                <w:rFonts w:ascii="Times New Roman" w:hAnsi="Times New Roman" w:cs="Times New Roman"/>
                <w:sz w:val="24"/>
                <w:szCs w:val="24"/>
                <w:lang w:eastAsia="en-US"/>
              </w:rPr>
              <w:t xml:space="preserve"> 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Декламирование стихотворения ("Новый год"). Чудо скоро тут случится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Дед Мороз уже к нам мчится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Огоньки сверкают ярко,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Шарики, мишура, подарки!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идет! Снег идет!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праздник Новый год!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подарки принесет!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lang w:eastAsia="en-US"/>
              </w:rPr>
              <w:t>«</w:t>
            </w:r>
            <w:r w:rsidRPr="00E85C03">
              <w:rPr>
                <w:lang w:val="kk-KZ" w:eastAsia="en-US"/>
              </w:rPr>
              <w:t>Башня</w:t>
            </w:r>
            <w:r w:rsidRPr="00E85C03">
              <w:rPr>
                <w:lang w:eastAsia="en-US"/>
              </w:rPr>
              <w:t>»</w:t>
            </w:r>
          </w:p>
          <w:p w:rsidR="00CF1317" w:rsidRPr="00E85C03" w:rsidRDefault="00CF1317" w:rsidP="00E85C03">
            <w:pPr>
              <w:pStyle w:val="NormalWeb"/>
              <w:shd w:val="clear" w:color="auto" w:fill="FFFFFF"/>
              <w:spacing w:before="0" w:beforeAutospacing="0" w:after="0" w:afterAutospacing="0"/>
              <w:rPr>
                <w:shd w:val="clear" w:color="auto" w:fill="FFFFFF"/>
                <w:lang w:val="kk-KZ" w:eastAsia="en-US"/>
              </w:rPr>
            </w:pPr>
            <w:r w:rsidRPr="00E85C03">
              <w:rPr>
                <w:rStyle w:val="Strong"/>
                <w:b w:val="0"/>
                <w:bCs w:val="0"/>
                <w:bdr w:val="none" w:sz="0" w:space="0" w:color="auto" w:frame="1"/>
                <w:lang w:eastAsia="en-US"/>
              </w:rPr>
              <w:t>Задачи: </w:t>
            </w:r>
            <w:r w:rsidRPr="00E85C03">
              <w:rPr>
                <w:shd w:val="clear" w:color="auto" w:fill="FFFFFF"/>
                <w:lang w:eastAsia="en-US"/>
              </w:rPr>
              <w:t>учить создавать несложные конструкции, находить в них сходство и различия; развивать игровые навыки, воображение, моторику, слуховое восприятие, речь, память, мышление, активизировать словарный запас по теме.</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shd w:val="clear" w:color="auto" w:fill="FFFFFF"/>
                <w:lang w:val="kk-KZ" w:eastAsia="en-US"/>
              </w:rPr>
              <w:t>Ход: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показывает картинку, на которой изображена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Вопросы детям: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-Что изображено на картинке?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-Какая она по высоте? (Большая, высокая.)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-Из чего она построена? Какого цвета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детям построить такие же башни, просит принести из строительного материала разноцветные кубики и сложить их в отдельные коробки. Когда дети принесут кубики, воспитатель раздает каждому наборы кубиков (у каждого ребенка кубики должны быть одного цвета, затем показывает и объясняет приемы конструирования: поставить один кубик, затем другой, сверху ещё один.</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Какая </w:t>
            </w:r>
            <w:hyperlink r:id="rId11" w:tooltip="Башня, строим башни" w:history="1">
              <w:r w:rsidRPr="00E85C03">
                <w:rPr>
                  <w:rStyle w:val="Hyperlink"/>
                  <w:color w:val="auto"/>
                  <w:u w:val="none"/>
                  <w:bdr w:val="none" w:sz="0" w:space="0" w:color="auto" w:frame="1"/>
                  <w:lang w:eastAsia="en-US"/>
                </w:rPr>
                <w:t>башня получилась</w:t>
              </w:r>
            </w:hyperlink>
            <w:r w:rsidRPr="00174C9D">
              <w:rPr>
                <w:lang w:eastAsia="en-US"/>
              </w:rPr>
              <w:t>? Высокая или низкая? (Низкая.) А на картинке башня низкая или высокая? (Высокая.) Чтобы башня получилась высокая мы поставим сверху еще кубик. (Дети и воспитатель ставят остальные кубики.) Какая теперь башня получилась? (Высокая.) Да, такая же высокая, как на картинке.</w:t>
            </w:r>
          </w:p>
          <w:p w:rsidR="00CF1317" w:rsidRPr="00E85C03" w:rsidRDefault="00CF1317" w:rsidP="00E85C03">
            <w:pPr>
              <w:tabs>
                <w:tab w:val="left" w:pos="6632"/>
              </w:tabs>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Билингвальный компонент: высокий - жоғары, низкий - төмен, башня - мұнара.</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"Собери такой же узор".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восприятие, мышление, мелкую моторику рук. (Ознакомление с окружающим миром, основы математики, конструирование).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О. Высотская ("Звездочки")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художественного слова, к зимним явлениями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"Звездочки"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звёздочки кружиться,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на землю ложиться,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не звёзды, а пушинки,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пушинки, а снежинки!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Міне аяқ-киімім, (вот моя обувь)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күртешем, (вот моя куртка)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бас киімім, (вот мой головной убор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Түймені салдым, (застегнул(а) пуговицы)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Далаға дайынмын. (я готов(а) на улицу)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"Совушка".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"Принеси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беге; развивать ориентировку в пространстве, желание принести предмет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Игрушки (погремушки, кубики) раскладывают на противоположной стороне комнаты ( площадки ). Педагог зовет к себе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просит принести игрушки. По его указанию дети идут или бегут за игрушками 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приносят их педагогу. Похвалив детей, он просит отнести игрушки на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(погремушки, кубики).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физических движений.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погодой.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расширять и углублять представление о солнце в зимних условиях; формировать интерес к неодушевленным объектам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Всюду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 в снегу дома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его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спешила поскорей,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нам снегирей.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зари и до зари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Славят зиму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Дед Мороз, как маленький,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Пляшет у завалинки.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 тоже могу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 плясать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Бродский)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"Лохматый пес". 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"Бегите к флажку".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выполнять действия строго по сигналу воспитателя; развивать внимание, умение различать цвета; упражнять в беге и ходьбе.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деревьями, сбросившими листву (ясень, вяз).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представления детей о готовности деревьев к холодам; учить различать деревья ясень от вяза по стволу и веткам;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молча рассмотреть деревья кругом, найти ясень и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деревья, хоть и без листвы, сильно отличаются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ясеня по цвету серый, у вяза - темно-коричневый. В зимние холода деревья без листвы стоят почти сухие, легче переносят стужу.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"Лиса в курятнике"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быстро действовать по сигналу; развивать вестибулярный аппарат,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"Кто быстрее?"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упражнять в беге по прямой до ориентира, развивать быстроту, ориентировку в пространстве, вестбулярный аппарат.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хожьбы в колонне по одному, меняя направление, собюдая дистанцию;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"Найди себе пару". 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разного цвета по количеству детей (по паре одинакового цвета). Дети получают по одному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-дети разбегаются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Второй сигнал - дети ищут себе пару, становятся в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должно принимать нечетное количество детей, чтобы один из играющих оставался без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Оставшийся без пары ребенок демонстрирует один из своих талантов.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заводится снова.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подбрось мяч. Цель. развивать умение подбрасывать мяч двумя руками вверх, по возможности, ловить; развивать ловкость, силу, вестибулярный аппарат.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трудом дворника.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представления о труде взрослых, развивать понимание того, что порядок во дворе наводится благодаря труду взрослых, дворника; воспитывать чувство любви к труду.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то, что двор всегда нужно содержать в порядке, чистить снег, выносить сор, пользоваться лопатой, ящиком для выноса сора.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"День - ночь".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начальном этапе можно всех оставлять повторно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"Лошадки".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силу, навыки бега с поскоками в разных направлениях, умения двигаться по сигналу, пользоваться атрибутами,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ребенок может играть в роли лошадки индивидуально, а также собираться в пары, согласовывая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606833">
      <w:pPr>
        <w:spacing w:after="0" w:line="240" w:lineRule="auto"/>
        <w:rPr>
          <w:rFonts w:ascii="Times New Roman" w:hAnsi="Times New Roman" w:cs="Times New Roman"/>
          <w:sz w:val="24"/>
          <w:szCs w:val="24"/>
        </w:rPr>
      </w:pPr>
    </w:p>
    <w:p w:rsidR="00CF1317" w:rsidRPr="00174C9D" w:rsidRDefault="00CF1317" w:rsidP="0060683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60683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 xml:space="preserve">Возраст детей: дети 3-х лет </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26.12.2022 - 30.12.2022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6"/>
        <w:gridCol w:w="2263"/>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26.12</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27.12</w:t>
            </w:r>
          </w:p>
        </w:tc>
        <w:tc>
          <w:tcPr>
            <w:tcW w:w="255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28.12</w:t>
            </w:r>
          </w:p>
        </w:tc>
        <w:tc>
          <w:tcPr>
            <w:tcW w:w="226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29.12</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30.12</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"Когда это произойдет?"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различать времена года, различать изменения времен года, уметь работать над картинками. Пополнять активный словарный запас.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по выразительному чтению стихотворения О. Высотской "Покатились санки вниз"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слуховое внимание, воображение, мышление, речь, устойчивый интерес к декламации художественного слова, к зимним забавам.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Покатились санки вниз.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Крепче, куколка, держись!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сиди, не упади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Там канавка впереди!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Надо ездить осторожно!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не то разбиться можно!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Утренний круг.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 детей положительное настроение и мотивацию к организованной деятельности, учить детей здороваться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Нарисуем акварелью.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Солнечный денек.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друзьям подарим,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Улыбки огонек.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 друзьями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 играть совсем не лень!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"Звездочки".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художественного слова, к зимним явлениями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"Звездочки"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звёздочки кружиться,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на землю ложиться,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не звёзды, а пушинки,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пушинки, а снежинки!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Высотская)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на развитие внимания. "Повторяем движения"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движения, а дети повторяют все движения, кроме одного или двух. Например, если ведущий поднимает руки вверх – дети должны хлопать; когда руки вытянуты в стороны - дети топают ногами. Кто ошибается, тот и становится ведущим.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"Сказочные домики"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Построить домики для игрушек из крупного строительного материала.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конструктивные навыки.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конструирование).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на развитие внимания "Сравниваем картинки"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детям найти отличия в рисунках, похожих друг на друга, но имеющих некоторые отличия.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основы математики, конструирование)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по выразительному чтению стихотворения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к зимним явлениям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Белым снегом нас покрыло: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деревья и дома.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Свищет ветер легкокрылый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Ладонщиков)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разминка "Снежинка"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Снежинки танцуют, (раскрывать ладошки, показывать пальчики),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Неспешно летают (гладить пальчики),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Кружатся направо, (разворот руками направо),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Кружится налево, (разворот руками налево),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Снежинки-пушинки землю укрыли, (махать ладонями вверх, опускаясь вниз),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красиво они побелили (класть ладони на стол, колени).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настольная "Одежда, обувь, головные уборы"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учить детей классифицировать предметы по общим признакам.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«Елка-елочка»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Елка, елочка,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Зеленые иголочки,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Золотые шарики,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Яркие фонарики.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Дед Мороз под Новый год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Нам подарки принесет.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к елочке пойдем,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Свои подарочки найдем.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«Колючие иголочки»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Руки вперед, по</w:t>
            </w:r>
            <w:r w:rsidRPr="00E85C03">
              <w:rPr>
                <w:rFonts w:ascii="Times New Roman" w:hAnsi="Times New Roman" w:cs="Times New Roman"/>
                <w:sz w:val="24"/>
                <w:szCs w:val="24"/>
                <w:lang w:eastAsia="en-US"/>
              </w:rPr>
              <w:softHyphen/>
              <w:t>шевелить пальцами, сказать «колючие». Вернуться в и. п. Дыха</w:t>
            </w:r>
            <w:r w:rsidRPr="00E85C03">
              <w:rPr>
                <w:rFonts w:ascii="Times New Roman" w:hAnsi="Times New Roman" w:cs="Times New Roman"/>
                <w:sz w:val="24"/>
                <w:szCs w:val="24"/>
                <w:lang w:eastAsia="en-US"/>
              </w:rPr>
              <w:softHyphen/>
              <w:t>ние произвольное.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«Здоровается с нами елочка, машет лапами с иголочками»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Взмахи: одна рука вперед, другая — назад. После 4—6 движений отдых. Приучать к большой амплитуде движений. Дыхание произвольное. Повторить 3—4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«Мы очень любим елочку»</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вперед полукругом. Вернуться в и. п. Ноги не сгибать, при наклоне смот</w:t>
            </w:r>
            <w:r w:rsidRPr="00E85C03">
              <w:rPr>
                <w:rFonts w:ascii="Times New Roman" w:hAnsi="Times New Roman" w:cs="Times New Roman"/>
                <w:sz w:val="24"/>
                <w:szCs w:val="24"/>
                <w:lang w:eastAsia="en-US"/>
              </w:rPr>
              <w:softHyphen/>
              <w:t>реть вперед. Дыхание произвольное.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«Спрячемся под елочкой»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Присесть, опус</w:t>
            </w:r>
            <w:r w:rsidRPr="00E85C03">
              <w:rPr>
                <w:rFonts w:ascii="Times New Roman" w:hAnsi="Times New Roman" w:cs="Times New Roman"/>
                <w:sz w:val="24"/>
                <w:szCs w:val="24"/>
                <w:lang w:eastAsia="en-US"/>
              </w:rPr>
              <w:softHyphen/>
              <w:t>тить голову, руками обхватить колени, сказать «спрятались». Вер</w:t>
            </w:r>
            <w:r w:rsidRPr="00E85C03">
              <w:rPr>
                <w:rFonts w:ascii="Times New Roman" w:hAnsi="Times New Roman" w:cs="Times New Roman"/>
                <w:sz w:val="24"/>
                <w:szCs w:val="24"/>
                <w:lang w:eastAsia="en-US"/>
              </w:rPr>
              <w:softHyphen/>
              <w:t>нуться и. п., хорошо выпрямиться. Упражнение выполнять в уме</w:t>
            </w:r>
            <w:r w:rsidRPr="00E85C03">
              <w:rPr>
                <w:rFonts w:ascii="Times New Roman" w:hAnsi="Times New Roman" w:cs="Times New Roman"/>
                <w:sz w:val="24"/>
                <w:szCs w:val="24"/>
                <w:lang w:eastAsia="en-US"/>
              </w:rPr>
              <w:softHyphen/>
              <w:t>ренном темпе. Повторить 5 раз.</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«Смолою пахнет елочка»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Руки в стороны, глубокий вдох носом. Вернуться и. п., на выдохе произнести «а-а-ах!»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«Найдем Снегурочку»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кукла, (Снегурочка) (высота куклы 20-25 см).</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до занятия прячет Снегурочку на игровой площадке. Детям предлагается найти Снегурочку, при этом педагог может помочь это сделать по определенным приметам. Ребенок, нашедший куклу, приносит ее педагогу.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Теплою водою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чисто мою.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Кусочек мыла я возьму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ладошки им потру.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hd w:val="clear" w:color="auto" w:fill="FFFFFF"/>
              <w:spacing w:after="0"/>
              <w:rPr>
                <w:rFonts w:ascii="Times New Roman" w:hAnsi="Times New Roman" w:cs="Times New Roman"/>
                <w:sz w:val="24"/>
                <w:szCs w:val="24"/>
              </w:rPr>
            </w:pPr>
            <w:r w:rsidRPr="00E85C03">
              <w:rPr>
                <w:rStyle w:val="c4"/>
                <w:rFonts w:ascii="Times New Roman" w:hAnsi="Times New Roman" w:cs="Times New Roman"/>
                <w:sz w:val="24"/>
                <w:szCs w:val="24"/>
                <w:lang w:eastAsia="en-US"/>
              </w:rPr>
              <w:t>Грязь куда-то денется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Хороводная игра "По ровненькой дорожке".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вслушиваться в текст и выполнять действия по подражанию взрослому.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Вместе с детьми педагог водит хоровод со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ровненькой дорожке, 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 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пням, по кочкам, по камушкам,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камушкам, в яму – бух!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последней строчке присесть.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"Быстрая ходьба".Цель: Закрепить навыки катания мячей друг другу с расстояния 1,5–2 метра в положении сидя, ноги врозь, бросание мяча двумя руками от груди, двумя руками вверх, вниз об пол (землю), ловля мяча. Метание в горизонтальную цель, вдаль, метание в вертикальную цель правой и левой рукой. Воспитывать интерес к активной двигательной деятельности и потребности в ней. Подвижная игра "Шире шагай".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игры, выполнять ходьбу, с промежуточным шагом.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 Дыхательная гимнастика "Подуй на одуванчик".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«Новогодний подарок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"Скользим на санях".Цель: Формировать навыки построения в строю, находить свое место в строю, круге (по зрительным ориентирам) ходьба приставным шагом вперед, приставным шагом назад с высоким подниманием колен; прыжки с ноги на ногу, прямой галоп. Развивать навыки умение действовать по сигналу. Привлекать к совместным подвижным играм, правилам позитивных взаимоотношений. Подвижная игра "Догони меня (бег)".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бегать легко,на носках; ориентироваться в пространстве, менять движения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"Кенгуру".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навыки прыжка на двух ногах,отталкиваясь от пола.Научить детей организованности, самостоятельности; воспитания интереса к активной двигательной деятельности и потребности в ней. Дыхательное гимнастика "Сдуем снежинку".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Вдох – руки вверх,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Выдох – руки вниз, произнося звук «ф».</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«Зимнее ночное небо</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55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"Мы любим кататься".Цель: Формировать навыки ходьбы приставным шагом вперед, приставным шагом назад, с высоким подниманием колен; навыки прыжка с ноги на ногу, прямой галоп. Привлекать к совместным подвижным играм, правилам позитивных взаимоотношений. Подвижная игра "Через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правильно прыгать, ходить по узенькой дорожке, держать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упражнять детей в метании в горизонтальную цель двумя руками снизу. Подведение итогов.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Релаксация “Вибрация”.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умению расслабляться, стать уверенным, бодрым.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«Снегурочка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26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«Подарок под ёлкой» Цель: Формировать через песни понятия как Новый год, Дедушка Мороз; приобщать детей к разнообразным видам музыкальной деятельности; учить детей понимать смысл исполняемых песен; учить детей различать характер музыки; формировать способности одновременно начинать и заканчивать танцевальные движения; учить детей правильному интонированию мелодий песен; учить детей различать разнохарактерные и контрастные части в музыкальных произведениях; формировать навык слушания музыки; учить посредством дыхательных упражнений правильному дыханию во время пения. Ход занятия: Е.Тиличеева "Песня елочке",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М. Красева, слова З. Александровой, "Елочка", песня.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"Сапожки"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М.Зацепина "Танец с кольцами"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«Дед Мороз</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Мақсаты: Қазақ тілінде сөздерді тыңдап, түсінуге үйрету, ойыншықтарды атауға, ересек адамдардың өтінішіне жауап беру, өз өтініш білдіре білуге, сұрақтарға жауап бере алу; сөздердегі дауысты дыбыстарды дұрыс дыбыстауға үйрету. Ойын " Бұл ненің көлеңкесі?" Мақсаты: Қазақ тілінде сөздерді тыңдап, түсінуге үйрету, ойыншықтарды атауға, ересек адамдардың өтінішіне жауап беру, өз өтініш білдіре білуге, сұрақтарға жауап бере алу. Ойын барысы: Мұғалім ойыншықтың көлеңкесін көрсетеді, балалар оның қандай ойыншық екенін болжайды. Содан кейін ойыншық қазақ тілінде аталады.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«Новогодняя ёлка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формировать умение рисования нетрадиционными техниками  (ватными палочками, при помощи губки, обеспечить разнообразие инструментов для рнисования (кисть, восковые мелки, губка); прививать умение перерисовывать простые элементы орнамента (завиток, палочка, точка)</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вдавливания, вытягивания, разглаживания.</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"День - ночь".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начальном этапе можно всех оставлять повторно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"Догони меня".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быстро действовать по сигналу, развивать ориентировку в пространстве, двигательные навыки.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следить за безопасным бегом, на начальном этапе дать возможность бежать без ускорения.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ходьбы с изменением направления движения;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рябиной в период холодов.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рябине в период холодов; развивать интерес к деревьям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Наливная, спелая рябина,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грусти, краснея под окном.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зимой холодною и длинной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Станешь птицам праздничным столом.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 Васильев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рассмотреть рябину, описать ее. Дети замечают, что на ветках рябины висят гроздья красных ягод. Спросить, почему рябина зимой без листьев.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рябина спасает птиц в стужу от голода, ее ягодами птицы с удовольствием кормятся.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снега с помощью лопаток в одном месте в сугроб.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выполнять посильное трудовое задание, радоваться результату; воспитывать положительное отношение к труду.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"Зайцы и волк".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 кочки на кочку". Цель: развивать у детей внимание, основную группу мышц, вестибулярный аппарат, умение прыгать на двух ногах с продвижением вперед, с места в длину.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воробьями.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очистка с помощью пластиковых лопаток дорожек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интерес к труду рядом со взрослым, развивать чувство радости от посильных трудовых действий.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"Воробушки и кот".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"Бегите к флажку". Цель: учить детей выполнять действия строго по сигналу воспитателя; развивать внимание, умение различать цвета; упражнять в беге и ходьбе.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ходьбы с изменением направления движения;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сорокой.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интерес к окружающему миру; учить узнавать сороку по голосу и характеризовать ее; воспитывать бережное отношение к птицам;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Болтлива птичка - спору нет,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Расскажет новость и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Красива с виду, 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 Длиннохвостая ... (сорока).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крыльев. У сороки длинные и крылья и хвост (длиннее тела), она любит блестящие предметы, поэтому говорят: "Сорока-воровка".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кормление птиц. 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"Лиса в курятнике". Цель: совершенствовать умение быстро действовать по сигналу; развивать вестибулярный аппарат,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"Принеси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беге; развивать ориентировку в пространстве, желание принести предмет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Игрушки (погремушки, кубики) раскладывают на противоположной стороне комнаты ( площадки ). Педагог зовет к себе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просит принести игрушки. По его указанию дети идут или бегут за игрушками 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приносят их педагогу. Похвалив детей, он просит отнести игрушки на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(погремушки, кубики).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на деревьях.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 доводить дело до конца.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"Лохматый пес".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быстрее?".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беге по прямой до ориентира, развивать быстроту, ориентировку в пространстве, вестбулярный аппарат.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Продолжать 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"Асықпай киінеміз,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Бәріне үлгереміз". (Будем одеваться не торопясь, везде успеем.)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Элементы самомассажа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 – сесть, ноги скрестить.</w:t>
            </w:r>
          </w:p>
          <w:p w:rsidR="00CF1317" w:rsidRPr="00E85C03" w:rsidRDefault="00CF1317" w:rsidP="00E85C03">
            <w:pPr>
              <w:numPr>
                <w:ilvl w:val="0"/>
                <w:numId w:val="4"/>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 «Умывание» лица руками;</w:t>
            </w:r>
          </w:p>
          <w:p w:rsidR="00CF1317" w:rsidRPr="00E85C03" w:rsidRDefault="00CF1317" w:rsidP="00E85C03">
            <w:pPr>
              <w:numPr>
                <w:ilvl w:val="0"/>
                <w:numId w:val="4"/>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 руки скрестно на груди, ладоши на плечах, растирание;</w:t>
            </w:r>
          </w:p>
          <w:p w:rsidR="00CF1317" w:rsidRPr="00E85C03" w:rsidRDefault="00CF1317" w:rsidP="00E85C03">
            <w:pPr>
              <w:numPr>
                <w:ilvl w:val="0"/>
                <w:numId w:val="4"/>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руки на коленях – растирание;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«Часики» - стоять прямо, ноги слегка расставить (машина между ног проедет) руки опустить. Размахивая прямыми руками вперед и назад, произносить «тик – так» (6 – 7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III. «Цыплёнок» -  мелкие шажки на прямых ногах, локти прижаты к бокам, хлопать по бокам кистями рук.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IV. «Воробушек» - скакать на двух ногах, потом бежать, размахивая руками, сесть на корточки.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(навыки самообслуживания, социально-эмоциональное развитие, ознакомление с окружающим миром, развитие речи и художественная литература, физическая культура)</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язычки молчат.</w:t>
            </w:r>
            <w:r w:rsidRPr="00E85C03">
              <w:rPr>
                <w:rFonts w:ascii="Times New Roman" w:hAnsi="Times New Roman" w:cs="Times New Roman"/>
                <w:sz w:val="24"/>
                <w:szCs w:val="24"/>
                <w:lang w:eastAsia="en-US"/>
              </w:rPr>
              <w:t xml:space="preserve">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развивать умение запоминать, называть блюда, благодарить за угощение, полоскать рот после приема пищи. "Нан қоқымын шашпа, жерде жатса баспа". ("Не кроши хлеб, не наступай на полу") (кльтурно-гигиенические навыки, навыки самообслуживания, социально-эмоциональное развитие, казахский язык, ознакомление с окружающим миром, развитие речи и художественная литератра)</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«Тихий и громкий дождик».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Задача: Учить различать и воспроизводить на деревянных кубиках или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палочках тихое и громкое звучание.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Деревянные кубики.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Педагог предлагает изобразить с помощью кубиков (палочек)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дождик, но указывает на то, что дождик будет идти то сильнее, то тише. Значит,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звучать кубик(палочки) будут то громко, то тихо. «Слушайте, какой у меня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дождик, и изобразите такой же». Педагог произвольно чередует тихое и громкое звучание.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Примечание. Первоначально педагог и дети имитируют дождь на кубиках,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позднее педагог исполняет фортепианную пьесу Любарского «Дождик», а дети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изображают дождь на кубиках.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"Зоологическое домино".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детей о диких и домашних животных; воспитывать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тот, кто первым поставит свои рисунки, становится победителем.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быть внимательным, вовремя поставить свою картинку, не пропускать ход. (ознакомление с окружающим миром, развитие речи и художественная литератра)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с предметами "Похоже-не похоже".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замечать сходство предметов по виду, цвету, форме, объему, материалу; развивать наблюдательность, мышление,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умение взять два предмета и показать его сходство. Кто укажет правильно, тот победил.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поиск похожих предметов.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в исследовательском центре:</w:t>
            </w:r>
            <w:r w:rsidRPr="00E85C03">
              <w:rPr>
                <w:rFonts w:ascii="Times New Roman" w:hAnsi="Times New Roman" w:cs="Times New Roman"/>
                <w:sz w:val="24"/>
                <w:szCs w:val="24"/>
                <w:lang w:eastAsia="en-US"/>
              </w:rPr>
              <w:t xml:space="preserve"> «Дом мечты»</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 основные строительные детали: кубики, кирпичи, цилиндры, треугольные призмы, строить по простым схемам и по образцам рисунков, используя приемы приставления, прикладывания деталей, располагая кирпичики, пластины вертикально и горизонтально.Ход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"Вежливые слова". Цель: воспитывать у детей культуру поведения, вежливость, уважение к каждому, желание помочь другу, друг другу. Педагог показывает детям картинки с изображением различных сюжетов и задает вопросы. Дети подробно отвечают на вопросы.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в исследовательском центре:</w:t>
            </w:r>
            <w:r w:rsidRPr="00E85C03">
              <w:rPr>
                <w:rFonts w:ascii="Times New Roman" w:hAnsi="Times New Roman" w:cs="Times New Roman"/>
                <w:sz w:val="24"/>
                <w:szCs w:val="24"/>
                <w:lang w:eastAsia="en-US"/>
              </w:rPr>
              <w:t xml:space="preserve"> «Маленький дом для белочке» 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E85C03">
              <w:rPr>
                <w:rFonts w:ascii="Times New Roman" w:hAnsi="Times New Roman" w:cs="Times New Roman"/>
                <w:sz w:val="24"/>
                <w:szCs w:val="24"/>
                <w:lang w:val="kk-KZ" w:eastAsia="en-US"/>
              </w:rPr>
              <w:t xml:space="preserve">)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разминка "Посчитаем пальчики". - Раз, два, 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 давай, скорей лети.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Четыре, пять, шесть, семь,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Четыре, пять, шесть, семь,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 считать совсем не лень.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Восемь, девять, десять,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Кончили считать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Восемь, девять, десять,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Учимся на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основы математики,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rPr>
            </w:pPr>
            <w:r w:rsidRPr="00E85C03">
              <w:rPr>
                <w:rFonts w:ascii="Times New Roman" w:hAnsi="Times New Roman" w:cs="Times New Roman"/>
                <w:sz w:val="24"/>
                <w:szCs w:val="24"/>
              </w:rPr>
              <w:t>Коррекционная работа (педагог - психолог). Заключение 3.</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фонематического восприятия, закрепление правильного произношения. Упражнение Игры с мячами (обычными, прыгунами,). -На звук Ш отбивай мяч правой рукой, на звук С левой; -Если назову один предмет, отбивай правой рукой мяч, если много — левой.</w:t>
            </w: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в исследовательском центре:</w:t>
            </w:r>
            <w:r w:rsidRPr="00E85C03">
              <w:rPr>
                <w:rFonts w:ascii="Times New Roman" w:hAnsi="Times New Roman" w:cs="Times New Roman"/>
                <w:sz w:val="24"/>
                <w:szCs w:val="24"/>
                <w:lang w:eastAsia="en-US"/>
              </w:rPr>
              <w:t xml:space="preserve"> «На улице моей»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 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"Звездочки".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художественного слова, к зимним явлениями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"Звездочки"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звёздочки кружиться,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на землю ложиться,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не звёзды, а пушинки,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пушинки, а снежинки!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Высотская)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Вариативный компонент «Умка» Тема: «Животная ферма» </w:t>
            </w:r>
          </w:p>
          <w:p w:rsidR="00CF1317" w:rsidRPr="00E85C03" w:rsidRDefault="00CF1317" w:rsidP="00E85C03">
            <w:pPr>
              <w:shd w:val="clear" w:color="auto" w:fill="FFFFFF"/>
              <w:spacing w:after="0" w:line="240" w:lineRule="auto"/>
              <w:rPr>
                <w:rStyle w:val="fontstyle01"/>
                <w:rFonts w:ascii="Times New Roman" w:hAnsi="Times New Roman" w:cs="Times New Roman"/>
                <w:color w:val="auto"/>
                <w:lang w:eastAsia="en-US"/>
              </w:rPr>
            </w:pPr>
            <w:r w:rsidRPr="00E85C03">
              <w:rPr>
                <w:rFonts w:ascii="Times New Roman" w:hAnsi="Times New Roman" w:cs="Times New Roman"/>
                <w:sz w:val="24"/>
                <w:szCs w:val="24"/>
              </w:rPr>
              <w:t xml:space="preserve">Цель: </w:t>
            </w:r>
            <w:r w:rsidRPr="00E85C03">
              <w:rPr>
                <w:rStyle w:val="fontstyle01"/>
                <w:rFonts w:ascii="Times New Roman" w:hAnsi="Times New Roman" w:cs="Times New Roman"/>
                <w:color w:val="auto"/>
                <w:lang w:eastAsia="en-US"/>
              </w:rPr>
              <w:t>Формировать представления детей о труде фермера; познакомить с основными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способами ухода за домашними животными фермы; формировать умения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вступать в игровые действиях в коммуникативное и эмоциональное общение;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формировать навыки следовать в подгруппе правилам игры; развивать умения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ориентироваться в пространстве; воспитывать чувства дружелюбия, уважения к</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 xml:space="preserve">труду взрослого, основы заботливого отношения к животным. </w:t>
            </w:r>
          </w:p>
          <w:p w:rsidR="00CF1317" w:rsidRPr="00E85C03" w:rsidRDefault="00CF1317" w:rsidP="00FD70F7">
            <w:pPr>
              <w:pStyle w:val="NoSpacing"/>
              <w:rPr>
                <w:rFonts w:ascii="Times New Roman" w:hAnsi="Times New Roman" w:cs="Times New Roman"/>
                <w:sz w:val="24"/>
                <w:szCs w:val="24"/>
              </w:rPr>
            </w:pPr>
            <w:r w:rsidRPr="00E85C03">
              <w:rPr>
                <w:rFonts w:ascii="Times New Roman" w:hAnsi="Times New Roman" w:cs="Times New Roman"/>
                <w:sz w:val="24"/>
                <w:szCs w:val="24"/>
              </w:rPr>
              <w:t>Игра-упражнение "Подберем то, что нужно для игры".</w:t>
            </w:r>
          </w:p>
          <w:p w:rsidR="00CF1317" w:rsidRPr="00E85C03" w:rsidRDefault="00CF1317" w:rsidP="00E85C03">
            <w:pPr>
              <w:shd w:val="clear" w:color="auto" w:fill="FFFFFF"/>
              <w:spacing w:after="0" w:line="240" w:lineRule="auto"/>
              <w:rPr>
                <w:rStyle w:val="fontstyle01"/>
                <w:rFonts w:ascii="Times New Roman" w:hAnsi="Times New Roman" w:cs="Times New Roman"/>
                <w:color w:val="auto"/>
                <w:lang w:eastAsia="en-US"/>
              </w:rPr>
            </w:pPr>
            <w:r w:rsidRPr="00E85C03">
              <w:rPr>
                <w:rFonts w:ascii="Times New Roman" w:hAnsi="Times New Roman" w:cs="Times New Roman"/>
                <w:sz w:val="24"/>
                <w:szCs w:val="24"/>
                <w:lang w:eastAsia="en-US"/>
              </w:rPr>
              <w:t>Цель: помочь детям в определении предметов, атрибутов, необходимых для</w:t>
            </w:r>
            <w:r w:rsidRPr="00E85C03">
              <w:rPr>
                <w:rFonts w:ascii="Times New Roman" w:hAnsi="Times New Roman" w:cs="Times New Roman"/>
                <w:sz w:val="24"/>
                <w:szCs w:val="24"/>
                <w:lang w:eastAsia="en-US"/>
              </w:rPr>
              <w:br/>
              <w:t>фермера для ухода за домашними животными.</w:t>
            </w:r>
            <w:r w:rsidRPr="00E85C03">
              <w:rPr>
                <w:rFonts w:ascii="Times New Roman" w:hAnsi="Times New Roman" w:cs="Times New Roman"/>
                <w:sz w:val="24"/>
                <w:szCs w:val="24"/>
                <w:lang w:eastAsia="en-US"/>
              </w:rPr>
              <w:br/>
              <w:t>Правила - называть назначение предметов и атрибутов, которые необходимы для ухода за животными на ферме.</w:t>
            </w:r>
            <w:r w:rsidRPr="00E85C03">
              <w:rPr>
                <w:rFonts w:ascii="Times New Roman" w:hAnsi="Times New Roman" w:cs="Times New Roman"/>
                <w:sz w:val="24"/>
                <w:szCs w:val="24"/>
                <w:lang w:eastAsia="en-US"/>
              </w:rPr>
              <w:br/>
              <w:t>Ход. В качестве оборудования могут быть применены игрушки либо предметы и заменители (передник, зерно в мешочке, связка сена, ведро с водой, вилы), а также предметные картинки с изображением волка, теленка, ягненка, коровы, лошади, овцы, петуха, воробья, рыбы.</w:t>
            </w:r>
            <w:r w:rsidRPr="00E85C03">
              <w:rPr>
                <w:rFonts w:ascii="Times New Roman" w:hAnsi="Times New Roman" w:cs="Times New Roman"/>
                <w:sz w:val="24"/>
                <w:szCs w:val="24"/>
                <w:lang w:eastAsia="en-US"/>
              </w:rPr>
              <w:br/>
              <w:t>Картинки предметные: волк, теленок, козленок, ягненок, жеребенок, петух, курица, воробей, фартук, вилы для схватывания сена, ведро с водой, рыба-селедка, сено</w:t>
            </w:r>
            <w:r w:rsidRPr="00E85C03">
              <w:rPr>
                <w:rFonts w:ascii="Times New Roman" w:hAnsi="Times New Roman" w:cs="Times New Roman"/>
                <w:sz w:val="24"/>
                <w:szCs w:val="24"/>
                <w:lang w:eastAsia="en-US"/>
              </w:rPr>
              <w:br/>
              <w:t>свернутое, овес в мешке.</w:t>
            </w:r>
            <w:r w:rsidRPr="00E85C03">
              <w:rPr>
                <w:rFonts w:ascii="Times New Roman" w:hAnsi="Times New Roman" w:cs="Times New Roman"/>
                <w:sz w:val="24"/>
                <w:szCs w:val="24"/>
                <w:lang w:eastAsia="en-US"/>
              </w:rPr>
              <w:br/>
              <w:t>- Дети, вот мы и на ферме домашних животных.- Прежде, чем начать игру, давайте мы выясним, какие предметы нужны для</w:t>
            </w:r>
            <w:r w:rsidRPr="00E85C03">
              <w:rPr>
                <w:rFonts w:ascii="Times New Roman" w:hAnsi="Times New Roman" w:cs="Times New Roman"/>
                <w:sz w:val="24"/>
                <w:szCs w:val="24"/>
                <w:lang w:eastAsia="en-US"/>
              </w:rPr>
              <w:br/>
              <w:t>ухода за домашними животными.- Для этого посмотрите на панно, где есть картинки, и скажите, какие из них нам</w:t>
            </w:r>
            <w:r w:rsidRPr="00E85C03">
              <w:rPr>
                <w:rFonts w:ascii="Times New Roman" w:hAnsi="Times New Roman" w:cs="Times New Roman"/>
                <w:sz w:val="24"/>
                <w:szCs w:val="24"/>
                <w:lang w:eastAsia="en-US"/>
              </w:rPr>
              <w:br/>
              <w:t>не нужны. Дети по очереди, по желанию, приглашаются к доске, где все, что не нужно для игры, удаляется.</w:t>
            </w:r>
            <w:r w:rsidRPr="00E85C03">
              <w:rPr>
                <w:rFonts w:ascii="Times New Roman" w:hAnsi="Times New Roman" w:cs="Times New Roman"/>
                <w:sz w:val="24"/>
                <w:szCs w:val="24"/>
                <w:lang w:eastAsia="en-US"/>
              </w:rPr>
              <w:br/>
              <w:t>- …, почему ты убрал картинку с изображением петуха?- Мы на ферме с животными ухаживаем за петухом?- Да, за петухом мы на ферме с животными не ухаживаем. Да, потому что петух -это домашняя птица, это не животное.- …, почему ты убрал картинку с волком?- Да, потому что волк- дикое животное.</w:t>
            </w:r>
            <w:r w:rsidRPr="00E85C03">
              <w:rPr>
                <w:rFonts w:ascii="Times New Roman" w:hAnsi="Times New Roman" w:cs="Times New Roman"/>
                <w:sz w:val="24"/>
                <w:szCs w:val="24"/>
                <w:lang w:eastAsia="en-US"/>
              </w:rPr>
              <w:br/>
              <w:t>- Правильно, волк живет в лесу, не на ферме.</w:t>
            </w:r>
            <w:r w:rsidRPr="00E85C03">
              <w:rPr>
                <w:rFonts w:ascii="Times New Roman" w:hAnsi="Times New Roman" w:cs="Times New Roman"/>
                <w:sz w:val="24"/>
                <w:szCs w:val="24"/>
                <w:lang w:eastAsia="en-US"/>
              </w:rPr>
              <w:br/>
              <w:t>- Молодцы, дети. - А чем мы будем кормить домашних животных?-…, почему мы домашним животным не дадим поесть рыбки?</w:t>
            </w:r>
            <w:r w:rsidRPr="00E85C03">
              <w:rPr>
                <w:rFonts w:ascii="Times New Roman" w:hAnsi="Times New Roman" w:cs="Times New Roman"/>
                <w:sz w:val="24"/>
                <w:szCs w:val="24"/>
                <w:lang w:eastAsia="en-US"/>
              </w:rPr>
              <w:br/>
              <w:t>- Да, домашние животные не едят рыбу.- Молодцы, дети.</w:t>
            </w:r>
            <w:r w:rsidRPr="00E85C03">
              <w:rPr>
                <w:rFonts w:ascii="Times New Roman" w:hAnsi="Times New Roman" w:cs="Times New Roman"/>
                <w:sz w:val="24"/>
                <w:szCs w:val="24"/>
                <w:lang w:eastAsia="en-US"/>
              </w:rPr>
              <w:br/>
              <w:t>Педагог выставляет перед детьми связку сена, ведро с водой, игрушечные</w:t>
            </w:r>
            <w:r w:rsidRPr="00E85C03">
              <w:rPr>
                <w:rFonts w:ascii="Times New Roman" w:hAnsi="Times New Roman" w:cs="Times New Roman"/>
                <w:sz w:val="24"/>
                <w:szCs w:val="24"/>
                <w:lang w:eastAsia="en-US"/>
              </w:rPr>
              <w:br/>
              <w:t>"вилы".- Дети, почему мы эти предметы собрали и показываем рядом?- Да, это то, чем питаются домашние животные, предметы для ухода за ними. - Кто скажет, для чего сено, вода?- Да, сено и воду дают, чтобы покормить животных.- А вилы для чего нужны?</w:t>
            </w:r>
            <w:r w:rsidRPr="00E85C03">
              <w:rPr>
                <w:rFonts w:ascii="Times New Roman" w:hAnsi="Times New Roman" w:cs="Times New Roman"/>
                <w:sz w:val="24"/>
                <w:szCs w:val="24"/>
                <w:lang w:eastAsia="en-US"/>
              </w:rPr>
              <w:br/>
              <w:t>- Да, нужны, чтобы принести сено. Картинка: нанизанную охапку сена дают животному.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Заключение 3. </w:t>
            </w:r>
            <w:r w:rsidRPr="00E85C03">
              <w:rPr>
                <w:rFonts w:ascii="Times New Roman" w:hAnsi="Times New Roman" w:cs="Times New Roman"/>
                <w:sz w:val="24"/>
                <w:szCs w:val="24"/>
                <w:lang w:eastAsia="en-US"/>
              </w:rPr>
              <w:t>Игра «Веселое общение»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развитие связной речи; формирование навыков диалогической речи.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Логопед задаёт ребёнку вопросы, ребёнок отвечает. Как тебя зовут? Ты любишь играть? Поиграем: составим пирамидку?</w:t>
            </w:r>
          </w:p>
        </w:tc>
        <w:tc>
          <w:tcPr>
            <w:tcW w:w="226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Конструирование в исследовательском центре:</w:t>
            </w:r>
            <w:r w:rsidRPr="00E85C03">
              <w:rPr>
                <w:rFonts w:ascii="Times New Roman" w:hAnsi="Times New Roman" w:cs="Times New Roman"/>
                <w:sz w:val="24"/>
                <w:szCs w:val="24"/>
                <w:lang w:eastAsia="en-US"/>
              </w:rPr>
              <w:t xml:space="preserve"> «Небоскреб»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Рассматривание сюжетных картинок на тему "Зима".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задает вопросы и просит детей дать полный ответ.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Утренник «Новый год у ворот» Цель: формирование благоприятной атмосферы, создание хорошего настроения.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Конструирование в исследовательском центре:</w:t>
            </w:r>
            <w:r w:rsidRPr="00E85C03">
              <w:rPr>
                <w:rFonts w:ascii="Times New Roman" w:hAnsi="Times New Roman" w:cs="Times New Roman"/>
                <w:sz w:val="24"/>
                <w:szCs w:val="24"/>
                <w:lang w:eastAsia="en-US"/>
              </w:rPr>
              <w:t xml:space="preserve"> «Дома большие и маленькие» 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 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E85C03">
              <w:rPr>
                <w:rFonts w:ascii="Times New Roman" w:hAnsi="Times New Roman" w:cs="Times New Roman"/>
                <w:sz w:val="24"/>
                <w:szCs w:val="24"/>
                <w:lang w:val="kk-KZ" w:eastAsia="en-US"/>
              </w:rPr>
              <w:t xml:space="preserve">)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настольная "Одежда, обувь, головные уборы". Цель: продолжать учить детей классифицировать предметы по общим признакам.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умения различать правую и левую сторону, умение просовывать рукав, надевать обувь на нужную сторону; создавать мотивацию для самопроверки внешнего, для проявления желания обратиться за помощью (застегивание, показ правильной стороны пары обув, закрывание шкафчика). Обувь на правую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Обувь на левую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Правильно ли, присмотримся,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застежках позаботимся. (Д. Ахметова)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Воспитатль предлагает детям поиграть в игру и обьесняет,что в игре участвуют кот и мыши. Предлагает детям повторить слова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кот - мысы</w:t>
            </w:r>
            <w:r w:rsidRPr="00E85C03">
              <w:rPr>
                <w:rFonts w:ascii="Times New Roman" w:hAnsi="Times New Roman" w:cs="Times New Roman"/>
                <w:sz w:val="24"/>
                <w:szCs w:val="24"/>
                <w:lang w:val="kk-KZ" w:eastAsia="en-US"/>
              </w:rPr>
              <w:t>қ, мыши - тышқандар</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соберет больше лент?"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интерес к здоровому образу жизни,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Воспитание у детей здорового образа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физических движений.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рябиной в период холодов.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рябине в период холодов; развивать интерес к деревьям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Наливная, спелая рябина,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грусти, краснея под окном.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зимой холодною и длинной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Станешь птицам праздничным столом.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 Васильев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рассмотреть рябину, описать ее. Дети замечают, что на ветках рябины висят гроздья красных ягод. Спросить, почему рябина зимой без листьев.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рябина спасает птиц в стужу от голода, ее ягодами птицы с удовольствием кормятся.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Воспитатль предлагает детям поиграть в игру и обьесняет,что в игре участвуют кот и мыши. Предлагает детям повторить слова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кот - мысы</w:t>
            </w:r>
            <w:r w:rsidRPr="00E85C03">
              <w:rPr>
                <w:rFonts w:ascii="Times New Roman" w:hAnsi="Times New Roman" w:cs="Times New Roman"/>
                <w:sz w:val="24"/>
                <w:szCs w:val="24"/>
                <w:lang w:val="kk-KZ" w:eastAsia="en-US"/>
              </w:rPr>
              <w:t>қ, мыши - тышқандар</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соберет больше лент?"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интерес к здоровому образу жизни,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Воспитание у детей здорового образа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физических движений.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воробьями.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Воспитатль предлагает детям поиграть в игру и обьесняет,что в игре участвуют кот и мыши. Предлагает детям повторить слова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кот - мысы</w:t>
            </w:r>
            <w:r w:rsidRPr="00E85C03">
              <w:rPr>
                <w:rFonts w:ascii="Times New Roman" w:hAnsi="Times New Roman" w:cs="Times New Roman"/>
                <w:sz w:val="24"/>
                <w:szCs w:val="24"/>
                <w:lang w:val="kk-KZ" w:eastAsia="en-US"/>
              </w:rPr>
              <w:t>қ, мыши - тышқандар</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соберет больше лент?"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интерес к здоровому образу жизни,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Воспитание у детей здорового образа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физических движений.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26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сорокой.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интерес к окружающему миру; учить узнавать сороку по голосу и характеризовать ее; воспитывать бережное отношение к птицам;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Болтлива птичка - спору нет,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Расскажет новость и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Красива с виду, 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 Длиннохвостая ... (сорока).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крыльев. У сороки длинные и крылья и хвост (длиннее тела), она любит блестящие предметы, поэтому говорят: "Сорока-воровка".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Воспитатль предлагает детям поиграть в игру и обьесняет,что в игре участвуют кот и мыши. Предлагает детям повторить слова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кот - мысы</w:t>
            </w:r>
            <w:r w:rsidRPr="00E85C03">
              <w:rPr>
                <w:rFonts w:ascii="Times New Roman" w:hAnsi="Times New Roman" w:cs="Times New Roman"/>
                <w:sz w:val="24"/>
                <w:szCs w:val="24"/>
                <w:lang w:val="kk-KZ" w:eastAsia="en-US"/>
              </w:rPr>
              <w:t>қ, мыши - тышқандар</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соберет больше лент?"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интерес к здоровому образу жизни,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Воспитание у детей здорового образа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физических движений.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на деревьях.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наблюдать за различными зимними явлениями природы, выпадением осадков в виде снега; воспитывать у детей любовь к красоте зимнего пейзажа.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Наблюдение. Понаблюдать с детьми когда тает снег (в теплую погоду), когда очень холодно и в теплую погоду, посмотрите на деревья, скамейки и другие предметы.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Обратить внимание на то, что в мороз (на ветках, на проводах) появляется иней. Иней - сильная роса. Ночью воздух охлаждается. Водяные пары в воздухе вступают в контакт с охлажденными веществами, превращаются в капли воды и замерзают в кубики льда, становясь иней.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Воспитатль предлагает детям поиграть в игру и обьесняет,что в игре участвуют кот и мыши. Предлагает детям повторить слова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Билингвальный компонент: кот - мысы</w:t>
            </w:r>
            <w:r w:rsidRPr="00E85C03">
              <w:rPr>
                <w:rFonts w:ascii="Times New Roman" w:hAnsi="Times New Roman" w:cs="Times New Roman"/>
                <w:sz w:val="24"/>
                <w:szCs w:val="24"/>
                <w:lang w:val="kk-KZ" w:eastAsia="en-US"/>
              </w:rPr>
              <w:t>қ, мыши - тышқандар</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соберет больше лент?"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интерес к здоровому образу жизни,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Воспитание у детей здорового образа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физических движений.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856F4C">
      <w:pPr>
        <w:spacing w:after="0" w:line="240" w:lineRule="auto"/>
        <w:rPr>
          <w:rFonts w:ascii="Times New Roman" w:hAnsi="Times New Roman" w:cs="Times New Roman"/>
          <w:sz w:val="24"/>
          <w:szCs w:val="24"/>
        </w:rPr>
      </w:pPr>
    </w:p>
    <w:p w:rsidR="00CF1317" w:rsidRPr="00174C9D" w:rsidRDefault="00CF1317" w:rsidP="00856F4C">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856F4C">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856F4C">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02.01.2023 - 06.01.2023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142"/>
        <w:gridCol w:w="2126"/>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02.01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03.01</w:t>
            </w:r>
          </w:p>
        </w:tc>
        <w:tc>
          <w:tcPr>
            <w:tcW w:w="2693"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04.01</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05.01</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06.01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разминка "Елочные игрушки".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Учить ребенка повторять за педагогом в соответствии с ритмом мелодии; развивать эмоциональные способности.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Порядок выполнения упражнения должен совершенствоваться во внеурочное время и быть знакомым детям.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Игрушки на елке растут, (поочередно касаться пальцами большого пальца),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Зайцы, мишки подрастут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елке яблоко растет,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Малыш его не сорвет!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Иглы елочки не трогай (махать указательным пальцем),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ранка будет глубокой!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Елка подарочки не дарит,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малыш стихи не прочитает (хлопать в ладоши).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"Подарки".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имитировать движения, характерные для определенной игрушки; рзавивать вестибулярный аппарат.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 детьми водит хоровод под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Принесли мы вам подарки.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захочет, тот возьмет.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вам кукла с ярким бантом,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Конь, волчок и самолет.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окончанием слов дети останавливаются. Педагог обращается к ребёнку в центре круга, и спрашивает, какой подарок (из перечисленных) он хочет получить. Если выбирает коня, то все дети под слова педагога (скачет конь наш чок-чок-чок, слышен топот быстрых ног), изображают лошадку (скачут), если куклу, то все танцуют, как куклы (кукла. Кукла попляши, яркой лентой помаши), если волчок (вот как кружится волчок, прожужжал и на бочок) – все кружатся. Ребенок получает в подарок игрушку.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Словесная игра "Закончи предложение". Дидактическая задача: учить детей понимать различные явления в зависимости от причинно-следственных связей; упражнять в правильном выборе слова. Игровые действия: поворот указателя. Педагог начинает предложение, например, "Я надела теплую шубу, чтобы ..." - предлагает детям закончить его. Дети отвечают: "...было тепло,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считалки "Зайчик".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артикуляцию, умение рассказывать считалку, проявляя эмоциональную отзывчивость.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Негде зайчику скакать,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ходит волк,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зубами — щелк, 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мы спрячемся в кусты,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Прячься, заинька, и 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волчище, погоди,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попрячемся — иди!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"Вежливые слова". Цель: воспитывать у детей культуру поведения, вежливость, уважение к каждому, желание помочь другу. Педагог показывает детям картинки с изображением различных сюжетов и задает вопросы. Дети подробно отвечают на вопросы.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 - эмоциональное развитие,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"Хочешь с нами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умение идти ровным кругом, расширить словарный запас.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 сигналу педагога начинают движение по кругу друг за другом. Педагог произносит: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Хочешь с нами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нужно называть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Свою любимую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Куклу, зайку, погремушку…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Ну-ка, громко: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игрушку назови.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может проводиться под музыку.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физическая культура, музыка,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«Веселая физкультура»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Не скучно нам с тобой.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Будем крепкими и смелыми,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Ловкими и умелыми,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Здоровыми, красивыми,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Умными и сильными.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«Ладони к плечам»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Руки к плечам, паль</w:t>
            </w:r>
            <w:r w:rsidRPr="00E85C03">
              <w:rPr>
                <w:rFonts w:ascii="Times New Roman" w:hAnsi="Times New Roman" w:cs="Times New Roman"/>
                <w:sz w:val="24"/>
                <w:szCs w:val="24"/>
                <w:lang w:eastAsia="en-US"/>
              </w:rPr>
              <w:softHyphen/>
              <w:t>цами рук коснуться плеч; руки вперед, ладони вверх, голову при</w:t>
            </w:r>
            <w:r w:rsidRPr="00E85C03">
              <w:rPr>
                <w:rFonts w:ascii="Times New Roman" w:hAnsi="Times New Roman" w:cs="Times New Roman"/>
                <w:sz w:val="24"/>
                <w:szCs w:val="24"/>
                <w:lang w:eastAsia="en-US"/>
              </w:rPr>
              <w:softHyphen/>
              <w:t>поднять, руки опустить. Вернуться в и. п., сказать «вниз». Повто</w:t>
            </w:r>
            <w:r w:rsidRPr="00E85C03">
              <w:rPr>
                <w:rFonts w:ascii="Times New Roman" w:hAnsi="Times New Roman" w:cs="Times New Roman"/>
                <w:sz w:val="24"/>
                <w:szCs w:val="24"/>
                <w:lang w:eastAsia="en-US"/>
              </w:rPr>
              <w:softHyphen/>
              <w:t>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«Наклонись и выпрямись»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прямые отвести назад — верх; выпрямиться, посмотреть вверх, потянуть</w:t>
            </w:r>
            <w:r w:rsidRPr="00E85C03">
              <w:rPr>
                <w:rFonts w:ascii="Times New Roman" w:hAnsi="Times New Roman" w:cs="Times New Roman"/>
                <w:sz w:val="24"/>
                <w:szCs w:val="24"/>
                <w:lang w:eastAsia="en-US"/>
              </w:rPr>
              <w:softHyphen/>
              <w:t>ся. Вернуться в и. п. Дыхание произвольное.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«Птички»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Присесть, изобра</w:t>
            </w:r>
            <w:r w:rsidRPr="00E85C03">
              <w:rPr>
                <w:rFonts w:ascii="Times New Roman" w:hAnsi="Times New Roman" w:cs="Times New Roman"/>
                <w:sz w:val="24"/>
                <w:szCs w:val="24"/>
                <w:lang w:eastAsia="en-US"/>
              </w:rPr>
              <w:softHyphen/>
              <w:t>зить пальцами рук, как птичка клюет, произнести «клю-клю-клю». Вернуться в и. п. Дыхание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«Мячики»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8—10 подпрыгива</w:t>
            </w:r>
            <w:r w:rsidRPr="00E85C03">
              <w:rPr>
                <w:rFonts w:ascii="Times New Roman" w:hAnsi="Times New Roman" w:cs="Times New Roman"/>
                <w:sz w:val="24"/>
                <w:szCs w:val="24"/>
                <w:lang w:eastAsia="en-US"/>
              </w:rPr>
              <w:softHyphen/>
              <w:t>ний и 8—10 шагов. Прыгать легко, мягко. Дыхание произвольное. Повторить 2—3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«Нам — весело!»</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«ве-се-ло».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«Не опоздай!»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разноцветные пластмассовые кубики - в соответствии с количеством детей.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 кругу раскладывает кубики и предлагает детям встать у лю</w:t>
            </w:r>
            <w:r w:rsidRPr="00E85C03">
              <w:rPr>
                <w:rFonts w:ascii="Times New Roman" w:hAnsi="Times New Roman" w:cs="Times New Roman"/>
                <w:sz w:val="24"/>
                <w:szCs w:val="24"/>
                <w:lang w:eastAsia="en-US"/>
              </w:rPr>
              <w:softHyphen/>
              <w:t>бого понравившегося им кубика: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Ко мне, дети, подбегайте,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Себе кубик выбирайте.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 него скорей вставайте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его запоминайте!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того как дети выберут кубики и встанут за ними, педагог говорит: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площадке разбегайтесь,</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птички, разлетайтесь.</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разбегаются по всей игровой площадке, подражая руками взмахам крыльев птиц. Через 30 - 40 секунд педагог подает сигнал «Не опоздай!» После сигнала дети бегут к кубикам, стараясь найти свой кубик.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потешки «А у нас есть ложки,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6"/>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«Вытиралочка»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Полотенчико попросим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нами в прятки поиграть.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Прячьте глазки, прячьте носик.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ребятки? Не видать!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Будем, будем полотенцем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Наши щёчки вытирать!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с ладошек маленьких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Вытрем капли-капельки.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и кончилась игра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 сухие, детки? - Да!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Физкультурная минутка «Снежок»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(загибать пальчики)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с тобой снежок слепили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(лепить, меняя положение ладоней)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Круглый, крепкий, очень гладкий.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(показывают круг, гладят ладони друг о друга)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 подбросим, ("подбросить", посмотреть вверх)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 поймаем. (" ловят", приседают)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 уроним (встают, "роняют")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 сломаем! (топают)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693"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"Наш веселый каток". Цель: Формировать навыки бега в разных направлениях; навыки прыжка с ноги на ногу, прямой галоп, подпрыгивание на двух ногах (ноги вместе – ноги врозь).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"Бегите к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ориентироваться на цветовой сигнал, выполнять бег в разных направлениях.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"Чтобы сильным, ловким быть".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воображения детей, внимательности, умения играть в коллективе.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"В лесу".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правильное речевое дыхание.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«Снеговик</w:t>
            </w:r>
            <w:r w:rsidRPr="00E85C03">
              <w:rPr>
                <w:rFonts w:ascii="Times New Roman" w:hAnsi="Times New Roman" w:cs="Times New Roman"/>
                <w:sz w:val="24"/>
                <w:szCs w:val="24"/>
                <w:lang w:eastAsia="en-US"/>
              </w:rPr>
              <w:t>» 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горизоньальных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rStyle w:val="c16"/>
                <w:shd w:val="clear" w:color="auto" w:fill="FFFFFF"/>
                <w:lang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p>
          <w:p w:rsidR="00CF1317" w:rsidRPr="00E85C03" w:rsidRDefault="00CF1317" w:rsidP="00E85C03">
            <w:pPr>
              <w:pStyle w:val="NormalWeb"/>
              <w:shd w:val="clear" w:color="auto" w:fill="FFFFFF"/>
              <w:spacing w:before="0" w:beforeAutospacing="0" w:after="0" w:afterAutospacing="0"/>
              <w:rPr>
                <w:lang w:val="kk-KZ" w:eastAsia="en-US"/>
              </w:rPr>
            </w:pP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w:t>
            </w:r>
            <w:r>
              <w:rPr>
                <w:lang w:val="kk-KZ" w:eastAsia="en-US"/>
              </w:rPr>
              <w:t xml:space="preserve">тики, казахский язык </w:t>
            </w:r>
            <w:r w:rsidRPr="00E85C03">
              <w:rPr>
                <w:lang w:val="kk-KZ" w:eastAsia="en-US"/>
              </w:rPr>
              <w:t>)</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«Снеговик»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зимних забавах; воспитывать культурно-нравственные нормы поведения; чувство прекрасного.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занятия: Произведение "Узнай звук" (слушание из серии "Звуки шума"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В. Карасевой, слова Н. Френкель, "Зима"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Музыкально-ритмическое движение "Топотушки".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Т.Вилькорейская «Посорились-помирились», танец.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 ложках.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«Зимний лес</w:t>
            </w:r>
            <w:r w:rsidRPr="00E85C03">
              <w:rPr>
                <w:rFonts w:ascii="Times New Roman" w:hAnsi="Times New Roman" w:cs="Times New Roman"/>
                <w:sz w:val="24"/>
                <w:szCs w:val="24"/>
                <w:lang w:eastAsia="en-US"/>
              </w:rPr>
              <w:t>» 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горизоньальных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Web"/>
              <w:spacing w:before="0" w:beforeAutospacing="0" w:after="0" w:afterAutospacing="0"/>
              <w:rPr>
                <w:lang w:val="kk-KZ" w:eastAsia="en-US"/>
              </w:rPr>
            </w:pPr>
            <w:r w:rsidRPr="00E85C03">
              <w:rPr>
                <w:lang w:val="kk-KZ" w:eastAsia="en-US"/>
              </w:rPr>
              <w:t xml:space="preserve">Мақсаты: Балаларға киімнің қазақша атауын үйрету, қазақ тіліне тән дыбыстарды дұрыс айтуға үйрету. Байланыстырып сөйлеу, жай сөйлем құруға машықтандыру. </w:t>
            </w:r>
          </w:p>
          <w:p w:rsidR="00CF1317" w:rsidRPr="00E85C03" w:rsidRDefault="00CF1317" w:rsidP="00E85C03">
            <w:pPr>
              <w:pStyle w:val="NormalWeb"/>
              <w:spacing w:before="0" w:beforeAutospacing="0" w:after="0" w:afterAutospacing="0"/>
              <w:rPr>
                <w:lang w:val="kk-KZ" w:eastAsia="en-US"/>
              </w:rPr>
            </w:pPr>
            <w:r w:rsidRPr="00E85C03">
              <w:rPr>
                <w:lang w:val="kk-KZ" w:eastAsia="en-US"/>
              </w:rPr>
              <w:t>Ойын «Сиқырлы қалта»</w:t>
            </w:r>
          </w:p>
          <w:p w:rsidR="00CF1317" w:rsidRPr="00E85C03" w:rsidRDefault="00CF1317" w:rsidP="00E85C03">
            <w:pPr>
              <w:pStyle w:val="NormalWeb"/>
              <w:spacing w:before="0" w:beforeAutospacing="0" w:after="0" w:afterAutospacing="0"/>
              <w:rPr>
                <w:lang w:val="kk-KZ" w:eastAsia="en-US"/>
              </w:rPr>
            </w:pPr>
            <w:r w:rsidRPr="00E85C03">
              <w:rPr>
                <w:lang w:val="kk-KZ" w:eastAsia="en-US"/>
              </w:rPr>
              <w:t xml:space="preserve">Ойынның мақсаты: Балаларға киімнің қазақша атауын үйрету, қазақ тіліне тән дыбыстарды дұрыс айтуға үйрету. Байланыстырып сөйлеу, жай сөйлем құруға машықтандыру. </w:t>
            </w:r>
          </w:p>
          <w:p w:rsidR="00CF1317" w:rsidRPr="00E85C03" w:rsidRDefault="00CF1317" w:rsidP="00E85C03">
            <w:pPr>
              <w:pStyle w:val="NormalWeb"/>
              <w:spacing w:before="0" w:beforeAutospacing="0" w:after="0" w:afterAutospacing="0"/>
              <w:rPr>
                <w:lang w:val="kk-KZ" w:eastAsia="en-US"/>
              </w:rPr>
            </w:pPr>
            <w:r w:rsidRPr="00E85C03">
              <w:rPr>
                <w:lang w:val="kk-KZ" w:eastAsia="en-US"/>
              </w:rPr>
              <w:t>Ойын барысы: мұғалім сиқырлы қалтаны ортаға қойып балаларды кезекпен шақырып,сол қалтадағы заттарды алғызады. Балалар алған заттарын қазақша атайды.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«Моя любимая игрушка</w:t>
            </w:r>
            <w:r w:rsidRPr="00E85C03">
              <w:rPr>
                <w:rFonts w:ascii="Times New Roman" w:hAnsi="Times New Roman" w:cs="Times New Roman"/>
                <w:sz w:val="24"/>
                <w:szCs w:val="24"/>
                <w:lang w:eastAsia="en-US"/>
              </w:rPr>
              <w:t>» Цели: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горизоньальных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игровыми объектами на участке, покрытыми снегом (веранда, качели, лестница, песочница, скамейки).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замечать и называть игровые постройки на участке, говорить, где лежит снег; развивать умение объяснять, откуда появился снег на этих поврехностях; объяснять с помощью словосочетаний, предложений.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может подводить к пониманию того, что не всеми игровыми конструкциями можно пользоваться зимой, однако предлагет обыгрывать снеговые постройки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побуждать интерес к посильному труду рядом со сверстниками; развивать чувство радости от результатом труда.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с выносными игрушками.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навыков движений: ходьба, бег, не наталкиваясь друг на друга (прыжки на месте на двух ногах, перешагивания через предметы, лежание на земле). (социально - эмоциональное развитие, физическая культура).</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тополем зимой. Цель: продолжать формировать представления детей о деревьях зимой, развивать представленич о том, что деревья зимой не замерзают, а застывают, ожидая тепла; учить различать и называть тополь по стволу и веткам, без листьев;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молча рассмотреть деревья кругом, найти тополь.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у тополя зеленовато-серый, у березы - белый. В зимние холода тополь легче переносит стужу, так как вода не течет в его ветках, стволе, она находится под землей. Однако, когда придет тепло, вода поднимется и пойдет по веткам, оживляя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вывешивание кормушек для птиц, очистка, наполнение кормом.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устойчивый интерес к трудовым действиям по уходу за птицами, побуждать оказывать помощь, выполнять простейшие действия.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"Собака и воробьи".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учить бегать в разные стороны, ориентироваться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навыков движений, закрепление умения быстро бегать; развитие ловкости и силы метания.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"Кто быстрее?" Цель: упражнять в беге по прямой до ориентира, развивать быстроту, ориентировку в пространстве, вестбулярный аппарат.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небом и облаками.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понятие "облако", развивать наблюдательность,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Художественное слово: загадки.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Ног нет, а идет, глаз нет, а плачет.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Туча.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Белые лошадки на синем поле.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Облака на небе.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сегодня облачный день. Посмотрите на небо, что вы видите на небе? Облака какие?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посмотрите внимательно, что вы заметили?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Облака движутся.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ребята, облака движутся иногда медленно, иногда быстро. Если на небе есть облака, они закрывают солнце. Хоть облаков много, но весь свет они не закрывают, они плывут. Когда солнце прячется за горку, наступает ночь, тогда становится темно.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смахивание снега с поверхностей построек участка с помощью веников и щеток.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интерес к посильному труду рядом со сверстниками; развивать чувство радости от результатом труда.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становиться в круг, делать его то шире, то уже; развивать умение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"Бегите к флажку".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выполнять действия строго по сигналу воспитателя; развивать внимание, умение различать цвета; упражнять в беге и ходьбе.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свободные игры с выносными игрушками, развитие навыков движений: ходьба, бег, не наталкиваясь друг на друга (прыжки на месте на двух ногах, перешагивания через предметы, лежание на земле). (социально -эмоциональное развитие,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6"/>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поддерживать желание детей самостоятельно, последовательно снимать головной убор, одежду, обувь, штаны, размещать на полках шкафов; побуждать следить за внешним видом и порядком; закреплять умение намыливать, мыть, тщательно ополаскивать руки, лицо, сушить полотенцем. Мы очень дружны,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привычки важны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Помогать друг другу,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чистотой повсюду. (Д. Ахметова)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 xml:space="preserve"> «Любимые игрушки»</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корригирующей и дыхательной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Звучит музыка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Дети, я знаю, что вы люби играть с игрушками. И у каждого из вас есть своя любимая игрушка. Сегодня мы покажем своими упражнениями разные игрушки. Но сначала отгадайте загадку про игрушку, которая очень нравится девочкам.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Может, хочешь поиграть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И меня на руки взять,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прогулку отвести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И косички заплести?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Уложи меня в коляску,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Я тогда закрою глазки. (кукла)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1. «Кукла». И. п. — лежа на спине.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Любим мы играть и даже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Кукол вам сейчас покажем.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Ровно улеглись в постели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направо посмотрели,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Тут же глубоко вздохнули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головки повернули.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теперь мы выдыхаем,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Смотрим вверх и отдыхаем,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Дышим ровно, не спешим,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То же влево повторим.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не выполнять резких движений головой.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Совсем не нужен ей водитель,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Ключом ее вы заведите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Колесики начнут крутиться.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Поставьте, и она помчится (машина)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«Заводная машина». И. 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Перед волком не дрожал,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От медведя убежал.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лисице на зубок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ж попался... (колобок)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«Колобок». И. п. — сидя, ноги вместе, упор руки сзади. 1—2 — согнуть ноги в коленях, притянуть к груди, обхватить их руками. 3—4 —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Зверь смешной в огромной клетке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ветки прыгает на ветку.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Ест бананы, сладости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 общей детской радости (обезьяна)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4.«Забавная обезьянка». И. п.— лежа на животе. 1 — поворот на спину,  2 —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«Надуем воздушный шарик».  И. п. — сидя на кровати. Через нос с шумом набрать воздух, задерживая дыхание  на 1—2 с. С шумом выдохнуть воздух через губы, сложенные   трубочкой,   произнося  звук   [у].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Учить детей делать вдох, продолжительностью 3 с, выдох — 6 с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 физическая культура)</w:t>
            </w:r>
          </w:p>
        </w:tc>
      </w:tr>
      <w:tr w:rsidR="00CF1317" w:rsidRPr="00E85C03">
        <w:trPr>
          <w:trHeight w:val="102"/>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 ознакомление с окружающим миром)</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6"/>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«Весёлые снежинки»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врассыпную располагаются на площадке.</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Выпал беленький снежок.</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Выходи гулять, дружок!</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Метель – вьюга у ворот</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Кружит снежинок хоровод.</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Полетели, покружились</w:t>
            </w:r>
          </w:p>
          <w:p w:rsidR="00CF1317" w:rsidRPr="00E85C03" w:rsidRDefault="00CF1317" w:rsidP="00E85C03">
            <w:pPr>
              <w:shd w:val="clear" w:color="auto" w:fill="FFFFFF"/>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на землю опустились.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кружатся на месте в медленном темпе вправо, влево.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Останавливаются, приседают.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"Найди круглые, треугольные, квадратные, прямоугольные предметы".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закрепить знания о геометрических фигурах, их свойствах, побуждать соотносить формы окружающих предметов с теми или иными геометрическими фигурами; развивать восприятие, внимание, мышление, речь; расширять кругозор.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Модели геометрических фигур одинакового цвета. Различные предметы и игрушки напоминающие по форме ту или иную геометрическую фигуру.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обследовать ту или иную геометрическую фигуру, обсудить ее свойства. Затем следует задание: найти в окружающем пространстве предметы, схожие по форме с обследуемой фигурой, собрать рядом, еще раз сравнить, найти черты схожести.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 игры. Можно предложить разным играющим обследовать свою желаемую фигуру, собрать предметы, только схожие с ней. (основы математики,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"Что это и для чего нужно?"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и закреплять представления о предметах ближайшего окружения; развивать грамматический строй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E85C03" w:rsidRDefault="00CF1317" w:rsidP="00E85C03">
            <w:pPr>
              <w:pStyle w:val="normal0"/>
              <w:widowControl w:val="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lang w:val="kk-KZ"/>
              </w:rPr>
              <w:t>Предложить детям сказать и запомнить слова на казахском языке: круг - шеңбер, большой -  үлкен, маленький - кішкентай.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"Здравствуй, зимушка-зима!".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к зимним явлениям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Белым снегом нас покрыло: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деревья и дома.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Свищет ветер легкокрылый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зимушка-зима!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Ладонщиков)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 - эмоциональное развитие, ознакомление с окружающим миром, развитие речи и художественная литература).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Коррекционная работа (педагог - логопед). Заключение 3.</w:t>
            </w:r>
            <w:r w:rsidRPr="00E85C03">
              <w:rPr>
                <w:rFonts w:ascii="Times New Roman" w:hAnsi="Times New Roman" w:cs="Times New Roman"/>
                <w:sz w:val="24"/>
                <w:szCs w:val="24"/>
                <w:lang w:eastAsia="en-US"/>
              </w:rPr>
              <w:t xml:space="preserve"> Упражнения «Слушай и делай»</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Цель: формирование грамматического строя речи; выполнение действия в соответствие с текстом. Произнесение фразы.</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 xml:space="preserve">Описание: Логопед говорит: </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shd w:val="clear" w:color="auto" w:fill="FFFFFF"/>
                <w:lang w:eastAsia="en-US"/>
              </w:rPr>
              <w:t>Даша иди. Что ты делаешь? (Я иду). И.т.д. (я бегу, я лежу, я сижу, я стою, я прыгаю)</w:t>
            </w:r>
          </w:p>
        </w:tc>
        <w:tc>
          <w:tcPr>
            <w:tcW w:w="2268"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lang w:val="kk-KZ"/>
              </w:rPr>
              <w:t>Предложить детям сказать и запомнить слова на казахском языке: круг - шеңбер, большой -  үлкен, маленький - кішкентай.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Игры с разрезными картинками "Собери героев сказок".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мелкую моторику рук, восприятие,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основы математики, конструирование).</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«Построй по схеме»</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игры: учить детей выполнять элементарные постройки, ориентируясь на схемы.</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схемы построек, строительный набор.</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(мебель), спросите, что на ней изображено, предложите рассмотреть, и сказать, из каких деталей постройки. Попросите соорудить из строительных деталей такие же предметы мебели, как на карточке. Важно, чтобы детали были изображены в натуральную величину.</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Предлагает детям повторить слова на казахском языке: </w:t>
            </w:r>
            <w:r w:rsidRPr="00E85C03">
              <w:rPr>
                <w:rFonts w:ascii="Times New Roman" w:hAnsi="Times New Roman" w:cs="Times New Roman"/>
                <w:sz w:val="24"/>
                <w:szCs w:val="24"/>
                <w:lang w:val="kk-KZ" w:eastAsia="en-US"/>
              </w:rPr>
              <w:t>жиһаз - мебель, орындық - стул, үстел- стол</w:t>
            </w:r>
            <w:r w:rsidRPr="00E85C03">
              <w:rPr>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гимнастика-считалка.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мелкую моторику рук, умение проговаривать слова текста согласно ритма стихотворных строк; развивать представления об окружающем.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 четыре,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живёт у нас в квартире?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Папа, мама, брат, сестрёнка,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Мурка, два котёнка,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Мой щенок, сверчок и 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вся моя семья!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Всех начну считать опять.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(Развитие речи и художественная литература, основы математики,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6"/>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поддерживать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Міне аяқ-киімім, (вот моя обувь)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күртешем, (вот моя куртка, кофта)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бас киімім, (вот мой головной убор (шапка, кепка))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Түймені салдым, (застегнул(а) пуговицы)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Далаға дайынмын. (я готов(а) на улицу)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игровыми объектами на участке, покрытыми снегом (веранда, качели, лестница, песочница, скамейки).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замечать и называть игровые постройки на участке, говорить, где лежит снег; развивать умение объяснять, откуда появился снег на этих поврехностях; объяснять с помощью словосочетаний, предложений.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может подводить к пониманию того, что не всеми игровыми конструкциями можно пользоваться зимой, однако предлагет обыгрывать снеговые постройки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тополем зимой. Цель: продолжать формировать представления детей о деревьях зимой, развивать представленич о том, что деревья зимой не замерзают, а застывают, ожидая тепла; учить различать и называть тополь по стволу и веткам, без листьев;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молча рассмотреть деревья кругом, найти тополь.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у тополя зеленовато-серый, у березы - белый. В зимние холода тополь легче переносит стужу, так как вода не течет в его ветках, стволе, она находится под землей. Однако, когда придет тепло, вода поднимется и пойдет по веткам, оживляя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"Воробушки и кот".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 ознакомление с окружающим миром)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торможение, наблюдательность, умение выполнять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движения по сигналу.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располагаются по две стороны площадки, двое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водящих становятся по середине (Мороз – Красный нос и Мороз – Синий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нос)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два брата молодые,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 удалые: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Красный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Синий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из вас решится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путь – дороженьку пуститься?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играющие хором отвечают: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боимся мы угроз, И не страшен нам мороз.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«мороз» все играющие перебегают в дом на противоположной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стороне площадки, а морозы стараются их «заморозить» (коснуться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Продолжительность игры 5-7 минут.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небом и облаками.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понятие "облако", развивать наблюдательность,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Художественное слово: загадки.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Ног нет, а идет, глаз нет, а плачет.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Туча.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Белые лошадки на синем поле.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Облака на небе.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сегодня облачный день. Посмотрите на небо, что вы видите на небе? Облака какие?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посмотрите внимательно, что вы заметили?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Облака движутся.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ребята, облака движутся иногда медленно, иногда быстро. Если на небе есть облака, они закрывают солнце. Хоть облаков много, но весь свет они не закрывают, они плывут. Когда солнце прячется за горку, наступает ночь, тогда становится темно.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856F4C">
      <w:pPr>
        <w:spacing w:after="0" w:line="240" w:lineRule="auto"/>
        <w:rPr>
          <w:rFonts w:ascii="Times New Roman" w:hAnsi="Times New Roman" w:cs="Times New Roman"/>
          <w:sz w:val="24"/>
          <w:szCs w:val="24"/>
        </w:rPr>
      </w:pPr>
    </w:p>
    <w:p w:rsidR="00CF1317" w:rsidRPr="00174C9D" w:rsidRDefault="00CF1317" w:rsidP="00856F4C">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856F4C">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09.01.2023 - 13.01.2023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693"/>
        <w:gridCol w:w="2126"/>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09.01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10.01</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11.01</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12.01</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13.01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Словесная игра "Угадай, кто звонил"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задача: тренировать слух, развивать внимание, воспитывать у детей умение играть вместе со сверстниками, устанавливать дружеские отношения. Правила игры: находить по голосу того, кто звонил, не глядя на детей, правильно называть его имя. Громко произносить имя. Игровая деятельность: поиск по голосу.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"Составим картинку из фигур"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"Полив комнатных растений".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"Путешествие в город". Дидактическая задача: закрепить знания детей о родном городе: кто в нем живет, трудится, какие виды транспорта в нем есть, как украшен город. Правила игры: подбор картинок по заданиям для своей группы: люди, транспорт, труд, украшение города. Игровые действия: поиск картинок. Действие по команде.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Развивающая игра "Оденем куклу на прогулку".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гимнастика "Снежинка".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мелкую моторику рук, умение соотносить движения со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Стою и снежинки в ладошку ловлю, (Ритмичные удары пальцами левой руки, начиная с указательного, по ладони правой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зиму, и снег, и снежинки люблю, (Ритмичные удары пальцами правой руки, начиная с указательного, по ладони левой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где же снежинки? В ладошке вода, (На вопрос сжать кулаки, на ответ —разжать)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Куда же исчезли снежинки? Куда? (На первый вопрос сжать кулаки, на второй — разжать)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Растаяли хрупкие льдинки-лучи...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видно, ладошки мои горячи. (Мелкие потряхивания расслабленными ладонями)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(Развитие речи и художественная литература,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"Найди лишнюю картинку".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Правила игры: закрыть только лишнюю картинку; кто найдет ненужный предмет, тот и победит. Игровые действия: найти ненужный предмет и накрыть его белой бумагой.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Выразительное чтение стихотворения "Снежинки" С. Баруздина.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выразительность речи, желание декламировать стихотворение, следуя образцу взрослого.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Зима снегами вьюжится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утра и дотемна.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Снежинки вьются, кружатся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нашего окна.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будто звезды искрами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Рассыпались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Несутся, серебристые,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Заглядывают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Баруздин)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"Пара картинок".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задача: воспитывать у детей наблюдательность, умение находить сходство и различие в предметах,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"Скажи наоборот".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обогащать словарь словами противоположного значения (антонимами) (белый- черный, холодный - голячий, день - ночь, высокий - низкий, далеко - близко).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организации игр необходимо использовать картинки.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«Веселая физкультура»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Не скучно нам с тобой.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Будем крепкими и смелыми,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Ловкими и умелыми,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Здоровыми, красивыми,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Умными и сильными.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«Ладони к плечам»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Руки к плечам, паль</w:t>
            </w:r>
            <w:r w:rsidRPr="00E85C03">
              <w:rPr>
                <w:rFonts w:ascii="Times New Roman" w:hAnsi="Times New Roman" w:cs="Times New Roman"/>
                <w:sz w:val="24"/>
                <w:szCs w:val="24"/>
                <w:lang w:eastAsia="en-US"/>
              </w:rPr>
              <w:softHyphen/>
              <w:t>цами рук коснуться плеч; руки вперед, ладони вверх, голову при</w:t>
            </w:r>
            <w:r w:rsidRPr="00E85C03">
              <w:rPr>
                <w:rFonts w:ascii="Times New Roman" w:hAnsi="Times New Roman" w:cs="Times New Roman"/>
                <w:sz w:val="24"/>
                <w:szCs w:val="24"/>
                <w:lang w:eastAsia="en-US"/>
              </w:rPr>
              <w:softHyphen/>
              <w:t>поднять, руки опустить. Вернуться в и. п., сказать «вниз». Повто</w:t>
            </w:r>
            <w:r w:rsidRPr="00E85C03">
              <w:rPr>
                <w:rFonts w:ascii="Times New Roman" w:hAnsi="Times New Roman" w:cs="Times New Roman"/>
                <w:sz w:val="24"/>
                <w:szCs w:val="24"/>
                <w:lang w:eastAsia="en-US"/>
              </w:rPr>
              <w:softHyphen/>
              <w:t>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«Наклонись и выпрямись»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прямые отвести назад — верх; выпрямиться, посмотреть вверх, потянуть</w:t>
            </w:r>
            <w:r w:rsidRPr="00E85C03">
              <w:rPr>
                <w:rFonts w:ascii="Times New Roman" w:hAnsi="Times New Roman" w:cs="Times New Roman"/>
                <w:sz w:val="24"/>
                <w:szCs w:val="24"/>
                <w:lang w:eastAsia="en-US"/>
              </w:rPr>
              <w:softHyphen/>
              <w:t>ся. Вернуться в и. п. Дыхание произвольное.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«Птички»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Присесть, изобра</w:t>
            </w:r>
            <w:r w:rsidRPr="00E85C03">
              <w:rPr>
                <w:rFonts w:ascii="Times New Roman" w:hAnsi="Times New Roman" w:cs="Times New Roman"/>
                <w:sz w:val="24"/>
                <w:szCs w:val="24"/>
                <w:lang w:eastAsia="en-US"/>
              </w:rPr>
              <w:softHyphen/>
              <w:t>зить пальцами рук, как птичка клюет, произнести «клю-клю-клю». Вернуться в и. п. Дыхание произвольное.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«Мячики»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8—10 подпрыгива</w:t>
            </w:r>
            <w:r w:rsidRPr="00E85C03">
              <w:rPr>
                <w:rFonts w:ascii="Times New Roman" w:hAnsi="Times New Roman" w:cs="Times New Roman"/>
                <w:sz w:val="24"/>
                <w:szCs w:val="24"/>
                <w:lang w:eastAsia="en-US"/>
              </w:rPr>
              <w:softHyphen/>
              <w:t>ний и 8—10 шагов. Прыгать легко, мягко. Дыхание произвольное. Повторить 2—3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«Нам — весело!»</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«ве-се-ло».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«Не опоздай!»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разноцветные пластмассовые кубики - в соответствии с количеством детей.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 кругу раскладывает кубики и предлагает детям встать у лю</w:t>
            </w:r>
            <w:r w:rsidRPr="00E85C03">
              <w:rPr>
                <w:rFonts w:ascii="Times New Roman" w:hAnsi="Times New Roman" w:cs="Times New Roman"/>
                <w:sz w:val="24"/>
                <w:szCs w:val="24"/>
                <w:lang w:eastAsia="en-US"/>
              </w:rPr>
              <w:softHyphen/>
              <w:t>бого понравившегося им кубика: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Ко мне, дети, подбегайте,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Себе кубик выбирайте.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 него скорей вставайте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его запоминайте!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того как дети выберут кубики и встанут за ними, педагог говорит: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площадке разбегайтесь,</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Словно птички, разлетайтесь.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разбегаются по всей игровой площадке, подражая руками взмахам крыльев птиц. Через 30 - 40 секунд педагог подает сигнал «Не опоздай!» После сигнала дети бегут к кубикам, стараясь найти свой кубик.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Руки надо с мылом мыть,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Рукава нельзя мочить,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Кто рукавчик не засучит,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Тот водички не получит.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казахская народная игра "Бөрік-телпек".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тот победил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"Танцуют снежинки".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Формировать навыки бега в разных направлениях, в быстром (до 10 – 20 метров), непрерывно в медленном темпе (в течение 50-60 секунд); навыки подпрыгивания на двух ногах (ноги вместе – ноги врозь). Воспитывать интерес к активной двигательной деятельности и потребности в ней. Подвижная игра "Воробушки и кот (бег и прыжки)".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увертываться от ловящего, быстро убегать, находить свое место.. Дыхательное гимнастика "Пружинка".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дыхательного аппарата.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лежа на спине; ноги прямые, руки вдоль туловища. Поднять ноги и согнуть их в коленях, прижать к груди (выдох). Вернуться в И.п: (вдох). Повторить 6-8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«Юрта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widowControl w:val="0"/>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"Кругом белым-бело".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навыки вползания в обруч, расположенного вертикально на полу; навыки сохранения равновесия при ходьбе, по веревке лежащей на полу. Развивать навыки построения в строю, находить свое место в строю (по зрительным ориентирам).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Игровое упражнение "Поймай мяч". Цель: совершенствовать навык бросания мяча двумя руками, учить ориентироваться в пространстве, развивать фиксацию взора. Упражнение для релаксации "Тишина".</w:t>
            </w:r>
          </w:p>
          <w:p w:rsidR="00CF1317" w:rsidRPr="00E85C03" w:rsidRDefault="00CF1317" w:rsidP="00E85C03">
            <w:pPr>
              <w:widowControl w:val="0"/>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сбрасывать излишки напряжения и восстанавливать равновесие.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«Ты мой друг, и я твой друг</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"Веселые танцы".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навыки вползания в обруч, расположенного вертикально на полу; навыки лазанья под дугой. Развивать навыки построения в строю, находить свое место в строю (по зрительным ориентирам). Воспитывать волевые качества.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Игровое упражнение "Поймай мяч". Цель: совершенствовать навык бросания мяча двумя руками, учить ориентироваться в пространстве, развивать фиксацию взора.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Релаксация "Бубенчик".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Колыбельная "Пушистые облачка".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расслабляться, восстанавливать силы.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«Дети играют в мяч</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r w:rsidRPr="00E85C03">
              <w:rPr>
                <w:lang w:eastAsia="en-US"/>
              </w:rPr>
              <w:br/>
            </w:r>
          </w:p>
          <w:p w:rsidR="00CF1317" w:rsidRPr="00E85C03" w:rsidRDefault="00CF1317" w:rsidP="00E85C03">
            <w:pPr>
              <w:spacing w:after="0" w:line="240" w:lineRule="auto"/>
              <w:rPr>
                <w:rFonts w:ascii="Times New Roman" w:hAnsi="Times New Roman" w:cs="Times New Roman"/>
                <w:sz w:val="24"/>
                <w:szCs w:val="24"/>
                <w:lang w:eastAsia="en-US"/>
              </w:rPr>
            </w:pP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Тема: «Очень рады зиме»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зимних забавах; воспитывать культурно-нравственные нормы поведения; чувство прекрасного. Ход занятия: Произведение "Узнай звук" (слушание из серии "Звуки шума"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В. Карасевой, слова Н. Френкель, "Зима"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Музыкально-ритмическое движение "Топотушки".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Т.Вилькорейская «Посорились-помирились», танец.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 ложках.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«Камзол для куклы</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Киімді білдіретін сөздермен балалардың сөздік қорын кеңейту. Таныс сөздерді дұрыс атай және ажырата білу қабілетін қалыптастыру.</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"Дұрыс па? Бұрыс па?"ойыны. Мақсаты: Балалардың сөздік қорын киімді білдіретін сөздермен кеңейтуді жалғастыру. Сөздердің мағынасын түсіну. Ойын барысы: Мұғалім киімді білдіретін сөздерді айтады және суретті көрсетеді. Егер сурет сөзбен сәйкес келсе, онда балалар "дұрыс" дейді. Егер жоқ болса, онда "дұрыс емес" деп айтады.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«Украшение блюда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r w:rsidRPr="00E85C03">
              <w:rPr>
                <w:lang w:eastAsia="en-US"/>
              </w:rPr>
              <w:br/>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постройка башен из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 постройке башен из снега; развивать дружеские отношения.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"Найди себе пару".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разного цвета по количеству детей (по паре одинакового цвета). Дети получают по одному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-дети разбегаются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Второй сигнал - дети ищут себе пару, становятся в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должно принимать нечетное количество детей, чтобы один из играющих оставался без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Оставшийся без пары ребенок демонстрирует один из своих талантов.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заводится снова.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игры с выносным материалом.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дать детям возможность выбора игры по интересам и формировать умение играть со сверстниками.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погодой.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расширять и углублять представление о солнце в зимних условиях; формировать интерес к неодушевленным объектам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Всюду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 в снегу дома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его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спешила поскорей,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нам снегирей.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зари и до зари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Славят зиму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Дед Мороз, как маленький,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Пляшет у завалинки.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 тоже могу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 плясать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Бродский)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построение снежной горки.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снег для утрамбовывания его лопатами, развивать желание трудиться рядом со взрослым и сверстниками.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"Самолеты".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бегать в разных направлениях, не наталкиваясь друг на друга, действовать по сигналу; развивать представления о самолетах, вызывать положительные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вы, самолеты? Покажите ваши крылья!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Приготовились (руки, согнутые в локтях перед собой), завели моторы! Р-р-р! Крутим-крутим, заводим. Полетели! (Вытянутые в стороны прямые руки, бег в разные стороны. Бег до 10 сек.).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Самолеты, садитесь на аэродром! (Присаживание на корточки, выравнивание дыхания.)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обучение прыжкам, развитие равновесия. (Физическая культура)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деревьями, сбросившими листву (ясень, вяз).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представления детей о готовности деревьев к холодам; учить различать деревья ясень от вяза по стволу и веткам;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молча рассмотреть деревья кругом, найти ясень и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деревья, хоть и без листвы, сильно отличаются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ясеня по цвету серый, у вяза - темно-коричневый. В зимние холода деревья без листвы стоят почти сухие, легче переносят стужу.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снега с помощью лопаток в одном месте в сугроб.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выполнять посильное трудовое задание, радоваться результату; воспитывать положительное отношение к труду.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"Ловишки".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(со временем роль берет ребенок). "Кошка" -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Напилась я молока, Спать прилягу я пока. 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 Как я сладко поспала. Кладовая-то цела? Ох, мышей полна кладовка, 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второй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"Гонка на санках".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двигаться к флажку, отталкиваясь ногами на санях.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построение снежной горки. Цель: учить складывать снег для утрамбовывания его лопатами, развивать желание трудиться рядом со взрослым и сверстниками.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"Собака и воробей".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о движениях, характерных для птиц; научить подражать их голосам.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постройка башен из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 постройке башен из снега; развивать дружеские отношения.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"Найди себе пару".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разного цвета по количеству детей (по паре одинакового цвета). Дети получают по одному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-дети разбегаются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Второй сигнал - дети ищут себе пару, становятся в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должно принимать нечетное количество детей, чтобы один из играющих оставался без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Оставшийся без пары ребенок демонстрирует один из своих талантов.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заводится снова.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игры с выносным материалом.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дать детям возможность выбора игры по интересам и формировать умение играть со сверстниками.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"Поставим на сушку мы сапоги. Поставил сам - другим помоги. Положим на сушку мы варежки, постараемся с этим справиться".(навыки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 xml:space="preserve"> «Любимые игрушки»</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корригирующей и дыхательной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Звучит музыка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Дети, я знаю, что вы люби играть с игрушками. И у каждого из вас есть своя любимая игрушка. Сегодня мы покажем своими упражнениями разные игрушки. Но сначала отгадайте загадку про игрушку, которая очень нравится девочкам.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Может, хочешь поиграть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И меня на руки взять,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На прогулку отвести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И косички заплести?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Уложи меня в коляску,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Я тогда закрою глазки. (кукла)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1. «Кукла». И. п. — лежа на спине.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Любим мы играть и даже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Кукол вам сейчас покажем.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Ровно улеглись в постели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направо посмотрели,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Тут же глубоко вздохнули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головки повернули.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теперь мы выдыхаем,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Смотрим вверх и отдыхаем,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Дышим ровно, не спешим,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То же влево повторим.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не выполнять резких движений головой.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Совсем не нужен ей водитель,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Ключом ее вы заведите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Колесики начнут крутиться.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Поставьте, и она помчится (машина)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«Заводная машина». И. 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Перед волком не дрожал,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От медведя убежал.</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лисице на зубок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Все ж попался... (колобок)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«Колобок». И. п. — сидя, ноги вместе, упор руки сзади. 1—2 — согнуть ноги в коленях, притянуть к груди, обхватить их руками. 3—4 —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Зверь смешной в огромной клетке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 ветки прыгает на ветку.</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Ест бананы, сладости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 общей детской радости (обезьяна)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4.«Забавная обезьянка». И. п.— лежа на животе. 1 — поворот на спину,  2 — вернуться в и. п.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«Надуем воздушный шарик».  И. п. — сидя на кровати. Через нос с шумом набрать воздух, задерживая дыхание  на 1—2 с. С шумом выдохнуть воздух через губы, сложенные   трубочкой,   произнося  звук   [у].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Указание. Учить детей делать вдох, продолжительностью 3 с, выдох — 6 с (закаливающие процедуры)</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Ходьба по ортопедической дорожке с целью профилактики плоскостопия. Закрепление знаний и выполнение культурно-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гигиенических навыков. Игровое упражнение «Водичка, водичка, 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Водичка-водичка,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Умой мое личико: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глазки блестели,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щечки краснели,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смеялся роток,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 кусался зубок.</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 музыка, физическая культура)</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«Солнце, дождик, ветер»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поворачиваются друг за другом. В центре воспитатель. Дети идут по кругу друг за другом, слушают команды и выполняют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команде: «Солнце!» - идут на носках, руки вверх.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команде: «Дождик!» - останавливаются, складывают руки «домиком» над головой.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команде: «Ветер!» - бегут в медленном темпе по кругу.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Педагогпредлагает детям назвать слова на казахском языке: солнце - </w:t>
            </w:r>
            <w:r w:rsidRPr="00E85C03">
              <w:rPr>
                <w:rFonts w:ascii="Times New Roman" w:hAnsi="Times New Roman" w:cs="Times New Roman"/>
                <w:sz w:val="24"/>
                <w:szCs w:val="24"/>
                <w:lang w:val="kk-KZ" w:eastAsia="en-US"/>
              </w:rPr>
              <w:t>күн, дождь - жаңбыр, ветер - жел.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"Фотоаппарат".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развитие мышления, внимания, памяти, речи. Наглядные пособия: картинки лото или другие картинки. Ход игры: Педагог показывает картинку ребенку на 5 секунд. Затем уберите ее и попросите детей запомнить, что изображено. Если ребенок затрудняется, педагог задает направляющий вопрос: сколько, какого цвета и т.д. (развитие речи и художественная литература, ознакомление с окружающим миром)</w:t>
            </w:r>
          </w:p>
          <w:p w:rsidR="00CF1317" w:rsidRPr="00E85C03" w:rsidRDefault="00CF1317" w:rsidP="00E85C03">
            <w:pPr>
              <w:pStyle w:val="normal0"/>
              <w:widowControl w:val="0"/>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"Найди отличие". </w:t>
            </w:r>
          </w:p>
          <w:p w:rsidR="00CF1317" w:rsidRPr="00E85C03" w:rsidRDefault="00CF1317" w:rsidP="00E85C03">
            <w:pPr>
              <w:pStyle w:val="normal0"/>
              <w:widowControl w:val="0"/>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сравнивать предметы, находить сходства и различия. Наглядные пособия: сюжетные иллюстрации. Ход игры: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 (развитие речи и художественная литература,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lang w:val="kk-KZ"/>
              </w:rPr>
              <w:t>Предложить детям сказать и запомнить слова на казахском языке: круг - шеңбер, большой -  үлкен, маленький - кішкентай.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«Веселые картинки»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мелкой моторики рук.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Предложить детям поместить на игровом поле одну, две три картинки: например, на озере поместить одну уточку и т.д.  Посчитать у ежика грибочки, прекрепить к домику окошки, к машине - колесаи т.д.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Предложить детям сказать слова на казахском языке: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окно - терезе, ёжик - </w:t>
            </w:r>
            <w:r w:rsidRPr="00E85C03">
              <w:rPr>
                <w:rFonts w:ascii="Times New Roman" w:hAnsi="Times New Roman" w:cs="Times New Roman"/>
                <w:sz w:val="24"/>
                <w:szCs w:val="24"/>
                <w:lang w:val="kk-KZ" w:eastAsia="en-US"/>
              </w:rPr>
              <w:t>кірпі, утка - үйрек, колесо - дөңгелек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(Основы математики,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rPr>
              <w:t>).</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«Конструируем из палочек»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замыслу.Предложить детям назвать фигуры на казахском языке: квадрат - шаршы, треугольник -</w:t>
            </w:r>
            <w:r w:rsidRPr="00E85C03">
              <w:rPr>
                <w:rStyle w:val="c0"/>
                <w:rFonts w:ascii="Times New Roman" w:hAnsi="Times New Roman" w:cs="Times New Roman"/>
                <w:sz w:val="24"/>
                <w:szCs w:val="24"/>
                <w:lang w:val="kk-KZ" w:eastAsia="en-US"/>
              </w:rPr>
              <w:t xml:space="preserve"> үшбұрыш</w:t>
            </w:r>
            <w:r w:rsidRPr="00E85C03">
              <w:rPr>
                <w:rStyle w:val="c0"/>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Дидактическая игра </w:t>
            </w:r>
            <w:r w:rsidRPr="00E85C03">
              <w:rPr>
                <w:rFonts w:ascii="Times New Roman" w:hAnsi="Times New Roman" w:cs="Times New Roman"/>
                <w:sz w:val="24"/>
                <w:szCs w:val="24"/>
                <w:lang w:eastAsia="en-US"/>
              </w:rPr>
              <w:t xml:space="preserve">«Веселый паровозик»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речи, восприятия, внимания, памяти, мышления.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1. Предложить детям найти вагончик определенного цвета. </w:t>
            </w:r>
          </w:p>
          <w:p w:rsidR="00CF1317" w:rsidRPr="00E85C03" w:rsidRDefault="00CF1317" w:rsidP="00E85C03">
            <w:pPr>
              <w:autoSpaceDE w:val="0"/>
              <w:autoSpaceDN w:val="0"/>
              <w:adjustRightInd w:val="0"/>
              <w:spacing w:after="36"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2. Дети подбирают окошки у вагончика определенной геометрической формы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3. Предложить детям рассадить животных по вагонам: например, посади на первый (второй, третий) вагончик одного (двух, трех) зайчиков. </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(Основы математики</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Коррекционная работа (педагог - психолог). Заключение 3.</w:t>
            </w:r>
          </w:p>
          <w:p w:rsidR="00CF1317" w:rsidRPr="00E85C03" w:rsidRDefault="00CF1317" w:rsidP="00FD70F7">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Развитие фонематического восприятия, закрепление правильного произношения. Упражнение «Передай мячи». </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Педагог садиться напротив ребенка, у которого в руках  2 мяча. Передают поочередно в руки другому; -Передают, держа руки крест на крест; -Передают по одному мячу с хлопком и т.д</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«Построй по схеме»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игры: учить детей выполнять элементарные постройки, ориентируясь на схемы.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схемы построек, строительный набор.</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Опыт «Свойства камней»</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174C9D">
              <w:rPr>
                <w:lang w:eastAsia="en-US"/>
              </w:rPr>
              <w:t>Цель: Поддерживать интерес к экспериментированию. Закреплять умение обследовать предметы и называть их </w:t>
            </w:r>
            <w:r w:rsidRPr="00E85C03">
              <w:rPr>
                <w:rStyle w:val="Strong"/>
                <w:b w:val="0"/>
                <w:bCs w:val="0"/>
                <w:bdr w:val="none" w:sz="0" w:space="0" w:color="auto" w:frame="1"/>
                <w:lang w:eastAsia="en-US"/>
              </w:rPr>
              <w:t>свойства. </w:t>
            </w:r>
            <w:r w:rsidRPr="00174C9D">
              <w:rPr>
                <w:lang w:eastAsia="en-US"/>
              </w:rPr>
              <w:t>Способствовать развитию диалогической речи, речевой активности, обогащению словаря.</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E85C03">
              <w:rPr>
                <w:rStyle w:val="Strong"/>
                <w:b w:val="0"/>
                <w:bCs w:val="0"/>
                <w:bdr w:val="none" w:sz="0" w:space="0" w:color="auto" w:frame="1"/>
                <w:lang w:eastAsia="en-US"/>
              </w:rPr>
              <w:t xml:space="preserve">Ход: воспитатель показывает картинки с изображением различных камней. </w:t>
            </w:r>
          </w:p>
          <w:p w:rsidR="00CF1317" w:rsidRPr="00E85C03" w:rsidRDefault="00CF1317" w:rsidP="00E85C03">
            <w:pPr>
              <w:pStyle w:val="NormalWeb"/>
              <w:shd w:val="clear" w:color="auto" w:fill="FFFFFF"/>
              <w:spacing w:before="0" w:beforeAutospacing="0" w:after="0" w:afterAutospacing="0"/>
              <w:ind w:firstLine="34"/>
              <w:rPr>
                <w:rStyle w:val="Strong"/>
                <w:b w:val="0"/>
                <w:bCs w:val="0"/>
                <w:bdr w:val="none" w:sz="0" w:space="0" w:color="auto" w:frame="1"/>
                <w:lang w:eastAsia="en-US"/>
              </w:rPr>
            </w:pPr>
            <w:r w:rsidRPr="00E85C03">
              <w:rPr>
                <w:rStyle w:val="Strong"/>
                <w:b w:val="0"/>
                <w:bCs w:val="0"/>
                <w:bdr w:val="none" w:sz="0" w:space="0" w:color="auto" w:frame="1"/>
                <w:lang w:eastAsia="en-US"/>
              </w:rPr>
              <w:t>Спашивает у детей, что они знают о камнях, где они могут пригодиться. Дополняет ответы детей, рассказывая о том какие бывают камни, как человек использует камни в своей жизни, какими своствами они обладают.</w:t>
            </w:r>
          </w:p>
          <w:p w:rsidR="00CF1317" w:rsidRPr="00E85C03" w:rsidRDefault="00CF1317" w:rsidP="00E85C03">
            <w:pPr>
              <w:pStyle w:val="NormalWeb"/>
              <w:shd w:val="clear" w:color="auto" w:fill="FFFFFF"/>
              <w:spacing w:before="0" w:beforeAutospacing="0" w:after="0" w:afterAutospacing="0"/>
              <w:ind w:firstLine="34"/>
              <w:rPr>
                <w:bdr w:val="none" w:sz="0" w:space="0" w:color="auto" w:frame="1"/>
                <w:lang w:eastAsia="en-US"/>
              </w:rPr>
            </w:pPr>
            <w:r w:rsidRPr="00E85C03">
              <w:rPr>
                <w:rStyle w:val="Strong"/>
                <w:b w:val="0"/>
                <w:bCs w:val="0"/>
                <w:bdr w:val="none" w:sz="0" w:space="0" w:color="auto" w:frame="1"/>
                <w:lang w:eastAsia="en-US"/>
              </w:rPr>
              <w:t>Предлагает детям рассмотреть камни под лупой, рассказать чем они отличаются (один -шероховатый, другой - гладкий). Затем берет деревянный брусок и камень одного размера и предлагает взяв в руку определить, что тяжелее. Предлагает опустить камень и деревянный брусок в емкость с водой и посмотреть что будет. Так же обращает внимание на то, что мокрый камень темнее сухого.</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(Ознакомление с окружающим миром,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rPr>
              <w:t>)</w:t>
            </w:r>
            <w:r w:rsidRPr="00E85C03">
              <w:rPr>
                <w:rFonts w:ascii="Times New Roman" w:hAnsi="Times New Roman" w:cs="Times New Roman"/>
                <w:sz w:val="24"/>
                <w:szCs w:val="24"/>
                <w:lang w:val="kk-KZ"/>
              </w:rPr>
              <w:t>.</w:t>
            </w:r>
          </w:p>
          <w:p w:rsidR="00CF1317" w:rsidRPr="00E85C03" w:rsidRDefault="00CF1317" w:rsidP="00FD70F7">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Вариативный компонент «Умка» Тема: «Парикмахерская» Цель: </w:t>
            </w:r>
            <w:r w:rsidRPr="00E85C03">
              <w:rPr>
                <w:rStyle w:val="fontstyle01"/>
                <w:rFonts w:ascii="Times New Roman" w:hAnsi="Times New Roman" w:cs="Times New Roman"/>
                <w:color w:val="auto"/>
              </w:rPr>
              <w:t>Дать понятия о профессии парикмахера; познакомить с атрибутами из</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профессии парикмахера и способами пользования ими; учить правилам</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вежливости; формировать умения вступать в игровые действия, задавать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вопросы от имени парикмахера клиенту; формировать навыки следовать в</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подгруппе правилам игры; развивать умения ориентироваться в пространстве;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воспитывать чувства вежливости, дружелюбия, уважения к труду взрослого.</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Развивать у детей навыки парикмахерского искусства, задавать простые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вопросы в отношениях, овладевать шаблонами ответов, вступать в малые 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групповые отношения, формировать игровые навыки, сетевые навыки, улучшать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навыки мышления.</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Научить детей уважать труд взрослых, воспитывать аккуратность 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 xml:space="preserve">порядочность. </w:t>
            </w:r>
            <w:r w:rsidRPr="00E85C03">
              <w:rPr>
                <w:rFonts w:ascii="Times New Roman" w:hAnsi="Times New Roman" w:cs="Times New Roman"/>
                <w:sz w:val="24"/>
                <w:szCs w:val="24"/>
              </w:rPr>
              <w:t>Игра "Парикмахер".</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Цель: учить освоить основные действия парикмахера, говорить фразы от имени клиентов в парикмахерской. Правила. дети, выполняют основные действия в парах парикмахер - клиент,</w:t>
            </w:r>
            <w:r w:rsidRPr="00E85C03">
              <w:rPr>
                <w:rFonts w:ascii="Times New Roman" w:hAnsi="Times New Roman" w:cs="Times New Roman"/>
                <w:sz w:val="24"/>
                <w:szCs w:val="24"/>
                <w:lang w:eastAsia="en-US"/>
              </w:rPr>
              <w:br/>
              <w:t>обмениваются вопросами и ответами, которые исходят от играющих.Ход.</w:t>
            </w:r>
            <w:r w:rsidRPr="00E85C03">
              <w:rPr>
                <w:rFonts w:ascii="Times New Roman" w:hAnsi="Times New Roman" w:cs="Times New Roman"/>
                <w:sz w:val="24"/>
                <w:szCs w:val="24"/>
                <w:lang w:eastAsia="en-US"/>
              </w:rPr>
              <w:br/>
              <w:t>- Дети, к парикмахеру подстричь волосы приходят клиенты. Клиент.- Давайте повторим. Молодцы.- Парикмахер клиенту говорит: "Здравствуйте. Садитесь в кресло. Какая</w:t>
            </w:r>
            <w:r w:rsidRPr="00E85C03">
              <w:rPr>
                <w:rFonts w:ascii="Times New Roman" w:hAnsi="Times New Roman" w:cs="Times New Roman"/>
                <w:sz w:val="24"/>
                <w:szCs w:val="24"/>
                <w:lang w:eastAsia="en-US"/>
              </w:rPr>
              <w:br/>
              <w:t>прическа Вам нужна?"</w:t>
            </w:r>
            <w:r w:rsidRPr="00E85C03">
              <w:rPr>
                <w:rFonts w:ascii="Times New Roman" w:hAnsi="Times New Roman" w:cs="Times New Roman"/>
                <w:sz w:val="24"/>
                <w:szCs w:val="24"/>
                <w:lang w:eastAsia="en-US"/>
              </w:rPr>
              <w:br/>
              <w:t>- …, парикмахер скажет клиенту?- Молодец. "Здравствуйте. Садитесь в кресло. Какая прическа Вам нужна?" - Давайте выберем сначала среди вас парикмахера.- …, что ты хочешь? Тебе надо подстричься?- Скажи: "Я хочу подстричь волосы." - …, если тебе надо помыть голову, что ты скажешь?- Молодец. "Мне надо помыть голову".- …, если нужно вытирать полотенцем волосы, что ты скажешь?</w:t>
            </w:r>
            <w:r w:rsidRPr="00E85C03">
              <w:rPr>
                <w:rFonts w:ascii="Times New Roman" w:hAnsi="Times New Roman" w:cs="Times New Roman"/>
                <w:sz w:val="24"/>
                <w:szCs w:val="24"/>
                <w:lang w:eastAsia="en-US"/>
              </w:rPr>
              <w:br/>
              <w:t>- Молодец. "Мне надо вытереть волосы".- …, если надо высушить волосы, что ты скажешь?- Молодец. "Мне надо просушить волосы".</w:t>
            </w:r>
          </w:p>
          <w:p w:rsidR="00CF1317" w:rsidRPr="00E85C03" w:rsidRDefault="00CF1317" w:rsidP="00E85C03">
            <w:pPr>
              <w:pStyle w:val="Heading4"/>
              <w:shd w:val="clear" w:color="auto" w:fill="FFFFFF"/>
              <w:spacing w:before="0" w:line="240" w:lineRule="auto"/>
              <w:rPr>
                <w:rFonts w:ascii="Times New Roman" w:hAnsi="Times New Roman" w:cs="Times New Roman"/>
                <w:b w:val="0"/>
                <w:bCs w:val="0"/>
                <w:i w:val="0"/>
                <w:iCs w:val="0"/>
                <w:color w:val="auto"/>
                <w:sz w:val="24"/>
                <w:szCs w:val="24"/>
              </w:rPr>
            </w:pPr>
            <w:r w:rsidRPr="00E85C03">
              <w:rPr>
                <w:rFonts w:ascii="Times New Roman" w:hAnsi="Times New Roman" w:cs="Times New Roman"/>
                <w:b w:val="0"/>
                <w:bCs w:val="0"/>
                <w:i w:val="0"/>
                <w:iCs w:val="0"/>
                <w:color w:val="auto"/>
                <w:sz w:val="24"/>
                <w:szCs w:val="24"/>
              </w:rPr>
              <w:t>Коррекционная работа (педагог - логопед). Заключение 3.</w:t>
            </w:r>
          </w:p>
          <w:p w:rsidR="00CF1317" w:rsidRPr="00E85C03" w:rsidRDefault="00CF1317" w:rsidP="00E85C03">
            <w:pPr>
              <w:pStyle w:val="Heading4"/>
              <w:shd w:val="clear" w:color="auto" w:fill="FFFFFF"/>
              <w:spacing w:before="0" w:line="240" w:lineRule="auto"/>
              <w:rPr>
                <w:rFonts w:ascii="Times New Roman" w:hAnsi="Times New Roman" w:cs="Times New Roman"/>
                <w:b w:val="0"/>
                <w:bCs w:val="0"/>
                <w:i w:val="0"/>
                <w:iCs w:val="0"/>
                <w:color w:val="auto"/>
                <w:sz w:val="24"/>
                <w:szCs w:val="24"/>
                <w:lang w:eastAsia="en-US"/>
              </w:rPr>
            </w:pPr>
            <w:r w:rsidRPr="00E85C03">
              <w:rPr>
                <w:rFonts w:ascii="Times New Roman" w:hAnsi="Times New Roman" w:cs="Times New Roman"/>
                <w:b w:val="0"/>
                <w:bCs w:val="0"/>
                <w:i w:val="0"/>
                <w:iCs w:val="0"/>
                <w:color w:val="auto"/>
                <w:sz w:val="24"/>
                <w:szCs w:val="24"/>
                <w:lang w:eastAsia="en-US"/>
              </w:rPr>
              <w:t xml:space="preserve"> Игра «Куда бросила мяч?»</w:t>
            </w:r>
          </w:p>
          <w:p w:rsidR="00CF1317" w:rsidRPr="00E85C03" w:rsidRDefault="00CF1317" w:rsidP="00E85C03">
            <w:pPr>
              <w:pStyle w:val="Heading4"/>
              <w:shd w:val="clear" w:color="auto" w:fill="FFFFFF"/>
              <w:spacing w:before="0" w:line="240" w:lineRule="auto"/>
              <w:rPr>
                <w:rFonts w:ascii="Times New Roman" w:hAnsi="Times New Roman" w:cs="Times New Roman"/>
                <w:b w:val="0"/>
                <w:bCs w:val="0"/>
                <w:i w:val="0"/>
                <w:iCs w:val="0"/>
                <w:color w:val="auto"/>
                <w:sz w:val="24"/>
                <w:szCs w:val="24"/>
                <w:lang w:eastAsia="en-US"/>
              </w:rPr>
            </w:pPr>
            <w:r w:rsidRPr="00E85C03">
              <w:rPr>
                <w:rFonts w:ascii="Times New Roman" w:hAnsi="Times New Roman" w:cs="Times New Roman"/>
                <w:b w:val="0"/>
                <w:bCs w:val="0"/>
                <w:i w:val="0"/>
                <w:iCs w:val="0"/>
                <w:color w:val="auto"/>
                <w:sz w:val="24"/>
                <w:szCs w:val="24"/>
                <w:lang w:eastAsia="en-US"/>
              </w:rPr>
              <w:t>Цель: формирование грамматического строя речи; учить пониманию и правильному употреблению наречий «далеко», «близко».</w:t>
            </w:r>
          </w:p>
          <w:p w:rsidR="00CF1317" w:rsidRPr="00E85C03" w:rsidRDefault="00CF1317" w:rsidP="00E85C03">
            <w:pPr>
              <w:pStyle w:val="Heading4"/>
              <w:shd w:val="clear" w:color="auto" w:fill="FFFFFF"/>
              <w:spacing w:before="0" w:line="240" w:lineRule="auto"/>
              <w:rPr>
                <w:rFonts w:ascii="Times New Roman" w:hAnsi="Times New Roman" w:cs="Times New Roman"/>
                <w:b w:val="0"/>
                <w:bCs w:val="0"/>
                <w:i w:val="0"/>
                <w:iCs w:val="0"/>
                <w:color w:val="auto"/>
                <w:sz w:val="24"/>
                <w:szCs w:val="24"/>
              </w:rPr>
            </w:pPr>
            <w:r w:rsidRPr="00E85C03">
              <w:rPr>
                <w:rFonts w:ascii="Times New Roman" w:hAnsi="Times New Roman" w:cs="Times New Roman"/>
                <w:b w:val="0"/>
                <w:bCs w:val="0"/>
                <w:i w:val="0"/>
                <w:iCs w:val="0"/>
                <w:color w:val="auto"/>
                <w:sz w:val="24"/>
                <w:szCs w:val="24"/>
                <w:lang w:eastAsia="en-US"/>
              </w:rPr>
              <w:t>Описание: Логопед даёт инструкцию, куда бросить мяч. Ребёнок  выполняет и составляет предложение по демонстрируемому действию.</w:t>
            </w:r>
          </w:p>
        </w:tc>
        <w:tc>
          <w:tcPr>
            <w:tcW w:w="2126"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r w:rsidRPr="00E85C03">
              <w:rPr>
                <w:rStyle w:val="c4"/>
                <w:rFonts w:ascii="Times New Roman" w:hAnsi="Times New Roman" w:cs="Times New Roman"/>
                <w:sz w:val="24"/>
                <w:szCs w:val="24"/>
                <w:lang w:eastAsia="en-US"/>
              </w:rPr>
              <w:t>«</w:t>
            </w:r>
            <w:r w:rsidRPr="00E85C03">
              <w:rPr>
                <w:rFonts w:ascii="Times New Roman" w:hAnsi="Times New Roman" w:cs="Times New Roman"/>
                <w:sz w:val="24"/>
                <w:szCs w:val="24"/>
                <w:lang w:eastAsia="en-US"/>
              </w:rPr>
              <w:t>Собери и построй</w:t>
            </w:r>
            <w:r w:rsidRPr="00E85C03">
              <w:rPr>
                <w:rStyle w:val="c4"/>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Закреплять умение детей узнавать и называть геометрические фигуры (квадрат, прямоугольник, треугольник, круг, овал). Выкладывать из геометрических фигур различные предметы. Материал: кубик с наклеенными геометрическими фигурами, геометрические фигуры, вырезанные из картона; контурные образцы построек. Ход: Ребенок бросает кубик, называет фигуру, которую видит на верхней грани и берет такую же картонную любого цвета. Из фигур, набранных за несколько ходов, ребенок составляет любое изображение.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Предложить детям вспомнить и назвать знакомые цветана казахском языке:</w:t>
            </w:r>
            <w:r w:rsidRPr="00E85C03">
              <w:rPr>
                <w:rFonts w:ascii="Times New Roman" w:hAnsi="Times New Roman" w:cs="Times New Roman"/>
                <w:sz w:val="24"/>
                <w:szCs w:val="24"/>
              </w:rPr>
              <w:t xml:space="preserve"> красный- </w:t>
            </w:r>
            <w:r w:rsidRPr="00E85C03">
              <w:rPr>
                <w:rFonts w:ascii="Times New Roman" w:hAnsi="Times New Roman" w:cs="Times New Roman"/>
                <w:sz w:val="24"/>
                <w:szCs w:val="24"/>
                <w:lang w:val="kk-KZ"/>
              </w:rPr>
              <w:t>қ</w:t>
            </w:r>
            <w:r w:rsidRPr="00E85C03">
              <w:rPr>
                <w:rFonts w:ascii="Times New Roman" w:hAnsi="Times New Roman" w:cs="Times New Roman"/>
                <w:sz w:val="24"/>
                <w:szCs w:val="24"/>
              </w:rPr>
              <w:t>ызыл</w:t>
            </w:r>
            <w:r w:rsidRPr="00E85C03">
              <w:rPr>
                <w:rFonts w:ascii="Times New Roman" w:hAnsi="Times New Roman" w:cs="Times New Roman"/>
                <w:sz w:val="24"/>
                <w:szCs w:val="24"/>
                <w:lang w:val="kk-KZ"/>
              </w:rPr>
              <w:t>, зеленый - жасыл, синий - көк, желтый -  сары</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математическим планшетом «Часть и целое»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глазомер; формировать понятие о том, что предмет можно разделить на несколько равных частей; формировать умение называть части, полученные от деления, сравнивать целое и части, понимать, что целый предмет больше каждой своей части, а часть меньше целого.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Материал: математический планшет, набор маленьких резинок для творчества.</w:t>
            </w:r>
            <w:r w:rsidRPr="00E85C03">
              <w:rPr>
                <w:rFonts w:ascii="Times New Roman" w:hAnsi="Times New Roman" w:cs="Times New Roman"/>
                <w:sz w:val="24"/>
                <w:szCs w:val="24"/>
                <w:lang w:eastAsia="en-US"/>
              </w:rPr>
              <w:br/>
              <w:t>Описание игры: </w:t>
            </w:r>
            <w:r w:rsidRPr="00E85C03">
              <w:rPr>
                <w:rFonts w:ascii="Times New Roman" w:hAnsi="Times New Roman" w:cs="Times New Roman"/>
                <w:sz w:val="24"/>
                <w:szCs w:val="24"/>
                <w:lang w:eastAsia="en-US"/>
              </w:rPr>
              <w:br/>
              <w:t>Воспитатель выкладывает на планшете большую фигуру, включающую несколько рядов гвоздиков, например трапецию, прямоугольник, треугольник. Затем предлагает ребенку поделить ее на равные части, проводя «линии» резиночками или разделить на максимальное количество частей (какое, посчитайте вместе) и назвать эти кусочки - геометрические фигуры. </w:t>
            </w:r>
          </w:p>
          <w:p w:rsidR="00CF1317" w:rsidRPr="00E85C03" w:rsidRDefault="00CF1317" w:rsidP="00E85C0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(Основы математики </w:t>
            </w:r>
            <w:r w:rsidRPr="00E85C03">
              <w:rPr>
                <w:rFonts w:ascii="Times New Roman" w:hAnsi="Times New Roman" w:cs="Times New Roman"/>
                <w:sz w:val="24"/>
                <w:szCs w:val="24"/>
                <w:lang w:val="kk-KZ"/>
              </w:rPr>
              <w:t>).</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«Собери круги»</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Закреплять умение детей ориентироваться в однородных предметах (больше, меньше, еще меньше, маленькие, подбирая их в определенной последовательности; учить обогащать чувственный опыт при действии с определенной формой и разной величины, познавая их физические свойства.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плоскостные круги разного размера и цвета.</w:t>
            </w:r>
          </w:p>
          <w:p w:rsidR="00CF1317" w:rsidRPr="00E85C03" w:rsidRDefault="00CF1317" w:rsidP="00E85C03">
            <w:pPr>
              <w:spacing w:after="0" w:line="240" w:lineRule="auto"/>
              <w:ind w:firstLine="34"/>
              <w:rPr>
                <w:rFonts w:ascii="Times New Roman" w:hAnsi="Times New Roman" w:cs="Times New Roman"/>
                <w:sz w:val="24"/>
                <w:szCs w:val="24"/>
                <w:lang w:val="kk-KZ"/>
              </w:rPr>
            </w:pPr>
            <w:r w:rsidRPr="00E85C03">
              <w:rPr>
                <w:rStyle w:val="c0"/>
                <w:rFonts w:ascii="Times New Roman" w:hAnsi="Times New Roman" w:cs="Times New Roman"/>
                <w:sz w:val="24"/>
                <w:szCs w:val="24"/>
                <w:lang w:eastAsia="en-US"/>
              </w:rPr>
              <w:t>Ход игры. Давайте с вами создадим сказочную комнату и разложим круги по размеру, по цвету, по вашему настроению.</w:t>
            </w:r>
          </w:p>
          <w:p w:rsidR="00CF1317" w:rsidRPr="00E85C03" w:rsidRDefault="00CF1317" w:rsidP="00E85C03">
            <w:pPr>
              <w:spacing w:after="0" w:line="240" w:lineRule="auto"/>
              <w:ind w:firstLine="34"/>
              <w:rPr>
                <w:rFonts w:ascii="Times New Roman" w:hAnsi="Times New Roman" w:cs="Times New Roman"/>
                <w:sz w:val="24"/>
                <w:szCs w:val="24"/>
              </w:rPr>
            </w:pPr>
            <w:r w:rsidRPr="00E85C03">
              <w:rPr>
                <w:rFonts w:ascii="Times New Roman" w:hAnsi="Times New Roman" w:cs="Times New Roman"/>
                <w:sz w:val="24"/>
                <w:szCs w:val="24"/>
                <w:lang w:val="kk-KZ"/>
              </w:rPr>
              <w:t>Предложить детям сказать и запомнить слова на казахском языке: круг - шеңбер, большой -  үлкен, маленький - кішкентай.</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Индивидуальная работа: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Дидактическая игра «Веселые картинки»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формирование элементарных математических представлений, развитие мелкой моторики рук.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Предложить детям поместить на игровом поле одну, две три картинки: например, на озере поместить одну уточку и т.д.  Посчитать у ежика грибочки, прекрепить к домику окошки, к машине - колесаи т.д.</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Предложить детям сказать слова на казахском языке: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окно - терезе, ёжик - </w:t>
            </w:r>
            <w:r w:rsidRPr="00E85C03">
              <w:rPr>
                <w:rFonts w:ascii="Times New Roman" w:hAnsi="Times New Roman" w:cs="Times New Roman"/>
                <w:sz w:val="24"/>
                <w:szCs w:val="24"/>
                <w:lang w:val="kk-KZ" w:eastAsia="en-US"/>
              </w:rPr>
              <w:t>кірпі, утка - үйрек, колесо - дөңгелек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(Основы математики, казахский язык,</w:t>
            </w:r>
            <w:r w:rsidRPr="00E85C03">
              <w:rPr>
                <w:rFonts w:ascii="Times New Roman" w:hAnsi="Times New Roman" w:cs="Times New Roman"/>
                <w:sz w:val="24"/>
                <w:szCs w:val="24"/>
                <w:lang w:eastAsia="en-US"/>
              </w:rPr>
              <w:t xml:space="preserve"> развитие речи и художественная литература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навыки последовательного одевания, самопроверки внешнего вида (правильность левой и правой обуви), обращения за помощью (застегивание, показ правильной стороны пары обув, закрывание шкафчика. Аяқ киімді киюді әкем үйретті. (Папа научил надевать обувь)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Күртешені киюді анам үйретті. (Мама научила надевать куртку)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Бас киімді киюді атам үйретті. (Дедушка научил надевать шапку)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Түймені салуды апам үйретті. (Бабушка научила застегивать пуговицы)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Бауды байлауды өзім үйрендім. (Шнурки завязывать сам(а) научился(ась)</w:t>
            </w:r>
          </w:p>
          <w:p w:rsidR="00CF1317" w:rsidRPr="00E85C03" w:rsidRDefault="00CF1317" w:rsidP="00E85C03">
            <w:pPr>
              <w:shd w:val="clear" w:color="auto" w:fill="FFFFFF"/>
              <w:spacing w:after="0"/>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погодой.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расширять и углублять представление о солнце в зимних условиях; формировать интерес к неодушевленным объектам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Всюду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снег, в снегу дома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его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спешила поскорей,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Привезла нам снегирей.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зари и до зари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Славят зиму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Дед Мороз, как маленький,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Пляшет у завалинки.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 тоже могу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 плясать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Бродский)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"Воробушки и кот".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вдоль участка: на скамейках, на брусьях. Это воробушки на крыше или в гнездышках. Поодаль сидит кошка – педагог. "Воробушки полетели!" - говорит педагог. Воробушки спрыгивают с крыши, расправив крылья – руки в стороны. Бегают в рассыпную по всему участку.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 ознакомление с окружающим миром)</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торможение, наблюдательность, умение выполнять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движения по сигналу. Упражнять в беге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играющие располагаются по две стороны площадки, двое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водящих становятся по середине (Мороз – Красный нос и Мороз – Синий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нос) и говорят: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два брата молодые,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мороза удалые: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Красный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Мороз – Синий нос,</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из вас решится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путь – дороженьку пуститься?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играющие хором отвечают:</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боимся мы угроз, И не страшен нам мороз.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слова «мороз» все играющие перебегают в дом на противоположной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стороне площадки, а морозы стараются их «заморозить» (коснуться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Продолжительность игры 5-7 минут.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деревьями, сбросившими листву (ясень, вяз).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представления детей о готовности деревьев к холодам; учить различать деревья ясень от вяза по стволу и веткам;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молча рассмотреть деревья кругом, найти ясень и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деревья, хоть и без листвы, сильно отличаются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ясеня по цвету серый, у вяза - темно-коричневый. В зимние холода деревья без листвы стоят почти сухие, легче переносят стужу.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"Лохматый пес".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w:t>
            </w:r>
            <w:r>
              <w:rPr>
                <w:rFonts w:ascii="Times New Roman" w:hAnsi="Times New Roman" w:cs="Times New Roman"/>
                <w:sz w:val="24"/>
                <w:szCs w:val="24"/>
                <w:lang w:eastAsia="en-US"/>
              </w:rPr>
              <w:t xml:space="preserve">чи и художественная литература </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"Лошадки".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силу, навыки бега с поскоками в разных направлениях, умения двигаться по сигналу, пользоваться атрибутами,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ребенок может играть в роли лошадки индивидуально, а также собираться в пары, согласовывая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Pr>
                <w:rFonts w:ascii="Times New Roman" w:hAnsi="Times New Roman" w:cs="Times New Roman"/>
                <w:sz w:val="24"/>
                <w:szCs w:val="24"/>
                <w:lang w:val="kk-KZ"/>
              </w:rPr>
              <w:t xml:space="preserve">(Физическая культура </w:t>
            </w:r>
            <w:r w:rsidRPr="00E85C03">
              <w:rPr>
                <w:rFonts w:ascii="Times New Roman" w:hAnsi="Times New Roman" w:cs="Times New Roman"/>
                <w:sz w:val="24"/>
                <w:szCs w:val="24"/>
                <w:lang w:val="kk-KZ"/>
              </w:rPr>
              <w:t>)</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 закреплять представлении о снеге, как явлении зимы; учить наблюдать и замечать свойства снега; формировать объективные представления об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Детям предлагается оглядеть округу: снег лежит на земле, на крышах, на ветках деревьев, на беседке, на лавочке.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белый, пушистый, легкий. Холодный (педагог растирает снег в руках, показывает, что пальзы зябнут).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понаблюдать за падающим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снег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Белая вся улица!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Собралися мы в кружок,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Завертелись, как снежок.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«Ловишки»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быстроту реакции, ловкость и сноровку, учить играть в</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коллективе, соблюдая правила игры.</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игры: дети находятся на площадке. Ловишка, </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становится на середине</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площадки. По сигналу: «Раз, два, три - лови!» - все дети разбегаются по площадке, увертываются от ловишки, который старается догнать одного из</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играющих и коснуться его рукой (запятнать). Тот, кого ловишка коснулся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рукой, отходит в сторону. Когда будет запятнано 3-4 играющих, выбирается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новый ловишка.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rPr>
              <w:t>П</w:t>
            </w:r>
            <w:r w:rsidRPr="00E85C03">
              <w:rPr>
                <w:rFonts w:ascii="Times New Roman" w:hAnsi="Times New Roman" w:cs="Times New Roman"/>
                <w:sz w:val="24"/>
                <w:szCs w:val="24"/>
              </w:rPr>
              <w:t xml:space="preserve">одвижная игра </w:t>
            </w:r>
            <w:r w:rsidRPr="00E85C03">
              <w:rPr>
                <w:rFonts w:ascii="Times New Roman" w:hAnsi="Times New Roman" w:cs="Times New Roman"/>
                <w:sz w:val="24"/>
                <w:szCs w:val="24"/>
                <w:lang w:eastAsia="en-US"/>
              </w:rPr>
              <w:t>«Найди себе пару»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Задачи: развивать у детей умение выполнять движения по сигналу, по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строится в пары. Упражнять в беге, распознавании цветов. Развивать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инициативу, сообразительность.</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Играющие стоят вдоль стены. Воспитатель дает каждому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одному флажку. По сигналу воспитателя – дети разбегаются по площадке. По</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другому сигналу, или по слову «Найди себе пару!», дети, имеющие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одинакового цвета, находят себе пару, каждая пара, используя флажки,</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делает ту или иную фигуру. В игре участвуют нечетное число детей, 1</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должен остаться без пары. Играющие говорят: «Ваня, Ваня – не зевай,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пару выбирай!».</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Играющие становятся в пары и разбегаются по сигналу (слову)</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воспитателя.</w:t>
            </w:r>
          </w:p>
          <w:p w:rsidR="00CF1317" w:rsidRPr="00E85C03" w:rsidRDefault="00CF1317" w:rsidP="00E85C03">
            <w:pPr>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раз играющие должны иметь пару.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(Физическая культура)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Малоподвижная игра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Упражнять в ходьбе по кругу, развивать внимание детей. учить выполнять движения по показу.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r w:rsidRPr="00174C9D">
              <w:rPr>
                <w:lang w:eastAsia="en-US"/>
              </w:rPr>
              <w:t>: Дети образуют круг. Считалкой выбрать водящего – Петрушку, он встаёт в центр круга. 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BD6A88">
      <w:pPr>
        <w:rPr>
          <w:rFonts w:ascii="Times New Roman" w:hAnsi="Times New Roman" w:cs="Times New Roman"/>
          <w:sz w:val="24"/>
          <w:szCs w:val="24"/>
        </w:rPr>
      </w:pPr>
    </w:p>
    <w:p w:rsidR="00CF1317" w:rsidRPr="00B22E95" w:rsidRDefault="00CF1317" w:rsidP="00C90CE8">
      <w:pPr>
        <w:tabs>
          <w:tab w:val="left" w:pos="4519"/>
        </w:tabs>
        <w:spacing w:after="0" w:line="240" w:lineRule="auto"/>
        <w:rPr>
          <w:rFonts w:ascii="Times New Roman" w:hAnsi="Times New Roman" w:cs="Times New Roman"/>
          <w:b/>
          <w:bCs/>
          <w:sz w:val="24"/>
          <w:szCs w:val="24"/>
        </w:rPr>
      </w:pPr>
      <w:r w:rsidRPr="00B22E95">
        <w:rPr>
          <w:rFonts w:ascii="Times New Roman" w:hAnsi="Times New Roman" w:cs="Times New Roman"/>
          <w:b/>
          <w:bCs/>
          <w:sz w:val="24"/>
          <w:szCs w:val="24"/>
        </w:rPr>
        <w:t>Группа: средняя группа «Юнга»</w:t>
      </w:r>
      <w:r w:rsidRPr="00B22E95">
        <w:rPr>
          <w:rFonts w:ascii="Times New Roman" w:hAnsi="Times New Roman" w:cs="Times New Roman"/>
          <w:b/>
          <w:bCs/>
          <w:sz w:val="24"/>
          <w:szCs w:val="24"/>
        </w:rPr>
        <w:tab/>
      </w:r>
    </w:p>
    <w:p w:rsidR="00CF1317" w:rsidRPr="00B22E95" w:rsidRDefault="00CF1317" w:rsidP="00E16A4C">
      <w:pPr>
        <w:spacing w:after="0" w:line="240" w:lineRule="auto"/>
        <w:rPr>
          <w:rFonts w:ascii="Times New Roman" w:hAnsi="Times New Roman" w:cs="Times New Roman"/>
          <w:b/>
          <w:bCs/>
          <w:sz w:val="24"/>
          <w:szCs w:val="24"/>
        </w:rPr>
      </w:pPr>
      <w:r w:rsidRPr="00B22E95">
        <w:rPr>
          <w:rFonts w:ascii="Times New Roman" w:hAnsi="Times New Roman" w:cs="Times New Roman"/>
          <w:b/>
          <w:bCs/>
          <w:sz w:val="24"/>
          <w:szCs w:val="24"/>
        </w:rPr>
        <w:t xml:space="preserve">Возраст детей: дети 3-х лет </w:t>
      </w:r>
    </w:p>
    <w:p w:rsidR="00CF1317" w:rsidRPr="00B22E95" w:rsidRDefault="00CF1317" w:rsidP="00BD6A88">
      <w:pPr>
        <w:spacing w:after="0" w:line="240" w:lineRule="auto"/>
        <w:rPr>
          <w:rFonts w:ascii="Times New Roman" w:hAnsi="Times New Roman" w:cs="Times New Roman"/>
          <w:b/>
          <w:bCs/>
          <w:sz w:val="24"/>
          <w:szCs w:val="24"/>
        </w:rPr>
      </w:pPr>
      <w:r w:rsidRPr="00B22E95">
        <w:rPr>
          <w:rFonts w:ascii="Times New Roman" w:hAnsi="Times New Roman" w:cs="Times New Roman"/>
          <w:b/>
          <w:bCs/>
          <w:sz w:val="24"/>
          <w:szCs w:val="24"/>
        </w:rPr>
        <w:t xml:space="preserve">На какой период составлен план: 16.01.2023 - 20.01.2023 г.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693"/>
        <w:gridCol w:w="2126"/>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16.01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17.01</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18.01</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19.01</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20.01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Развивать умение слышать инструкции педагога, проявлять желание раскладывать по столам оборудование для организованной игровой деятельности (собирать при окончании): цветные карандаши, краски, раздаточные материалы, подготовленные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 Дикие животные".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умения различать диких животных по особенностям внешний форм, окраса, пропорций.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Словесная игра "Доскажи словечко".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предлагает детям говорить слова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Побывали мы в лесу, повстречали там … (лису, т</w:t>
            </w:r>
            <w:r w:rsidRPr="00E85C03">
              <w:rPr>
                <w:rFonts w:ascii="Times New Roman" w:hAnsi="Times New Roman" w:cs="Times New Roman"/>
                <w:sz w:val="24"/>
                <w:szCs w:val="24"/>
                <w:lang w:val="kk-KZ" w:eastAsia="en-US"/>
              </w:rPr>
              <w:t>үлкі</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Возле этой елки бродят злые… (волки</w:t>
            </w:r>
            <w:r w:rsidRPr="00E85C03">
              <w:rPr>
                <w:rFonts w:ascii="Times New Roman" w:hAnsi="Times New Roman" w:cs="Times New Roman"/>
                <w:sz w:val="24"/>
                <w:szCs w:val="24"/>
                <w:lang w:val="kk-KZ" w:eastAsia="en-US"/>
              </w:rPr>
              <w:t>, қасқыр</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Глубоко дупло – не мелко, в нём в тепле ночует… (белка</w:t>
            </w:r>
            <w:r w:rsidRPr="00E85C03">
              <w:rPr>
                <w:rFonts w:ascii="Times New Roman" w:hAnsi="Times New Roman" w:cs="Times New Roman"/>
                <w:sz w:val="24"/>
                <w:szCs w:val="24"/>
                <w:lang w:val="kk-KZ" w:eastAsia="en-US"/>
              </w:rPr>
              <w:t>, ақ тиін</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Слышу топот чьих-то ножек – по тропинке ходит… (ежик</w:t>
            </w:r>
            <w:r w:rsidRPr="00E85C03">
              <w:rPr>
                <w:rFonts w:ascii="Times New Roman" w:hAnsi="Times New Roman" w:cs="Times New Roman"/>
                <w:sz w:val="24"/>
                <w:szCs w:val="24"/>
                <w:lang w:val="kk-KZ" w:eastAsia="en-US"/>
              </w:rPr>
              <w:t>, кірпі</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Беленький да маленький под кусточком … (заинька</w:t>
            </w:r>
            <w:r w:rsidRPr="00E85C03">
              <w:rPr>
                <w:rFonts w:ascii="Times New Roman" w:hAnsi="Times New Roman" w:cs="Times New Roman"/>
                <w:sz w:val="24"/>
                <w:szCs w:val="24"/>
                <w:lang w:val="kk-KZ" w:eastAsia="en-US"/>
              </w:rPr>
              <w:t>, қоян</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Начал громко он реветь: «Узнаёте? Я - … (медведь).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(Развите речи</w:t>
            </w:r>
            <w:r w:rsidRPr="00E85C03">
              <w:rPr>
                <w:rFonts w:ascii="Times New Roman" w:hAnsi="Times New Roman" w:cs="Times New Roman"/>
                <w:sz w:val="24"/>
                <w:szCs w:val="24"/>
                <w:lang w:val="kk-KZ" w:eastAsia="en-US"/>
              </w:rPr>
              <w:t xml:space="preserve"> и художественная литература</w:t>
            </w:r>
            <w:r w:rsidRPr="00E85C03">
              <w:rPr>
                <w:rFonts w:ascii="Times New Roman" w:hAnsi="Times New Roman" w:cs="Times New Roman"/>
                <w:sz w:val="24"/>
                <w:szCs w:val="24"/>
                <w:lang w:eastAsia="en-US"/>
              </w:rPr>
              <w:t xml:space="preserve">, </w:t>
            </w:r>
            <w:r w:rsidRPr="00E85C03">
              <w:rPr>
                <w:rFonts w:ascii="Times New Roman" w:hAnsi="Times New Roman" w:cs="Times New Roman"/>
                <w:sz w:val="24"/>
                <w:szCs w:val="24"/>
                <w:lang w:val="kk-KZ" w:eastAsia="en-US"/>
              </w:rPr>
              <w:t xml:space="preserve">казахский язык, </w:t>
            </w:r>
            <w:r w:rsidRPr="00E85C03">
              <w:rPr>
                <w:rFonts w:ascii="Times New Roman" w:hAnsi="Times New Roman" w:cs="Times New Roman"/>
                <w:sz w:val="24"/>
                <w:szCs w:val="24"/>
                <w:lang w:eastAsia="en-US"/>
              </w:rPr>
              <w:t>ознакомление с окружающим миром).</w:t>
            </w:r>
          </w:p>
          <w:p w:rsidR="00CF1317" w:rsidRPr="00B6093F"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Развитие речи</w:t>
            </w:r>
            <w:r w:rsidRPr="00E85C03">
              <w:rPr>
                <w:rFonts w:ascii="Times New Roman" w:hAnsi="Times New Roman" w:cs="Times New Roman"/>
                <w:sz w:val="24"/>
                <w:szCs w:val="24"/>
                <w:lang w:val="kk-KZ" w:eastAsia="en-US"/>
              </w:rPr>
              <w:t xml:space="preserve"> и художественная литература</w:t>
            </w:r>
            <w:r w:rsidRPr="00E85C03">
              <w:rPr>
                <w:rFonts w:ascii="Times New Roman" w:hAnsi="Times New Roman" w:cs="Times New Roman"/>
                <w:sz w:val="24"/>
                <w:szCs w:val="24"/>
                <w:lang w:val="kk-KZ"/>
              </w:rPr>
              <w:t>,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"Полив комнатных растений".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с предметами "Похоже-не похоже".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задача: сравнивать предметы, их вид, цвет, форму, объем, материал; развивать память, мышления, речь. Правила игры: умение взять два предмета и показать их сходство. Игровые действия: поиск похожих предметов.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считалки "Зайчик".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артикуляцию, умение рассказывать считалку, проявляя эмоциональную отзывчивость.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Негде зайчику скакать,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ходит волк,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зубами — щелк, 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мы спрячемся в кусты,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Прячься, заинька, и 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волчище, погоди,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попрячемся — иди!</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Воспитатель предлагает детям повторить слова на казахском языке: заяц - </w:t>
            </w:r>
            <w:r w:rsidRPr="00E85C03">
              <w:rPr>
                <w:rFonts w:ascii="Times New Roman" w:hAnsi="Times New Roman" w:cs="Times New Roman"/>
                <w:sz w:val="24"/>
                <w:szCs w:val="24"/>
                <w:lang w:val="kk-KZ" w:eastAsia="en-US"/>
              </w:rPr>
              <w:t>қоян, волк - қасқыр.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w:t>
            </w:r>
            <w:r w:rsidRPr="00E85C03">
              <w:rPr>
                <w:rFonts w:ascii="Times New Roman" w:hAnsi="Times New Roman" w:cs="Times New Roman"/>
                <w:sz w:val="24"/>
                <w:szCs w:val="24"/>
                <w:lang w:val="kk-KZ" w:eastAsia="en-US"/>
              </w:rPr>
              <w:t xml:space="preserve"> и художественная литература</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умение слышать инструкции педагога, проявлять желание раскладывать по столам оборудование для организованной игровой деятельности (собирать при окончании): цветные карандаши, краски, раздаточные материалы, подготовленные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гимнастика "Зайчик".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мелкую моторику рук, умение соотносить движения со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Зайчик прыг, зайчик скок, (Руки сжаты в кулачки, прижаты друг к другу, вытянуть указательные пальцы. Сгибать и разгибать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Спрятался он под кусток. (Сцепить пальцы рук в замок.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кусточком – молчком, (Не расцепляя рук, поднять указательные пальчики и пошевелить ими.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ушки торчком. (Сцепить руки в замок, шевелить всеми пальчиками).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(Развитие речи и художественная литература,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"Кто где живет?"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местах обитания животных, птиц; активизировать словарь, грамматический строй речи; расширять кругозор.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Ход игры</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называть то или иное животное, птицу либо молча показывать картинку с изображением, а также дети сами могут выбирать картинки. Воспитатель предлагает называть животных на двух языках. Дети составляют фразу о том, где может обитать животное или птица. Например: волк (</w:t>
            </w:r>
            <w:r w:rsidRPr="00E85C03">
              <w:rPr>
                <w:rFonts w:ascii="Times New Roman" w:hAnsi="Times New Roman" w:cs="Times New Roman"/>
                <w:sz w:val="24"/>
                <w:szCs w:val="24"/>
                <w:lang w:val="kk-KZ" w:eastAsia="en-US"/>
              </w:rPr>
              <w:t>қасқыр</w:t>
            </w:r>
            <w:r w:rsidRPr="00E85C03">
              <w:rPr>
                <w:rFonts w:ascii="Times New Roman" w:hAnsi="Times New Roman" w:cs="Times New Roman"/>
                <w:sz w:val="24"/>
                <w:szCs w:val="24"/>
                <w:lang w:eastAsia="en-US"/>
              </w:rPr>
              <w:t>) живет в логове, белка (</w:t>
            </w:r>
            <w:r w:rsidRPr="00E85C03">
              <w:rPr>
                <w:rFonts w:ascii="Times New Roman" w:hAnsi="Times New Roman" w:cs="Times New Roman"/>
                <w:sz w:val="24"/>
                <w:szCs w:val="24"/>
                <w:lang w:val="kk-KZ" w:eastAsia="en-US"/>
              </w:rPr>
              <w:t>ақ тиін</w:t>
            </w:r>
            <w:r w:rsidRPr="00E85C03">
              <w:rPr>
                <w:rFonts w:ascii="Times New Roman" w:hAnsi="Times New Roman" w:cs="Times New Roman"/>
                <w:sz w:val="24"/>
                <w:szCs w:val="24"/>
                <w:lang w:eastAsia="en-US"/>
              </w:rPr>
              <w:t>) живет в дупле, собака (ит) живет в будке, кошка (мысы</w:t>
            </w:r>
            <w:r w:rsidRPr="00E85C03">
              <w:rPr>
                <w:rFonts w:ascii="Times New Roman" w:hAnsi="Times New Roman" w:cs="Times New Roman"/>
                <w:sz w:val="24"/>
                <w:szCs w:val="24"/>
                <w:lang w:val="kk-KZ" w:eastAsia="en-US"/>
              </w:rPr>
              <w:t>қ</w:t>
            </w:r>
            <w:r w:rsidRPr="00E85C03">
              <w:rPr>
                <w:rFonts w:ascii="Times New Roman" w:hAnsi="Times New Roman" w:cs="Times New Roman"/>
                <w:sz w:val="24"/>
                <w:szCs w:val="24"/>
                <w:lang w:eastAsia="en-US"/>
              </w:rPr>
              <w:t>) живет в доме, мышь (тыш</w:t>
            </w:r>
            <w:r w:rsidRPr="00E85C03">
              <w:rPr>
                <w:rFonts w:ascii="Times New Roman" w:hAnsi="Times New Roman" w:cs="Times New Roman"/>
                <w:sz w:val="24"/>
                <w:szCs w:val="24"/>
                <w:lang w:val="kk-KZ" w:eastAsia="en-US"/>
              </w:rPr>
              <w:t>қ</w:t>
            </w:r>
            <w:r w:rsidRPr="00E85C03">
              <w:rPr>
                <w:rFonts w:ascii="Times New Roman" w:hAnsi="Times New Roman" w:cs="Times New Roman"/>
                <w:sz w:val="24"/>
                <w:szCs w:val="24"/>
                <w:lang w:eastAsia="en-US"/>
              </w:rPr>
              <w:t>ан)</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живет в норке, жук</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val="kk-KZ" w:eastAsia="en-US"/>
              </w:rPr>
              <w:t>қоңыз</w:t>
            </w:r>
            <w:r w:rsidRPr="00E85C03">
              <w:rPr>
                <w:rFonts w:ascii="Times New Roman" w:hAnsi="Times New Roman" w:cs="Times New Roman"/>
                <w:sz w:val="24"/>
                <w:szCs w:val="24"/>
                <w:lang w:eastAsia="en-US"/>
              </w:rPr>
              <w:t>) живет под корой дерева и проч.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w:t>
            </w:r>
            <w:r w:rsidRPr="00E85C03">
              <w:rPr>
                <w:rFonts w:ascii="Times New Roman" w:hAnsi="Times New Roman" w:cs="Times New Roman"/>
                <w:sz w:val="24"/>
                <w:szCs w:val="24"/>
                <w:lang w:val="kk-KZ" w:eastAsia="en-US"/>
              </w:rPr>
              <w:t xml:space="preserve"> казахский язык</w:t>
            </w:r>
            <w:r w:rsidRPr="00E85C03">
              <w:rPr>
                <w:rFonts w:ascii="Times New Roman" w:hAnsi="Times New Roman" w:cs="Times New Roman"/>
                <w:sz w:val="24"/>
                <w:szCs w:val="24"/>
                <w:lang w:eastAsia="en-US"/>
              </w:rPr>
              <w:t>,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учить детей самостоятельно располагать игрушки и вспомогательные средства, приучать соблюдать порядок в шкафах, протирать пыль. (Культурно-гигиенические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"Найди и скажи, где орешек, который прячет белка". Цель: развивать умение употреблять существительные с предлогами в, на, под, за, около; развивать пространственное мышление, навыки ориентировки на плоскости либо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Игру можно проводить, используя картинку с изображением комнаты с мебелью (фишка- орешек каждый раз меняет свое место расположения), либо проводить игру в помещении, переставляя место расположения "орешка".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стихотворения "Летит снежок отовсюду"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слушать стихотворение, побуждать отвечать на вопросы о зимних явлениях природы; расширять слуховое внимание, воображение, речь.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Летит снежок отовсюду,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лицо мне больно бьет.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Откуда берется вьюга?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Откуда метель метет?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двор поиграть не выйдешь,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елку заметет.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ней глубоко не запрыгнешь,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Уже затвердел сугроб.</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Мама сказала спокойно: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двор из окна посмотри-ка".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Разве ты будешь довольным,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Когда ты не в картинке?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Побуждать помогать взрослому в смене полотенец, раскладывании вымытых расчесок, игрушек для сушки. (Навыки самообслуживания, социально-эмоциональное развитие, ознакомление с окружающим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"Зоологическое домино".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задача: закрепить знания детей о диких и домашних животных; воспитывать внимание. Правила игры: тот, кто первым поставит свои рисунки, становится победителем. Игровые действия: быть внимательным, вовремя поставить свою картинку, не пропускать 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"Мишуткин день".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ориентироваться в противоположных частях суток: день - ночь, утро - вечер, опираясь на картинки из жизни в разных частях суток; развивать мышление, воображение, восприятие.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раздает детям картинки с изображением противоположных частей суток и предлагает назвать их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Билингвальный компонент: к</w:t>
            </w:r>
            <w:r w:rsidRPr="00E85C03">
              <w:rPr>
                <w:rFonts w:ascii="Times New Roman" w:hAnsi="Times New Roman" w:cs="Times New Roman"/>
                <w:sz w:val="24"/>
                <w:szCs w:val="24"/>
                <w:lang w:val="kk-KZ" w:eastAsia="en-US"/>
              </w:rPr>
              <w:t>үн - түн, таң - кеш.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(Основы математики, ознакомление с окружающим миром</w:t>
            </w:r>
            <w:r w:rsidRPr="00E85C03">
              <w:rPr>
                <w:rFonts w:ascii="Times New Roman" w:hAnsi="Times New Roman" w:cs="Times New Roman"/>
                <w:sz w:val="24"/>
                <w:szCs w:val="24"/>
                <w:lang w:val="kk-KZ" w:eastAsia="en-US"/>
              </w:rPr>
              <w:t>, казахский язык</w:t>
            </w:r>
            <w:r w:rsidRPr="00E85C03">
              <w:rPr>
                <w:rFonts w:ascii="Times New Roman" w:hAnsi="Times New Roman" w:cs="Times New Roman"/>
                <w:sz w:val="24"/>
                <w:szCs w:val="24"/>
                <w:lang w:eastAsia="en-US"/>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«Мы — сильные»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Однажды наша Маша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Варила дома кашу.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Кашу сварила,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 кашу масло положила.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Молока налила,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Кашу с маслом запила.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Ешьте, дети, утром кашу,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Будете как Маша наша: Здоровыми, сильными, Крепкими, красивыми!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«Крепкие руки»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согнуты в локтях, прижаты к бокам, кулачки у плеч. Руки с силой вытянуть вверх, кулачки не разжимать. Вернуться в и. п. Сохранять устойчивое положение.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«Мы — сильные»</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вниз. Вер</w:t>
            </w:r>
            <w:r w:rsidRPr="00E85C03">
              <w:rPr>
                <w:rFonts w:ascii="Times New Roman" w:hAnsi="Times New Roman" w:cs="Times New Roman"/>
                <w:sz w:val="24"/>
                <w:szCs w:val="24"/>
                <w:lang w:eastAsia="en-US"/>
              </w:rPr>
              <w:softHyphen/>
              <w:t>нуться в и. п. Наклон — выдох.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«Крепкие ноги»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Слегка сгибать и выпрямлять ноги («пружинка»). С третьего занятия предложить подниматься на носки. После 3—4-х движений отдых. Дыхание произвольное.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«Отдохнем»</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3—4 раза потопать правой, потом левой ногой; сделать 6—8 подпрыгиваний. Дыхание произвольное. Повторить 3 раза, чередуя с ходьбой.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«Мы — молодцы»</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«а-а-ах».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подижности "Котик к печке одошел"</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берутся за руки. Педагог становится в круг вместе с детьми. Педагог читает текст стихотворения, показывает движения, вслед за ним движения и слова повторяют дети.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Котик к печке подошел,     Идут по кругу, взявшись за руки.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Котик к печке подошел.</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Горшок каши он нашел,     Идут по кругу в другую сторону, взявшись за руки.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Горшок каши там нашел,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на печке калачи,             Останавливаются, поворачиваются лицом к центру круга, хлопают в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вкусны и горячи!          ладоши. Выполняют наклон вперед, руки впе</w:t>
            </w:r>
            <w:r w:rsidRPr="00E85C03">
              <w:rPr>
                <w:rFonts w:ascii="Times New Roman" w:hAnsi="Times New Roman" w:cs="Times New Roman"/>
                <w:sz w:val="24"/>
                <w:szCs w:val="24"/>
                <w:lang w:eastAsia="en-US"/>
              </w:rPr>
              <w:softHyphen/>
              <w:t xml:space="preserve">ред, ладони вверх.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Пироги в печи пекутся,</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Они в руки не даются.</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потешки: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-тарелка, вот- 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Знаем, знаем – да-да-да!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 кране прячется вода!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Выходи, водица!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пришли умыться!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Лейся понемножку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Прямо на ладошку!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Будет мыло пениться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грязь куда-то денется!</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(Развитие речи и художественная литература)</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w:t>
            </w:r>
            <w:r w:rsidRPr="00E85C03">
              <w:rPr>
                <w:rFonts w:ascii="Times New Roman" w:hAnsi="Times New Roman" w:cs="Times New Roman"/>
                <w:sz w:val="24"/>
                <w:szCs w:val="24"/>
                <w:lang w:val="kk-KZ" w:eastAsia="en-US"/>
              </w:rPr>
              <w:t>ө</w:t>
            </w:r>
            <w:r w:rsidRPr="00E85C03">
              <w:rPr>
                <w:rFonts w:ascii="Times New Roman" w:hAnsi="Times New Roman" w:cs="Times New Roman"/>
                <w:sz w:val="24"/>
                <w:szCs w:val="24"/>
                <w:lang w:eastAsia="en-US"/>
              </w:rPr>
              <w:t>рiк-телпек»</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детей в бросании на дальность.</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участники игры становятся в шеренгу (в один ряд) и по очереди бросают вперед малые мячи  или мешочки (одинакового объема, веса). Бросивший ближе всех обязан собрать или мешочки) и раздать их остальным участникам.</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В таком же порядке устанавливают второго и третьего победителя и на заканчивают игру.</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"Ленивый мишка". Цель: Продолжать формировать навыки построения в строю, находить свое место в строю, круге (по зрительным ориентирам). Развивать навыки бросания мяча двумя руками от груди, двумя руками вверх; навыки сохранения равновесия при ходьбе по прямой дорожке. Привлекать к совместным подвижным играм, правилам позитивных взаимоотношений. 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метать по сигналу мячом в центр большого круга, лежащего на полу, обруча.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"Кто пройдет тише".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ознакомить с ходьбой в заданном направлении, развивать умение сохранять равновесие. Дыхательное гимнастика "Каша кипит".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дыхательного аппарата.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сидя, одна рука лежит на животе, другая - на груди. Втягивая живот и набирая воздух в легкие – вдох, опуская грудь (выдыхая воздух) и выпячивая живот – выдох. При выдохе громко произносить звук «ф-ф-ф-ф». Повторить 3-4 раза.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w:t>
            </w:r>
            <w:r w:rsidRPr="00E85C03">
              <w:rPr>
                <w:rFonts w:ascii="Times New Roman" w:hAnsi="Times New Roman" w:cs="Times New Roman"/>
                <w:sz w:val="24"/>
                <w:szCs w:val="24"/>
                <w:lang w:eastAsia="en-US"/>
              </w:rPr>
              <w:t>Украсим Курочку Рябу»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widowControl w:val="0"/>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"Мишка любит спать". Цель: Закрепить навыки бега в разных направлениях, не наталкиваясь друг на друга; навыки хождения по прямой дорожке. Воспитывать волевые качества. Подвижная игра "Догони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быстро действовать по сигналу, ориентироваться в пространстве; развивать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 Релаксация “Вибрация”.</w:t>
            </w:r>
          </w:p>
          <w:p w:rsidR="00CF1317" w:rsidRPr="00E85C03" w:rsidRDefault="00CF1317" w:rsidP="00E85C03">
            <w:pPr>
              <w:widowControl w:val="0"/>
              <w:autoSpaceDE w:val="0"/>
              <w:autoSpaceDN w:val="0"/>
              <w:adjustRightInd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умению расслабляться, стать уверенным, бодрым.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«Украсим платочек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widowControl w:val="0"/>
              <w:autoSpaceDE w:val="0"/>
              <w:autoSpaceDN w:val="0"/>
              <w:adjustRightInd w:val="0"/>
              <w:spacing w:after="0" w:line="240" w:lineRule="auto"/>
              <w:rPr>
                <w:rFonts w:ascii="Times New Roman" w:hAnsi="Times New Roman" w:cs="Times New Roman"/>
                <w:sz w:val="24"/>
                <w:szCs w:val="24"/>
                <w:lang w:val="kk-KZ"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"Следы зверей". Цель: Формировать навыки бега в быстром темпе (до 10 – 20 метров); лазания под дугой. Развивать умение действовать по сигналу. Воспитывать дружеские взаимоотношения. Подвижная игра «Двигаемся как животные».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подражать движениям животных, четко выражая в том или ином основном виде движений; развивать общую группу мышц, отзывчивость, эмоциональность.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"Кролики".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игры; развивать у детей ловкость и умение пролезать под дугу.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для релаксации "Тишина".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сбрасывать излишки напряжения и восстанавливать равновесие.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«Красивая птичка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«Снежинки танцуют»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зимних забавах; воспитывать культурно-нравственные нормы поведения; чувство прекрасного. Ход занятия: Произведение В.Волков "Капризуля".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Ю. Слонова, слова И. Михайловой, "Танец возле елки".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Музыкально-ритмические движения "Мы ногами топ-топ-топ".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Т.Вилькорейская "Поругались-помирились", танец.</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 ложках.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«Снегири на ветке</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Көлікті білдіретін сөздермен балалардың сөздік қорын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 "Не жоқ?" ойыны. Мақсаты: Көлікті білдіретін сөздермен балалардың сөздік қорын кеңейту. Ойын барысы: балалардың алдында жемістер суреттерін орналастырылады. Мұғалімнің бұйрығымен балалар көздерін жұмады, мұғалім көліктін бір суретін алып тастайды. Содан кейін балалар көздерін ашып, не жоқ екенін айтады.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«Домбра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учить рисовать горизонтальные и вертикальные линии, проводить их пересечение, изображать предметы различной формы, изображать предметы, состоящие из нескольких горизонтальных и вертикальных линий.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снежным покровом. Цель: развивать представления о снеге, снегопаде, как о зимнем явлении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Хлопья белые летят,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падают, кружат.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Стало всё кругом бело.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дорожки замело?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Примета: выпадение снега до опадания всех листьев предвещает лютую зиму.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Пришла зима, беляночка,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 тучи сыплет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Бегут по снегу саночки.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Рисуя длинный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объяснить детям что такое снегопад. Побеседовать о том, что, когда небо зимой пасмурное, это значит, будет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ответить на вопросы: Какой снег по цвету? Какой, если дотронуться до него? Какой, если походить по нему? (Пушистый, белый, холодный, легкий, хрупкий). Снег покрывает землю, словно шерстяным одеялом.</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Воспитатель предлагает детям сказать слова на казахском языке: </w:t>
            </w:r>
            <w:r w:rsidRPr="00E85C03">
              <w:rPr>
                <w:rFonts w:ascii="Times New Roman" w:hAnsi="Times New Roman" w:cs="Times New Roman"/>
                <w:sz w:val="24"/>
                <w:szCs w:val="24"/>
                <w:lang w:val="kk-KZ" w:eastAsia="en-US"/>
              </w:rPr>
              <w:t>қар - снег, ақ - белый.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Простые задания, выполняемые совместно со взрослыми (подметание дорожек метлой).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выполнении рабочих заданий.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"Зайцы и волк".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"Сбей кеглю".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мтекость, координацию движений,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двигательных навыков (бег, прыжки, метание снежков в цель).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 - эмоциональное развитие, 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о сезонном явлении - выпадении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Художественное слово "Следы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расхаживал по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Догадайся-ка по следу!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снежный птичий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Затаил в себе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трёхзубчатые вилы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голуби ходили.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Мелких строчек вереница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прыгала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снежный птичий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Рассказал мне свой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(М.Вайнилайтис)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укладка снега лопатой в отведенное место.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ответственно выполнять работу; обучить выполнению коллективных заданий.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со 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"Двигаемся как животные".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подражать движениям животных, четко выражая в том или ином основном виде движений; развивать общую группу мышц, отзывчивость, эмоциональность.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движений педагог следит за правильностью выполнения, обеспечивает поточность движения подгрупп, использует инструкции, похвалу.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"Через ручеек".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Свободные игры, игры с санками и игрушками.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катать сани, посадив в них игрушки, развивать координацию движений, поддерживать задор, желание играть на воздухе.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ознакомление с окружающим миром).</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деревьями зимой (береза, тополь).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представления детей о жизни деревьев зимой; учить различать деревья березу от тополя по стволу и веткам;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молча рассмотреть деревья кругом, найти березу, тополь.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деревья, хоть и без листвы, сильно отличаются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березы белый, у тополя - зеленовато-серый. В зимние холода деревья без листвы стоят почти сухие, легче переносят стужу.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"Зайцы и волк".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Web"/>
              <w:shd w:val="clear" w:color="auto" w:fill="FFFFFF"/>
              <w:spacing w:before="0" w:beforeAutospacing="0" w:after="0" w:afterAutospacing="0"/>
              <w:rPr>
                <w:rStyle w:val="Strong"/>
                <w:b w:val="0"/>
                <w:bCs w:val="0"/>
                <w:lang w:eastAsia="en-US"/>
              </w:rPr>
            </w:pPr>
            <w:r w:rsidRPr="00E85C03">
              <w:rPr>
                <w:rStyle w:val="Emphasis"/>
                <w:i w:val="0"/>
                <w:iCs w:val="0"/>
                <w:lang w:eastAsia="en-US"/>
              </w:rPr>
              <w:t xml:space="preserve">Игра малой подвижности </w:t>
            </w:r>
            <w:r w:rsidRPr="00E85C03">
              <w:rPr>
                <w:rStyle w:val="Strong"/>
                <w:b w:val="0"/>
                <w:bCs w:val="0"/>
                <w:lang w:eastAsia="en-US"/>
              </w:rPr>
              <w:t xml:space="preserve">«Петрушка» </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Цель: формировать умение выполнять движения за ведущим.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образуют круг. Считалкой выбрать водящего – Петрушку, он встаёт в центр круга.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Произносить следующий текст:</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Я – весёлая игрушка,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А зовут меня – Петрушка!</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Я буду делать упражнения,</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Вы – повторять за мной движения.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 это время дети, стоящие в кругу, выполняют «пружинку», руки на поясе. По окончании текста Петрушка, выполняет какие – либо упражнения (наклоны, приседания, прыжки и др.). Дети должны точно повторить показанные Петрушкой движения. Ребёнок, наиболее точно и правильно выполнивший задание Петрушки, становится новым водящим.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 - 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Свободные игры, игры с санками и игрушками. Цель: развивать умения катать сани, посадив в них игрушки, развивать координацию движений, поддерживать задор, желание играть на воздухе.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ознакомление с окружающим миром).</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снегирем.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отблески зари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деревьях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румяные,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довольно странные.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Лизу удивляют: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Скородумова)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"Птички в гнездышках". Цель: учить детей спрыгивать с невысоких предметов, бегать врассыпную, действовать только по сигналу; приучать малышей помогать друг другу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 (Физическая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"Лови-бросай, не роняй!"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беговые навыки, такие как "змейка"; упражнять в беге вокруг предметов, поставленных в ряд.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представление детей о солнце, его свойствах (согревает землю, дает свет), об особенностях солнцестояния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огонь, а 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лампа, а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мячик, круглое.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тыква, жёлтое.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посмотреть на солнце через синее стеклышко.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что солнце зимой находится в небе низко, поэтому земля не прогревается, на улице холодно.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зимы солнца в небе мало, потому что небо пасмурное, затянуто облаками.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середине зимы солнце яркое, встает, но не согревает. Стоит обратить внимание на то, что солнце светит с высока.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кормление птиц.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"Лисы и куры".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быстрый бег, ловкость. На одном конце комнаты находятся цыплята и петухи в курятнике. На противоположной стороне куры. Цыплята и петухи (три-пять игроков) ходят по комнате, как будто едят крупу. Когда лиса подходит к ним, петухи кричат: "Ку-ка-ре-ку!". По этому знаку все бегут в курятник, за ними бежит лиса, которая пытается дотронуться до любого из игроков.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"Охотники и олени".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координация движений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Закреплять умение правильно принимать исходное положение при самостоятельной игре, метании в цель, броске.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Свободные игры, игры с санками и игрушками.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катать сани, посадив в них игрушки, развивать координацию движений, поддерживать задор, желание играть на воздухе.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Договор есть между всеми,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Беспорядок - лишь на время.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Разделись, сложили,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Проверили, шкаф закрыли.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Свои ручки я люблю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Правую и левую.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сейчас я обе ручки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Чистенькими сделаю.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помою их водой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Тёплой и приятной,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потом я их намылю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аккуратно.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плещется вода,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Ручки мои моет.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Будем чистыми всегда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и мы с тобою.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rPr>
              <w:t xml:space="preserve"> «Жучки-паучки»</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корригирующей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Звучит спокойная музыка.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Наступила весна, теплое время года. Просыпается все — природа, насекомые. Давайте представим, что мы с вами — жучки-паучки. Нам хорошо от теплого солнца.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1. «Потянулись жучки». И. п. — лежа на спине, руки вдоль туловища. Хорошо потянуться — руки в стороны. Повторить три раза; темп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«Проснулись глазки». И. п. — лежа на спине, руки вдоль туловища.  Погладить закрытые глаза от переносицы к внешнему краю глаз и обратно (10 с);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«Проснулись ушки». И. п. — лежа на спине, руки вдоль туловища. Растирать уши снизу вверх и обратно до покраснения и ощущения тепла (10 с);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 «Проснулись лапки». И. п. — лежа на спине, руки вдоль туловища. Поднять перед собой вытянутые вперед руки, потрясти ими. Затем поднять ноги и тоже потрясти ими (10 с); темп быстрый.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«Жучки греются на солнышке». И. п. — лежа на спине, :и вдоль туловища. 1 — поворот на живот. 2 — поворот на спину.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6. «Жучки  готовятся к прогулке».  И. п. — лежа на спине, руки за головой.  Поднять правую  ногу,  согнутую в колене.  Опустить.  Поднять левую ногу,  согнутую в колене. Опустить.   Повторить  четыре  раза;  темп  умеренный.</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7. «Веселые жучки». И. п. — лежа на спине, руки вдоль туловища.  1—3 — хлопки руками перед собой. 4 — вернуться в и. п. Повторить пять раз; темп быстрый.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развитие речи и художественная литература, физическая культура)</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trHeight w:val="11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174C9D" w:rsidRDefault="00CF1317" w:rsidP="00E85C03">
            <w:pPr>
              <w:pStyle w:val="NormalWeb"/>
              <w:spacing w:before="0" w:beforeAutospacing="0" w:after="0" w:afterAutospacing="0"/>
              <w:rPr>
                <w:lang w:eastAsia="en-US"/>
              </w:rPr>
            </w:pPr>
            <w:r w:rsidRPr="00174C9D">
              <w:rPr>
                <w:lang w:eastAsia="en-US"/>
              </w:rPr>
              <w:t>Игра малой подвижности "Пузырь"</w:t>
            </w:r>
          </w:p>
          <w:p w:rsidR="00CF1317" w:rsidRPr="00174C9D" w:rsidRDefault="00CF1317" w:rsidP="00E85C03">
            <w:pPr>
              <w:pStyle w:val="NormalWeb"/>
              <w:spacing w:before="0" w:beforeAutospacing="0" w:after="0" w:afterAutospacing="0"/>
              <w:rPr>
                <w:lang w:eastAsia="en-US"/>
              </w:rPr>
            </w:pPr>
            <w:r w:rsidRPr="00174C9D">
              <w:rPr>
                <w:lang w:eastAsia="en-US"/>
              </w:rPr>
              <w:t>Цель игры:</w:t>
            </w:r>
          </w:p>
          <w:p w:rsidR="00CF1317" w:rsidRPr="00174C9D" w:rsidRDefault="00CF1317" w:rsidP="00E85C03">
            <w:pPr>
              <w:pStyle w:val="NormalWeb"/>
              <w:spacing w:before="0" w:beforeAutospacing="0" w:after="0" w:afterAutospacing="0"/>
              <w:rPr>
                <w:lang w:eastAsia="en-US"/>
              </w:rPr>
            </w:pPr>
            <w:r w:rsidRPr="00174C9D">
              <w:rPr>
                <w:lang w:eastAsia="en-US"/>
              </w:rPr>
              <w:t>Продолжать учить детей строиться в круг. Упражнять в одновременном расширении и сужении круга.</w:t>
            </w:r>
          </w:p>
          <w:p w:rsidR="00CF1317" w:rsidRPr="00174C9D" w:rsidRDefault="00CF1317" w:rsidP="00E85C03">
            <w:pPr>
              <w:pStyle w:val="NormalWeb"/>
              <w:spacing w:before="0" w:beforeAutospacing="0" w:after="0" w:afterAutospacing="0"/>
              <w:rPr>
                <w:lang w:eastAsia="en-US"/>
              </w:rPr>
            </w:pPr>
            <w:r w:rsidRPr="00174C9D">
              <w:rPr>
                <w:lang w:eastAsia="en-US"/>
              </w:rPr>
              <w:t>Укреплять дыхательную мускулатуру.</w:t>
            </w:r>
          </w:p>
          <w:p w:rsidR="00CF1317" w:rsidRPr="00174C9D" w:rsidRDefault="00CF1317" w:rsidP="00E85C03">
            <w:pPr>
              <w:pStyle w:val="NormalWeb"/>
              <w:spacing w:before="0" w:beforeAutospacing="0" w:after="0" w:afterAutospacing="0"/>
              <w:rPr>
                <w:lang w:eastAsia="en-US"/>
              </w:rPr>
            </w:pPr>
            <w:r w:rsidRPr="00174C9D">
              <w:rPr>
                <w:lang w:eastAsia="en-US"/>
              </w:rPr>
              <w:t>Ход игры:</w:t>
            </w:r>
          </w:p>
          <w:p w:rsidR="00CF1317" w:rsidRPr="00174C9D" w:rsidRDefault="00CF1317" w:rsidP="00E85C03">
            <w:pPr>
              <w:pStyle w:val="NormalWeb"/>
              <w:spacing w:before="0" w:beforeAutospacing="0" w:after="0" w:afterAutospacing="0"/>
              <w:rPr>
                <w:lang w:eastAsia="en-US"/>
              </w:rPr>
            </w:pPr>
            <w:r w:rsidRPr="00174C9D">
              <w:rPr>
                <w:lang w:eastAsia="en-US"/>
              </w:rPr>
              <w:t>Дети строятся в круг, берутся за руки. Взрослый произносит слова, дети помогают и выполняют движения по тексту.</w:t>
            </w:r>
          </w:p>
          <w:p w:rsidR="00CF1317" w:rsidRPr="00174C9D" w:rsidRDefault="00CF1317" w:rsidP="00E85C03">
            <w:pPr>
              <w:pStyle w:val="NormalWeb"/>
              <w:spacing w:before="0" w:beforeAutospacing="0" w:after="0" w:afterAutospacing="0"/>
              <w:rPr>
                <w:lang w:eastAsia="en-US"/>
              </w:rPr>
            </w:pPr>
            <w:r w:rsidRPr="00174C9D">
              <w:rPr>
                <w:lang w:eastAsia="en-US"/>
              </w:rPr>
              <w:t>Раздувайся, пузырь,дети пятятся, держась за руки, постепенно расширяя</w:t>
            </w:r>
          </w:p>
          <w:p w:rsidR="00CF1317" w:rsidRPr="00174C9D" w:rsidRDefault="00CF1317" w:rsidP="00E85C03">
            <w:pPr>
              <w:pStyle w:val="NormalWeb"/>
              <w:spacing w:before="0" w:beforeAutospacing="0" w:after="0" w:afterAutospacing="0"/>
              <w:rPr>
                <w:lang w:eastAsia="en-US"/>
              </w:rPr>
            </w:pPr>
            <w:r w:rsidRPr="00174C9D">
              <w:rPr>
                <w:lang w:eastAsia="en-US"/>
              </w:rPr>
              <w:t>Раздувайся большой,круг.</w:t>
            </w:r>
          </w:p>
          <w:p w:rsidR="00CF1317" w:rsidRPr="00174C9D" w:rsidRDefault="00CF1317" w:rsidP="00E85C03">
            <w:pPr>
              <w:pStyle w:val="NormalWeb"/>
              <w:spacing w:before="0" w:beforeAutospacing="0" w:after="0" w:afterAutospacing="0"/>
              <w:rPr>
                <w:lang w:eastAsia="en-US"/>
              </w:rPr>
            </w:pPr>
            <w:r w:rsidRPr="00174C9D">
              <w:rPr>
                <w:lang w:eastAsia="en-US"/>
              </w:rPr>
              <w:t>Оставайся такой</w:t>
            </w:r>
          </w:p>
          <w:p w:rsidR="00CF1317" w:rsidRPr="00174C9D" w:rsidRDefault="00CF1317" w:rsidP="00E85C03">
            <w:pPr>
              <w:pStyle w:val="NormalWeb"/>
              <w:spacing w:before="0" w:beforeAutospacing="0" w:after="0" w:afterAutospacing="0"/>
              <w:rPr>
                <w:lang w:eastAsia="en-US"/>
              </w:rPr>
            </w:pPr>
            <w:r w:rsidRPr="00174C9D">
              <w:rPr>
                <w:lang w:eastAsia="en-US"/>
              </w:rPr>
              <w:t>Да не лопайся.</w:t>
            </w:r>
          </w:p>
          <w:p w:rsidR="00CF1317" w:rsidRPr="00174C9D" w:rsidRDefault="00CF1317" w:rsidP="00E85C03">
            <w:pPr>
              <w:pStyle w:val="NormalWeb"/>
              <w:spacing w:before="0" w:beforeAutospacing="0" w:after="0" w:afterAutospacing="0"/>
              <w:rPr>
                <w:lang w:eastAsia="en-US"/>
              </w:rPr>
            </w:pPr>
            <w:r w:rsidRPr="00174C9D">
              <w:rPr>
                <w:lang w:eastAsia="en-US"/>
              </w:rPr>
              <w:t>Сдуваем пузырь: ш-ш-ш…идут мелкими шажками вперед к центру круга,</w:t>
            </w:r>
          </w:p>
          <w:p w:rsidR="00CF1317" w:rsidRPr="00174C9D" w:rsidRDefault="00CF1317" w:rsidP="00E85C03">
            <w:pPr>
              <w:pStyle w:val="NormalWeb"/>
              <w:spacing w:before="0" w:beforeAutospacing="0" w:after="0" w:afterAutospacing="0"/>
              <w:rPr>
                <w:lang w:eastAsia="en-US"/>
              </w:rPr>
            </w:pPr>
            <w:r w:rsidRPr="00174C9D">
              <w:rPr>
                <w:lang w:eastAsia="en-US"/>
              </w:rPr>
              <w:t>Вот такой пузырьостанавливаются (расширении и сужение круга</w:t>
            </w:r>
          </w:p>
          <w:p w:rsidR="00CF1317" w:rsidRPr="00174C9D" w:rsidRDefault="00CF1317" w:rsidP="00E85C03">
            <w:pPr>
              <w:pStyle w:val="NormalWeb"/>
              <w:spacing w:before="0" w:beforeAutospacing="0" w:after="0" w:afterAutospacing="0"/>
              <w:rPr>
                <w:lang w:eastAsia="en-US"/>
              </w:rPr>
            </w:pPr>
            <w:r w:rsidRPr="00174C9D">
              <w:rPr>
                <w:lang w:eastAsia="en-US"/>
              </w:rPr>
              <w:t>Стал маленький.повторить 2 – 3 раза)</w:t>
            </w:r>
          </w:p>
          <w:p w:rsidR="00CF1317" w:rsidRPr="00174C9D" w:rsidRDefault="00CF1317" w:rsidP="00E85C03">
            <w:pPr>
              <w:pStyle w:val="NormalWeb"/>
              <w:spacing w:before="0" w:beforeAutospacing="0" w:after="0" w:afterAutospacing="0"/>
              <w:rPr>
                <w:lang w:eastAsia="en-US"/>
              </w:rPr>
            </w:pPr>
            <w:r w:rsidRPr="00174C9D">
              <w:rPr>
                <w:lang w:eastAsia="en-US"/>
              </w:rPr>
              <w:t>(физическая культура, ознакомление с окружающим миром, развитие речи и художественная литература)</w:t>
            </w:r>
          </w:p>
          <w:p w:rsidR="00CF1317" w:rsidRPr="00174C9D" w:rsidRDefault="00CF1317" w:rsidP="00E85C03">
            <w:pPr>
              <w:pStyle w:val="NormalWeb"/>
              <w:spacing w:before="0" w:beforeAutospacing="0" w:after="0" w:afterAutospacing="0"/>
              <w:rPr>
                <w:lang w:eastAsia="en-US"/>
              </w:rPr>
            </w:pPr>
            <w:r w:rsidRPr="00174C9D">
              <w:rPr>
                <w:lang w:eastAsia="en-US"/>
              </w:rPr>
              <w:t> Игра малой подвижности "Зайчик серый умывается"</w:t>
            </w:r>
          </w:p>
          <w:p w:rsidR="00CF1317" w:rsidRPr="00174C9D" w:rsidRDefault="00CF1317" w:rsidP="00E85C03">
            <w:pPr>
              <w:pStyle w:val="NormalWeb"/>
              <w:spacing w:before="0" w:beforeAutospacing="0" w:after="0" w:afterAutospacing="0"/>
              <w:rPr>
                <w:lang w:eastAsia="en-US"/>
              </w:rPr>
            </w:pPr>
            <w:r w:rsidRPr="00174C9D">
              <w:rPr>
                <w:lang w:eastAsia="en-US"/>
              </w:rPr>
              <w:t>Цель игры:</w:t>
            </w:r>
          </w:p>
          <w:p w:rsidR="00CF1317" w:rsidRPr="00174C9D" w:rsidRDefault="00CF1317" w:rsidP="00E85C03">
            <w:pPr>
              <w:pStyle w:val="NormalWeb"/>
              <w:spacing w:before="0" w:beforeAutospacing="0" w:after="0" w:afterAutospacing="0"/>
              <w:rPr>
                <w:lang w:eastAsia="en-US"/>
              </w:rPr>
            </w:pPr>
            <w:r w:rsidRPr="00174C9D">
              <w:rPr>
                <w:lang w:eastAsia="en-US"/>
              </w:rPr>
              <w:t>Продолжать учить детей слушать текст и выполнять движения в соответствии с текстом. Воспитывать гигиенические навыки и культуру поведения.</w:t>
            </w:r>
          </w:p>
          <w:p w:rsidR="00CF1317" w:rsidRPr="00174C9D" w:rsidRDefault="00CF1317" w:rsidP="00E85C03">
            <w:pPr>
              <w:pStyle w:val="NormalWeb"/>
              <w:spacing w:before="0" w:beforeAutospacing="0" w:after="0" w:afterAutospacing="0"/>
              <w:rPr>
                <w:lang w:eastAsia="en-US"/>
              </w:rPr>
            </w:pPr>
            <w:r w:rsidRPr="00174C9D">
              <w:rPr>
                <w:lang w:eastAsia="en-US"/>
              </w:rPr>
              <w:t>Ход игры:</w:t>
            </w:r>
          </w:p>
          <w:p w:rsidR="00CF1317" w:rsidRPr="00174C9D" w:rsidRDefault="00CF1317" w:rsidP="00E85C03">
            <w:pPr>
              <w:pStyle w:val="NormalWeb"/>
              <w:spacing w:before="0" w:beforeAutospacing="0" w:after="0" w:afterAutospacing="0"/>
              <w:rPr>
                <w:lang w:eastAsia="en-US"/>
              </w:rPr>
            </w:pPr>
            <w:r w:rsidRPr="00174C9D">
              <w:rPr>
                <w:lang w:eastAsia="en-US"/>
              </w:rPr>
              <w:t>Дети строятся в шеренгу на одной стороне зала. На другой стороне стоит или сидит воспитатель. Дети произносят слова и имитируют движения по тексту.</w:t>
            </w:r>
          </w:p>
          <w:p w:rsidR="00CF1317" w:rsidRPr="00174C9D" w:rsidRDefault="00CF1317" w:rsidP="00E85C03">
            <w:pPr>
              <w:pStyle w:val="NormalWeb"/>
              <w:spacing w:before="0" w:beforeAutospacing="0" w:after="0" w:afterAutospacing="0"/>
              <w:rPr>
                <w:lang w:eastAsia="en-US"/>
              </w:rPr>
            </w:pPr>
            <w:r w:rsidRPr="00174C9D">
              <w:rPr>
                <w:lang w:eastAsia="en-US"/>
              </w:rPr>
              <w:t>Зайка серый умывается,</w:t>
            </w:r>
          </w:p>
          <w:p w:rsidR="00CF1317" w:rsidRPr="00174C9D" w:rsidRDefault="00CF1317" w:rsidP="00E85C03">
            <w:pPr>
              <w:pStyle w:val="NormalWeb"/>
              <w:spacing w:before="0" w:beforeAutospacing="0" w:after="0" w:afterAutospacing="0"/>
              <w:rPr>
                <w:lang w:eastAsia="en-US"/>
              </w:rPr>
            </w:pPr>
            <w:r w:rsidRPr="00174C9D">
              <w:rPr>
                <w:lang w:eastAsia="en-US"/>
              </w:rPr>
              <w:t>Видно в гости собирается.</w:t>
            </w:r>
          </w:p>
          <w:p w:rsidR="00CF1317" w:rsidRPr="00174C9D" w:rsidRDefault="00CF1317" w:rsidP="00E85C03">
            <w:pPr>
              <w:pStyle w:val="NormalWeb"/>
              <w:spacing w:before="0" w:beforeAutospacing="0" w:after="0" w:afterAutospacing="0"/>
              <w:rPr>
                <w:lang w:eastAsia="en-US"/>
              </w:rPr>
            </w:pPr>
            <w:r w:rsidRPr="00174C9D">
              <w:rPr>
                <w:lang w:eastAsia="en-US"/>
              </w:rPr>
              <w:t>Вымыл носик…</w:t>
            </w:r>
          </w:p>
          <w:p w:rsidR="00CF1317" w:rsidRPr="00174C9D" w:rsidRDefault="00CF1317" w:rsidP="00E85C03">
            <w:pPr>
              <w:pStyle w:val="NormalWeb"/>
              <w:spacing w:before="0" w:beforeAutospacing="0" w:after="0" w:afterAutospacing="0"/>
              <w:rPr>
                <w:lang w:eastAsia="en-US"/>
              </w:rPr>
            </w:pPr>
            <w:r w:rsidRPr="00174C9D">
              <w:rPr>
                <w:lang w:eastAsia="en-US"/>
              </w:rPr>
              <w:t>Вымыл ротик…</w:t>
            </w:r>
          </w:p>
          <w:p w:rsidR="00CF1317" w:rsidRPr="00174C9D" w:rsidRDefault="00CF1317" w:rsidP="00E85C03">
            <w:pPr>
              <w:pStyle w:val="NormalWeb"/>
              <w:spacing w:before="0" w:beforeAutospacing="0" w:after="0" w:afterAutospacing="0"/>
              <w:rPr>
                <w:lang w:eastAsia="en-US"/>
              </w:rPr>
            </w:pPr>
            <w:r w:rsidRPr="00174C9D">
              <w:rPr>
                <w:lang w:eastAsia="en-US"/>
              </w:rPr>
              <w:t>Вымыл ухо,</w:t>
            </w:r>
          </w:p>
          <w:p w:rsidR="00CF1317" w:rsidRPr="00174C9D" w:rsidRDefault="00CF1317" w:rsidP="00E85C03">
            <w:pPr>
              <w:pStyle w:val="NormalWeb"/>
              <w:spacing w:before="0" w:beforeAutospacing="0" w:after="0" w:afterAutospacing="0"/>
              <w:rPr>
                <w:lang w:eastAsia="en-US"/>
              </w:rPr>
            </w:pPr>
            <w:r w:rsidRPr="00174C9D">
              <w:rPr>
                <w:lang w:eastAsia="en-US"/>
              </w:rPr>
              <w:t>Вытер сухо…</w:t>
            </w:r>
          </w:p>
          <w:p w:rsidR="00CF1317" w:rsidRPr="00174C9D" w:rsidRDefault="00CF1317" w:rsidP="00E85C03">
            <w:pPr>
              <w:pStyle w:val="NormalWeb"/>
              <w:spacing w:before="0" w:beforeAutospacing="0" w:after="0" w:afterAutospacing="0"/>
              <w:rPr>
                <w:lang w:eastAsia="en-US"/>
              </w:rPr>
            </w:pPr>
            <w:r w:rsidRPr="00174C9D">
              <w:rPr>
                <w:lang w:eastAsia="en-US"/>
              </w:rPr>
              <w:t>Затем все дети идут гости к воспитателю, здороваются с ним и обязательно называют его по имени и отчеству. Шагом возвращаются назад.</w:t>
            </w:r>
          </w:p>
          <w:p w:rsidR="00CF1317" w:rsidRPr="00174C9D" w:rsidRDefault="00CF1317" w:rsidP="00E85C03">
            <w:pPr>
              <w:pStyle w:val="NormalWeb"/>
              <w:spacing w:before="0" w:beforeAutospacing="0" w:after="0" w:afterAutospacing="0"/>
              <w:rPr>
                <w:lang w:eastAsia="en-US"/>
              </w:rPr>
            </w:pPr>
            <w:r w:rsidRPr="00174C9D">
              <w:rPr>
                <w:lang w:eastAsia="en-US"/>
              </w:rPr>
              <w:t>Указания к игре:</w:t>
            </w:r>
          </w:p>
          <w:p w:rsidR="00CF1317" w:rsidRPr="00174C9D" w:rsidRDefault="00CF1317" w:rsidP="00E85C03">
            <w:pPr>
              <w:pStyle w:val="NormalWeb"/>
              <w:spacing w:before="0" w:beforeAutospacing="0" w:after="0" w:afterAutospacing="0"/>
              <w:rPr>
                <w:lang w:eastAsia="en-US"/>
              </w:rPr>
            </w:pPr>
            <w:r w:rsidRPr="00174C9D">
              <w:rPr>
                <w:lang w:eastAsia="en-US"/>
              </w:rPr>
              <w:t>Воспитатель следит за четким произношением всех слов детьми. ( физическая культура, ознакомление с окружающим миром, развитие речи и художественная литература)</w:t>
            </w:r>
          </w:p>
          <w:p w:rsidR="00CF1317" w:rsidRPr="00174C9D" w:rsidRDefault="00CF1317" w:rsidP="00E85C03">
            <w:pPr>
              <w:pStyle w:val="NormalWeb"/>
              <w:spacing w:before="0" w:beforeAutospacing="0" w:after="0" w:afterAutospacing="0"/>
              <w:rPr>
                <w:lang w:eastAsia="en-US"/>
              </w:rPr>
            </w:pPr>
            <w:r w:rsidRPr="00174C9D">
              <w:rPr>
                <w:lang w:eastAsia="en-US"/>
              </w:rPr>
              <w:t>Игра малой подвижности  "Трамвай"</w:t>
            </w:r>
          </w:p>
          <w:p w:rsidR="00CF1317" w:rsidRPr="00174C9D" w:rsidRDefault="00CF1317" w:rsidP="00E85C03">
            <w:pPr>
              <w:pStyle w:val="NormalWeb"/>
              <w:spacing w:before="0" w:beforeAutospacing="0" w:after="0" w:afterAutospacing="0"/>
              <w:rPr>
                <w:lang w:eastAsia="en-US"/>
              </w:rPr>
            </w:pPr>
            <w:r w:rsidRPr="00174C9D">
              <w:rPr>
                <w:lang w:eastAsia="en-US"/>
              </w:rPr>
              <w:t>Цель игры:</w:t>
            </w:r>
          </w:p>
          <w:p w:rsidR="00CF1317" w:rsidRPr="00174C9D" w:rsidRDefault="00CF1317" w:rsidP="00E85C03">
            <w:pPr>
              <w:pStyle w:val="NormalWeb"/>
              <w:spacing w:before="0" w:beforeAutospacing="0" w:after="0" w:afterAutospacing="0"/>
              <w:rPr>
                <w:lang w:eastAsia="en-US"/>
              </w:rPr>
            </w:pPr>
            <w:r w:rsidRPr="00174C9D">
              <w:rPr>
                <w:lang w:eastAsia="en-US"/>
              </w:rPr>
              <w:t>Закрепить принятие группировки при подлезании под шнур. Упражнять детей в совместных действиях: двигаться дружно, не тянуть друг друга, не отставать.</w:t>
            </w:r>
          </w:p>
          <w:p w:rsidR="00CF1317" w:rsidRPr="00174C9D" w:rsidRDefault="00CF1317" w:rsidP="00E85C03">
            <w:pPr>
              <w:pStyle w:val="NormalWeb"/>
              <w:spacing w:before="0" w:beforeAutospacing="0" w:after="0" w:afterAutospacing="0"/>
              <w:rPr>
                <w:lang w:eastAsia="en-US"/>
              </w:rPr>
            </w:pPr>
            <w:r w:rsidRPr="00174C9D">
              <w:rPr>
                <w:lang w:eastAsia="en-US"/>
              </w:rPr>
              <w:t>Оснащение:</w:t>
            </w:r>
          </w:p>
          <w:p w:rsidR="00CF1317" w:rsidRPr="00174C9D" w:rsidRDefault="00CF1317" w:rsidP="00E85C03">
            <w:pPr>
              <w:pStyle w:val="NormalWeb"/>
              <w:spacing w:before="0" w:beforeAutospacing="0" w:after="0" w:afterAutospacing="0"/>
              <w:rPr>
                <w:lang w:eastAsia="en-US"/>
              </w:rPr>
            </w:pPr>
            <w:r w:rsidRPr="00174C9D">
              <w:rPr>
                <w:lang w:eastAsia="en-US"/>
              </w:rPr>
              <w:t>Шнур длиной 10м, связанный концами, колокольчик.</w:t>
            </w:r>
          </w:p>
          <w:p w:rsidR="00CF1317" w:rsidRPr="00174C9D" w:rsidRDefault="00CF1317" w:rsidP="00E85C03">
            <w:pPr>
              <w:pStyle w:val="NormalWeb"/>
              <w:spacing w:before="0" w:beforeAutospacing="0" w:after="0" w:afterAutospacing="0"/>
              <w:rPr>
                <w:lang w:eastAsia="en-US"/>
              </w:rPr>
            </w:pPr>
            <w:r w:rsidRPr="00174C9D">
              <w:rPr>
                <w:lang w:eastAsia="en-US"/>
              </w:rPr>
              <w:t>Ход игры:</w:t>
            </w:r>
          </w:p>
          <w:p w:rsidR="00CF1317" w:rsidRPr="00174C9D" w:rsidRDefault="00CF1317" w:rsidP="00E85C03">
            <w:pPr>
              <w:pStyle w:val="NormalWeb"/>
              <w:spacing w:before="0" w:beforeAutospacing="0" w:after="0" w:afterAutospacing="0"/>
              <w:rPr>
                <w:lang w:eastAsia="en-US"/>
              </w:rPr>
            </w:pPr>
            <w:r w:rsidRPr="00174C9D">
              <w:rPr>
                <w:lang w:eastAsia="en-US"/>
              </w:rPr>
              <w:t>Дети стоят внутри шнура, держатся за него руками с двух сторон. Взрослый звенит колокольчиком, «трамвай трогается». «Трамвай» может «ехать» медленно (ходьба) или быстро (легкий бег). В определенном месте находится остановка. Там «трамвай» останавливается, и кто-нибудь из «пассажиров» выходит, подлезая под шнур. На следующей остановке выходит еще один «пассажир» и т.д. Затем, когда «трамвай» снова «доезжает» до этих остановок, «пассажиры» садятся в него, а другие «пассажиры» выходят.</w:t>
            </w:r>
          </w:p>
          <w:p w:rsidR="00CF1317" w:rsidRPr="00174C9D" w:rsidRDefault="00CF1317" w:rsidP="00E85C03">
            <w:pPr>
              <w:pStyle w:val="NormalWeb"/>
              <w:spacing w:before="0" w:beforeAutospacing="0" w:after="0" w:afterAutospacing="0"/>
              <w:rPr>
                <w:lang w:eastAsia="en-US"/>
              </w:rPr>
            </w:pPr>
            <w:r w:rsidRPr="00174C9D">
              <w:rPr>
                <w:lang w:eastAsia="en-US"/>
              </w:rPr>
              <w:t>Вариант игры.</w:t>
            </w:r>
          </w:p>
          <w:p w:rsidR="00CF1317" w:rsidRPr="00174C9D" w:rsidRDefault="00CF1317" w:rsidP="00E85C03">
            <w:pPr>
              <w:pStyle w:val="NormalWeb"/>
              <w:spacing w:before="0" w:beforeAutospacing="0" w:after="0" w:afterAutospacing="0"/>
              <w:rPr>
                <w:lang w:eastAsia="en-US"/>
              </w:rPr>
            </w:pPr>
            <w:r w:rsidRPr="00174C9D">
              <w:rPr>
                <w:lang w:eastAsia="en-US"/>
              </w:rPr>
              <w:t>Дети могут стоять парами, держась за руки, а свободными руками – за шнур. Сначала роль вагоновожатого берет на себя взрослый, а потом кто-нибудь из детей.</w:t>
            </w:r>
          </w:p>
          <w:p w:rsidR="00CF1317" w:rsidRPr="00174C9D" w:rsidRDefault="00CF1317" w:rsidP="00E85C03">
            <w:pPr>
              <w:pStyle w:val="NormalWeb"/>
              <w:spacing w:before="0" w:beforeAutospacing="0" w:after="0" w:afterAutospacing="0"/>
              <w:rPr>
                <w:lang w:eastAsia="en-US"/>
              </w:rPr>
            </w:pPr>
            <w:r w:rsidRPr="00174C9D">
              <w:rPr>
                <w:lang w:eastAsia="en-US"/>
              </w:rPr>
              <w:t>( музыка, физическая культура,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«Длинный поезд»</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Цель: обучать умению сооружать конструкции из крупных и мелких строительных материалов по образу и по собственному замыслу.</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Воспитатель загадывает загадку и показывает образец постройки, предлагая детям построить свои постройки.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Братцы в гости снарядились,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Друг за друга прицепились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 помчались в путь далек,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Лишь оставили дымок.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w:t>
            </w:r>
            <w:r w:rsidRPr="00E85C03">
              <w:rPr>
                <w:lang w:eastAsia="en-US"/>
              </w:rPr>
              <w:t>Поезд)</w:t>
            </w:r>
            <w:r w:rsidRPr="00174C9D">
              <w:rPr>
                <w:lang w:eastAsia="en-US"/>
              </w:rPr>
              <w:t>.</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повторяют новые слова за воспитателям на двух языках.</w:t>
            </w:r>
          </w:p>
          <w:p w:rsidR="00CF1317" w:rsidRPr="00E85C03" w:rsidRDefault="00CF1317" w:rsidP="00E85C03">
            <w:pPr>
              <w:pStyle w:val="NormalWeb"/>
              <w:shd w:val="clear" w:color="auto" w:fill="FFFFFF"/>
              <w:spacing w:before="0" w:beforeAutospacing="0" w:after="0" w:afterAutospacing="0"/>
              <w:rPr>
                <w:lang w:val="kk-KZ" w:eastAsia="en-US"/>
              </w:rPr>
            </w:pPr>
            <w:r w:rsidRPr="00174C9D">
              <w:rPr>
                <w:lang w:eastAsia="en-US"/>
              </w:rPr>
              <w:t xml:space="preserve">Билингвальный компонент: поезд - пойыз, длинный - </w:t>
            </w:r>
            <w:r w:rsidRPr="00E85C03">
              <w:rPr>
                <w:lang w:val="kk-KZ" w:eastAsia="en-US"/>
              </w:rPr>
              <w:t>ұзак.</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Скороговорки.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Белый снег, белый мел,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Белый сахар тоже бел.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вот белка не бела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Белой даже не была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«Большой дом для мишки»</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Цель: обучать умению сооружать конструкции из крупных и мелких строительных материалов, применяя приемы вертикального и горизонтального расположения деталей по образу и по собственному замыслу.</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Ход игры: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Воспитатель показывает детям игрушку - мишку. Спрашивает, какой он, предлагает построить дом для мишки по образцу. Предлагает повторить слова на казахском языке.</w:t>
            </w:r>
            <w:r w:rsidRPr="00E85C03">
              <w:rPr>
                <w:rFonts w:ascii="Times New Roman" w:hAnsi="Times New Roman" w:cs="Times New Roman"/>
                <w:sz w:val="24"/>
                <w:szCs w:val="24"/>
                <w:lang w:eastAsia="en-US"/>
              </w:rPr>
              <w:t xml:space="preserve"> </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Билингвальный компонент: медведь - аю, дом - </w:t>
            </w:r>
            <w:r w:rsidRPr="00E85C03">
              <w:rPr>
                <w:rFonts w:ascii="Times New Roman" w:hAnsi="Times New Roman" w:cs="Times New Roman"/>
                <w:sz w:val="24"/>
                <w:szCs w:val="24"/>
                <w:lang w:val="kk-KZ" w:eastAsia="en-US"/>
              </w:rPr>
              <w:t>үй, большой - үлкен.</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разминка. "Заяц".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Заяц по лесу топ-топ (хлопать ладошками),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ушами хлоп-хлоп-хлоп (показывать уши двумя пальчиками над головой),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Зайца шубка серая (тереть ладони друг о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Зайца носик розовый (сжимать и разжимать пальцы обеих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Хвост стучит та-та-та (вилять хвостом),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страшны холода (тереть ладони друг о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гости к деткам приходи (сжимать и разжимать пальцы обеих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Тут тепло, посмотри! (хлопать ладошками).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(Развитие речи и художественная литература,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Коррекционная работа (педагог - психолог). Заключение 3. </w:t>
            </w:r>
            <w:r w:rsidRPr="00E85C03">
              <w:rPr>
                <w:rFonts w:ascii="Times New Roman" w:hAnsi="Times New Roman" w:cs="Times New Roman"/>
                <w:sz w:val="24"/>
                <w:szCs w:val="24"/>
                <w:lang w:eastAsia="en-US"/>
              </w:rPr>
              <w:t xml:space="preserve">Развитие фонематического восприятия, закрепление правильного произношения. </w:t>
            </w:r>
          </w:p>
          <w:p w:rsidR="00CF1317" w:rsidRPr="00E85C03" w:rsidRDefault="00CF1317" w:rsidP="00CD58CB">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Метод «Су-Джок»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Металлические колечки надеваются и снимаются на каждый пальчик. Вместо Су-Джок можно воспользоваться дарами природы: шишки, каштаны, орехи. Подойдут также любые колючие мячики, например, для стиральной машинки.</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«Конструируем из палочек»</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ind w:firstLine="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hd w:val="clear" w:color="auto" w:fill="FFFFFF"/>
              <w:spacing w:after="0" w:line="240" w:lineRule="auto"/>
              <w:ind w:firstLine="33"/>
              <w:rPr>
                <w:rStyle w:val="c4"/>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"Назови правильно"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уточнить знания детей об овощах и фруктах, их качества (цвет, форма, вкус, запах), закреплять умение узнавать их по картинке и давать краткое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картинки с изображением овощей, фруктов</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предлагает ребёнку выбрать  картинку с овощем, фруктом и описать его.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 меня помидор, он красный, круглый, сладкий. А у тебя?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дети затрудняются ответить, воспитатель задаёт наводящие вопросы: какой формы? Какого цвета? Какой на вкус? Какой по запаху?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Заключение 3. </w:t>
            </w:r>
            <w:r w:rsidRPr="00E85C03">
              <w:rPr>
                <w:rFonts w:ascii="Times New Roman" w:hAnsi="Times New Roman" w:cs="Times New Roman"/>
                <w:sz w:val="24"/>
                <w:szCs w:val="24"/>
                <w:lang w:eastAsia="en-US"/>
              </w:rPr>
              <w:t>Игра «Чудесный мешочек»</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Формирование словаря, развитие тактильного восприятия, уточнение представлений о признаках предметов.</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Предварительно ребёнок знакомится с игрушками, названия которых относятся к одной лексической группе (например, по теме «Посуда»): рассматривает, называет, выделяет их качества. Ребёнок опускает руку в мешочек, нащупывает одну игрушку, узнает ее и называет.  Только после этих слов ребенок может вытащить игрушку из мешочка, рассмотреть ее и показать. </w:t>
            </w:r>
          </w:p>
        </w:tc>
        <w:tc>
          <w:tcPr>
            <w:tcW w:w="2126"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«Построй по схеме»</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игры: учить детей выполнять элементарные постройки,  </w:t>
            </w:r>
            <w:r w:rsidRPr="00E85C03">
              <w:rPr>
                <w:rStyle w:val="c4"/>
                <w:rFonts w:ascii="Times New Roman" w:hAnsi="Times New Roman" w:cs="Times New Roman"/>
                <w:sz w:val="24"/>
                <w:szCs w:val="24"/>
                <w:lang w:eastAsia="en-US"/>
              </w:rPr>
              <w:t xml:space="preserve">применяя приемы вертикального и горизонтального расположения деталей </w:t>
            </w:r>
            <w:r w:rsidRPr="00E85C03">
              <w:rPr>
                <w:rFonts w:ascii="Times New Roman" w:hAnsi="Times New Roman" w:cs="Times New Roman"/>
                <w:sz w:val="24"/>
                <w:szCs w:val="24"/>
                <w:lang w:eastAsia="en-US"/>
              </w:rPr>
              <w:t>ориентируясь на схемы.</w:t>
            </w:r>
          </w:p>
          <w:p w:rsidR="00CF1317" w:rsidRPr="00E85C03" w:rsidRDefault="00CF1317" w:rsidP="00E85C03">
            <w:pPr>
              <w:shd w:val="clear" w:color="auto" w:fill="FFFFFF"/>
              <w:spacing w:after="0" w:line="240" w:lineRule="auto"/>
              <w:ind w:firstLine="34"/>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Материал: схемы построек, строительный набор.</w:t>
            </w:r>
          </w:p>
          <w:p w:rsidR="00CF1317" w:rsidRPr="00E85C03" w:rsidRDefault="00CF1317" w:rsidP="00E85C03">
            <w:pPr>
              <w:shd w:val="clear" w:color="auto" w:fill="FFFFFF"/>
              <w:spacing w:after="0" w:line="240" w:lineRule="auto"/>
              <w:ind w:firstLine="34"/>
              <w:rPr>
                <w:rStyle w:val="c4"/>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гимнастика "Зайчик".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мелкую моторику рук, умение соотносить движения со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Зайчик прыг, зайчик скок, (Руки сжаты в кулачки, прижаты друг к другу, вытянуть указательные пальцы. Сгибать и разгибать их.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Спрятался он под кусток. (Сцепить пальцы рук в замок.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кусточком – молчком, (Не расцепляя рук, поднять указательные пальчики и пошевелить ими.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ушки торчком. (Сцепить руки в замок, шевелить всеми пальчиками).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(Развитие речи и художественная литература,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w:t>
            </w:r>
            <w:r w:rsidRPr="00E85C03">
              <w:rPr>
                <w:rFonts w:ascii="Times New Roman" w:hAnsi="Times New Roman" w:cs="Times New Roman"/>
                <w:sz w:val="24"/>
                <w:szCs w:val="24"/>
                <w:lang w:eastAsia="en-US"/>
              </w:rPr>
              <w:t>Собери и построй</w:t>
            </w:r>
            <w:r w:rsidRPr="00E85C03">
              <w:rPr>
                <w:rStyle w:val="c4"/>
                <w:rFonts w:ascii="Times New Roman" w:hAnsi="Times New Roman" w:cs="Times New Roman"/>
                <w:sz w:val="24"/>
                <w:szCs w:val="24"/>
                <w:lang w:eastAsia="en-US"/>
              </w:rPr>
              <w:t>»</w:t>
            </w:r>
            <w:r w:rsidRPr="00E85C03">
              <w:rPr>
                <w:rFonts w:ascii="Times New Roman" w:hAnsi="Times New Roman" w:cs="Times New Roman"/>
                <w:sz w:val="24"/>
                <w:szCs w:val="24"/>
                <w:lang w:eastAsia="en-US"/>
              </w:rPr>
              <w:t xml:space="preserve"> Цель: Закреплять умение детей узнавать и называть геометрические фигуры (квадрат, прямоугольник, треугольник, круг, овал). Выкладывать из геометрических фигур различные предметы. Материал: кубик с наклеенными геометрическими фигурами, геометрические фигуры, вырезанные из картона; контурные образцы построек. Ход: Вариант 1. Ребенок бросает кубик, называет фигуру, которую видит на верхней грани и берет такую же картонную любого цвета. Из фигур, набранных за несколько ходов, ребенок составляет любое изображение. Вариант 2. Ребенок выбирает фигуру по цвету. Форма, в этом случае может быть любой. Например: На верхней грани кубика выпал зеленый треугольник. Ребенку предлагается выбрать любую фигуру зеленого цвета. Из набранных фигур также составляется постройка.</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"Вежливые слова". Цель: воспитывать у детей культуру поведения, вежливость, чувство уважения друг к другу, желание помочь другу, друг другу. Педагог показывает детям картинки с изображением различных сюжетов и задает вопросы. Дети подробно отвечают.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Одевание: последовательность, выход на прогулку.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деревьями зимой (ясень, вяз).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деревьях зимой, о необходимости отсутствия листвы; продолжать учить различать деревья ясень от вяза по стволу и веткам;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молча рассмотреть деревья кругом, найти ясень и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рассказывает о том, деревья, хоть и без листвы, сильно отличаются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Ствол ясеня по цвету серый, у вяза - темно-коричневый. В зимние холода деревья без листвы стоят почти сухие, легче переносят стужу. Зимой деревья голые, но не погибают, они застывают.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"Двигаемся как животные".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подражать движениям животных: ходить на внешней стороне стопы, прыгать на двух ногах с передвижением вперед, четко выражая в том или ином основном виде движений; развивать общую группу мышц, отзывчивость, эмоциональность.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движений педагог следит за правильностью выполнения, обеспечивает поточность движения подгрупп, использует инструкции, похвалу.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"Брось и поймай"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метании мяча и его ловле. Ход: дети сидят на детской площадке, у всех в руках мяч. По знаку педагога дети бросают мяч вверх и ловят его. Каждый считает, сколько раз он может это сделать.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свободные игры с выносными игрушками, развитие навыков движений: перешагивания через предметы, лежание на земле. (Социально-эмоциональное развитие, 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о сезонном явлении - выпадении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Художественное слово "Следы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расхаживал по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Догадайся-ка по следу!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снежный птичий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Затаил в себе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трёхзубчатые вилы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голуби ходили.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Мелких строчек вереница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прыгала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снежный птичий след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Рассказал мне свой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(М.Вайнилайтис)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укладка снега лопатой в отведенное место.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ответственно выполнять работу; обучить выполнению коллективных заданий.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со 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"Двигаемся как животные".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подражать движениям животных, четко выражая в том или ином основном виде движений; развивать общую группу мышц, отзывчивость, эмоциональность.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движений педагог следит за правильностью выполнения, обеспечивает поточность движения подгрупп, использует инструкции, похвалу.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"Через ручеек".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Свободные игры, игры с санками и игрушками.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катать сани, посадив в них игрушки, развивать координацию движений, поддерживать задор, желание играть на воздухе.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ознакомление с окружающим миром).</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трудом дворника.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расширять представления о труде дворника зимой, способствовать желанию наблюдать за действиями дворника по чистке двора от снега. пользуясь лопатой; воспитывать чувство устойчивого интереса к труду взрослых, его результатам.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то, что двор всегда нужно содержать в порядке, чистить снег помощью инвентаря (лопаты, гребка, веника), выносить сор.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Дядя дворник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Очищает дворик.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Посмотрите-ка, ребята,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него в руках лопата.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Пройдет лопата по двору,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Можно начинать игру.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задает вопросы о том, как работает дворник, о том, что получается, когда дворник закончит работу.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расчистка дорожек, скамеек от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маска, веревка. 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 Пойманный тот -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 кочки на кочку".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внимание, основную группу мышц, вестибулярный аппарат, умение прыгать на двух ногах с продвижением вперед, с места в длину.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свободные игры с выносными игрушками, развитие навыков движений: ходьба, бег, не наталкиваясь друг на друга (прыжки на месте на двух ногах, перешагивания через предметы). (Социально-эмоциональное развитие, физическая культура).</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воробьями.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"Воробей"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"Воробушки и кот".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"Через ручеек". Цель: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свободные игры с выносными игрушками, развитие навыков движений: перешагивания через предметы, лежание на земле. (Социально-эмоциональное развитие, 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игровыми объектами на участке, покрытыми снегом (веранда, качели, лестница, песочница, скамейки). Цель: развивать умения замечать и называть игровые постройки на участке, говорить, где лежит снег; развивать умение объяснять, откуда появился снег на этих поврехностях; объяснять с помощью словосочетаний, предложений.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может подводить к пониманию того, что не всеми игровыми конструкциями можно пользоваться зимой, однако предлагет обыгрывать снеговые постройки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вывешивание кормушек для птиц, очистка, наполнение кормом.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устойчивый интерес к трудовым действиям по уходу за птицами, побуждать оказывать помощь, выполнять простейшие действия.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"Кенгуру".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технику прыжка на двух ногах с продвижением вперед либо показать, как прыгает кенгуру.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избежание скученности и сталкиваний педагог подразделяет детей на две команды.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"Сбей кеглю".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мтекость, координацию движений,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свободные игры с выносными игрушками, развитие навыков движений: ходьба, бег, не наталкиваясь друг на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(Социально-эмоциональное развитие,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Памятка "Особенности речевого развития дошкольников".</w:t>
            </w:r>
          </w:p>
        </w:tc>
      </w:tr>
    </w:tbl>
    <w:p w:rsidR="00CF1317" w:rsidRPr="00174C9D" w:rsidRDefault="00CF1317" w:rsidP="00BD6A88">
      <w:pPr>
        <w:spacing w:after="0" w:line="240" w:lineRule="auto"/>
        <w:jc w:val="center"/>
        <w:rPr>
          <w:rFonts w:ascii="Times New Roman" w:hAnsi="Times New Roman" w:cs="Times New Roman"/>
          <w:sz w:val="24"/>
          <w:szCs w:val="24"/>
        </w:rPr>
      </w:pPr>
    </w:p>
    <w:p w:rsidR="00CF1317" w:rsidRPr="00174C9D" w:rsidRDefault="00CF1317" w:rsidP="00C61F4A">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C61F4A">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 xml:space="preserve">Возраст детей: дети 3-х лет </w:t>
      </w:r>
    </w:p>
    <w:p w:rsidR="00CF1317" w:rsidRPr="00174C9D" w:rsidRDefault="00CF1317" w:rsidP="00BD6A88">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23.01.2023 - 27.01.2023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693"/>
        <w:gridCol w:w="2126"/>
        <w:gridCol w:w="142"/>
        <w:gridCol w:w="2487"/>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23.01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24.01</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25.01</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26.01</w:t>
            </w:r>
          </w:p>
        </w:tc>
        <w:tc>
          <w:tcPr>
            <w:tcW w:w="2629"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27.01</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приучать к соблюдению порядка в своем шкафу, следить за чистотой полок, при загрязнении показывать взрослым, аккуратно протирать полку, раскладывать вещи. (Культурно-гигиенические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Театрализованная игра "Летает не летает, растет не растет"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познавательных способностей детей. Педагог называет предмет, дети показывают взмах крыльев руками, если он летит; если он не летит, они кладут руки на колени. Если он растет, они поднимают руки вверх, если он не растет, кладут руки на колени.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"Найди пернатого!". Цель: учить детей правильно называть и различать красный, зеленый, желтый цвета, учить повторять простые и составные предложения.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eastAsia="en-US"/>
              </w:rPr>
              <w:t>Развитие речи</w:t>
            </w:r>
            <w:r w:rsidRPr="00E85C03">
              <w:rPr>
                <w:rFonts w:ascii="Times New Roman" w:hAnsi="Times New Roman" w:cs="Times New Roman"/>
                <w:sz w:val="24"/>
                <w:szCs w:val="24"/>
                <w:lang w:val="kk-KZ" w:eastAsia="en-US"/>
              </w:rPr>
              <w:t xml:space="preserve"> и художественная литература</w:t>
            </w:r>
            <w:r w:rsidRPr="00E85C03">
              <w:rPr>
                <w:rFonts w:ascii="Times New Roman" w:hAnsi="Times New Roman" w:cs="Times New Roman"/>
                <w:sz w:val="24"/>
                <w:szCs w:val="24"/>
                <w:lang w:val="kk-KZ"/>
              </w:rPr>
              <w:t>,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Развивать умения детей одеваться, раздеваться в установленном порядке, завязывать шнурки ботинок, застегивать пуговицы, вешать или аккуратно складывать одежду, приводить одежду в порядок с помощью взрослых, убирать по местам, , чистить обувь от снега, сушить в специальном месте.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Словесная игра "Кто знает больше?".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память детей; расширять знания о предметах; воспитывать смекалку, сообразительность. Правила игры: рассказать, как используется предмет. Игровые действия: соревнование, нужно много говорить о видах использования предмета.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Игра-упражение "Весёлый воробей". Цель: учить детей выполнять движения по тексту; развивать слуховое внимание, речь, положительные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Встал воробушек на лапки,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Приготовился к зарядке (встают, поднимаются на носочки),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Повернулся влево, вправо (повороты влево, вправо),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Приседанье сделал справно (приседают),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Клювиком почистил пух (наклоны головой в стороны),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скорей на стульчик плюх (садятся на стульчики).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может проводиться под музыку.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 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Продолжать учить детей ставить на стол посуду, хлебницу, салфетницу, столовые приборы.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"Один и много".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употреблении имен существительных в единственном и множественном числе; развивать речь, грамматический строй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снег - снега, крыша - крыши, дерево - деревья, стол - столы, птица - птицы, воробей -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"Бес тас" ("Пять камешков"). Цель: развивать у детей внимание и ловкость, моторику рук,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Теперь же, подкинув оставшиеся камешки, надо постараться поймать их — уже тыльной стороной ладоней.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Побеждает тот, у кого после пяти таких испытаний в руках больше камешков.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казахский язык).</w:t>
            </w:r>
          </w:p>
        </w:tc>
        <w:tc>
          <w:tcPr>
            <w:tcW w:w="2268"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Учить детей самостоятельно располагать игрушки и вспомогательные средства, приучать соблюдать порядок в шкафах, протирать пыль.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"Пара картинок". Дидактическая задача: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Словесная игра "Сорока белобока".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проговаривать слова, выполнять движения в соответствии с текстом, развивать речь.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Сорока-белобока,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была? – Далеко!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Печку топила,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Кашку варила,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Хвостиком мешала,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порог скакала,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Деток покликала: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"Детки вы, детки,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Собирайте щепки,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Наварю я кашки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Золотые чашки!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487"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Полив комнатных растений.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Словесная игра "Угадай, кто звонил".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задача: тренировать слух, развивать внимание, воспитывать у детей умение играть вместе со сверстниками, устанавливать дружеские отношения.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находить по голосу того, кто звонил, не глядя на детей, правильно называть его имя. Громко произносить имя.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Игровая деятельность: поиск по голосу.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на артикуляцию, скороговорка.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Синичка - не лисичка,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птичка.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Синичка как лисичка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боится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Радуется как 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 </w:t>
            </w:r>
            <w:r w:rsidRPr="00E85C03">
              <w:rPr>
                <w:rFonts w:ascii="Times New Roman" w:hAnsi="Times New Roman" w:cs="Times New Roman"/>
                <w:sz w:val="24"/>
                <w:szCs w:val="24"/>
                <w:lang w:eastAsia="en-US"/>
              </w:rPr>
              <w:t>«Мы - сильные»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Однажды наша Маша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Варила дома кашу.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Кашу сварила,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 кашу масло положила.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Молока налила,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Кашу с маслом запила.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Ешьте, дети, утром кашу,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Будете как Маша наша: Здоровыми, сильными, Крепкими, красивыми!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«Крепкие руки»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согнуты в локтях, прижаты к бокам, кулачки у плеч. Руки с силой вытянуть вверх, кулачки не разжимать. Вернуться в и. п. Сохранять устойчивое положение.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«Мы - сильные»</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вниз. Вер</w:t>
            </w:r>
            <w:r w:rsidRPr="00E85C03">
              <w:rPr>
                <w:rFonts w:ascii="Times New Roman" w:hAnsi="Times New Roman" w:cs="Times New Roman"/>
                <w:sz w:val="24"/>
                <w:szCs w:val="24"/>
                <w:lang w:eastAsia="en-US"/>
              </w:rPr>
              <w:softHyphen/>
              <w:t>нуться в и. п. Наклон - выдох.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«Крепкие ноги»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Слегка сгибать и выпрямлять ноги («пружинка»). С третьего занятия предложить подниматься на носки. После 3-4-х движений отдых. Дыхание произвольное.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«Отдохнем»</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3-4 раза потопать правой, потом левой ногой; сделать 6-8 подпрыгиваний. Дыхание произвольное. Повторить 3 раза, чередуя с ходьбой.</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«Мы - молодцы»</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«а-а-ах».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подижности "Котик к печке одошел"</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берутся за руки. Педагог становится в круг вместе с детьми. Педагог читает текст стихотворения, показывает движения, вслед за ним движения и слова повторяют дети.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Котик к печке подошел,     Идут по кругу, взявшись за руки.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Котик к печке подошел.</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Горшок каши он нашел,     Идут по кругу в другую сторону, взявшись за руки.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Горшок каши там нашел,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на печке калачи,             Останавливаются, поворачиваются лицом к центру круга, хлопают в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вкусны и горячи!          ладоши. Выполняют наклон вперед, руки впе</w:t>
            </w:r>
            <w:r w:rsidRPr="00E85C03">
              <w:rPr>
                <w:rFonts w:ascii="Times New Roman" w:hAnsi="Times New Roman" w:cs="Times New Roman"/>
                <w:sz w:val="24"/>
                <w:szCs w:val="24"/>
                <w:lang w:eastAsia="en-US"/>
              </w:rPr>
              <w:softHyphen/>
              <w:t xml:space="preserve">ред, ладони вверх. </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Пироги в печи пекутся,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Они в руки не даются.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eastAsia="en-US"/>
              </w:rPr>
              <w:t>Закатаем рукава,</w:t>
            </w:r>
            <w:r w:rsidRPr="00E85C03">
              <w:rPr>
                <w:rFonts w:ascii="Times New Roman" w:hAnsi="Times New Roman" w:cs="Times New Roman"/>
                <w:sz w:val="24"/>
                <w:szCs w:val="24"/>
                <w:lang w:eastAsia="en-US"/>
              </w:rPr>
              <w:br/>
              <w:t>Открываем кран - вода.</w:t>
            </w:r>
            <w:r w:rsidRPr="00E85C03">
              <w:rPr>
                <w:rFonts w:ascii="Times New Roman" w:hAnsi="Times New Roman" w:cs="Times New Roman"/>
                <w:sz w:val="24"/>
                <w:szCs w:val="24"/>
                <w:lang w:eastAsia="en-US"/>
              </w:rPr>
              <w:br/>
              <w:t>Моем глазки, моем щечки,</w:t>
            </w:r>
            <w:r w:rsidRPr="00E85C03">
              <w:rPr>
                <w:rFonts w:ascii="Times New Roman" w:hAnsi="Times New Roman" w:cs="Times New Roman"/>
                <w:sz w:val="24"/>
                <w:szCs w:val="24"/>
                <w:lang w:eastAsia="en-US"/>
              </w:rPr>
              <w:br/>
              <w:t>Моем уши и ладошки!</w:t>
            </w:r>
            <w:r w:rsidRPr="00E85C03">
              <w:rPr>
                <w:rFonts w:ascii="Times New Roman" w:hAnsi="Times New Roman" w:cs="Times New Roman"/>
                <w:sz w:val="24"/>
                <w:szCs w:val="24"/>
                <w:lang w:eastAsia="en-US"/>
              </w:rPr>
              <w:br/>
              <w:t>Посмотрите, крошки,</w:t>
            </w:r>
            <w:r w:rsidRPr="00E85C03">
              <w:rPr>
                <w:rFonts w:ascii="Times New Roman" w:hAnsi="Times New Roman" w:cs="Times New Roman"/>
                <w:sz w:val="24"/>
                <w:szCs w:val="24"/>
                <w:lang w:eastAsia="en-US"/>
              </w:rPr>
              <w:br/>
              <w:t>На свои ладошки.</w:t>
            </w:r>
            <w:r w:rsidRPr="00E85C03">
              <w:rPr>
                <w:rFonts w:ascii="Times New Roman" w:hAnsi="Times New Roman" w:cs="Times New Roman"/>
                <w:sz w:val="24"/>
                <w:szCs w:val="24"/>
                <w:lang w:eastAsia="en-US"/>
              </w:rPr>
              <w:br/>
              <w:t>Ах, какие ладошки!</w:t>
            </w:r>
            <w:r w:rsidRPr="00E85C03">
              <w:rPr>
                <w:rFonts w:ascii="Times New Roman" w:hAnsi="Times New Roman" w:cs="Times New Roman"/>
                <w:sz w:val="24"/>
                <w:szCs w:val="24"/>
                <w:lang w:eastAsia="en-US"/>
              </w:rPr>
              <w:br/>
              <w:t>Чистые ладошки!</w:t>
            </w:r>
            <w:r w:rsidRPr="00E85C03">
              <w:rPr>
                <w:rFonts w:ascii="Times New Roman" w:hAnsi="Times New Roman" w:cs="Times New Roman"/>
                <w:sz w:val="24"/>
                <w:szCs w:val="24"/>
                <w:lang w:val="kk-KZ"/>
              </w:rPr>
              <w:t xml:space="preserve"> (Развитие ре</w:t>
            </w:r>
            <w:r>
              <w:rPr>
                <w:rFonts w:ascii="Times New Roman" w:hAnsi="Times New Roman" w:cs="Times New Roman"/>
                <w:sz w:val="24"/>
                <w:szCs w:val="24"/>
                <w:lang w:val="kk-KZ"/>
              </w:rPr>
              <w:t>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"Найди пару".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различении, сравнении геометрических фигур; закреплять знания, развивать мышление.</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Ход игры:</w:t>
            </w:r>
            <w:r w:rsidRPr="00E85C03">
              <w:rPr>
                <w:rFonts w:ascii="Times New Roman" w:hAnsi="Times New Roman" w:cs="Times New Roman"/>
                <w:sz w:val="24"/>
                <w:szCs w:val="24"/>
                <w:shd w:val="clear" w:color="auto" w:fill="FFFFFF"/>
                <w:lang w:eastAsia="en-US"/>
              </w:rPr>
              <w:t xml:space="preserve">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shd w:val="clear" w:color="auto" w:fill="FFFFFF"/>
                <w:lang w:eastAsia="en-US"/>
              </w:rPr>
              <w:t>Воспитатель предлагает рассмотреть ребенку карточку (рукавичку), описать из каких геометрических фигур состоит узор и какого цвета. Затем найти парную карточку.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(Основы математики,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"Птицы-наши друзья". Цель: Продолжать формировать навыки подпрыгивание на двух ногах (ноги вместе – ноги врозь); навыки метание в вертикальную цель правой и левой рукой; совершенствовать двигательные умения и навыки. Подвижная игра: "Воробушки и кот (бег и прыжки)".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увертываться от ловящего, быстро убегать, находить свое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"Лови-бросай,не роняй!"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ловкость, фиксацию взора. Дыхательная гимнастика «В лесу».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правильное речевое дыхание.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«Снежинки за окном</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продолжать обучать набирать краску на кисть: аккуратно обмакивать ее всем ворсом в баночку с краской, снимать лишнюю краску, промывать кисть, протирать салфеткой.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rStyle w:val="c16"/>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174C9D">
              <w:rPr>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"Поможем птицам зимой". Цель: Продолжать формировать навыки бега в быстром темпе; навыки метания в вертикальную цель правой и левой рукой; воспитывать положительный настрой к занятиям по физической культуре. Подвижная игра "Сбей кеглю".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Цель:Развивать координацию движений, ловкость, фиксацию взора.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 Дыхательное гимнастика "Сдуем снежинку".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Вдох – руки вверх,</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Выдох – руки вниз, произнося звук |ф|.</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«Варежки для Машеньки</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продолжать обучать набирать краску на кисть: аккуратно обмакивать ее всем ворсом в баночку с краской, снимать лишнюю краску, промывать кисть, протирать салфеткой.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"Снегирь". Цель: Продолжать формировать навыки; навыки метания в горизонтальную цель, вдаль; развивать ловкость, быстроту, координацию движений, умение действовать по сигналу воспитателя, внимание. Игровое упражнение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навыки прыжка.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"Кто пройдет тише".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ознакомить с ходьбой в заданном направлении, развивать умение сохранять равновесие. Дыхательная гимнастика "Вырасти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«Шарфик</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продолжать обучать набирать краску на кисть: аккуратно обмакивать ее всем ворсом в баночку с краской, снимать лишнюю краску, промывать кисть, протирать салфеткой.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«Медведь и лиса» Цель: Пробуждать эмоциональный отклик к песням о диких животных; учить различать мелодии по характерным признакам диких животных; развивать звуковысотный слух; учить правильно передавать повадки диких животных посредством слушания музыки; развивать навыки игры на музыкальных ложках; формировать понятия о жизни диких животных в зимнее время; учить правильному эмоциональному восприятию музыкальных произведений. Ход занятия: Песня Д.Ботбаева, А.Асылбек "Волк".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Б.Далденбай, А.Асылбек "Аю-медведь".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Музыкально-ритмические движения "Ламбада".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"Танец с ложками".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 ложках.</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«Синичка</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продолжать обучать набирать краску на кисть: аккуратно обмакивать ее всем ворсом в баночку с краской, снимать лишнюю краску, промывать кисть, протирать салфеткой.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Көлікті білдіретін сөздермен балалардың сөздік қорын кеңейту. Қарапайым сөз тіркестерін құрастыру қабілетін қалыптастыру. "Текше" Ойыны. Мақсаты: көлікті білдіретін сөздермен балалардың сөздік қорын кеңейту.  Ойын барысы: Балалар кезек-кезек текшені лақтырады. Олар текшенің үстіне түскен көлікті атайды.</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val="kk-KZ"/>
              </w:rPr>
              <w:t xml:space="preserve">Игры-упражнения в  </w:t>
            </w:r>
            <w:r w:rsidRPr="00E85C03">
              <w:rPr>
                <w:rFonts w:ascii="Times New Roman" w:hAnsi="Times New Roman" w:cs="Times New Roman"/>
                <w:sz w:val="24"/>
                <w:szCs w:val="24"/>
              </w:rPr>
              <w:t xml:space="preserve">образовательном </w:t>
            </w:r>
            <w:r w:rsidRPr="00E85C03">
              <w:rPr>
                <w:rFonts w:ascii="Times New Roman" w:hAnsi="Times New Roman" w:cs="Times New Roman"/>
                <w:sz w:val="24"/>
                <w:szCs w:val="24"/>
                <w:lang w:val="kk-KZ"/>
              </w:rPr>
              <w:t>ц</w:t>
            </w:r>
            <w:r w:rsidRPr="00E85C03">
              <w:rPr>
                <w:rFonts w:ascii="Times New Roman" w:hAnsi="Times New Roman" w:cs="Times New Roman"/>
                <w:sz w:val="24"/>
                <w:szCs w:val="24"/>
              </w:rPr>
              <w:t xml:space="preserve">ентре </w:t>
            </w:r>
            <w:r w:rsidRPr="00E85C03">
              <w:rPr>
                <w:rFonts w:ascii="Times New Roman" w:hAnsi="Times New Roman" w:cs="Times New Roman"/>
                <w:sz w:val="24"/>
                <w:szCs w:val="24"/>
                <w:lang w:val="kk-KZ"/>
              </w:rPr>
              <w:t>«Творчество</w:t>
            </w:r>
            <w:r w:rsidRPr="00E85C03">
              <w:rPr>
                <w:rFonts w:ascii="Times New Roman" w:hAnsi="Times New Roman" w:cs="Times New Roman"/>
                <w:sz w:val="24"/>
                <w:szCs w:val="24"/>
                <w:lang w:eastAsia="en-US"/>
              </w:rPr>
              <w:t>» (по желанию ребенка)</w:t>
            </w:r>
            <w:r w:rsidRPr="00E85C03">
              <w:rPr>
                <w:rFonts w:ascii="Times New Roman" w:hAnsi="Times New Roman" w:cs="Times New Roman"/>
                <w:sz w:val="24"/>
                <w:szCs w:val="24"/>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Тема: </w:t>
            </w:r>
            <w:r w:rsidRPr="00E85C03">
              <w:rPr>
                <w:rFonts w:ascii="Times New Roman" w:hAnsi="Times New Roman" w:cs="Times New Roman"/>
                <w:sz w:val="24"/>
                <w:szCs w:val="24"/>
                <w:lang w:val="kk-KZ"/>
              </w:rPr>
              <w:t>«Ёлочка в снегу</w:t>
            </w:r>
            <w:r w:rsidRPr="00E85C03">
              <w:rPr>
                <w:rFonts w:ascii="Times New Roman" w:hAnsi="Times New Roman" w:cs="Times New Roman"/>
                <w:sz w:val="24"/>
                <w:szCs w:val="24"/>
                <w:lang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Цели: Рисование: продолжать обучать набирать краску на кисть: аккуратно обмакивать ее всем ворсом в баночку с краской, снимать лишнюю краску, промывать кисть, протирать салфеткой.</w:t>
            </w:r>
          </w:p>
          <w:p w:rsidR="00CF1317" w:rsidRPr="00E85C03" w:rsidRDefault="00CF1317" w:rsidP="00E85C03">
            <w:pPr>
              <w:spacing w:after="0" w:line="240" w:lineRule="auto"/>
              <w:rPr>
                <w:rStyle w:val="c16"/>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Лепка:</w:t>
            </w:r>
            <w:r w:rsidRPr="00E85C03">
              <w:rPr>
                <w:rStyle w:val="c17"/>
                <w:rFonts w:ascii="Times New Roman" w:hAnsi="Times New Roman" w:cs="Times New Roman"/>
                <w:sz w:val="24"/>
                <w:szCs w:val="24"/>
                <w:shd w:val="clear" w:color="auto" w:fill="FFFFFF"/>
                <w:lang w:eastAsia="en-US"/>
              </w:rPr>
              <w:t> воспитывать интерес к лепке из пластилина, используя приемы отрывания, скатывания, раскатывания комочки между ладонями разной величины, соединять между собой.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16"/>
                <w:rFonts w:ascii="Times New Roman" w:hAnsi="Times New Roman" w:cs="Times New Roman"/>
                <w:sz w:val="24"/>
                <w:szCs w:val="24"/>
                <w:shd w:val="clear" w:color="auto" w:fill="FFFFFF"/>
                <w:lang w:eastAsia="en-US"/>
              </w:rPr>
              <w:t xml:space="preserve">Аппликация: обучать умению предварительно выкладывать на листе бумаги приготовленные детали разной формы, величины, цвета, раскладывать их в определенной последовательности, затем приклеивать на листе.  </w:t>
            </w: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синицей.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интерес к зимующим птицам, синице; знакомить с средой обитания, особенностями внешнего вида синицы;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Скачет шустрая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на месте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Завертелась как волчок.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понаблюдать за синицей, рассказать о том, что делает птица (прыгает, поет, машет крыльями, клюет корм, садится на ветку).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подкармливать,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кормление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"Воробушки и кот".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"Через ручеек".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равильно прыгать, ходить по узенькой дорожке, держать равновесие. Описание. На площадке чертятся две линии на расстоянии 1,5 — 2метра одна от другой, это своего рода "ручеек". Играющие должны перейти (перепрыгнуть) "ручеек", прыгуть с места на двух ногах вперед, не наступить на него. Те, кто оступился — отходят (садятся на скамейку). Затем снова включаются в игру.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"змейка".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навыки бега, такие как" змейка"; упражнять в беге, обегая предметы, поставленные в ряд.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воробьями.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 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дорожек, скамеек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желание помогать взрослым в расчистке участка от снега, развивать умение выполнять простейшией трудовые действия пластиковой лопатой, веником, щеткой.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"Бегите к флажку". Цель: упражнять 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"Лови-бросай, не роняй!"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координацию движений, ловкость, фиксацию взора. Ход. Дети стоят в кругу, педагог - в центре. Он перебрасывает мяч и ловит обратно, говоря: "Лови, бросай, упасть не давай!". Текст произносит не спеша, чтобы успеть поймать и бросить мяч. Расстояние постепенно увеличивается: от 1 до 2 м и более. Правила: ловить мяч, не прижимая его к груди; бросать точно взрослому двумя руками в соответствии с ритмом произносимых слов.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Свободные игры, игры с санками и игрушками.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катать сани, посадив в них игрушки, развивать координацию движений, поддерживать задор, желание играть на воздухе.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ознакомление с окружающим миром).</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зимующими птицами. Цель: формировать у детей желание заботиться о зимующих птицах (узнавать птицу, называть части ее тела).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найти птиц на участке, назвать их, объяснить, почему они называются птицами.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мотивирует детей к тому, что птицам на участке зимой на ватает корма, им нужно помочь, покормить.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Покормите птиц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Пусть со всех концов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вам слетятся, как домой,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Стайки на крыльцо.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Небогаты их корма.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Горсть зерна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Горсть одна — и не страшна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им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Яшин)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кормление птиц.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"Птички в гнездышках".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спрыгивать с невысоких предметов, бегать врассыпную, действовать только по сигналу; приучать малышей помогать друг другу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становятся на небольшое возвышение - доску, кубики, бруски (высота 5-10 см) - по одной стороне комнаты или площадки. Воспитатель говорит: "На улице солнышко светит, все птички вылетают из гнездышек, ищут зернышки, крошки". Дети спрыгивают с возвышений, летают (бегают, размахивая руками), приседают, клюют зернышки (стучат пальчиками по коленям или по полу). Со словами воспитателя "Дождик пошел! Все птички спрятались в гнездышки!" дети бегут на свои места.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"Сбей кеглю".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мтекость, координацию движений,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обучение метанию снежков.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w:t>
            </w:r>
          </w:p>
        </w:tc>
        <w:tc>
          <w:tcPr>
            <w:tcW w:w="2268"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сорокой.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интерес к окружающему миру; учить узнавать сороку по голосу и характеризовать ее; воспитывать бережное отношение к птицам;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Болтлива птичка - спору нет,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Расскажет новость и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Красива с виду, 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 Длиннохвостая ... (сорока).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крыльев. У сороки длинные и крылья и хвост (длиннее тела), она любит блестящие предметы, поэтому говорят: "Сорока-воровка".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кормление птиц. Цель: способствовать развитию желания заботиться о птицах, работать вместе дружно, помогать товарищу.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"Пузырь".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Свободные игры, игры с санками и игрушками. Цель: развивать умения катать сани, посадив в них игрушки, развивать координацию движений, поддерживать задор, желание играть на воздухе.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487"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снегирем.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отблески зари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деревьях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румяные,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довольно странные.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Лизу удивляют: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Скородумова)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"Догони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бегать легко,на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"Сбей кеглю".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мтекость, координацию движений,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"змейка".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навыки бега, такие как" змейка"; упражнять в беге, обегая предметы, поставленные в ряд.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 здравствует мыло душистое,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полотенце пушистое,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зубной порошок,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густой гребешок!"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«Жучки-паучки»</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rPr>
              <w:t>(с элементами корригирующей гимнастики)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Звучит спокойная музыка.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Воспитатель: Наступила весна, теплое время года. Просыпается все — природа, насекомые. Давайте представим, что мы с вами — жучки-паучки. Нам хорошо от теплого солнца.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1. «Потянулись жучки». И. п. — лежа на спине, руки вдоль туловища. Хорошо потянуться — руки в стороны. Повторить три раза; темп медленный.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«Проснулись глазки». И. п. — лежа на спине, руки вдоль туловища.  Погладить закрытые глаза от переносицы к внешнему краю глаз и обратно (10 с);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«Проснулись ушки». И. п. — лежа на спине, руки вдоль туловища. Растирать уши снизу вверх и обратно до покраснения и ощущения тепла (10 с);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4. «Проснулись лапки». И. п. — лежа на спине, руки вдоль туловища. Поднять перед собой вытянутые вперед руки, потрясти ими. Затем поднять ноги и тоже потрясти ими (10 с); темп быстрый.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«Жучки греются на солнышке». И. п. — лежа на спине, :и вдоль туловища. 1 — поворот на живот. 2 — поворот на спину. Повторить пять раз;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6. «Жучки  готовятся к прогулке».  И. п. — лежа на спине, руки за головой.  Поднять правую  ногу,  согнутую в колене.  Опустить.  Поднять левую ногу,  согнутую в колене. Опустить.   Повторить  четыре  раза;  темп  умеренный.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7. «Веселые жучки». И. п. — лежа на спине, руки вдоль туловища.  1—3 — хлопки руками перед собой. 4 — вернуться в и. п. Повторить пять раз; темп быстрый. (закаливающие процедуры)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Игровое упражнение «Водичка, водичка, умой мое личико» (культурно-гигиенические навыки, навыки самообслуживания, социально-эмоциональное развитие, развитие речи и художественная литература, физическая культура) </w:t>
            </w:r>
          </w:p>
        </w:tc>
      </w:tr>
      <w:tr w:rsidR="00CF1317" w:rsidRPr="00E85C03">
        <w:trPr>
          <w:trHeight w:val="145"/>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174C9D" w:rsidRDefault="00CF1317" w:rsidP="00E85C03">
            <w:pPr>
              <w:pStyle w:val="c7"/>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trHeight w:val="131"/>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6"/>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малой подвижности «Найдём синичку»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свободно по залу, у воспитателя в руках игрушка – синичка.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Пойду прятать я синичку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маленькую птичку.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глазки закрывайте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синичка – угадайте.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присаживаются на корточки, закрывают глаза. Воспитатель прячет игрушку.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«Ищите синичку!» - дети идут искать птичку. (ознакомление с окружающим миром, физическая культура, развитие речи и художественная литература)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Игра малой подвижности: «Солнце, дождик, ветер»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поворачиваются друг за другом. В центре воспитатель. Дети идут по кругу друг за другом, слушают команды и выполняют движения: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«Солнце!» - идут на носках, руки вверх.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«Дождик!» - останавливаются, складывают руки «домиком» над головой.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 команде: «Ветер!» - бегут в медленном темпе по кругу. (музыка, ознакомление с окружающим миром, физическая культура)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Игра малой подвижности : «Весёлые снежинки»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врассыпную располагаются на площадке.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Выпал беленький снежок.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Выходи гулять, дружок!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Метель – вьюга у ворот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Кружит снежинок хоровод.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Полетели, покружились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на землю опустились.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кружатся на месте в медленном темпе вправо, влево.</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Останавливаются, приседают.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ознакомление с окружающим миром,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«Ворота для машины Айболита»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Учить строить ворота из двух вертикально стоящих кирпичиков, на которые кладется еще один кирпичик.</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eastAsia="en-US"/>
              </w:rPr>
              <w:t>Ход игры. Внимание в зоопарке заболел тигр. Добрый доктор Айболит едет на машине, чтобы вылечить больного Машина въезжает в парк, деревья мешают проехать дальше, нам с вами необходимо срочно построить ворота для машины. Дети предлагают свои постройки.</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Воспитатель предлагает детям назвать детали и цвет из которых строили постройку на казахском и русском языках.</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Билингвальный компонент</w:t>
            </w:r>
            <w:r w:rsidRPr="00E85C03">
              <w:rPr>
                <w:rStyle w:val="c0"/>
                <w:rFonts w:ascii="Times New Roman" w:hAnsi="Times New Roman" w:cs="Times New Roman"/>
                <w:sz w:val="24"/>
                <w:szCs w:val="24"/>
                <w:lang w:eastAsia="en-US"/>
              </w:rPr>
              <w:t xml:space="preserve">: кирпич - </w:t>
            </w:r>
            <w:r w:rsidRPr="00E85C03">
              <w:rPr>
                <w:rStyle w:val="c0"/>
                <w:rFonts w:ascii="Times New Roman" w:hAnsi="Times New Roman" w:cs="Times New Roman"/>
                <w:sz w:val="24"/>
                <w:szCs w:val="24"/>
                <w:lang w:val="kk-KZ" w:eastAsia="en-US"/>
              </w:rPr>
              <w:t xml:space="preserve">кірпіш, </w:t>
            </w:r>
            <w:r w:rsidRPr="00E85C03">
              <w:rPr>
                <w:rFonts w:ascii="Times New Roman" w:hAnsi="Times New Roman" w:cs="Times New Roman"/>
                <w:sz w:val="24"/>
                <w:szCs w:val="24"/>
                <w:lang w:val="kk-KZ" w:eastAsia="en-US"/>
              </w:rPr>
              <w:t>красный - қызыл, зеленый - жасыл, желтый - сары, синий- көк.</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разминка "Ежик".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Наш колючий серый ежик (скрещивать три пальчика и имитируем ход ежика),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ни головы, ни ножек (скрещивать пальцы обеих рук, показывать колючки ежика),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 же он такой колючий?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так, на всякий случай!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«Придумываем фигуры»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Развивать логическое мышление, внимание, память, речь, развитие мелкой моторики, развитие фантазии, творческой активности.</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eastAsia="en-US"/>
              </w:rPr>
              <w:t xml:space="preserve">Ход: </w:t>
            </w:r>
            <w:r w:rsidRPr="00E85C03">
              <w:rPr>
                <w:rStyle w:val="c0"/>
                <w:rFonts w:ascii="Times New Roman" w:hAnsi="Times New Roman" w:cs="Times New Roman"/>
                <w:sz w:val="24"/>
                <w:szCs w:val="24"/>
                <w:lang w:val="kk-KZ" w:eastAsia="en-US"/>
              </w:rPr>
              <w:t xml:space="preserve">Воспитатель показывает детям карточки с изображением построек. Интересуется из каких фигур построены те или иные постройки. </w:t>
            </w:r>
          </w:p>
          <w:p w:rsidR="00CF1317" w:rsidRPr="00E85C03" w:rsidRDefault="00CF1317" w:rsidP="00E85C03">
            <w:pPr>
              <w:shd w:val="clear" w:color="auto" w:fill="FFFFFF"/>
              <w:spacing w:after="0" w:line="240" w:lineRule="auto"/>
              <w:rPr>
                <w:rStyle w:val="c0"/>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 xml:space="preserve">Предлагает детям </w:t>
            </w:r>
            <w:r w:rsidRPr="00E85C03">
              <w:rPr>
                <w:rStyle w:val="c0"/>
                <w:rFonts w:ascii="Times New Roman" w:hAnsi="Times New Roman" w:cs="Times New Roman"/>
                <w:sz w:val="24"/>
                <w:szCs w:val="24"/>
                <w:lang w:eastAsia="en-US"/>
              </w:rPr>
              <w:t>придумать и сложить фигуры из различных элементов, дать им названия.</w:t>
            </w:r>
            <w:r w:rsidRPr="00E85C03">
              <w:rPr>
                <w:rStyle w:val="c0"/>
                <w:rFonts w:ascii="Times New Roman" w:hAnsi="Times New Roman" w:cs="Times New Roman"/>
                <w:sz w:val="24"/>
                <w:szCs w:val="24"/>
                <w:lang w:val="kk-KZ" w:eastAsia="en-US"/>
              </w:rPr>
              <w:t xml:space="preserve"> В завершении воспитатель просит детей дать название своим постройкам и рассказать из каких фигур они построены на русском и казахском языке.</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Style w:val="c0"/>
                <w:rFonts w:ascii="Times New Roman" w:hAnsi="Times New Roman" w:cs="Times New Roman"/>
                <w:sz w:val="24"/>
                <w:szCs w:val="24"/>
                <w:lang w:val="kk-KZ" w:eastAsia="en-US"/>
              </w:rPr>
              <w:t>Билингвальный компонент: кубик - текше, кирпич - кірпіш.</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Декламирование стихотворения "Елка" (А. Барто)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 детям елочка пришла,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на ветках принесла.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Нужно елочку согреть,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Платье новое надеть.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Ярко звездочки блестят,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Ярко лампочки горят,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Бусы разные висят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Замечательный наряд!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художественная литература и  развитие речи).</w:t>
            </w:r>
          </w:p>
          <w:p w:rsidR="00CF1317" w:rsidRPr="00E85C03" w:rsidRDefault="00CF1317" w:rsidP="00CD58CB">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Коррекционная работа (педагог - психолог). Заключение 3. </w:t>
            </w:r>
            <w:r w:rsidRPr="00E85C03">
              <w:rPr>
                <w:rFonts w:ascii="Times New Roman" w:hAnsi="Times New Roman" w:cs="Times New Roman"/>
                <w:sz w:val="24"/>
                <w:szCs w:val="24"/>
              </w:rPr>
              <w:t>Развитие слухомоторной координации, развитие концентрации и распределения внимания.</w:t>
            </w:r>
          </w:p>
          <w:p w:rsidR="00CF1317" w:rsidRPr="00E85C03" w:rsidRDefault="00CF1317" w:rsidP="00CD58CB">
            <w:pPr>
              <w:pStyle w:val="NoSpacing"/>
              <w:rPr>
                <w:rFonts w:ascii="Times New Roman" w:hAnsi="Times New Roman" w:cs="Times New Roman"/>
                <w:sz w:val="24"/>
                <w:szCs w:val="24"/>
              </w:rPr>
            </w:pPr>
            <w:r w:rsidRPr="00E85C03">
              <w:rPr>
                <w:rFonts w:ascii="Times New Roman" w:hAnsi="Times New Roman" w:cs="Times New Roman"/>
                <w:sz w:val="24"/>
                <w:szCs w:val="24"/>
              </w:rPr>
              <w:t>«Стих»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стихотворения под хлопки или стук двумя руками. 1. Взрослый читает и одновременно прохлопывает стихотворение. Ребенок повторяет количество хлопков.</w:t>
            </w:r>
          </w:p>
        </w:tc>
        <w:tc>
          <w:tcPr>
            <w:tcW w:w="2693"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«Конструируем из палочек»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Цель: закрепление знаний геометрических фигур, развитие логического мышления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Материал: карточки с контурным изображением предметов, палочки разной длины.</w:t>
            </w:r>
          </w:p>
          <w:p w:rsidR="00CF1317" w:rsidRPr="00E85C03" w:rsidRDefault="00CF1317" w:rsidP="00E85C03">
            <w:pPr>
              <w:shd w:val="clear" w:color="auto" w:fill="FFFFFF"/>
              <w:spacing w:after="0" w:line="240" w:lineRule="auto"/>
              <w:rPr>
                <w:rStyle w:val="c4"/>
                <w:rFonts w:ascii="Times New Roman" w:hAnsi="Times New Roman" w:cs="Times New Roman"/>
                <w:sz w:val="24"/>
                <w:szCs w:val="24"/>
                <w:lang w:eastAsia="en-US"/>
              </w:rPr>
            </w:pPr>
            <w:r w:rsidRPr="00E85C03">
              <w:rPr>
                <w:rStyle w:val="c0"/>
                <w:rFonts w:ascii="Times New Roman" w:hAnsi="Times New Roman" w:cs="Times New Roman"/>
                <w:sz w:val="24"/>
                <w:szCs w:val="24"/>
                <w:lang w:eastAsia="en-US"/>
              </w:rPr>
              <w:t>Ход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замыслу.Предложить детям назвать фигуры на казахском языке: квадрат - шаршы, треугольник -</w:t>
            </w:r>
            <w:r w:rsidRPr="00E85C03">
              <w:rPr>
                <w:rStyle w:val="c0"/>
                <w:rFonts w:ascii="Times New Roman" w:hAnsi="Times New Roman" w:cs="Times New Roman"/>
                <w:sz w:val="24"/>
                <w:szCs w:val="24"/>
                <w:lang w:val="kk-KZ" w:eastAsia="en-US"/>
              </w:rPr>
              <w:t xml:space="preserve"> үшбұрыш</w:t>
            </w:r>
            <w:r w:rsidRPr="00E85C03">
              <w:rPr>
                <w:rStyle w:val="c0"/>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 (Конструирование,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"Что будет зимой?". Цель: развивать представления о признаках зимы. Педагог проводит игру с помощью настольной игры "Времена года". Дети должны сопоставить маленькие картинки с символами времени года на больших картинках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Пальчиковая гимнастика "Сказки". Цель: развивать моторику рук, слуховое внимание, воображение, память, интерес к сказкам.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Будем пальчики считать, (Сжимание и разжимание пальчики в кулачки)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Будем сказки называть: (На каждое название сказки загибаем пальчик)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"Рукавичка", "Теремок",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"Колобок–румяный 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Есть Снегурочка–краса,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Три медведя, Волк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забудем Сивку-Бурку,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Нашу вещую каурку.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 жар-птицу сказку знаем,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Репку мы не забываем,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Знаем Волка и козлят.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Этим сказкам каждый рад.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повторяют движения за воспитателем.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CD58CB">
            <w:pPr>
              <w:pStyle w:val="NoSpacing"/>
              <w:rPr>
                <w:rFonts w:ascii="Times New Roman" w:hAnsi="Times New Roman" w:cs="Times New Roman"/>
                <w:sz w:val="24"/>
                <w:szCs w:val="24"/>
              </w:rPr>
            </w:pPr>
            <w:r w:rsidRPr="00E85C03">
              <w:rPr>
                <w:rFonts w:ascii="Times New Roman" w:hAnsi="Times New Roman" w:cs="Times New Roman"/>
                <w:sz w:val="24"/>
                <w:szCs w:val="24"/>
                <w:lang w:eastAsia="ru-RU"/>
              </w:rPr>
              <w:t xml:space="preserve">Вариативный компонент «Умка» Тема: «Техника» Цель: </w:t>
            </w:r>
            <w:r w:rsidRPr="00E85C03">
              <w:rPr>
                <w:rStyle w:val="fontstyle01"/>
                <w:rFonts w:ascii="Times New Roman" w:hAnsi="Times New Roman" w:cs="Times New Roman"/>
                <w:color w:val="auto"/>
              </w:rPr>
              <w:t>Формировать представления детей о назначении видов бытовой техники;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уточнить представления о профессии продавца в магазине бытовой техники;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формировать умения вступать в игровые действия согласно ролей "продавец",</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"покупатель". задавать вопросы; формировать навыки следовать правилам игры;</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развивать внимание, наблюдательность; воспитывать чувства заботы о технике,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аккуратность, вежливости.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Сформировать в детях умение вступать в систему игры "магазин "Техника";</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освоить образцы задачи простых вопросов и предоставления ответов в ходе</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простых взаимоотношений; развить внимание, мышление, умение получать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позитивные эмоции.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Обучить детей аккуратному обращению с техникой; воспитать порядочность 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 xml:space="preserve">мудрость. </w:t>
            </w:r>
            <w:r w:rsidRPr="00E85C03">
              <w:rPr>
                <w:rFonts w:ascii="Times New Roman" w:hAnsi="Times New Roman" w:cs="Times New Roman"/>
                <w:sz w:val="24"/>
                <w:szCs w:val="24"/>
              </w:rPr>
              <w:t>Игра-упражнение "Для чего это нужно?"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 закрепить названия видов бытовой техники, уточнить их необходимость</w:t>
            </w:r>
            <w:r w:rsidRPr="00E85C03">
              <w:rPr>
                <w:rFonts w:ascii="Times New Roman" w:hAnsi="Times New Roman" w:cs="Times New Roman"/>
                <w:sz w:val="24"/>
                <w:szCs w:val="24"/>
                <w:lang w:eastAsia="en-US"/>
              </w:rPr>
              <w:br/>
              <w:t>для человека. Правила.</w:t>
            </w:r>
            <w:r w:rsidRPr="00E85C03">
              <w:rPr>
                <w:rFonts w:ascii="Times New Roman" w:hAnsi="Times New Roman" w:cs="Times New Roman"/>
                <w:sz w:val="24"/>
                <w:szCs w:val="24"/>
                <w:lang w:eastAsia="en-US"/>
              </w:rPr>
              <w:br/>
              <w:t>Назвать любой их предложенных видов бытовой техники, говорить, для чего нужен. Ход.</w:t>
            </w:r>
            <w:r w:rsidRPr="00E85C03">
              <w:rPr>
                <w:rFonts w:ascii="Times New Roman" w:hAnsi="Times New Roman" w:cs="Times New Roman"/>
                <w:sz w:val="24"/>
                <w:szCs w:val="24"/>
                <w:lang w:eastAsia="en-US"/>
              </w:rPr>
              <w:br/>
              <w:t>Педагог вывешивает перед детьми на панно картинку с изображением бытовой</w:t>
            </w:r>
            <w:r w:rsidRPr="00E85C03">
              <w:rPr>
                <w:rFonts w:ascii="Times New Roman" w:hAnsi="Times New Roman" w:cs="Times New Roman"/>
                <w:sz w:val="24"/>
                <w:szCs w:val="24"/>
                <w:lang w:eastAsia="en-US"/>
              </w:rPr>
              <w:br/>
              <w:t>техники в магазине.- Дети, посмотрите, мы пришли в магазин "Бытовая техника".</w:t>
            </w:r>
            <w:r w:rsidRPr="00E85C03">
              <w:rPr>
                <w:rFonts w:ascii="Times New Roman" w:hAnsi="Times New Roman" w:cs="Times New Roman"/>
                <w:sz w:val="24"/>
                <w:szCs w:val="24"/>
                <w:lang w:eastAsia="en-US"/>
              </w:rPr>
              <w:br/>
              <w:t>Обследование предмета. Желающие дети приглашаются к панно, называют виды бытовой техники. Педагог каждому вышедшему задает примерно такие вопросы:- …, для чего нужен холодильник?- Холодильник холодит продукты. Молодец. При помощи педагога дети называют назначения бытовых предметов: сотовый телефон нужен, чтобы разговаривать, пылесос - чтобы чистить ковер (собирать пыль), компьютер - чтобы писать письма (ит.д.)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 xml:space="preserve">Коррекционная работа (педагог - логопед). Заключение 3. </w:t>
            </w:r>
            <w:r w:rsidRPr="00E85C03">
              <w:rPr>
                <w:rFonts w:ascii="Times New Roman" w:hAnsi="Times New Roman" w:cs="Times New Roman"/>
                <w:sz w:val="24"/>
                <w:szCs w:val="24"/>
                <w:lang w:eastAsia="en-US"/>
              </w:rPr>
              <w:t>Игра «Где же наши ручки?»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понимания и употребление форм  родительного падежа множественного числа существительных. Описание: Ребёнок сидит на стульчике. Обратимся к ним, приглашая интонацией к шутке, игре: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наши ручки? Нет наших ручек! (Прячем руки за спину. Ребёнок делает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 же самое.) Вот наши ручки! (Показывает руки, играет пальцами.)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sym w:font="Symbol" w:char="F02D"/>
            </w:r>
            <w:r w:rsidRPr="00E85C03">
              <w:rPr>
                <w:rFonts w:ascii="Times New Roman" w:hAnsi="Times New Roman" w:cs="Times New Roman"/>
                <w:sz w:val="24"/>
                <w:szCs w:val="24"/>
                <w:lang w:eastAsia="en-US"/>
              </w:rPr>
              <w:t xml:space="preserve"> Где наши ножки? Нет наших ножек! (ребёнок прячет ноги под стул.) Вот наши ножки! (Топает ножками.) Игра повторяется 2-3 раза.</w:t>
            </w:r>
          </w:p>
        </w:tc>
        <w:tc>
          <w:tcPr>
            <w:tcW w:w="2126"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 </w:t>
            </w:r>
            <w:r w:rsidRPr="00E85C03">
              <w:rPr>
                <w:rStyle w:val="c4"/>
                <w:rFonts w:ascii="Times New Roman" w:hAnsi="Times New Roman" w:cs="Times New Roman"/>
                <w:sz w:val="24"/>
                <w:szCs w:val="24"/>
                <w:lang w:eastAsia="en-US"/>
              </w:rPr>
              <w:t>«</w:t>
            </w:r>
            <w:r w:rsidRPr="00E85C03">
              <w:rPr>
                <w:rFonts w:ascii="Times New Roman" w:hAnsi="Times New Roman" w:cs="Times New Roman"/>
                <w:sz w:val="24"/>
                <w:szCs w:val="24"/>
                <w:lang w:eastAsia="en-US"/>
              </w:rPr>
              <w:t>Собери и построй</w:t>
            </w:r>
            <w:r w:rsidRPr="00E85C03">
              <w:rPr>
                <w:rStyle w:val="c4"/>
                <w:rFonts w:ascii="Times New Roman" w:hAnsi="Times New Roman" w:cs="Times New Roman"/>
                <w:sz w:val="24"/>
                <w:szCs w:val="24"/>
                <w:lang w:eastAsia="en-US"/>
              </w:rPr>
              <w:t>»</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Закреплять умение детей узнавать и называть геометрические фигуры (квадрат, прямоугольник, треугольник, круг, овал). Выкладывать из геометрических фигур различные предметы. Материал: кубик с наклеенными геометрическими фигурами, геометрические фигуры, вырезанные из картона; контурные образцы построек. Ход: Ребенок бросает кубик, называет фигуру, которую видит на верхней грани и берет такую же картонную любого цвета. Из фигур, набранных за несколько ходов, ребенок составляет любое изображение.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Предложить детям вспомнить и назвать знакомые цветана казахском языке:</w:t>
            </w:r>
            <w:r w:rsidRPr="00E85C03">
              <w:rPr>
                <w:rFonts w:ascii="Times New Roman" w:hAnsi="Times New Roman" w:cs="Times New Roman"/>
                <w:sz w:val="24"/>
                <w:szCs w:val="24"/>
              </w:rPr>
              <w:t xml:space="preserve"> красный- </w:t>
            </w:r>
            <w:r w:rsidRPr="00E85C03">
              <w:rPr>
                <w:rFonts w:ascii="Times New Roman" w:hAnsi="Times New Roman" w:cs="Times New Roman"/>
                <w:sz w:val="24"/>
                <w:szCs w:val="24"/>
                <w:lang w:val="kk-KZ"/>
              </w:rPr>
              <w:t>қ</w:t>
            </w:r>
            <w:r w:rsidRPr="00E85C03">
              <w:rPr>
                <w:rFonts w:ascii="Times New Roman" w:hAnsi="Times New Roman" w:cs="Times New Roman"/>
                <w:sz w:val="24"/>
                <w:szCs w:val="24"/>
              </w:rPr>
              <w:t>ызыл</w:t>
            </w:r>
            <w:r w:rsidRPr="00E85C03">
              <w:rPr>
                <w:rFonts w:ascii="Times New Roman" w:hAnsi="Times New Roman" w:cs="Times New Roman"/>
                <w:sz w:val="24"/>
                <w:szCs w:val="24"/>
                <w:lang w:val="kk-KZ"/>
              </w:rPr>
              <w:t>, зеленый - жасыл, синий - көк, желтый -  сары</w:t>
            </w:r>
            <w:r w:rsidRPr="00E85C03">
              <w:rPr>
                <w:rFonts w:ascii="Times New Roman" w:hAnsi="Times New Roman" w:cs="Times New Roman"/>
                <w:sz w:val="24"/>
                <w:szCs w:val="24"/>
              </w:rPr>
              <w:t>.</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Настольная игра "Собери снежинку" (из 4-6 частей).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восприятие, мышление, мелкую моторику рук, умение собирать целое из частей.</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Оборудование: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Схемы с изображением снежинок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Плоскостные геометрические фигуры из белого картона.</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кладет перед ребенком схему и предлагает собрать снежинку согласно схеме.</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Усложнение:</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собирает снежинку неправильно (меняя одну геометрическую фигуру), не соответствует предложенной схеме, тем самым умышленно путая ребенка. Задача ребенка – увидеть ошибку и собрать правильно согласно предложенному образцу и назвать какая геометрическая фигура была не правильной, а какая правильная. Назвать из каких геометрических фигур состоит снежинка.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Ребенок предложит свой вариант.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c>
          <w:tcPr>
            <w:tcW w:w="2629" w:type="dxa"/>
            <w:gridSpan w:val="2"/>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Конструирование в исследовательском центре:</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lang w:eastAsia="en-US"/>
              </w:rPr>
              <w:t>«</w:t>
            </w:r>
            <w:r w:rsidRPr="00E85C03">
              <w:rPr>
                <w:lang w:val="kk-KZ" w:eastAsia="en-US"/>
              </w:rPr>
              <w:t>Башня для принцессы</w:t>
            </w:r>
            <w:r w:rsidRPr="00E85C03">
              <w:rPr>
                <w:lang w:eastAsia="en-US"/>
              </w:rPr>
              <w:t>»</w:t>
            </w:r>
          </w:p>
          <w:p w:rsidR="00CF1317" w:rsidRPr="00E85C03" w:rsidRDefault="00CF1317" w:rsidP="00E85C03">
            <w:pPr>
              <w:pStyle w:val="NormalWeb"/>
              <w:shd w:val="clear" w:color="auto" w:fill="FFFFFF"/>
              <w:spacing w:before="0" w:beforeAutospacing="0" w:after="0" w:afterAutospacing="0"/>
              <w:rPr>
                <w:shd w:val="clear" w:color="auto" w:fill="FFFFFF"/>
                <w:lang w:eastAsia="en-US"/>
              </w:rPr>
            </w:pPr>
            <w:r w:rsidRPr="00E85C03">
              <w:rPr>
                <w:rStyle w:val="Strong"/>
                <w:b w:val="0"/>
                <w:bCs w:val="0"/>
                <w:bdr w:val="none" w:sz="0" w:space="0" w:color="auto" w:frame="1"/>
                <w:lang w:eastAsia="en-US"/>
              </w:rPr>
              <w:t>Задачи: </w:t>
            </w:r>
            <w:r w:rsidRPr="00E85C03">
              <w:rPr>
                <w:shd w:val="clear" w:color="auto" w:fill="FFFFFF"/>
                <w:lang w:eastAsia="en-US"/>
              </w:rPr>
              <w:t>учить создавать несложные конструкции с применением приемов вертикального и горизонтального расположения деталей. Приучать детей после игры аккуратно складывать детали, соблюдая правила безопасности.</w:t>
            </w:r>
          </w:p>
          <w:p w:rsidR="00CF1317" w:rsidRPr="00E85C03" w:rsidRDefault="00CF1317" w:rsidP="00E85C03">
            <w:pPr>
              <w:pStyle w:val="NormalWeb"/>
              <w:shd w:val="clear" w:color="auto" w:fill="FFFFFF"/>
              <w:spacing w:before="0" w:beforeAutospacing="0" w:after="0" w:afterAutospacing="0"/>
              <w:rPr>
                <w:lang w:val="kk-KZ" w:eastAsia="en-US"/>
              </w:rPr>
            </w:pPr>
            <w:r w:rsidRPr="00E85C03">
              <w:rPr>
                <w:shd w:val="clear" w:color="auto" w:fill="FFFFFF"/>
                <w:lang w:val="kk-KZ" w:eastAsia="en-US"/>
              </w:rPr>
              <w:t>Ход:</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показывает картинку, на которой изображена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Вопросы детям:</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-Что изображено на картинке?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-Какая она по высоте? (Большая, высокая.)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-Из чего она построена? Какого цвета башня?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предлагает детям построить такие же башни, просит принести из строительного материала разноцветные кубики и сложить их в отдельные коробки. Когда дети принесут кубики, воспитатель раздает каждому наборы кубиков (у каждого ребенка кубики должны быть одного цвета, затем показывает и объясняет приемы конструирования: поставить один кубик, затем другой, сверху ещё один.</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Воспитатель. Какая </w:t>
            </w:r>
            <w:hyperlink r:id="rId12" w:tooltip="Башня, строим башни" w:history="1">
              <w:r w:rsidRPr="00E85C03">
                <w:rPr>
                  <w:rStyle w:val="Hyperlink"/>
                  <w:color w:val="auto"/>
                  <w:u w:val="none"/>
                  <w:bdr w:val="none" w:sz="0" w:space="0" w:color="auto" w:frame="1"/>
                  <w:lang w:eastAsia="en-US"/>
                </w:rPr>
                <w:t>башня получилась</w:t>
              </w:r>
            </w:hyperlink>
            <w:r w:rsidRPr="00174C9D">
              <w:rPr>
                <w:lang w:eastAsia="en-US"/>
              </w:rPr>
              <w:t>? Высокая или низкая? (Низкая.) А на картинке башня низкая или высокая? (Высокая.) Чтобы башня получилась высокая мы поставим сверху еще кубик. (Дети и воспитатель ставят остальные кубики.) Какая теперь башня получилась? (Высокая.) Да, такая же высокая, как на картинке.</w:t>
            </w:r>
          </w:p>
          <w:p w:rsidR="00CF1317" w:rsidRPr="00E85C03" w:rsidRDefault="00CF1317" w:rsidP="00E85C03">
            <w:pPr>
              <w:tabs>
                <w:tab w:val="left" w:pos="6632"/>
              </w:tabs>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Билингвальный компонент: высокий - жоғары, низкий - төмен, башня - мұнара.</w:t>
            </w:r>
          </w:p>
          <w:p w:rsidR="00CF1317" w:rsidRPr="00E85C03" w:rsidRDefault="00CF1317" w:rsidP="00E85C03">
            <w:pPr>
              <w:shd w:val="clear" w:color="auto" w:fill="FFFFFF"/>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rPr>
              <w:t xml:space="preserve">(Конструирование, казахский язык, </w:t>
            </w:r>
            <w:r w:rsidRPr="00E85C03">
              <w:rPr>
                <w:rFonts w:ascii="Times New Roman" w:hAnsi="Times New Roman" w:cs="Times New Roman"/>
                <w:sz w:val="24"/>
                <w:szCs w:val="24"/>
                <w:lang w:eastAsia="en-US"/>
              </w:rPr>
              <w:t>развитие речи и художественная литература</w:t>
            </w:r>
            <w:r w:rsidRPr="00E85C03">
              <w:rPr>
                <w:rFonts w:ascii="Times New Roman" w:hAnsi="Times New Roman" w:cs="Times New Roman"/>
                <w:sz w:val="24"/>
                <w:szCs w:val="24"/>
                <w:lang w:val="kk-KZ"/>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"Собери такой же узор".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восприятие, мышление, мелкую моторику рук. (Ознакомление с окружающим миром, основы математики, конструирование).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О. Высотская ("Звездочки")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воображение, мышление, речь, устойчивый интерес к декламации художественного слова, к зимним явлениями природы.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"Звездочки"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звёздочки кружиться,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на землю ложиться,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не звёзды, а пушинки,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пушинки, а снежинки!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6"/>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приглашает детей на прогулку; подбор игрового оборудования для прогулки; индивидуальные беседы с детьми; педагог следит за тем, чтобы дети последовательно надели брюки, головные уборы и ботинки.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синицей.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интерес к зимующим птицам, синице; знакомить с средой обитания, особенностями внешнего вида синицы;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Скачет шустрая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на месте не сидится.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Прыг-скок, прыг-скок,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Завертелась как волчок.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понаблюдать за синицей, рассказать о том, что делает птица (прыгает, поет, машет крыльями, клюет корм, садится на ветку).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дети могут описать синицу, назвать ее ласково "синичка". Педагог обращает внимание на желтую грудку синицы, на то,что и синица, и воробей остаются зимовать, что их зимой нужно подкармливать,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"Совушка".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"Принеси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беге; развивать ориентировку в пространстве, желание принести предмет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Игрушки (погремушки, кубики) раскладывают на противоположной стороне комнаты ( площадки ). Педагог зовет к себе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просит принести игрушки. По его указанию дети идут или бегут за игрушками 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приносят их педагогу. Похвалив детей, он просит отнести игрушки на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(погремушки, кубики).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физических движений.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с продвижением вперед;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воробьями.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 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"Лохматый пес". 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лежит лохматый пёс,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лапы свой, уткнувши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смирно он лежит,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то дремлет, не то спит.)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Подойдём к нему, разбудим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посмотрим, что же будет.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Собачка "лает", дети разбегаются, пес старается поймать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пойманным считается тот,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"Бегите к флажку".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выполнять действия строго по сигналу воспитателя; развивать внимание, умение различать цвета; упражнять в беге и ходьбе.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зимующими птицами. Цель: формировать у детей желание заботиться о зимующих птицах (узнавать птицу, называть части ее тела).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птиц на участке, назвать их, объяснить, почему они называются птицами.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мотивирует детей к тому, что птицам на участке зимой на ватает корма, им нужно помочь, покормить.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Покормите птиц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Пусть со всех концов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вам слетятся, как домой,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Стайки на крыльцо.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Небогаты их корма.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Горсть зерна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Горсть одна — и не страшна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Будет им зима.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Яшин)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"Лиса в курятнике"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умение быстро действовать по сигналу; развивать вестибулярный аппарат,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на другой нора лисы (или норы лис), остальное пространство - двор. По первому сигналу - куры ходят и бегают по двору, клюют зерна, хлопают крыльями. По сигналу "Лиса! (лисы) - куры убегают в курятник. Лиса старается поймать и утащить курицу в нору. Примечание: пойманным считается тот, кого задели рукой. Игра повторяется несколько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"Кто быстрее?"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упражнять в беге по прямой до ориентира, развивать быстроту, ориентировку в пространстве, вестбулярный аппарат.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хожьбы в колонне по одному, меняя направление, собюдая дистанцию;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сорокой.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интерес к окружающему миру; учить узнавать сороку по голосу и характеризовать ее; воспитывать бережное отношение к птицам;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Болтлива птичка - спору нет,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Расскажет новость и секрет!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Красива с виду, 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 Длиннохвостая ... (сорока).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по голосу. Дети объясняют, что сорока стрекочет. Педагог предлагает описать сороку: голова, шея, грудь и спина черного цвета, живот и плечи белые. Белые и концы крыльев. У сороки длинные и крылья и хвост (длиннее тела), она любит блестящие предметы, поэтому говорят: "Сорока-воровка".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"Найди себе пару".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находить себе пару, среди группы детей по флажок идентичного цвета как у себя; развивать внимание, ориентировку у пространстве, ловкость,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разного цвета по количеству детей (по паре одинакового цвета). Дети получают по одному флажку.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сигнал -дети разбегаются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Второй сигнал - дети ищут себе пару, становятся в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игре должно принимать нечетное количество детей, чтобы один из играющих оставался без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Оставшийся без пары ребенок демонстрирует один из своих талантов.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заводится снова.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подбрось мяч. Цель. развивать умение подбрасывать мяч двумя руками вверх, по возможности, ловить; развивать ловкость, силу, вестибулярный аппарат.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бега, ходьбы, не наталкиваясь друг на друга;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c>
          <w:tcPr>
            <w:tcW w:w="2629"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снегирем.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отблески зари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деревьях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румяные,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довольно странные.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Лизу удивляют: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Скородумова)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"День - ночь".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начальном этапе можно всех оставлять повторно 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"Лошадки".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силу, навыки бега с поскоками в разных направлениях, умения двигаться по сигналу, пользоваться атрибутами,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ребенок может играть в роли лошадки индивидуально, а также собираться в пары, согласовывая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физических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играть самостоятельно с выносным материалом, включаться в совместные игры; развивать навыки прыжков через препятствия с места; воспитывать внимательность,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30.01-03.02.2023 г.</w:t>
      </w:r>
    </w:p>
    <w:tbl>
      <w:tblPr>
        <w:tblW w:w="240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693"/>
        <w:gridCol w:w="2126"/>
        <w:gridCol w:w="2629"/>
        <w:gridCol w:w="2326"/>
        <w:gridCol w:w="2326"/>
        <w:gridCol w:w="2326"/>
        <w:gridCol w:w="2326"/>
      </w:tblGrid>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30.01</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31.01</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01.02</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02.02</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03.02</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на тему "Берегите нервную систему ребенка", консультирование.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Акция: "Пополняем площадку интересными игрушками".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Советы: "Как научить ребенка убирать игрушки".</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Web"/>
              <w:shd w:val="clear" w:color="auto" w:fill="FFFFFF"/>
              <w:spacing w:before="174" w:beforeAutospacing="0" w:after="174" w:afterAutospacing="0"/>
              <w:rPr>
                <w:lang w:val="kk-KZ" w:eastAsia="en-US"/>
              </w:rPr>
            </w:pPr>
            <w:r w:rsidRPr="00E85C03">
              <w:rPr>
                <w:lang w:val="kk-KZ" w:eastAsia="en-US"/>
              </w:rPr>
              <w:t>И</w:t>
            </w:r>
            <w:r w:rsidRPr="00174C9D">
              <w:rPr>
                <w:lang w:eastAsia="en-US"/>
              </w:rPr>
              <w:t>гра «Чудесный мешочек»</w:t>
            </w:r>
            <w:r w:rsidRPr="00E85C03">
              <w:rPr>
                <w:lang w:val="kk-KZ" w:eastAsia="en-US"/>
              </w:rPr>
              <w:t xml:space="preserve"> Цель: </w:t>
            </w:r>
            <w:r w:rsidRPr="00174C9D">
              <w:rPr>
                <w:lang w:eastAsia="en-US"/>
              </w:rPr>
              <w:t xml:space="preserve">Развиватие умения находить и на ощупь определять геометрическую фигуру, называть её, умотребляя билингвальный компонент; обогащать словарь, развивать связную речь; закреплять знания о величине, форме и цвете предметов.                 Ход игры: </w:t>
            </w:r>
            <w:r w:rsidRPr="00E85C03">
              <w:rPr>
                <w:shd w:val="clear" w:color="auto" w:fill="FFFFFF"/>
                <w:lang w:eastAsia="en-US"/>
              </w:rPr>
              <w:t>опустив руку в </w:t>
            </w:r>
            <w:r w:rsidRPr="00E85C03">
              <w:rPr>
                <w:rStyle w:val="Strong"/>
                <w:b w:val="0"/>
                <w:bCs w:val="0"/>
                <w:bdr w:val="none" w:sz="0" w:space="0" w:color="auto" w:frame="1"/>
                <w:shd w:val="clear" w:color="auto" w:fill="FFFFFF"/>
                <w:lang w:eastAsia="en-US"/>
              </w:rPr>
              <w:t>мешочек</w:t>
            </w:r>
            <w:r w:rsidRPr="00E85C03">
              <w:rPr>
                <w:shd w:val="clear" w:color="auto" w:fill="FFFFFF"/>
                <w:lang w:eastAsia="en-US"/>
              </w:rPr>
              <w:t>,  берете предмет, который там находиться и потрогав его, но не доставая из </w:t>
            </w:r>
            <w:r w:rsidRPr="00E85C03">
              <w:rPr>
                <w:rStyle w:val="Strong"/>
                <w:b w:val="0"/>
                <w:bCs w:val="0"/>
                <w:bdr w:val="none" w:sz="0" w:space="0" w:color="auto" w:frame="1"/>
                <w:shd w:val="clear" w:color="auto" w:fill="FFFFFF"/>
                <w:lang w:eastAsia="en-US"/>
              </w:rPr>
              <w:t>мешочка называете что это, стараетесь назвать предмет на казахском языке</w:t>
            </w:r>
            <w:r w:rsidRPr="00E85C03">
              <w:rPr>
                <w:shd w:val="clear" w:color="auto" w:fill="FFFFFF"/>
                <w:lang w:eastAsia="en-US"/>
              </w:rPr>
              <w:t>. Затем достаёте фигуру из </w:t>
            </w:r>
            <w:r w:rsidRPr="00E85C03">
              <w:rPr>
                <w:rStyle w:val="Strong"/>
                <w:b w:val="0"/>
                <w:bCs w:val="0"/>
                <w:bdr w:val="none" w:sz="0" w:space="0" w:color="auto" w:frame="1"/>
                <w:shd w:val="clear" w:color="auto" w:fill="FFFFFF"/>
                <w:lang w:eastAsia="en-US"/>
              </w:rPr>
              <w:t>мешочка</w:t>
            </w:r>
            <w:r w:rsidRPr="00E85C03">
              <w:rPr>
                <w:shd w:val="clear" w:color="auto" w:fill="FFFFFF"/>
                <w:lang w:eastAsia="en-US"/>
              </w:rPr>
              <w:t> и мы смотрим правильно ли была названа фигура.</w:t>
            </w:r>
            <w:r w:rsidRPr="00E85C03">
              <w:rPr>
                <w:lang w:val="kk-KZ" w:eastAsia="en-US"/>
              </w:rPr>
              <w:t xml:space="preserve"> (Развитие речи и художественная литература, казахский язык, основы математики)</w:t>
            </w:r>
          </w:p>
          <w:p w:rsidR="00CF1317" w:rsidRPr="00E85C03" w:rsidRDefault="00CF1317" w:rsidP="00E85C03">
            <w:pPr>
              <w:pStyle w:val="NormalWeb"/>
              <w:shd w:val="clear" w:color="auto" w:fill="FFFFFF"/>
              <w:spacing w:before="174" w:beforeAutospacing="0" w:after="174" w:afterAutospacing="0"/>
              <w:rPr>
                <w:lang w:val="kk-KZ" w:eastAsia="en-US"/>
              </w:rPr>
            </w:pPr>
            <w:r w:rsidRPr="00174C9D">
              <w:rPr>
                <w:lang w:eastAsia="en-US"/>
              </w:rPr>
              <w:t>Гимн. Цель: воспитывать чувства патриотизма , уважение, гордость к своей стране.</w:t>
            </w:r>
            <w:r w:rsidRPr="00E85C03">
              <w:rPr>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 xml:space="preserve">Словесная игра «Сорока белобока»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воспитание умения слушать и понимать сожержание, учить детей проговаривать слова, выполнять движения в соответствии с текстом, развивать речь.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слушают новю потешку, понимают ее содержание. В соответствии со словами выполняют движения, учатся в след за воспитателем правильно проговаривать слова. Сорока-белобока,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была? – Далеко!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Печку топила,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Кашку варила,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Хвостиком мешала,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порог скакала,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Деток покликала: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"Детки вы, детки,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Собирайте щепки,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Наварю я кашки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Золотые чашки!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(Развитие речи и художественная литература, ознакомление с окружающим миром , физическая культура)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Словесная игра «Доскажи словечко» (домашние животные) Цель: развивать умения определять загадываемый объект на слух, ответив с помощью логически и по рифме подходящего слова; развивать кругозор,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этого нам надо отгадать загадку: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Блеет жалобно: "Б-е, 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щиплет во дворе,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Шубка в завитых колечках,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зовут ее … (овечка).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Есть копыта и рога,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Летом ходит на луга.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были все здоровы,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Молоко дают ... (коровы). (</w:t>
            </w:r>
            <w:r w:rsidRPr="00E85C03">
              <w:rPr>
                <w:rFonts w:ascii="Times New Roman" w:hAnsi="Times New Roman" w:cs="Times New Roman"/>
                <w:sz w:val="24"/>
                <w:szCs w:val="24"/>
                <w:lang w:val="kk-KZ" w:eastAsia="en-US"/>
              </w:rPr>
              <w:t>Развитие речи и художественная литература, ознакомление с окружающим миром)</w:t>
            </w:r>
            <w:r w:rsidRPr="00E85C03">
              <w:rPr>
                <w:rFonts w:ascii="Times New Roman" w:hAnsi="Times New Roman" w:cs="Times New Roman"/>
                <w:sz w:val="24"/>
                <w:szCs w:val="24"/>
                <w:lang w:eastAsia="en-US"/>
              </w:rPr>
              <w:t xml:space="preserve"> </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«Где звенит?» Цель: определить, откуда исходит звук. Ход игры: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основы математики, ознакомление с окружающим миром)</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«Далеко или близко?» 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 использовать билингвальный компонент.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проведения упражнений, педагог предусматривает определение местоположения двух известных детям предметов, затем дети должны визуально определить близко или далеко, на равных ли расстояниях предметы, стараться назвать слова на казаском языке ( близко –</w:t>
            </w:r>
            <w:r w:rsidRPr="00E85C03">
              <w:rPr>
                <w:rFonts w:ascii="Times New Roman" w:hAnsi="Times New Roman" w:cs="Times New Roman"/>
                <w:sz w:val="24"/>
                <w:szCs w:val="24"/>
                <w:lang w:val="kk-KZ" w:eastAsia="en-US"/>
              </w:rPr>
              <w:t>ж</w:t>
            </w:r>
            <w:r w:rsidRPr="00E85C03">
              <w:rPr>
                <w:rFonts w:ascii="Times New Roman" w:hAnsi="Times New Roman" w:cs="Times New Roman"/>
                <w:sz w:val="24"/>
                <w:szCs w:val="24"/>
                <w:lang w:eastAsia="en-US"/>
              </w:rPr>
              <w:t>абы</w:t>
            </w:r>
            <w:r w:rsidRPr="00E85C03">
              <w:rPr>
                <w:rFonts w:ascii="Times New Roman" w:hAnsi="Times New Roman" w:cs="Times New Roman"/>
                <w:sz w:val="24"/>
                <w:szCs w:val="24"/>
                <w:lang w:val="kk-KZ" w:eastAsia="en-US"/>
              </w:rPr>
              <w:t xml:space="preserve">қ, далеко -алыс </w:t>
            </w:r>
            <w:r w:rsidRPr="00E85C03">
              <w:rPr>
                <w:rFonts w:ascii="Times New Roman" w:hAnsi="Times New Roman" w:cs="Times New Roman"/>
                <w:sz w:val="24"/>
                <w:szCs w:val="24"/>
                <w:lang w:eastAsia="en-US"/>
              </w:rPr>
              <w:t>) (Развитие речи и художественная литература,  основы математики,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Borders>
              <w:top w:val="nil"/>
            </w:tcBorders>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Borders>
              <w:top w:val="nil"/>
            </w:tcBorders>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«Маленькие поварята»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ложки.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Поварята, поварята, очень дружные ребята.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Дружно суп они сварили, дружно ложки разложили.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потом гостей позвали, суп в тарелки разливали.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Гости поварят хвалили, им спасибо говорили.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«Ложки тук-тук»</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с ложками вниз. Руки через стороны вверх, постучать ложками друг о друга, сказать «тук-тук». Вернуться в и. п. Следить за движениями рук.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«Покажи и поиграй»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ложки у плеч. Поворот туловища, руки впе</w:t>
            </w:r>
            <w:r w:rsidRPr="00E85C03">
              <w:rPr>
                <w:rFonts w:ascii="Times New Roman" w:hAnsi="Times New Roman" w:cs="Times New Roman"/>
                <w:sz w:val="24"/>
                <w:szCs w:val="24"/>
                <w:lang w:eastAsia="en-US"/>
              </w:rPr>
              <w:softHyphen/>
              <w:t>ред; показать ложки, сказать «вот», спрятать руки за спину. Вер</w:t>
            </w:r>
            <w:r w:rsidRPr="00E85C03">
              <w:rPr>
                <w:rFonts w:ascii="Times New Roman" w:hAnsi="Times New Roman" w:cs="Times New Roman"/>
                <w:sz w:val="24"/>
                <w:szCs w:val="24"/>
                <w:lang w:eastAsia="en-US"/>
              </w:rPr>
              <w:softHyphen/>
              <w:t>нуться в и. п. То же в другую сторону. Следить за движениями рук. Дыхание произвольное. Повторить по 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«Наклонись»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ложки у груди, руки согнуты в локтях. На</w:t>
            </w:r>
            <w:r w:rsidRPr="00E85C03">
              <w:rPr>
                <w:rFonts w:ascii="Times New Roman" w:hAnsi="Times New Roman" w:cs="Times New Roman"/>
                <w:sz w:val="24"/>
                <w:szCs w:val="24"/>
                <w:lang w:eastAsia="en-US"/>
              </w:rPr>
              <w:softHyphen/>
              <w:t>клон вперед и одновременно взмах ложек назад, выдох, смотреть вперед. Вернуться в и. п.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«Справа, слева»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ложки в стороны (вертикально). Присесть, коснуться земли справа (слева). Вернуться в и. п. Сле</w:t>
            </w:r>
            <w:r w:rsidRPr="00E85C03">
              <w:rPr>
                <w:rFonts w:ascii="Times New Roman" w:hAnsi="Times New Roman" w:cs="Times New Roman"/>
                <w:sz w:val="24"/>
                <w:szCs w:val="24"/>
                <w:lang w:eastAsia="en-US"/>
              </w:rPr>
              <w:softHyphen/>
              <w:t>дить за ложками. Дыхание произвольное. Повторить по 3 раза.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«Ложки в стороны и вниз»</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с ложками вниз. Ложки в стороны, глубокий вдох носом. Вернуться в и. п., на выдохе произнести «вни-из».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«Самовар»</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образуют круг, берутся за руки, педагог становится в круг вместе с детьми. Педагог читает текст стихотворения, вместе с детьми выполняет движения.</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Пыхтит на кухне самовар,           Идут по кругу в правую сторо</w:t>
            </w:r>
            <w:r w:rsidRPr="00E85C03">
              <w:rPr>
                <w:rFonts w:ascii="Times New Roman" w:hAnsi="Times New Roman" w:cs="Times New Roman"/>
                <w:sz w:val="24"/>
                <w:szCs w:val="24"/>
                <w:lang w:eastAsia="en-US"/>
              </w:rPr>
              <w:softHyphen/>
              <w:t>ну, взявшись за руки.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Чух-чух, пых-пых.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над ним вьется пар,                   Идут по кругу в обратном на</w:t>
            </w:r>
            <w:r w:rsidRPr="00E85C03">
              <w:rPr>
                <w:rFonts w:ascii="Times New Roman" w:hAnsi="Times New Roman" w:cs="Times New Roman"/>
                <w:sz w:val="24"/>
                <w:szCs w:val="24"/>
                <w:lang w:eastAsia="en-US"/>
              </w:rPr>
              <w:softHyphen/>
              <w:t>правлении.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Чух-чух, пых-пых.</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 самовару подойдем,                   Идут  маленькими   шагами   к центру круга.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Себе чаю мы нальем.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Вместе сядем все за стол,              Отходят назад, образуя широкий круг.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Выпьем чаю с пирогом.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потом мы встанем в круг          Хлопают в ладоши.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зовет                           Танцуют. Попеременно выставля</w:t>
            </w:r>
            <w:r w:rsidRPr="00E85C03">
              <w:rPr>
                <w:rFonts w:ascii="Times New Roman" w:hAnsi="Times New Roman" w:cs="Times New Roman"/>
                <w:sz w:val="24"/>
                <w:szCs w:val="24"/>
                <w:lang w:eastAsia="en-US"/>
              </w:rPr>
              <w:softHyphen/>
              <w:t xml:space="preserve">ют вперед на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Всех друзей-малышей             пятку правую и   левую ногу, руки на поясе.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дружный хоровод.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c>
          <w:tcPr>
            <w:tcW w:w="2326" w:type="dxa"/>
            <w:tcBorders>
              <w:top w:val="nil"/>
            </w:tcBorders>
          </w:tcPr>
          <w:p w:rsidR="00CF1317" w:rsidRPr="00E85C03" w:rsidRDefault="00CF1317" w:rsidP="00E85C03">
            <w:pPr>
              <w:spacing w:after="0" w:line="240" w:lineRule="auto"/>
              <w:rPr>
                <w:rFonts w:ascii="Times New Roman" w:hAnsi="Times New Roman" w:cs="Times New Roman"/>
                <w:sz w:val="24"/>
                <w:szCs w:val="24"/>
                <w:lang w:eastAsia="en-US"/>
              </w:rPr>
            </w:pPr>
          </w:p>
        </w:tc>
        <w:tc>
          <w:tcPr>
            <w:tcW w:w="2326"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3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"Мороз". (развитие речи, ознакомление с окружающим миром)</w:t>
            </w:r>
            <w:r w:rsidRPr="00E85C03">
              <w:rPr>
                <w:rFonts w:ascii="Times New Roman" w:hAnsi="Times New Roman" w:cs="Times New Roman"/>
                <w:sz w:val="24"/>
                <w:szCs w:val="24"/>
                <w:lang w:eastAsia="en-US"/>
              </w:rPr>
              <w:tab/>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художник такой или кто?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Украсил узором поутру окно.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собрался я вечером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кровати узоров мне не видать.</w:t>
            </w:r>
          </w:p>
        </w:tc>
        <w:tc>
          <w:tcPr>
            <w:tcW w:w="23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"Пара картинок". (ознакомление с окружающим миром, развитие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задача: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Игровые действия: поиск одинаковых картинок.</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"Ходьба приставным шагом". Цель: Формировать навыки ходьбы приставным шагом вперед;прыжки с ноги на ногу,прямой галоп;навыки метания мяча в горизонтальную цель. Развивать двигательную активность детей, интерес к физкультурной деятельности. Упражнение по профилактике плоскостопия «Катание мячика ногами попеременно».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мышцы стопы, координацию.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"Ежик".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игры, выполнять ходьбу, бег врассыпную, использовать всю площадь зала. Упражнение на дыхание «Дудочка».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Воздух мы сейчас вдохнём,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дудку мы дудеть начнём.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ноги вместе, руки вдоль туловища.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 вдох, подняться на носки руки через стороны поднести к губам.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 выдох с произнесением «ду-у-у», вернуться в исходное положение: (4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«Снежинки»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учить детей рисовать горизонтальные и вертикальные линии, проводить их пересечение; обучать умению лепить предметы, отрывая кусочки, скатывая, пользоваться стекой; распределять готовые фигуры на листе, а затем  наклеивать их на бумагу.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"Катание мяча в ворота". Цель: Формировать навыки ходьбы приставным шагом вперед; навыки бега в разных направлениях; навыки метания мяча в горизонтальную цель. Развивать двигательную активность детей, интерес к физкультурной деятельности. Подвижная игра "Быстрый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прокатывать мяч в прямом направлении, действовать по сигналу педагога. Построение в колонну по одному.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"Вырасти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«Грузовая машина»</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обучать умению лепить предметы, отрывая кусочки, скатывая, пользоваться стекой; распределять готовые фигуры на листе, а затем  наклеивать их на бумагу;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«Свернувшийся в клубок ежик". Цель: Учить детей ходьбе приставным шагом вперед; прыжкам с ноги на ногу; бросанию мяча в даль. Продолжать формировать навыки бега в разных направлениях. Координировать двигательную активность и формировать интерес к физической культуре. Подвижная игра "Быстрый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прокатывать мяч в прямом направлении, действовать по сигналу педагога. Дыхательная гимнастика "Вырасти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«Самолет»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обучать умению лепить предметы, отрывая кусочки, скатывая, пользоваться стекой; распределять готовые фигуры на листе, а затем  наклеивать их на бумагу;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«Про волка» Цель: Пробуждать эмоциональный отклик к песням о диких животных; учить различать мелодии по характерным признакам диких животных; развивать звуковысотный слух; учить правильно передавать повадки диких животных посредством слушания музыки; развивать навыки игры на музыкальных ложках; формировать понятия о жизни диких животных в зимнее время; учить правильному эмоциональному восприятию музыкальных произведений. Ход занятия: Песня Д.Ботбаева, А.Асылбек "Волк".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Б.Далденбай, А.Асылбек "Аю-медведь".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Музыкально-ритмические движения "Ламбада".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"Танец с ложками".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на ложках.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«Лодка»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обучать умению лепить предметы, отрывая кусочки, скатывая, пользоваться стекой; распределять готовые фигуры на листе, а затем  наклеивать их на бумагу; закрепление знаний о геометрических фигурах (треугольник,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Түстердің қазақша атауларын дұрыс айтуға, күнделікті қолдануға, жаңа сөздерде қазақ тіліне тән дыбыстарды дұрыс айтуға үйрету. Педагогтің өтінішімен қарапайым әрекеттерді орындауға үйрету. Сөз тіркестерін түсінуге және сөздерді байланыстырып құрастыруға жаттықтыру.</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«Кім жылдым» ойыны. Мақсаты: Түсті білдіретін сөздермен балалардың сөздік қорын кеңейту.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 барысы: Мұғалім екі баланы тақтаға шақырып, қазақ тілінде бір түсті атайды. Тақтада түрлі түстердің суреттері болады. Балалардың қайсысы аталған түсті тезірек көрсетсе, сол жеңімпаз болады.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«Пароход»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обучать умению лепить предметы, отрывая кусочки, скатывая, пользоваться стекой; распределять готовые фигуры на листе, а затем  наклеивать их на бумагу; закрепление знаний о геометрических фигурах (квадрат, круг,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И одежду доставай.</w:t>
            </w:r>
            <w:r w:rsidRPr="00174C9D">
              <w:rPr>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снегом на деревьях. Цель: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детям оглядеть участок, двор, сказать, где лежит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"Зимой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Навьюжило.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кружеве: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на соснах,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кустах,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белых шубках 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запутались в ветвях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Буйные метели.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Прокофьев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сгребание снега лопатами, подметание растительного сора. Цель: побуждать к выполнению простейших посильных трудовых действий с вениками, лопатками; вырабатывать желание "трудиться" вместе со свертниками,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ориентировку в пространстве, развивать фиксацию взора;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(развитие речи и художественная литература,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трудом дворника зимой. Цель: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труду.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понаблюдать за действиями дворника.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Двор убирает супер человек,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сильнее, выносливей всех.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его руках работа спорится,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закончив дело, не остановится.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верите? Посмотрите, чистый двор.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этом остановим наш спор.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что делает дворник?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Какими инструментами пользуется дворник? Молотком? Пилой? (Это лопата.)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Для чего лопата? (Лопата для уборки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Правильно, с помощью лопаты можно быстрее и чище сгрести снег. Посмотрите, как чисто там, где поработал дворник. Вот, какой молодец дворник! Теперь всем людям ходить легко.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Люди говорят: "Землю красит солнце, а человека труд".(ознакомление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сгребание снега лопатами, подметание растительного сора.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к выполнению простейших посильных трудовых действий с вениками, лопатками; вырабатывать желание "трудиться" вместе со свертниками, доводить дело до конца. (физическая культра,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"Кенгуру".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навыки прыжка на двух ногах с продвижением вперед; развивать силу, мышцы ног, туловища, умение отрываться от земли двумя ногами, сохранять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технику прыжка на двух ногах с продвижением вперед либо показать, как прыгает кенгуру.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избежание скученности и сталкиваний педагог подразделяет детей на две команды.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"Догоните мяч".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стоят в одном конце площадки, педагог держит корзину с мелкими мячами.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безопасностью во время игры, избежания столкновений.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воробьями. Цель: развивать желание наблюдать за воробьями на участке, описывать характерные особенности внешнего вида, повадок;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 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кормление птиц.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выполнять действия сообща.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"Птички в гнездышках". 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"Сбей кегли"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действия в соответствии с текстом стихотворения,катанию мяча прямо в цель.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на земле чертят линию.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Прокатив 3 мяча, ребенок бежит, собирает их и передает следующему играющему.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Указания: мячи диаметром 15-20 см.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сопровождает свой показ такими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 какие кегли. (педагог указывает на кегли)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Ровно-ровно в ряд стоят!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ним направим мяч умело (толкает мяч двумя руками)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они уже лежат! (обращает внимание на сбитые кегли).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птицами вечером. Цель: развивать у детей умение замечать особенности поведения птиц вечером, развивать умение отмечать, что вечером, к ночи птицы громко не поют, больше молчат; воспитывать любознательность. Ход наблюдения:  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Закрепляется представление о том, что день зимой короче, ночь длинее.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подметание дорожек. Цель: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"Цыплята и кот" 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медальоны героев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сам в роли курочки, а дети – цыплята. Одного ребенка выбирают в роли кота. Курочка и цыплятки идут 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Вышла курочка-хохлатка, с нею желтые цыплятки,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Квохчет курочка: "Ко-ко! Не ходите далеко.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скамейке у дорожки улеглась и дремлет 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глазки открывает и цыпляток догоняет.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последних словах кот просыпается и бежит догонять цыплят. Цыплята бегут к маме-курице под крыло.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временем суток (утро) Цель: продолжать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"утро";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Формируется и закрепляется представление о том, что день зимой короткий, ночь длинная.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Зимой детишек не унять,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 снегом любят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вы, детишки, не зевайте,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еще светло - играйте.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Короткий день, увы,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Стемнеет рано - всем домой.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посыпка песком скользких дорожек. 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Казахская народная подвижная игра-упражнение "Байга".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палки-лошадки.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 (казахский язык,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бросает следующий?".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метания снежков в дальность, умение следовать правилам.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Побуждать детей к самостоятельному раздеванию, размещению одежды в шкафу по правилам: головные уборы, одежда, обувь; поддерживать умение обращаться за помощью к взрослому; способствовать развитию умений засучивать рукава, включать кран, мыть руки с мылом, вытирать руки насухо.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привычки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Нетрудно нам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готовы их повторять".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Большими вырасти хотим.</w:t>
            </w:r>
            <w:r w:rsidRPr="00174C9D">
              <w:rPr>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(музыкальное сопровождение спокойного сна).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rPr>
          <w:gridAfter w:val="4"/>
          <w:wAfter w:w="9304" w:type="dxa"/>
          <w:trHeight w:val="5369"/>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Разминка в постели. Самомассаж.</w:t>
            </w:r>
          </w:p>
          <w:p w:rsidR="00CF1317" w:rsidRPr="00E85C03" w:rsidRDefault="00CF1317" w:rsidP="00E85C03">
            <w:pPr>
              <w:numPr>
                <w:ilvl w:val="0"/>
                <w:numId w:val="5"/>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Повороты головы, вправо, влево.</w:t>
            </w:r>
          </w:p>
          <w:p w:rsidR="00CF1317" w:rsidRPr="00E85C03" w:rsidRDefault="00CF1317" w:rsidP="00E85C03">
            <w:pPr>
              <w:numPr>
                <w:ilvl w:val="0"/>
                <w:numId w:val="5"/>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Легкое поглаживание рук, ног, живота, пяток.</w:t>
            </w:r>
          </w:p>
          <w:p w:rsidR="00CF1317" w:rsidRPr="00E85C03" w:rsidRDefault="00CF1317" w:rsidP="00E85C03">
            <w:pPr>
              <w:numPr>
                <w:ilvl w:val="0"/>
                <w:numId w:val="5"/>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Разведение и сгибание рук.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II. «Мишка» - руки опущены, тело наклонено вперед, переваливаться с ноги на ногу.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Мишка косолапый по лесу идёт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Шишки собирает и в карман кладёт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Вдруг упала шишка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Прямо мишке в лоб</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Мишка рассердился и ногою топ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Больше я не буду шишки собирать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Сяду на машину и поеду спать.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«Лягушка» присесть, прыгнуть вперед, встать.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IV. «Петушок» - шагать, высоко поднимая ноги, хлопая руками по бокам, высоко поднять голову – Ку – ка – ре – ку.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 болоте нет дорог,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Я по кочкам скок да скок.</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 физическая культура)</w:t>
            </w:r>
          </w:p>
        </w:tc>
      </w:tr>
      <w:tr w:rsidR="00CF1317" w:rsidRPr="00E85C03">
        <w:trPr>
          <w:gridAfter w:val="4"/>
          <w:wAfter w:w="9304" w:type="dxa"/>
          <w:trHeight w:val="419"/>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полдник подошел,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Сели дети все за стол.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не было беды,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Вспомним правила 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ноги не стучат,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язычки молчат.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обедом не сори,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Насорил — так убери.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gridAfter w:val="4"/>
          <w:wAfter w:w="9304" w:type="dxa"/>
          <w:trHeight w:val="44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«Рассели жителей по двум домам «Много» и «Один»»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«Далеко или близко?»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проведения упражнений, педагог предусматривает определение местоположения двух известных детям предметов. (развитие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«Кто что ест?»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Ход игры: В двух кругах лежат разные виды пищи: просо, зерна, панировочные сухари, шиповник, ягода, жук, червь, яблоки. Задача детей-разделить корм зимующим и однолетним птицам.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«Где звенит?»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определить, откуда исходит звук. Предварительная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 (развитие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«Найди лишнее»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детям цепочку предметов, в которой есть лишний предмет, дети выделяют лишний предмет и объясняют по какой причине они его выбрали. (ознакомление с окружающим миром, развитие речи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«Гораж для кукол»</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Показать детям гораж, выяснить его назначение, применение, затем дать задание соорудить из конструктора гораж для кукол.</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(Конструирование,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Дидактическая игра "Назови ласково".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повторить слово, подобрать его уменьшительно-ласкательную форму.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окно - окошечко, дом- домик, солнце- солнышко, рука- ручка, рученька, глаз - глазик, белка - белочка. (развитие речи и художественная литература, ознакомление с окружающим миром)</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«Моя улица»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Беседуем с детьми кто на какой улице живёт, как улицы называются, какие улицы у детей, главные второстипенные, какое движение на улицах. Предложить соорудить из конструктора свою улицу, дома и дорогу, всевозможные сооружения на ней.</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 xml:space="preserve">Коррекционная работа (Педагог-психолог). Заключение 3. </w:t>
            </w:r>
            <w:r w:rsidRPr="00E85C03">
              <w:rPr>
                <w:rFonts w:ascii="Times New Roman" w:hAnsi="Times New Roman" w:cs="Times New Roman"/>
                <w:sz w:val="24"/>
                <w:szCs w:val="24"/>
              </w:rPr>
              <w:t xml:space="preserve">Развитие слухомоторной координации, развитие концентрации и распределения внимания.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rPr>
              <w:t>Упражнения с мячиками.</w:t>
            </w:r>
          </w:p>
          <w:p w:rsidR="00CF1317" w:rsidRPr="00E85C03" w:rsidRDefault="00CF1317" w:rsidP="00FD2E1D">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 У каждого по одному мячику (массажный, либо резиновый, маленький). Способы действий с мячиками: - мяч в противоположной руке – перекладывать из руки в руку друг другу; - мяч в противоположной руке, перекладываем с левой в правую и другому отдаем, у одного - передает крест-накрест – правая рука сверху, левая рука сверху.</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«На дороге»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Провести беседу с детьми о правилах дорожного движения, о правилах поведения на улицах. Предложить детям построить из конструктора дорогу и установить на нее соответственные дорожные знаки, какие требуются по их замыслу.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Коррекционная работа (Педагог-логопед). Заключение 3</w:t>
            </w:r>
            <w:r w:rsidRPr="00E85C03">
              <w:rPr>
                <w:rFonts w:ascii="Times New Roman" w:hAnsi="Times New Roman" w:cs="Times New Roman"/>
                <w:sz w:val="24"/>
                <w:szCs w:val="24"/>
                <w:lang w:eastAsia="en-US"/>
              </w:rPr>
              <w:t xml:space="preserve"> Игра «Найди животных»</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грамматического строя речи; правильное использование в речи предлогов с пространственным значением (в, на, за, около, под, перед).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Логопед раскладывает различных животных по кабинету. Задача ребёнка найти животных и сказать где они были спрятаны.</w:t>
            </w:r>
          </w:p>
        </w:tc>
        <w:tc>
          <w:tcPr>
            <w:tcW w:w="21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«Мой дом мечты»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о том, какие дома бывают, большие маленькие, одноэтажные, многоэтажные, называть основные слова на двух язвках. Предложить детям построить дома о которых они мечтают и рассказать о них.</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казахский язык,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Скороговорки. Цель: формировать правильное произношение. Ход игры: Предлагает педагог детям повторять за ним: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Два цыпленка не 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Скоро-скоро подрастут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пока они играют,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Крылья быстро вырастут. (развитие речи и художественная литератра, ознакомление с окружающим миром)</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«Машины большие и матенькие»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о различных видах транспорта, о том что машины бывают разными по величине, познакомить детей с названием различного транспорта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основы математики,  развитие речи и художественная литература, казахский язык,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Пальчиковая игра "Овощи". Цель: развивать мелкую моторику рук, артикуляцию, слуховое внимание; уточнять представления об овощах.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девчушки Зиночки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Овощи в корзиночке. (Дети делают ладошки "корзинкой)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пузатый кабачок (Сгибают пальчики, начиная с большого)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Положила на бочок,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Перец и морковку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Уложила ловко,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Помидор и огурец.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Наша Зина – молодец! (Показывают большой палец).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развитие речи и художественная литература)</w:t>
            </w: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падающим на землю снегом. Цель: наблюдать как идет снег, объяснить что это природное явление, в морозный день снег легкий, снежинки как будто танцуют в воздухе, в теплый день снег с каждым днем ​​тяжелее, снежинки плавно падает на землю, в холодный день снег идет быстро.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 "На всех садится, никого не боится".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Художественное слово.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Снежок порхает, кружится,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улице бело.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превратились лужицы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холодное стекло.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летом пели зяблики,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Сегодня, 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розовые яблоки,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ветках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Снежок изрезан лыжами,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мел, скрипуч и сух,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ловит кошка рыжая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Веселых белых мух. (Н. Некрасов).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на снегу нарисовать картинку символами "Зима".(ознакомление с окружающим миром, развитие речи и хдожественная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дорожек, скамеек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"Караси и щука". Цель: развивать умения детей ходить и бегать врассыпную, по сигналу прятаться за камешки, приседая на корточки. Развивать ловкость, быстроту, ориентировку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 ребенок на роль щуки. Остальные делятся на две группы: одна встает в круг – это камешки, другая – караси, которые плавают внутри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Щука находится за пределами круга. По сигналу – щука – она быстро вбегает в круг, стараясь поймать карасей.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Караси спешат занять место за кем-нибудь из играющих (за камни). Пойманных карасей выводят за круг, подсчитывают.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с другим водящим.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Усложнения: щук может быть две; караси плавают не только в кругу, но и между камней, щука находится в стороне. (физическая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"Охотники и олени".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координация движений в команде.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умение правильно принимать исходное положение при самостоятельной свободной игре, метании в цель, броске.(физическая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Свободные игры, игры с санками и игрушками.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катать сани, посадив в них игрушки, развивать координацию движений, поддерживать задор, желание играть на воздухе. (социально-эмоциональное  развитие, физическая культура, ознакомление с окружающим миром)</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метелью.  Цель: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Ненастная погодка!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Метет по всей земле.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Предсказывала сводка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Метели в феврале.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Метель в сугробах кружит,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снегу идешь с трудом.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Разведчик обнаружит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саду высокий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Агния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Посмотрите, дети, для того, чтобы была метель нужен сильный ветерок и уже выпавший снег. Метель метет снизу, почти под ногами. Когда во время метели смотришь под ноги, то кажется словно ноги окрутывают длинные тонкие нити.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"Птички в гнездышках". 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Подвижные игры "Лошадки".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внимательно слушать команды педагога, бегать, выполнять поскоки; развивать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Свободные игры, игры с санками и игрушками.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катать сани, посадив в них игрушки, развивать координацию движений, поддерживать задор, желание играть на воздухе. (социально-эмоциональное  развитие, физическая культура, ознакомление с окружающим миром)</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сорокой.  Цель: развивать интерес к окружающему миру, учить узнавать сороку по звуку, по внешним особенностям; воспитывать бережное отношение к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звуки, издаваемые сорокой.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слышите? Кто это?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сорока. Вы правы. Сорока не поет - стрекочет; давайте повторим.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Молодцы. Похужа сорока на воробья?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Сорока больше воробья. У сороки длинный хвост и крылья, они пестрые, черно-белые.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Сорока умная птица; она сильным клювом зимой добывает себе пищу, живет поближе к человеку.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Сорока любит блестящие предметы, которые она находит. Их она собирает у себя в гнезде.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Ай да сорока-белобока,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Целый день стрекотала,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устала.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Садилась на ветки, над двором летала,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Блестящие брошки искала.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Простые задания, выполняемые взрослыми (посыпка песком скользких дорожек).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бережное отношение к друзьям и взрослым.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"Цыплята и кот".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медальоны героев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сам в роли курочки, а дети – цыплята. Одного ребенка выбирают в роли кота. Курочка и цыплятки идут 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Вышла курочка-хохлатка, с нею желтые цыплятки,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Квохчет курочка: "Ко-ко! Не ходите далеко.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скамейке у дорожки улеглась и дремлет 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глазки открывает и цыпляток догоняет.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последних словах кот просыпается и бежит догонять цыплят. Цыплята бегут к маме-курице под крыло.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"Самолеты". Цель: упражнять в беге не сталкиваясь друг с другом; воспитывать ловкость и выносливость.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"От берега к берегу".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разбеге, беге в стороны, в прыжках с черту.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Свободные игры, игры с санками и игрушками. Цель: развивать умения катать сани, посадив в них игрушки, развивать координацию движений, поддерживать задор, желание играть на воздухе. (социально-эмоцональное развитие,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1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дятлом.  Цель: формировать представления о дятле, его внешних особенностях, особенностях зимования; развивать наблюдательность,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тишину. При прослушивании стуков по дереву, спрашивает: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слышите? Кто это стучит? Человек?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Зимой на стволах деревьев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Ыскабай "Дятел".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Тук-тук-тук, тук-тук-тук,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стучится в старый сук?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и в холод, и в жару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Чистит старую кору?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красной шапке, острый нос,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цепкой лапкой, чёрный хвост.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Барабанщик надо мной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Что-то ищет под корой.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Ыскабай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подметание дорожек. Цель: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"Двигаемся как животные". Цель: учить детей подражать движениям животных: ходить на внешней стороне стопы, прыгать на двух ногах с передвижением вперед, четко выражая в том или ином основном виде движений; развивать общую группу мышц, отзывчивость, эмоциональность.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картинки с изображением диких животных, знакомых детям. Вместе с педагогом дети определяют, каким образом двигается медведь (ходьба с широко расставленными ногами, на внешней стороне стопы), заяц (прыжки на двух ногах с передвижением вперед). Педагог еще раз показывает образец выполнения движений либо просит показать образец детям. Во время выполнения движений педагог следит за правильностью выполнения, обеспечивает поточность движения подгрупп, использует инструкции, похвалу.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игра"Давай прыгнем".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бегать между снежными сугробами, не задевая предметы, учить быстро действовать по команде педагога.(физическая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"Кто следующий?".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прыгать с места и в длину.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Свободные игры, игры с санками и игрушками. Цель: развивать умения катать сани, посадив в них игрушки, развивать координацию движений, поддерживать задор, желание играть на воздухе. (социально-эмоциональное развитие, физическая культура, ознакомление с окружающим миром)</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елью зимой. Цель: развивать представления о хвойном растении, ели; особенностях роста ели в зимний период; воспитывать бережное отношение к растениям.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называет сосну, предлагает найти ель в окружающем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 Ивенсен "Ёлочка"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Ёлочка, ёлка,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Колкая иголка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ты выросла?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ты видела?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Лису.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Морозы.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Голые березы,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Волки да медведи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все соседи.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у нас под Новый год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песенку поет.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 Ивенсен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ель: наличие иголок темно-зеленого цвета на ветках. Предлагается сравнить ель с березой.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Посмотрите, на ель, а теперь на березу. Они похожи?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ель, и береза -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березе нет листьев, есть ствол белый. А что мы видим на ветках 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ели на ветках иголки, а у березы их нет. Береза сбросила листья осенью, ель иголки не сбрасывает.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замечают, что хвоя на ели темно-зеленая.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напоминает детям о том, что ель не лиственное дерево, а хвойное.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Ель мы ласково называем елкой, елочкой. Ель не боится мороза и вьюги. В иголках ели много смолы, они защищают от замерзания. А падающий на ветки снег осыпается на землю, и ветки от тяжести не ломаются.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дотрогуться до иголок, сравнить иголки ели и сосны.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уборка снега.  Цель: закрепить умение пользоваться пластиковыми лопатками; развивать целеустремленность, усердие.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маска, веревка.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 Пойманный тот - кого задели рукой.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"Прыжок к флагу, "У ворот". Цель: прыгать двумя ногами вперед, прыгать. (социально-эмоциональное развитие,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rPr>
          <w:gridAfter w:val="4"/>
          <w:wAfter w:w="9304" w:type="dxa"/>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6254A">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06.02-10.02.2023 г.</w:t>
      </w:r>
    </w:p>
    <w:tbl>
      <w:tblPr>
        <w:tblW w:w="14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33"/>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6.02</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7.02</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8.02</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9.02</w:t>
            </w:r>
          </w:p>
        </w:tc>
        <w:tc>
          <w:tcPr>
            <w:tcW w:w="26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10.02</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Консультация с родителями на тему "Как сделать прогулку зимой с ребенком веселой и полезной"; ответы на вопросы родителей.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анкета: "К какому труду приучать ребенка дома".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shd w:val="clear" w:color="auto" w:fill="FFFFFF"/>
          </w:tcPr>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Игра-инсценировка «Сварим из овощей вкусный суп»</w:t>
            </w:r>
            <w:r w:rsidRPr="00174C9D">
              <w:rPr>
                <w:lang w:eastAsia="en-US"/>
              </w:rPr>
              <w:br/>
            </w:r>
            <w:r w:rsidRPr="00E85C03">
              <w:rPr>
                <w:rStyle w:val="Strong"/>
                <w:b w:val="0"/>
                <w:bCs w:val="0"/>
                <w:lang w:eastAsia="en-US"/>
              </w:rPr>
              <w:t>Цель:</w:t>
            </w:r>
            <w:r w:rsidRPr="00174C9D">
              <w:rPr>
                <w:lang w:eastAsia="en-US"/>
              </w:rPr>
              <w:t> познакомить детей с процессом приготовления овощного супа, показывая и называя действия, которые ребенок позднее может перенести в игровую ситуацию; развивать воображение детей; выяснить, знают ли дети названия и назначение предметов кухонной посуды (на сковороде жарят и т. д.); активизировать соответствующие слова в речи детей на двух языках; обратить внимание малышей на новое слово: овощной; упражнять в произношении (по подражанию) звука ш.</w:t>
            </w:r>
          </w:p>
          <w:p w:rsidR="00CF1317" w:rsidRPr="00174C9D" w:rsidRDefault="00CF1317" w:rsidP="00E85C03">
            <w:pPr>
              <w:pStyle w:val="NormalWeb"/>
              <w:shd w:val="clear" w:color="auto" w:fill="FFFFFF"/>
              <w:spacing w:before="0" w:beforeAutospacing="0" w:after="0" w:afterAutospacing="0"/>
              <w:rPr>
                <w:lang w:eastAsia="en-US"/>
              </w:rPr>
            </w:pPr>
            <w:r w:rsidRPr="00E85C03">
              <w:rPr>
                <w:rStyle w:val="Strong"/>
                <w:b w:val="0"/>
                <w:bCs w:val="0"/>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разгадывают загадки.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Красный, круглый и</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Пузатый,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Он знаком нам всем ребята. ( Помидор)</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Сто одежек и все без застежек. ( Капуста)</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Сидит дет во сто шуб одет,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Когда его раздевают</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Все слезы проливают. (Лук)</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Сидит девица в темнице, а коса на улице (Морковь)</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Давайте сложим овощи в корзинку и еще раз вспомним как они называются, произносить слова на двух языках.</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Что можно приготовить из овощей?</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Дети: Суп, салат, борщ.</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Вам дома варят суп? На чем его готовять?</w:t>
            </w:r>
          </w:p>
          <w:p w:rsidR="00CF1317" w:rsidRPr="00E85C03" w:rsidRDefault="00CF1317" w:rsidP="00E85C03">
            <w:pPr>
              <w:pStyle w:val="NormalWeb"/>
              <w:spacing w:before="0" w:beforeAutospacing="0" w:after="0" w:afterAutospacing="0"/>
              <w:rPr>
                <w:lang w:val="kk-KZ" w:eastAsia="en-US"/>
              </w:rPr>
            </w:pPr>
            <w:r w:rsidRPr="00174C9D">
              <w:rPr>
                <w:lang w:eastAsia="en-US"/>
              </w:rPr>
              <w:t>Дети: Мама готовит на плите.</w:t>
            </w:r>
            <w:r w:rsidRPr="00174C9D">
              <w:rPr>
                <w:lang w:eastAsia="en-US"/>
              </w:rPr>
              <w:br/>
              <w:t>Перед детьми — плита. На ней — кастрюля, сковорода (игрушки, достаточно крупные, или настоящая посуда); рядом — набор овощей (натуральные), миска с водой, нож, ложка.</w:t>
            </w:r>
            <w:r w:rsidRPr="00174C9D">
              <w:rPr>
                <w:lang w:eastAsia="en-US"/>
              </w:rPr>
              <w:br/>
              <w:t>— Я научу вас варить из овощей вкусный суп,— начинает игру педагог.— На плите стоит (показ)...?</w:t>
            </w:r>
            <w:r w:rsidRPr="00174C9D">
              <w:rPr>
                <w:lang w:eastAsia="en-US"/>
              </w:rPr>
              <w:br/>
              <w:t>— Кастрюля. Большая.</w:t>
            </w:r>
            <w:r w:rsidRPr="00174C9D">
              <w:rPr>
                <w:lang w:eastAsia="en-US"/>
              </w:rPr>
              <w:br/>
              <w:t>— В этой большой кастрюле — вода. Посмотрите (зачерпывает воду ложкой и выливает обратно). Скоро вода закипит, поэтому пора чистить картошку.</w:t>
            </w:r>
            <w:r w:rsidRPr="00174C9D">
              <w:rPr>
                <w:lang w:eastAsia="en-US"/>
              </w:rPr>
              <w:br/>
              <w:t>Воспитатель просит кого-нибудь из детей найти и передать ему картофель, моет его в миске, чистит. Дети называют действия, повторяют названия.</w:t>
            </w:r>
            <w:r w:rsidRPr="00174C9D">
              <w:rPr>
                <w:lang w:eastAsia="en-US"/>
              </w:rPr>
              <w:br/>
              <w:t>Воспитатель интересуется, как теперь выглядит картошка.</w:t>
            </w:r>
            <w:r w:rsidRPr="00174C9D">
              <w:rPr>
                <w:lang w:eastAsia="en-US"/>
              </w:rPr>
              <w:br/>
              <w:t>— Она белая, чистая, без шкурки (кожицы).</w:t>
            </w:r>
            <w:r w:rsidRPr="00174C9D">
              <w:rPr>
                <w:lang w:eastAsia="en-US"/>
              </w:rPr>
              <w:br/>
              <w:t>— Бросить ее в кастрюлю целиком или...?</w:t>
            </w:r>
            <w:r w:rsidRPr="00174C9D">
              <w:rPr>
                <w:lang w:eastAsia="en-US"/>
              </w:rPr>
              <w:br/>
              <w:t>— Надо порезать.</w:t>
            </w:r>
            <w:r w:rsidRPr="00174C9D">
              <w:rPr>
                <w:lang w:eastAsia="en-US"/>
              </w:rPr>
              <w:br/>
              <w:t>Педагог разрезает картофелину и опускает кусочки в кастрюлю Затем дети приносят капусту, морковь , свёклу  наблюдают, как педагог моет и шинкует овощи. Отдельно на сковороде он жарит лук (дети называют овощ и действие с ним).</w:t>
            </w:r>
            <w:r w:rsidRPr="00174C9D">
              <w:rPr>
                <w:lang w:eastAsia="en-US"/>
              </w:rPr>
              <w:br/>
              <w:t>«Послушайте,— говорит педагог,— как шипит на горячей сковороде масло: ш-ш-ш. Как оно шипит?» (Упражнение на звуко-произношение.)</w:t>
            </w:r>
            <w:r w:rsidRPr="00174C9D">
              <w:rPr>
                <w:lang w:eastAsia="en-US"/>
              </w:rPr>
              <w:br/>
              <w:t>Воспитатель выкладывает лук в кастрюлю, помешивает суп. Говорит: «Очень жаль, что «не горит» наша плита. Но мы сейчас пригласим повара  и попросим сварить наш суп из овощей, овощной суп, на настоящей плите».</w:t>
            </w:r>
            <w:r w:rsidRPr="00174C9D">
              <w:rPr>
                <w:lang w:eastAsia="en-US"/>
              </w:rPr>
              <w:br/>
              <w:t>Когда приходит повар, педагог передает ему кастрюлю. Тот интересуется, что в ней, выслушивает детей, одобряет и уточняет их ответы. Обещает сварить суп.</w:t>
            </w:r>
            <w:r w:rsidRPr="00174C9D">
              <w:rPr>
                <w:lang w:eastAsia="en-US"/>
              </w:rPr>
              <w:br/>
              <w:t>Примечание. Желательно, чтобы в этот день на обед был приготовлен овощной суп.  (</w:t>
            </w:r>
            <w:r w:rsidRPr="00E85C03">
              <w:rPr>
                <w:lang w:val="kk-KZ" w:eastAsia="en-US"/>
              </w:rPr>
              <w:t>Развитие речи и художественная литература, ознакомление с окружающим миром, казахский язык, основы математики)</w:t>
            </w:r>
          </w:p>
          <w:p w:rsidR="00CF1317" w:rsidRPr="00174C9D" w:rsidRDefault="00CF1317" w:rsidP="00E85C03">
            <w:pPr>
              <w:pStyle w:val="NormalWeb"/>
              <w:spacing w:before="0" w:beforeAutospacing="0" w:after="0" w:afterAutospacing="0"/>
              <w:rPr>
                <w:lang w:eastAsia="en-US"/>
              </w:rPr>
            </w:pPr>
            <w:r w:rsidRPr="00174C9D">
              <w:rPr>
                <w:lang w:eastAsia="en-US"/>
              </w:rPr>
              <w:t>Гимн. Цель: Воспитывать чувства патриотизма , уважение, гордость.</w:t>
            </w:r>
            <w:r w:rsidRPr="00E85C03">
              <w:rPr>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Дидактическая игра «Назови сутки»</w:t>
            </w:r>
          </w:p>
          <w:p w:rsidR="00CF1317" w:rsidRPr="00174C9D" w:rsidRDefault="00CF1317" w:rsidP="00E85C03">
            <w:pPr>
              <w:pStyle w:val="NormalWeb"/>
              <w:spacing w:before="0" w:beforeAutospacing="0" w:after="0" w:afterAutospacing="0"/>
              <w:rPr>
                <w:lang w:eastAsia="en-US"/>
              </w:rPr>
            </w:pPr>
            <w:r w:rsidRPr="00174C9D">
              <w:rPr>
                <w:lang w:eastAsia="en-US"/>
              </w:rPr>
              <w:t>Цель: Закреплять представления о частях суток (утро, день, вечер, ночь), называть части суток на казахском языке.</w:t>
            </w:r>
          </w:p>
          <w:p w:rsidR="00CF1317" w:rsidRPr="00174C9D" w:rsidRDefault="00CF1317" w:rsidP="00E85C03">
            <w:pPr>
              <w:pStyle w:val="NormalWeb"/>
              <w:spacing w:before="0" w:beforeAutospacing="0" w:after="0" w:afterAutospacing="0"/>
              <w:rPr>
                <w:lang w:eastAsia="en-US"/>
              </w:rPr>
            </w:pPr>
            <w:r w:rsidRPr="00174C9D">
              <w:rPr>
                <w:lang w:eastAsia="en-US"/>
              </w:rPr>
              <w:t>Материалы: карточки, с изображением частей суток.</w:t>
            </w:r>
          </w:p>
          <w:p w:rsidR="00CF1317" w:rsidRPr="00174C9D" w:rsidRDefault="00CF1317" w:rsidP="00E85C03">
            <w:pPr>
              <w:pStyle w:val="NormalWeb"/>
              <w:spacing w:before="0" w:beforeAutospacing="0" w:after="0" w:afterAutospacing="0"/>
              <w:rPr>
                <w:lang w:eastAsia="en-US"/>
              </w:rPr>
            </w:pPr>
            <w:r w:rsidRPr="00174C9D">
              <w:rPr>
                <w:lang w:eastAsia="en-US"/>
              </w:rPr>
              <w:t>Ход игры: Воспитатель вместе с детьми выясняет, из скольких частей состоят сутки, предлагает назвать их, проговаривают слова на двух языках, показать соответствующие картинки и выложить их в правильной последовательности (Утро, день, вечер, ночь).</w:t>
            </w:r>
          </w:p>
          <w:p w:rsidR="00CF1317" w:rsidRPr="00174C9D" w:rsidRDefault="00CF1317" w:rsidP="00E85C03">
            <w:pPr>
              <w:pStyle w:val="NormalWeb"/>
              <w:spacing w:before="0" w:beforeAutospacing="0" w:after="0" w:afterAutospacing="0"/>
              <w:rPr>
                <w:lang w:eastAsia="en-US"/>
              </w:rPr>
            </w:pPr>
            <w:r w:rsidRPr="00174C9D">
              <w:rPr>
                <w:lang w:eastAsia="en-US"/>
              </w:rPr>
              <w:t>Взрослый предлагает составить сутки и называет одну из частей суток. Дети перечисляют остальные части суток и показывают соответствующие картинки. Игра повторяется 2-3 раза. (Основы математики</w:t>
            </w:r>
            <w:r>
              <w:rPr>
                <w:lang w:eastAsia="en-US"/>
              </w:rPr>
              <w:t>, развитие речи, казахский язык)</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 Дидактическая игра «Когда это бывает»</w:t>
            </w:r>
          </w:p>
          <w:p w:rsidR="00CF1317" w:rsidRPr="00174C9D" w:rsidRDefault="00CF1317" w:rsidP="00E85C03">
            <w:pPr>
              <w:pStyle w:val="NormalWeb"/>
              <w:spacing w:before="0" w:beforeAutospacing="0" w:after="0" w:afterAutospacing="0"/>
              <w:rPr>
                <w:lang w:eastAsia="en-US"/>
              </w:rPr>
            </w:pPr>
            <w:r w:rsidRPr="00174C9D">
              <w:rPr>
                <w:lang w:eastAsia="en-US"/>
              </w:rPr>
              <w:t>Цель: Закрепить знания о частях суток.</w:t>
            </w:r>
          </w:p>
          <w:p w:rsidR="00CF1317" w:rsidRPr="00174C9D" w:rsidRDefault="00CF1317" w:rsidP="00E85C03">
            <w:pPr>
              <w:pStyle w:val="NormalWeb"/>
              <w:spacing w:before="0" w:beforeAutospacing="0" w:after="0" w:afterAutospacing="0"/>
              <w:rPr>
                <w:lang w:eastAsia="en-US"/>
              </w:rPr>
            </w:pPr>
            <w:r w:rsidRPr="00174C9D">
              <w:rPr>
                <w:lang w:eastAsia="en-US"/>
              </w:rPr>
              <w:t>Материал: модель суток, картинки.</w:t>
            </w:r>
          </w:p>
          <w:p w:rsidR="00CF1317" w:rsidRPr="00174C9D" w:rsidRDefault="00CF1317" w:rsidP="00E85C03">
            <w:pPr>
              <w:pStyle w:val="NormalWeb"/>
              <w:spacing w:before="0" w:beforeAutospacing="0" w:after="0" w:afterAutospacing="0"/>
              <w:rPr>
                <w:lang w:eastAsia="en-US"/>
              </w:rPr>
            </w:pPr>
            <w:r w:rsidRPr="00174C9D">
              <w:rPr>
                <w:lang w:eastAsia="en-US"/>
              </w:rPr>
              <w:t>Ход игры: Воспитатель выставляет модель суток, стрелка указывает поочередно на разные части суток — дети выбирают те картинки, на которых изображена трудовая деятельность людей, осуществляемая в это время суток. Примерные вопросы: Что изображено на картинке? Почему ты выбрал именно эту картинку? Как называется эта часть суток? (Основы математики, развитие речи)</w:t>
            </w:r>
          </w:p>
          <w:p w:rsidR="00CF1317" w:rsidRPr="00174C9D" w:rsidRDefault="00CF1317" w:rsidP="00E85C03">
            <w:pPr>
              <w:pStyle w:val="NormalWeb"/>
              <w:spacing w:before="0" w:beforeAutospacing="0" w:after="0" w:afterAutospacing="0"/>
              <w:rPr>
                <w:lang w:eastAsia="en-US"/>
              </w:rPr>
            </w:pPr>
            <w:r w:rsidRPr="00E85C03">
              <w:rPr>
                <w:lang w:eastAsia="en-US"/>
              </w:rPr>
              <w:t>Дидактическая игра «День и ночь»</w:t>
            </w:r>
          </w:p>
          <w:p w:rsidR="00CF1317" w:rsidRPr="00174C9D" w:rsidRDefault="00CF1317" w:rsidP="00E85C03">
            <w:pPr>
              <w:pStyle w:val="NormalWeb"/>
              <w:spacing w:before="0" w:beforeAutospacing="0" w:after="0" w:afterAutospacing="0"/>
              <w:rPr>
                <w:lang w:eastAsia="en-US"/>
              </w:rPr>
            </w:pPr>
            <w:r w:rsidRPr="00174C9D">
              <w:rPr>
                <w:lang w:eastAsia="en-US"/>
              </w:rPr>
              <w:t>Цель: Закреплять знания детей о частях суток.</w:t>
            </w:r>
          </w:p>
          <w:p w:rsidR="00CF1317" w:rsidRPr="00174C9D" w:rsidRDefault="00CF1317" w:rsidP="00E85C03">
            <w:pPr>
              <w:pStyle w:val="NormalWeb"/>
              <w:spacing w:before="0" w:beforeAutospacing="0" w:after="0" w:afterAutospacing="0"/>
              <w:rPr>
                <w:lang w:eastAsia="en-US"/>
              </w:rPr>
            </w:pPr>
            <w:r w:rsidRPr="00174C9D">
              <w:rPr>
                <w:lang w:eastAsia="en-US"/>
              </w:rPr>
              <w:t>Ход игры: По середине группы чертят две параллельные линии на расстоянии 1-1,5 м. обе стороны от них - линии домов. Играющих делят на две команды. Их 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противники их догоняют. Пойманных пересчитывают и отпускают. Команды снова выстраиваются у средних линий, а воспитатель подает сигнал.</w:t>
            </w:r>
          </w:p>
          <w:p w:rsidR="00CF1317" w:rsidRPr="00174C9D" w:rsidRDefault="00CF1317" w:rsidP="00E85C03">
            <w:pPr>
              <w:pStyle w:val="NormalWeb"/>
              <w:spacing w:before="0" w:beforeAutospacing="0" w:after="0" w:afterAutospacing="0"/>
              <w:rPr>
                <w:lang w:eastAsia="en-US"/>
              </w:rPr>
            </w:pPr>
            <w:r w:rsidRPr="00174C9D">
              <w:rPr>
                <w:lang w:eastAsia="en-US"/>
              </w:rPr>
              <w:t>Вариант №2. Перед подачей сигнала Воспитатель предлагает детям повторить за ним разнообразные физические упражнения, затем неожиданно подает сигнал.</w:t>
            </w:r>
          </w:p>
          <w:p w:rsidR="00CF1317" w:rsidRPr="00174C9D" w:rsidRDefault="00CF1317" w:rsidP="00E85C03">
            <w:pPr>
              <w:pStyle w:val="NormalWeb"/>
              <w:spacing w:before="0" w:beforeAutospacing="0" w:after="0" w:afterAutospacing="0"/>
              <w:rPr>
                <w:lang w:eastAsia="en-US"/>
              </w:rPr>
            </w:pPr>
            <w:r w:rsidRPr="00174C9D">
              <w:rPr>
                <w:lang w:eastAsia="en-US"/>
              </w:rPr>
              <w:t>Вариант № 3.Ведущий - один из детей. Он подбрасывает картонный круг, одна сторона которого окрашена в черный цвет, другая - в белый. И, в зависимости от того, какой стороной он упадет, командует: «День!», «Ночь!».</w:t>
            </w:r>
          </w:p>
          <w:p w:rsidR="00CF1317" w:rsidRPr="00174C9D" w:rsidRDefault="00CF1317" w:rsidP="00E85C03">
            <w:pPr>
              <w:pStyle w:val="NormalWeb"/>
              <w:spacing w:before="0" w:beforeAutospacing="0" w:after="0" w:afterAutospacing="0"/>
              <w:rPr>
                <w:lang w:eastAsia="en-US"/>
              </w:rPr>
            </w:pPr>
            <w:r w:rsidRPr="00174C9D">
              <w:rPr>
                <w:lang w:eastAsia="en-US"/>
              </w:rPr>
              <w:t>(Основы математики, развитие речи и художественная литература, физическая культура)</w:t>
            </w:r>
          </w:p>
          <w:p w:rsidR="00CF1317" w:rsidRPr="00174C9D" w:rsidRDefault="00CF1317" w:rsidP="00E85C03">
            <w:pPr>
              <w:pStyle w:val="NormalWeb"/>
              <w:spacing w:before="0" w:beforeAutospacing="0" w:after="0" w:afterAutospacing="0"/>
              <w:rPr>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1" w:type="dxa"/>
          </w:tcPr>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 xml:space="preserve">Дидактическая игра «Магазин»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Цель: Закреплять знания об овощах, посуде, мебели, игрушках, учить узнавать их на картинке. Формировать умение сравнивать и обобщать, анализировать восприятие картинок. Развивать речевые навыки, активную речь. Формировать понятие «Овощи», закреплять умение определять количество предметов, формировать билингвальный компонент.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Оборудование: картинки с изображением овощей, предметов посуды и игрушки, мебели.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Ход игры: Предлагает детям поиграть в «Магазин». Детям дается пояснение, в магазине продается много различных товаров. Давайте посмотрим, что продается в магазине. Расставляются картинки на столе, дети рассматривают и называют изображения, воспитатель произносит различные названия изображений на двух языках, дети повторят за ним, а также детали рисунка. Педагог предлагает каждому ребенку что- то купить в магазине. Для этого нужно назвать предмет, изображенный на картинке, уточнить, что это: игрушка, посуда и т.п.</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Дети, вы купили, что понравилось, а теперь помогите мне купить овощи. Помогите мне отобрать картинки с изображением овощей. Воспитатель благодарит детей за помощь. Выкладывает все картинки в ряд и еще раз констатирует: Овощи – это то, что растет на огороде. Овощи нам нужны для того, чтобы их употреблять в пищу. Обращает внимание детей на количество предметов, уточняет чего много, чего мало.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основы математики, развитие речи и художественная литература, казахский язык)</w:t>
            </w:r>
          </w:p>
        </w:tc>
        <w:tc>
          <w:tcPr>
            <w:tcW w:w="2268" w:type="dxa"/>
          </w:tcPr>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lang w:val="kk-KZ"/>
              </w:rPr>
              <w:t>Игра «Какое время года?»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Цель: Закрепить умение описывать предмет по его основным признакам; упражнять в регуляции темпа речи, интонации и силы голоса, выделение звука в слове; закрепить представления детей о характерных особенностях разных времен года; развивать мышление, фантазию; воспитывать у детей любовь к природе, к родному краю, желание заботиться о природе, поддерживать чистоту в экологической среде. </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Ход игры:</w:t>
            </w:r>
            <w:r w:rsidRPr="00E85C03">
              <w:rPr>
                <w:rFonts w:ascii="Times New Roman" w:hAnsi="Times New Roman" w:cs="Times New Roman"/>
                <w:sz w:val="24"/>
                <w:szCs w:val="24"/>
              </w:rPr>
              <w:t xml:space="preserve"> </w:t>
            </w:r>
            <w:r w:rsidRPr="00E85C03">
              <w:rPr>
                <w:rFonts w:ascii="Times New Roman" w:hAnsi="Times New Roman" w:cs="Times New Roman"/>
                <w:sz w:val="24"/>
                <w:szCs w:val="24"/>
                <w:bdr w:val="none" w:sz="0" w:space="0" w:color="auto" w:frame="1"/>
              </w:rPr>
              <w:t>Сегодня мы поговорим с вами о нашей природе, о нашей земле. Мы отправляемся в путешествие по разным временам года и вспомним, что мы о них знаем.</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Какая весна в нашем краю?</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(холодная и теплая, пасмурная и солнечная, дождливая, зеленая и т.д.).</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Что хорошего вы знаете о весне?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(природа оживает, появляются подснежники –первые цветы, набухают почки на деревьях и появляются листья и т.п.)</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Назовите весенние месяцы?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(март, апрель, май)</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Кто весну на крыльях приносит?</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(птицы.)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Как называются эти птицы?</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(перелетные.)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А как называют птиц, которые не улетают в теплые края?</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(зимующие)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Ребята, давайте поиграем, становитесь в круг. Если я назову перелетных птиц – « летите» и «машите крыльями». Если назову зимующих птиц – приседайте и хлопайте в ладоши.</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Какое лето в нашем краю?</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(теплое, ясное, жаркое, долгожданное, красное).</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Что хорошего несет с собой лето?</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(веселье, цветы, ягоды, зелёная трава и ясная, солнечная погода и т.п.)</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Приглашает нас лето поиграть, по лугу поскакать.</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Игра «Зверь, птица, насекомое, небылица».</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Дети идут по кругу и говорят: «Мы по лугу шли, колпачок нашли». В это время воспитатель надевает на одного из детей большой колпачок, который закрывает глаза, и дает ему в руки палочку.</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Ребенок в колпачке крутится, останавливается, указывая палочкой на кого-нибудь из детей, и произносит, например: «зверь». Ребенок в кругу берет палочку с другой стороны и называет любого зверя, и т.д.</w:t>
            </w:r>
          </w:p>
          <w:p w:rsidR="00CF1317" w:rsidRPr="00E85C03" w:rsidRDefault="00CF1317" w:rsidP="00E85C03">
            <w:pPr>
              <w:shd w:val="clear" w:color="auto" w:fill="FFFFFF"/>
              <w:spacing w:after="0" w:line="240" w:lineRule="auto"/>
              <w:rPr>
                <w:rFonts w:ascii="Times New Roman" w:hAnsi="Times New Roman" w:cs="Times New Roman"/>
                <w:sz w:val="24"/>
                <w:szCs w:val="24"/>
              </w:rPr>
            </w:pPr>
            <w:r w:rsidRPr="00E85C03">
              <w:rPr>
                <w:rFonts w:ascii="Times New Roman" w:hAnsi="Times New Roman" w:cs="Times New Roman"/>
                <w:sz w:val="24"/>
                <w:szCs w:val="24"/>
                <w:bdr w:val="none" w:sz="0" w:space="0" w:color="auto" w:frame="1"/>
              </w:rPr>
              <w:t xml:space="preserve"> (Ознакомление с окружающим миром, развитие речи и художественная литература, казахский язык, 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63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Словесная игра «Сорока белобока»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воспитание умения слушать и понимать сожержание, учить детей проговаривать слова, выполнять движения в соответствии с текстом, развивать речь.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слушают новю потешку, понимают ее содержание. В соответствии со словами выполняют движения, учатся в след за воспитателем правильно проговаривать слова. Сорока-белобока,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была? – Далеко!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Печку топила,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Кашку варила,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Хвостиком мешала,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порог скакала,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Деток покликала: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"Детки вы, детки,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Собирайте щепки,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Наварю я кашки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Золотые чашки!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(Развитие речи и художественная литература, ознакомление с окружающим миром , физическая культура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«Маленькие поварята»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Инвентарь: ложки.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Поварята, поварята, очень дружные ребята.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Дружно суп они сварили, дружно ложки разложили.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потом гостей позвали, суп в тарелки разливали.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Гости поварят хвалили, им спасибо говорили.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«Ложки тук-тук»</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с ложками вниз. Руки через стороны вверх, постучать ложками друг о друга, сказать «тук-тук». Вернуться в и. п. Следить за движениями рук.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«Покажи и поиграй»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ложки у плеч. Поворот туловища, руки впе</w:t>
            </w:r>
            <w:r w:rsidRPr="00E85C03">
              <w:rPr>
                <w:rFonts w:ascii="Times New Roman" w:hAnsi="Times New Roman" w:cs="Times New Roman"/>
                <w:sz w:val="24"/>
                <w:szCs w:val="24"/>
                <w:lang w:eastAsia="en-US"/>
              </w:rPr>
              <w:softHyphen/>
              <w:t>ред; показать ложки, сказать «вот», спрятать руки за спину. Вер</w:t>
            </w:r>
            <w:r w:rsidRPr="00E85C03">
              <w:rPr>
                <w:rFonts w:ascii="Times New Roman" w:hAnsi="Times New Roman" w:cs="Times New Roman"/>
                <w:sz w:val="24"/>
                <w:szCs w:val="24"/>
                <w:lang w:eastAsia="en-US"/>
              </w:rPr>
              <w:softHyphen/>
              <w:t>нуться в и. п. То же в другую сторону. Следить за движениями рук. Дыхание произвольное. Повторить по 3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«Наклонись»</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ложки у груди, руки согнуты в локтях. На</w:t>
            </w:r>
            <w:r w:rsidRPr="00E85C03">
              <w:rPr>
                <w:rFonts w:ascii="Times New Roman" w:hAnsi="Times New Roman" w:cs="Times New Roman"/>
                <w:sz w:val="24"/>
                <w:szCs w:val="24"/>
                <w:lang w:eastAsia="en-US"/>
              </w:rPr>
              <w:softHyphen/>
              <w:t>клон вперед и одновременно взмах ложек назад, выдох, смотреть вперед. Вернуться в и. п.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«Справа, слева»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ложки в стороны (вертикально). Присесть, коснуться земли справа (слева). Вернуться в и. п. Сле</w:t>
            </w:r>
            <w:r w:rsidRPr="00E85C03">
              <w:rPr>
                <w:rFonts w:ascii="Times New Roman" w:hAnsi="Times New Roman" w:cs="Times New Roman"/>
                <w:sz w:val="24"/>
                <w:szCs w:val="24"/>
                <w:lang w:eastAsia="en-US"/>
              </w:rPr>
              <w:softHyphen/>
              <w:t>дить за ложками. Дыхание произвольное. Повторить по 3 раза.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«Ложки в стороны и вниз»</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с ложками вниз. Ложки в стороны, глубокий вдох носом. Вернуться в и. п., на выдохе произнести «вни-из». Повторить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«Самовар»</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берутся за руки, педагог становится в круг вместе с детьми. Педагог читает текст стихотворения, вместе с детьми выполняет движения.</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Пыхтит на кухне самовар,           Идут по кругу в правую сторо</w:t>
            </w:r>
            <w:r w:rsidRPr="00E85C03">
              <w:rPr>
                <w:rFonts w:ascii="Times New Roman" w:hAnsi="Times New Roman" w:cs="Times New Roman"/>
                <w:sz w:val="24"/>
                <w:szCs w:val="24"/>
                <w:lang w:eastAsia="en-US"/>
              </w:rPr>
              <w:softHyphen/>
              <w:t>ну, взявшись за руки.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Чух-чух, пых-пых.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над ним вьется пар,                   Идут по кругу в обратном на</w:t>
            </w:r>
            <w:r w:rsidRPr="00E85C03">
              <w:rPr>
                <w:rFonts w:ascii="Times New Roman" w:hAnsi="Times New Roman" w:cs="Times New Roman"/>
                <w:sz w:val="24"/>
                <w:szCs w:val="24"/>
                <w:lang w:eastAsia="en-US"/>
              </w:rPr>
              <w:softHyphen/>
              <w:t>правлении.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Чух-чух, пых-пых.</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 самовару подойдем,                   Идут  маленькими   шагами   к центру круга.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Себе чаю мы нальем.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Вместе сядем все за стол,              Отходят назад, образуя широкий круг.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Выпьем чаю с пирогом.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потом мы встанем в круг          Хлопают в ладоши.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зовет                           Танцуют. Попеременно выставля</w:t>
            </w:r>
            <w:r w:rsidRPr="00E85C03">
              <w:rPr>
                <w:rFonts w:ascii="Times New Roman" w:hAnsi="Times New Roman" w:cs="Times New Roman"/>
                <w:sz w:val="24"/>
                <w:szCs w:val="24"/>
                <w:lang w:eastAsia="en-US"/>
              </w:rPr>
              <w:softHyphen/>
              <w:t xml:space="preserve">ют вперед на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Всех друзей-малышей             пятку правую и   левую ногу, руки на поясе.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дружный хоровод.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(культурно-гигиенический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"Я - будущий солдат". Цель: Формировать навыки вползания в обруч, расположенного вертикально на полу; ходьбе приставным шагом назад; через подвижные игры развивать навыки бросания мяча вдаль, в горизонтальную цель. "Подвижная игра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бросать предметы в определенное место двумя и одной рукой,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"Самолет,лети!" Цель: приучать детей согласовывать свои движения с произносимыми словами. Дыхательная гимнастика "Самолет".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правильно дышать.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«Звездное небо»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обучать умению набирать краску на кисть, аккуратно обмакивать ее всем ворсом в баночку с краской, снимать лишнюю краску, промывать кисть; формировать навыки лепки путем объединения, сжатия и соединения нескольких частей;развивать умения правильно распределять готовые детали и приклеивать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"Аэродром". Цель: Учить детей навыкам лазанья под дугой; ходьбе приставным шагом вперед, приставным шагом назад. Совершенствовать через подвижные игры навыки бега в разных направлениях. Воспитывать устойчивый интерес к физической культуре. Подвижная игра "Сбей кегли".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действия в соответствии с текстом стихотворения,катанию мяча прямо в цель. Релаксация “Вибрация”.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умению расслабляться, стать уверенным, бодрым.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«Пожарная машина»</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Цель: обучать умению набирать краску на кисть, аккуратно обмакивать ее всем ворсом в баночку с краской, снимать лишнюю краску, промывать кисть; формировать навыки лепки путем объединения, сжатия и соединения нескольких частей;развивать умения правильно распределять готовые детали и приклеивать их;закрепление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"Буду летчиком". Цель: Формировать навыки бега в разных направлениях; метание в вертикальную цель правой и левой рукой. Развивать двигательную активность детей, интерес к физкультурной деятельности. Подвижная игра "Кролики".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по сигналу, выполнять прыжки на двух ногах с продвижением вперед, бег врассыпную, подлезание под шнур, не касаясь руками пола.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"Надуй шарик".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«В синем небе»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обучать умению набирать краску на кисть, аккуратно обмакивать ее всем ворсом в баночку с краской, снимать лишнюю краску, промывать кисть; формировать навыки лепки путем объединения, сжатия и соединения нескольких частей;развивать умения правильно распределять готовые детали и приклеивать их;закрепление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«Зимние певчие птицы» Цель: Учить детей различать разнохарактерные песни о птицах на казахском и русском языках; формировать способности восприятия музыкальных произведений со звучанием пения птиц в зимний период; учить детей различать разнохарактерные произведения;развивать звуковысотный слух; развивать ритмический слух; учить детей под музыкальное сопровождение ориентироваться в пространстве. Ход занятия:  В. Герчик "Воробей",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Райымкулова "Песня воробья", песня.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Музыкально-ритмические движения "Ламбада".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"Танец с ложками".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ложками.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«Пароход»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обучать умению набирать краску на кисть, аккуратно обмакивать ее всем ворсом в баночку с краской, снимать лишнюю краску, промывать кисть; формировать навыки лепки путем объединения, сжатия и соединения нескольких частей;развивать умения правильно распределять готовые детали и приклеивать их;закрепление знаний о геометрических фигурах (треугольник,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33"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Түстерді білдіретін сөздермен балалардың сөздік қорын кеңейту. Қарапайым сөз тіркестерін құрастыру қабілетін қалыптастыру.</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"Қандай түс жоқ?" ойыны. Мақсаты: Түсті білдіретін сөздермен балалардың сөздік қорын кеңейту. Ойын барысы: балалардың алдында түстердің суреттерін орналастырылады. Мұғалімнің бұйрығымен балалар көздерін жұмады, мұғалім түстін бірін алып тастайды. Содан кейін балалар көздерін ашып, не жоқ екенін айтады.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«Автобус»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обучать умению набирать краску на кисть, аккуратно обмакивать ее всем ворсом в баночку с краской, снимать лишнюю краску, промывать кисть; формировать навыки лепки путем объединения, сжатия и соединения нескольких частей;развивать умения правильно распределять готовые детали и приклеивать их;закрепление знаний о геометрических фигурах (квадрат, круг,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И одежду доставай.</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снегом на деревьях. Цель: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детям оглядеть участок, двор, сказать, где лежит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"Зимой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Навьюжило.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кружеве: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на соснах,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кустах,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белых шубках 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запутались в ветвях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Буйные метели.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Прокофьев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расчистка дорожек, скамеек от снега. Цель: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"Ловишки"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ориентировку в пространстве, развивать фиксацию взора;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"Гонка на санках".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двигаться к флагу, отталкиваясь ногами и садясь на сани. (физическая кульутура)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ветром. Цель: развивать умения "находить" ветер на участке, наблюдать, определять направление ветра;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"найти" ветер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как можно узнать, что у нас на участке гуляет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Можно посмотреть на ветки деревьев - они качаются, посмотреть на трубы - пар (дым) выходят в одну сторону, посмотреть на флаги - они колышутся.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Опыты.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ленты, полоски бумажек.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посмотрим и узнаем, куда дует ветер. Поднять флажки - они направлены вот, в эту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Поднять ленточки - они направлены в ту же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Поднять бумажные полоски - они направлены в ту же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Значит, ветер дует вон туда (можно назвать объект, в сторону которого дует ветер; либо сказать вправо, влево, назад, вперед).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Дует, дует ветерок,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ворота, за порог.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гуляет между веток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щекочет щеки деток.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Ахметова Д.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Свободные игры, игры с санками и игрушками.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катать сани, посадив в них игрушки, развивать координацию движений, поддерживать задор, желание играть на воздухе. (социально-эмоциональное  развитие, физическая культура, ознакомление с окружающим миром)</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снегирем. Цель: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отблески зари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деревьях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румяные,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довольно странные.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Лизу удивляют: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Скородумова(ознакомление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кормление птиц.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выполнять действия сообща.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 лети!" Цель: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ручками похлопаем - Хлоп-хлоп-хлоп,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ножками потопаем - Топ-топ-топ,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все подняли и дружно опустили,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сели все в волшебный самолёт, (руки, согнутые в локтях, перед грудью)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Завели мотор - Ж-ж-ж, ж-ж-ж... (крутить медленно руками перед грудью, увеличивая темп)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лети! Нас не подведи!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Самолёт летит, и мотор гудит - У-у-у, у-у-у (руки в стороны, поочерёдные наклоны влево и вправо),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Полетели…(легкий бег в рассыпную)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педагога останавливаются.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"Мячики" (прыжки на месте). Цель: развивать умения прыгать на двух ногах под счет; развивать выносливость, силу.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 чего же шустрый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Приглашает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 с мячиком играли,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пошагали. (Спокойная ходьба)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"Кто бросает следующий?"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метания снежков в дальность, умение следовать правилам.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обучение прыжкам, сохранение равновесия.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сосной зимой. Цель: закрепить умение детей находить сосну среди других деревьев зимой по общим и особенным признакам; познакомить с особенностями сосны в зимний.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называет сосну, предлагает найти сосну в окружающем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Сосны до неба хотят дорасти,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ветвями хотят подмести,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в течение 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Ясной стояла погода.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сосну: наличие иголок зеленого цвета на ветках. Предлагается сравнить сосну и одно из лиственных деревьев.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Посмотрите, на сосну, а теперь на березу. Они похожи?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березе нет листьев, есть ствол белый. А что мы видим на ветках сосны?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сосны на ветках иголки, а у березы их нет. Береза сбросила листья осенью.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замечают, что хвоя на сосне по цвету светло-зеленая.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напоминает детям о том, что сосна не лиственное дерево, а хвойное.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Сосна не боится мороза и вьюги. В иголках сосны много смолы, они защищают от замерзания. А падающий на ветки снег осыпается на землю, и ветки от тяжести не ломаются.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дотрогуться до иголок, сравнить иголки ели и сосны.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расчистка дорожек, скамеек от снега. Цель: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"Быстро в домик". 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"змейка". Цель: совершенствовать навыки бега, такие как" змейка"; упражнять в беге, обегая предметы, поставленные в ряд. (социально-эмоциональное развитие, физическая культура, ознакомление с окружающим миром)</w:t>
            </w:r>
          </w:p>
        </w:tc>
        <w:tc>
          <w:tcPr>
            <w:tcW w:w="263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березой зимой. Цель: развивать умение находить березу среди других деревьев, наблюдать и понимать, что отсутствие листвы - это временное явление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найти березу на участке, назвать ее основные части.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береза - это трава, куст или дерево? Как вы это узнали?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березы есть один ствол и ветки. А где же листья?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Зимой листья для березы не нужны. Дерево зимой застывает, оно сухое, и так бережется от холодов. Но, как только наступит весна, придет тепло, то на ветках постепенно появятся почки и распустятся листья.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"Березка" Г. Новицкая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Стоит березка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пелеринке,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Звенит на ветках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Бахрома.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легче,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нежней снежинки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 холодней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Стоит зима!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"Бегите к флажку". Цель: упражнять 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цвета. (физическая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"Сбей кегли". Цель: совершенствовать координацию движений, метательные способности.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закрепление навыков хорошего толчка и мягкой посадки.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привычки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Нетрудно нам выполнять.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готовы их повторять.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Повторение - мать учения,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терпение - исцеление". (культрно-гигиенические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Час обеда подошел,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Сели деточки за стол!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нас есть ложки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Волшебные немножко.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тарелка, вот 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Бери ложку, бери хлеб,</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скорее за обед! (культрно-гигиенические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(музыкальное сопровождение для спокойного сна)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Разминка в постели. Самомассаж.</w:t>
            </w:r>
          </w:p>
          <w:p w:rsidR="00CF1317" w:rsidRPr="00E85C03" w:rsidRDefault="00CF1317" w:rsidP="007804FA">
            <w:pPr>
              <w:spacing w:after="0" w:line="240" w:lineRule="auto"/>
              <w:ind w:left="-2"/>
              <w:rPr>
                <w:rFonts w:ascii="Times New Roman" w:hAnsi="Times New Roman" w:cs="Times New Roman"/>
                <w:sz w:val="24"/>
                <w:szCs w:val="24"/>
              </w:rPr>
            </w:pPr>
            <w:r>
              <w:rPr>
                <w:rFonts w:ascii="Times New Roman" w:hAnsi="Times New Roman" w:cs="Times New Roman"/>
                <w:sz w:val="24"/>
                <w:szCs w:val="24"/>
              </w:rPr>
              <w:t xml:space="preserve">      1. </w:t>
            </w:r>
            <w:r w:rsidRPr="00E85C03">
              <w:rPr>
                <w:rFonts w:ascii="Times New Roman" w:hAnsi="Times New Roman" w:cs="Times New Roman"/>
                <w:sz w:val="24"/>
                <w:szCs w:val="24"/>
              </w:rPr>
              <w:t>Повороты головы, вправо, влево.</w:t>
            </w:r>
          </w:p>
          <w:p w:rsidR="00CF1317" w:rsidRPr="00E85C03" w:rsidRDefault="00CF1317" w:rsidP="007804FA">
            <w:pPr>
              <w:numPr>
                <w:ilvl w:val="0"/>
                <w:numId w:val="19"/>
              </w:num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Легкое поглаживание рук, ног, живота, пяток.</w:t>
            </w:r>
          </w:p>
          <w:p w:rsidR="00CF1317" w:rsidRPr="00E85C03" w:rsidRDefault="00CF1317" w:rsidP="007804FA">
            <w:pPr>
              <w:numPr>
                <w:ilvl w:val="0"/>
                <w:numId w:val="19"/>
              </w:num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Разведение и сгибание рук.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II. «Мишка» - руки опущены, тело наклонено вперед, переваливаться с ноги на ногу.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Мишка косолапый по лесу идёт</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Шишки собирает и в карман кладёт</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Вдруг упала шишка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Прямо мишке в лоб</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Мишка рассердился и ногою топ</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Больше я не буду шишки собирать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Сяду на машину и поеду спать.</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«Лягушка» присесть, прыгнуть вперед, встать.</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IV. «Петушок» - шагать, высоко поднимая ноги, хлопая руками по бокам, высоко поднять голову – Ку – ка – ре – ку.</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На болоте нет дорог,</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Я по кочкам скок да скок.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r>
      <w:tr w:rsidR="00CF1317" w:rsidRPr="00E85C03">
        <w:trPr>
          <w:trHeight w:val="3225"/>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Способствовать проявлению умений спокойно сидеть за столом, держать спину прямо, принимать пищу не торопясь, соблюдать чистоту перед собой за столом.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и полдник подошел,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Сели дети все за стол.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не было беды,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Вспомним правила 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ноги не стучат,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язычки молчат.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обедом не сори,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Насорил — так убери. (культрно-гигиенические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439"/>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"Вокруг домика хожу"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ходить по кругу, повторять действия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стоят в кругу, педагог ходит по кругу и произносит слова и имитирует действия, дети повторяют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Вокруг дерева хожу и в окошечко гляжу (заглядывает в окошечко заранее приготовленного домика).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одному я подойду и тихонько постучу (подходит и стучит)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проводится несколько раз, педагог в процессе игры активизирует детей. (физическая культура,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"Сложи картинку".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составлять целое из частей, активизировать представления о людях професий; развивать мелкую моторику рук,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Перед детьми выкладываются несколько целых картинок, на которых нарисованы представители той или иной профессии. Даётся время, чтобы дети рассмотрели всех персонажей, затем целые картинки с изображением образов педагог убирает и даёт картинки разрезанные на 4 части. Дается задание – сложить картинку, назвать человека профессии.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наизусть стиховторений А. Барто об игрушках.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Обучать умению заучивать простые стихотворения.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Матросская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Веревка в руке,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Тяну я кораблик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быстрой реке,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скачут лягушки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мной по пятам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просят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Прокати, капитан!</w:t>
            </w:r>
          </w:p>
          <w:p w:rsidR="00CF1317" w:rsidRPr="00E85C03" w:rsidRDefault="00CF1317" w:rsidP="00E85C03">
            <w:pPr>
              <w:pStyle w:val="normal0"/>
              <w:widowControl w:val="0"/>
              <w:tabs>
                <w:tab w:val="left" w:pos="1552"/>
              </w:tabs>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r w:rsidRPr="00E85C03">
              <w:rPr>
                <w:rFonts w:ascii="Times New Roman" w:hAnsi="Times New Roman" w:cs="Times New Roman"/>
                <w:sz w:val="24"/>
                <w:szCs w:val="24"/>
                <w:lang w:eastAsia="en-US"/>
              </w:rPr>
              <w:tab/>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построим 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Понесемся над лесами,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Понесемся над лесами,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потом вернемся к маме.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"Грузовик"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напрасно мы решили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Прокатить кота в машине: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кататься не привык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Опрокинул грузовик.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"Что лишнее?".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видеть ошибки в использовании предметов; развивать наблюдательность, умение доказывать правильность своего мнения; закреплять знания о средствах труда. Ход игры: Закрыть только лишнюю картинку; кто найдет ненужный предмет, тот и победит. Игровые действия: найти ненужный предмет и накрыть его белой бумагой.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Словесная игра "Кто живет в хижине?". Цель: Закрепить знания детей о животных, умения правильно произносить звуки.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На вопрос педагога "Кто живет в хижине?" отвечают только те дети, которые "стоят" в хижине (Дети издают звук животных).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имитация звуков, движений различных животных и птиц.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«Гораж для мишки»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Показать детям гораж, выяснить его назначение, применение, затем дать задание соорудить из конструктора гораж для кукол.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Настольная игра "Пара картинок".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у детей наблюдательность, умение находить сходство и различие предметов, изображенных на рисунке; пополнять словарный запас: похожие, разные, одинаковые. Правила игры: собирать одинаковые картинки; кто не ошибается, тот и выигрывает. Ход игры: поиск одинаковых картинок. (ознакомление с окружающим миром, развитие речи и художественная литература)</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«На улице»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Повышать интерес детей к конструированию, знакомить с видом конструктора (лего).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Беседуем с детьми кто на какой улице живёт, как улицы называются, какие улицы у детей, главные второстипенные, какое движение на улицах. Предложить соорудить из конструктора свою улицу, дома и дорогу, всевозможные сооружения на ней.</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w:t>
            </w:r>
          </w:p>
          <w:p w:rsidR="00CF1317" w:rsidRPr="00E85C03" w:rsidRDefault="00CF1317" w:rsidP="00E9719F">
            <w:pPr>
              <w:pStyle w:val="NoSpacing"/>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Коррекционная работа (Педагог-психолог). Заключение 3.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Цель:</w:t>
            </w:r>
            <w:r w:rsidRPr="00E85C03">
              <w:rPr>
                <w:rFonts w:ascii="Times New Roman" w:hAnsi="Times New Roman" w:cs="Times New Roman"/>
                <w:sz w:val="24"/>
                <w:szCs w:val="24"/>
              </w:rPr>
              <w:t xml:space="preserve"> </w:t>
            </w:r>
            <w:r w:rsidRPr="00E85C03">
              <w:rPr>
                <w:rFonts w:ascii="Times New Roman" w:hAnsi="Times New Roman" w:cs="Times New Roman"/>
                <w:sz w:val="24"/>
                <w:szCs w:val="24"/>
                <w:shd w:val="clear" w:color="auto" w:fill="FFFFFF"/>
              </w:rPr>
              <w:t>Развитие интеллекта и речи.</w:t>
            </w:r>
            <w:r w:rsidRPr="00E85C03">
              <w:rPr>
                <w:rFonts w:ascii="Times New Roman" w:hAnsi="Times New Roman" w:cs="Times New Roman"/>
                <w:sz w:val="24"/>
                <w:szCs w:val="24"/>
              </w:rPr>
              <w:t xml:space="preserve"> </w:t>
            </w:r>
          </w:p>
          <w:p w:rsidR="00CF1317" w:rsidRPr="00E85C03" w:rsidRDefault="00CF1317" w:rsidP="00E9719F">
            <w:pPr>
              <w:pStyle w:val="NoSpacing"/>
              <w:rPr>
                <w:rFonts w:ascii="Times New Roman" w:hAnsi="Times New Roman" w:cs="Times New Roman"/>
                <w:sz w:val="24"/>
                <w:szCs w:val="24"/>
                <w:lang w:eastAsia="ru-RU"/>
              </w:rPr>
            </w:pPr>
            <w:r w:rsidRPr="00E85C03">
              <w:rPr>
                <w:rFonts w:ascii="Times New Roman" w:hAnsi="Times New Roman" w:cs="Times New Roman"/>
                <w:sz w:val="24"/>
                <w:szCs w:val="24"/>
              </w:rPr>
              <w:t>Метод двуручное рисование. «Парашют»</w:t>
            </w:r>
          </w:p>
          <w:p w:rsidR="00CF1317" w:rsidRPr="00E85C03" w:rsidRDefault="00CF1317" w:rsidP="00E85C03">
            <w:pPr>
              <w:spacing w:after="0" w:line="240" w:lineRule="auto"/>
              <w:rPr>
                <w:rFonts w:ascii="Times New Roman" w:hAnsi="Times New Roman" w:cs="Times New Roman"/>
                <w:sz w:val="24"/>
                <w:szCs w:val="24"/>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«Дорожное движение»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Приобщать к умению работать в команде, объединять свои поделки в соответствии с общим замыслом, договариваться, кто какую часть работы будет выполнять.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Провести беседу с детьми о правилах дорожного движения, о правилах поведения на улицах. Предложить детям построить из конструктора дорогу и установить на нее соответственные дорожные знаки, какие требуются по их замыслу.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(Конструирование, развитие речи и художественная литература, ознакомление с окружающим миром  )</w:t>
            </w:r>
          </w:p>
          <w:p w:rsidR="00CF1317" w:rsidRPr="00E85C03" w:rsidRDefault="00CF1317" w:rsidP="00E85C03">
            <w:pPr>
              <w:spacing w:after="0" w:line="240" w:lineRule="auto"/>
              <w:rPr>
                <w:rStyle w:val="c29"/>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Коррекционная работа (Педагог-логопед). Заключение 3 </w:t>
            </w:r>
            <w:r w:rsidRPr="00E85C03">
              <w:rPr>
                <w:rStyle w:val="c29"/>
                <w:rFonts w:ascii="Times New Roman" w:hAnsi="Times New Roman" w:cs="Times New Roman"/>
                <w:sz w:val="24"/>
                <w:szCs w:val="24"/>
                <w:lang w:eastAsia="en-US"/>
              </w:rPr>
              <w:t>Пальчиковая гимнастика «Гуси»</w:t>
            </w:r>
          </w:p>
          <w:p w:rsidR="00CF1317" w:rsidRPr="00174C9D" w:rsidRDefault="00CF1317" w:rsidP="00E85C03">
            <w:pPr>
              <w:pStyle w:val="NormalWeb"/>
              <w:spacing w:before="0" w:beforeAutospacing="0" w:after="0" w:afterAutospacing="0"/>
              <w:rPr>
                <w:lang w:eastAsia="en-US"/>
              </w:rPr>
            </w:pPr>
            <w:r w:rsidRPr="00E85C03">
              <w:rPr>
                <w:rStyle w:val="Emphasis"/>
                <w:i w:val="0"/>
                <w:iCs w:val="0"/>
                <w:lang w:eastAsia="en-US"/>
              </w:rPr>
              <w:t>Цель: развитие мелкой моторики.</w:t>
            </w:r>
            <w:r w:rsidRPr="00174C9D">
              <w:rPr>
                <w:lang w:eastAsia="en-US"/>
              </w:rPr>
              <w:br/>
            </w:r>
            <w:r w:rsidRPr="00174C9D">
              <w:rPr>
                <w:rStyle w:val="c4"/>
                <w:lang w:eastAsia="en-US"/>
              </w:rPr>
              <w:t>Ход: Гуси песню распевали — гагага, гагага.</w:t>
            </w:r>
            <w:r w:rsidRPr="00174C9D">
              <w:rPr>
                <w:lang w:eastAsia="en-US"/>
              </w:rPr>
              <w:t xml:space="preserve"> </w:t>
            </w:r>
            <w:r w:rsidRPr="00E85C03">
              <w:rPr>
                <w:rStyle w:val="c4"/>
                <w:lang w:eastAsia="en-US"/>
              </w:rPr>
              <w:t>(смыкаем большой с остальными пальцами на руке — изображаем клюв гуся)</w:t>
            </w:r>
            <w:r w:rsidRPr="00174C9D">
              <w:rPr>
                <w:lang w:eastAsia="en-US"/>
              </w:rPr>
              <w:t xml:space="preserve">. </w:t>
            </w:r>
            <w:r w:rsidRPr="00174C9D">
              <w:rPr>
                <w:rStyle w:val="c4"/>
                <w:lang w:eastAsia="en-US"/>
              </w:rPr>
              <w:t xml:space="preserve">Посидели </w:t>
            </w:r>
            <w:r w:rsidRPr="00E85C03">
              <w:rPr>
                <w:rStyle w:val="c4"/>
                <w:lang w:eastAsia="en-US"/>
              </w:rPr>
              <w:t>(кулачки сжали и положили на коленки)</w:t>
            </w:r>
            <w:r w:rsidRPr="00174C9D">
              <w:rPr>
                <w:lang w:eastAsia="en-US"/>
              </w:rPr>
              <w:br/>
            </w:r>
            <w:r w:rsidRPr="00174C9D">
              <w:rPr>
                <w:rStyle w:val="c4"/>
                <w:lang w:eastAsia="en-US"/>
              </w:rPr>
              <w:t xml:space="preserve">Поклевали </w:t>
            </w:r>
            <w:r w:rsidRPr="00E85C03">
              <w:rPr>
                <w:rStyle w:val="c4"/>
                <w:lang w:eastAsia="en-US"/>
              </w:rPr>
              <w:t>(пальцы собираем в щепотку и стучим (тыкаем) ими по коленкам)</w:t>
            </w:r>
            <w:r w:rsidRPr="00174C9D">
              <w:rPr>
                <w:lang w:eastAsia="en-US"/>
              </w:rPr>
              <w:t xml:space="preserve"> </w:t>
            </w:r>
            <w:r w:rsidRPr="00174C9D">
              <w:rPr>
                <w:rStyle w:val="c4"/>
                <w:lang w:eastAsia="en-US"/>
              </w:rPr>
              <w:t xml:space="preserve">Маму с Дашей пощипали — гагага, гагага </w:t>
            </w:r>
            <w:r w:rsidRPr="00E85C03">
              <w:rPr>
                <w:rStyle w:val="c4"/>
                <w:lang w:eastAsia="en-US"/>
              </w:rPr>
              <w:t>(щипаем ножки)</w:t>
            </w:r>
            <w:r w:rsidRPr="00174C9D">
              <w:rPr>
                <w:lang w:eastAsia="en-US"/>
              </w:rPr>
              <w:t xml:space="preserve">. </w:t>
            </w:r>
            <w:r w:rsidRPr="00174C9D">
              <w:rPr>
                <w:rStyle w:val="c4"/>
                <w:lang w:eastAsia="en-US"/>
              </w:rPr>
              <w:t xml:space="preserve">Но от них мы убежали. </w:t>
            </w:r>
            <w:r w:rsidRPr="00E85C03">
              <w:rPr>
                <w:rStyle w:val="c4"/>
                <w:lang w:eastAsia="en-US"/>
              </w:rPr>
              <w:t>(пальчики бегут по ножкам)</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Вариативный компанент «Умка» Тема «Магазин одежды» </w:t>
            </w:r>
          </w:p>
          <w:p w:rsidR="00CF1317" w:rsidRPr="00E85C03" w:rsidRDefault="00CF1317" w:rsidP="00E85C03">
            <w:pPr>
              <w:pStyle w:val="normal0"/>
              <w:widowControl w:val="0"/>
              <w:spacing w:line="240" w:lineRule="auto"/>
              <w:rPr>
                <w:rStyle w:val="fontstyle01"/>
                <w:rFonts w:ascii="Times New Roman" w:hAnsi="Times New Roman" w:cs="Times New Roman"/>
                <w:color w:val="auto"/>
                <w:lang w:eastAsia="en-US"/>
              </w:rPr>
            </w:pPr>
            <w:r w:rsidRPr="00E85C03">
              <w:rPr>
                <w:rFonts w:ascii="Times New Roman" w:hAnsi="Times New Roman" w:cs="Times New Roman"/>
                <w:sz w:val="24"/>
                <w:szCs w:val="24"/>
                <w:lang w:val="kk-KZ" w:eastAsia="en-US"/>
              </w:rPr>
              <w:t xml:space="preserve">Цель: </w:t>
            </w:r>
            <w:r w:rsidRPr="00E85C03">
              <w:rPr>
                <w:rStyle w:val="fontstyle01"/>
                <w:rFonts w:ascii="Times New Roman" w:hAnsi="Times New Roman" w:cs="Times New Roman"/>
                <w:color w:val="auto"/>
                <w:lang w:eastAsia="en-US"/>
              </w:rPr>
              <w:t>Закрепить у детей умение называть предметы одежды; уточнять представления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 профессии продавца одежды; формировать умения вступать в игровые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действия согласно ролей "продавец", "покупатель"; формировать навыки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следовать правилам и сюжету игры в группе сверстников; воспитывать чувства</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вежливости, дружелюбия, основы уважения к труду взрослого.</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Сформировать в детях умение вступать в систему игры в ролях "продавца" и</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"покупателя"; освоить образцы вступления в простые частные и групповые</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отношения с помощью взрослого; сформировать умения придерживаться</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системы и условий игры; развить пространственную ориентацию.</w:t>
            </w:r>
            <w:r w:rsidRPr="00E85C03">
              <w:rPr>
                <w:rFonts w:ascii="Times New Roman" w:hAnsi="Times New Roman" w:cs="Times New Roman"/>
                <w:sz w:val="24"/>
                <w:szCs w:val="24"/>
                <w:lang w:eastAsia="en-US"/>
              </w:rPr>
              <w:br/>
            </w:r>
            <w:r w:rsidRPr="00E85C03">
              <w:rPr>
                <w:rStyle w:val="fontstyle01"/>
                <w:rFonts w:ascii="Times New Roman" w:hAnsi="Times New Roman" w:cs="Times New Roman"/>
                <w:color w:val="auto"/>
                <w:lang w:eastAsia="en-US"/>
              </w:rPr>
              <w:t>Обучить основам труда, аккуратности и культурности.</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rPr>
              <w:t>Практическое упражнение "Для чего мне нужно?"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рассаживаются в полукруг, предлагаются виды одежды.- Дети, что мы говорим, когда мы приходим в магазин?</w:t>
            </w:r>
            <w:r w:rsidRPr="00E85C03">
              <w:rPr>
                <w:rFonts w:ascii="Times New Roman" w:hAnsi="Times New Roman" w:cs="Times New Roman"/>
                <w:sz w:val="24"/>
                <w:szCs w:val="24"/>
                <w:lang w:eastAsia="en-US"/>
              </w:rPr>
              <w:br/>
              <w:t>- Да, мы говорим: "Здравствуйте!"- Дети, сегодня я буду продавец.</w:t>
            </w:r>
            <w:r w:rsidRPr="00E85C03">
              <w:rPr>
                <w:rFonts w:ascii="Times New Roman" w:hAnsi="Times New Roman" w:cs="Times New Roman"/>
                <w:sz w:val="24"/>
                <w:szCs w:val="24"/>
                <w:lang w:eastAsia="en-US"/>
              </w:rPr>
              <w:br/>
              <w:t>- Давайте, вы будете подходить, спрашивать, что желаете и вам нужно.</w:t>
            </w:r>
            <w:r w:rsidRPr="00E85C03">
              <w:rPr>
                <w:rFonts w:ascii="Times New Roman" w:hAnsi="Times New Roman" w:cs="Times New Roman"/>
                <w:sz w:val="24"/>
                <w:szCs w:val="24"/>
                <w:lang w:eastAsia="en-US"/>
              </w:rPr>
              <w:br/>
              <w:t>Приглашение к "прилавку" желающих детей.- Здравствуйте!- …, какую одежду Вы желаете? (Мне нужно платье)</w:t>
            </w:r>
            <w:r w:rsidRPr="00E85C03">
              <w:rPr>
                <w:rFonts w:ascii="Times New Roman" w:hAnsi="Times New Roman" w:cs="Times New Roman"/>
                <w:sz w:val="24"/>
                <w:szCs w:val="24"/>
                <w:lang w:eastAsia="en-US"/>
              </w:rPr>
              <w:br/>
              <w:t>- …, скажи: "Здравствуйте, мне нужно платье".</w:t>
            </w:r>
            <w:r w:rsidRPr="00E85C03">
              <w:rPr>
                <w:rFonts w:ascii="Times New Roman" w:hAnsi="Times New Roman" w:cs="Times New Roman"/>
                <w:sz w:val="24"/>
                <w:szCs w:val="24"/>
                <w:lang w:eastAsia="en-US"/>
              </w:rPr>
              <w:br/>
              <w:t>- …, у тебя есть фишка-платье?(Есть)- Вот, Ваше платье. Спасибо за то, что купили платье! До свидания!С детьми организуются несколько таких диалогов.- Молодцы, вот, сколько одежды вы у меня купили!</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«Дома большие и маленькие»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о том, какие дома бывают, большие маленькие, одноэтажные, многоэтажные, называть основные слова на двух язвках. Предложить детям построить дома о которых они мечтают и рассказать о них.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казахский язык, ознакомление с окружающим миром ) </w:t>
            </w:r>
            <w:r w:rsidRPr="00E85C03">
              <w:rPr>
                <w:rFonts w:ascii="Times New Roman" w:hAnsi="Times New Roman" w:cs="Times New Roman"/>
                <w:sz w:val="24"/>
                <w:szCs w:val="24"/>
                <w:lang w:eastAsia="en-US"/>
              </w:rPr>
              <w:t>Индивидуальная работа. Стихотворение С.Черного. Цель: прививать интерес к произведениям. Ход игры: Мчусь как ветер на коньках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Вдоль лесной опушки…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Рукавицы на руках,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Шапка на макушке.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Раз-два! Вот и поскользнулся…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и два! Чуть не кувыркнулся..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Раз-два! Крепче на носках! (развитие речи и художественная литератра ,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«Автосалон»</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Приобщать к умению работать в команде, объединять свои поделки в соответствии с общим замыслом, договариваться, кто какую часть работы будет выполнять.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о различных видах транспорта, о том что машины бывают разными по величине, познакомить детей с названием различного транспорта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основы математики,  развитие речи и художественная литература, казахский язык,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Чтение считалки "Зайчик".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артикуляцию, умение рассказывать считалку, проявляя эмоциональную отзывчивость. 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Негде зайчику скакать,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Всюду ходит волк,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зубами — щелк, щелк!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мы спрячемся в кусты,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Прячься, заинька, и 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волчище, погоди,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попрячемся — иди! (развитие речи и художественная литература,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стимулировать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снегом на деревьях.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закреплять знания о свойствах снега, учить называть места, где лежит снег; развивать грамматический строй речи, внимание, интерес к природным явлениям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детям оглядеть участок, двор, сказать, где лежит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"Зимой в лесу"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Навьюжило.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кружеве: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на соснах,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кустах,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белых шубках 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запутались в ветвях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Буйные метели.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Прокофьев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на то, что снег может лежать на крыше, деревьях, заборе шапками, если нет ветра. Предлагается сказать, на что похожа форма снежного покрова на крышах, деревьях, заборах, сугробах.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дорожек, скамеек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"Ловишки".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ориентировку в пространстве, развивать фиксацию взора;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"Гонка на санках".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двигаться к флагу, отталкиваясь ногами и садясь на сани. (физическая кульутура)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ветром. Цель: развивать умения "находить" ветер на участке, наблюдать, определять направление ветра;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"найти" ветер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как можно узнать, что у нас на участке гуляет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Можно посмотреть на ветки деревьев - они качаются, посмотреть на трубы - пар (дым) выходят в одну сторону, посмотреть на флаги - они колышутся.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Опыты.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ленты, полоски бумажек.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посмотрим и узнаем, куда дует ветер. Поднять флажки - они направлены вот, в эту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Поднять ленточки - они направлены в ту же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Поднять бумажные полоски - они направлены в ту же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Значит, ветер дует вон туда (можно назвать объект, в сторону которого дует ветер; либо сказать вправо, влево, назад, вперед).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Дует, дует ветерок,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ворота, за порог.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гуляет между веток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щекочет щеки деток.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Ахметова Д.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 доводить дело до конца.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"Догоните мяч".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Свободные игры, игры с санками и игрушками. Цель: развивать умения катать сани, посадив в них игрушки, развивать координацию движений, поддерживать задор, желание играть на воздухе. (социально-эмоциональное развитие,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снегирем.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снегире, развивать умение различать снегиря по внешним признакам; развивать представления о способах питания снегиря, как зимующей птице, учить проявлять заботу о них.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отблески зари -На деревьях снегири.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румяные,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довольно странные.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Лизу удивляют: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Яблочки 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Скородумова(ознакомление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кормление птиц.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способствовать развитию желания заботиться о птицах, выполнять действия сообща.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 лети!" Цель: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ручками похлопаем - Хлоп-хлоп-хлоп,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ножками потопаем - Топ-топ-топ,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все подняли и дружно опустили,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сели все в волшебный самолёт, (руки, согнутые в локтях, перед грудью)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Завели мотор - Ж-ж-ж, ж-ж-ж... (крутить медленно руками перед грудью, увеличивая темп)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лети! Нас не подведи!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Самолёт летит, и мотор гудит - У-у-у, у-у-у (руки в стороны, поочерёдные наклоны влево и вправо),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Полетели…(легкий бег в рассыпную)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педагога останавливаются.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"Мячики" (прыжки на месте). Цель: развивать умения прыгать на двух ногах под счет; развивать выносливость, силу.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 чего же шустрый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Приглашает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 с мячиком играли,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пошагали. (Спокойная ходьба)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бросает следующий?".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метания снежков в дальность, умение следовать правилам.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обучение прыжкам, сохранение равновесия.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сосной зимой.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умение детей находить сосну среди других деревьев зимой по общим и особенным признакам; познакомить с особенностями сосны в зимний.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называет сосну, предлагает найти сосну в окружающем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Сосны до неба хотят дорасти,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ветвями хотят подмести,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в течение 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Ясной стояла погода.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сосну: наличие иголок зеленого цвета на ветках. Предлагается сравнить сосну и одно из лиственных деревьев.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Посмотрите, на сосну, а теперь на березу. Они похожи?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березе нет листьев, есть ствол белый. А что мы видим на ветках сосны?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сосны на ветках иголки, а у березы их нет. Береза сбросила листья осенью.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замечают, что хвоя на сосне по цвету светло-зеленая.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напоминает детям о том, что сосна не лиственное дерево, а хвойное.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Сосна не боится мороза и вьюги. В иголках сосны много смолы, они защищают от замерзания. А падающий на ветки снег осыпается на землю, и ветки от тяжести не ломаются.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дотрогуться до иголок, сравнить иголки ели и сосны.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расчистка дорожек, скамеек от снега. Цель: воспитывать желание помогать взрослым в очистке участка от снега, развивать умение выполнять простейшией трудовые действия пластиковой лопатой, веником, щеткой.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"Быстро в домик". 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"Змейка". Цель: совершенствовать навыки бега, такие как" змейка"; упражнять в беге, обегая предметы, поставленные в ряд. (социально-эмоциональное развитие, физическая культура, ознакомление с окружающим миром)</w:t>
            </w:r>
          </w:p>
        </w:tc>
        <w:tc>
          <w:tcPr>
            <w:tcW w:w="263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березой зимой. Цель: развивать умение находить березу среди других деревьев, наблюдать и понимать, что отсутствие листвы - это временное явление зимой;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найти березу на участке, назвать ее основные части.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береза - это трава, куст или дерево? Как вы это узнали?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березы есть один ствол и ветки. А где же листья?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Зимой листья для березы не нужны. Дерево зимой застывает, оно сухое, и так бережется от холодов. Но, как только наступит весна, придет тепло, то на ветках постепенно появятся почки и распустятся листья.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"Березка" Г. Новицкая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Стоит березка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пелеринке,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Звенит на ветках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Бахрома.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легче,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нежней снежинки —Тем холодней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Стоит зима!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"Бегите к флажку".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ориентироваться на цветовой сигнал, выполнять бег в разных направленияхн не наталкиватясь друг на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педагог переходит на другую сторону и говорит: «Раз, два, три—скорей сюда беги!» - при этом он протягивает руки с флажками в стороны. Дети бегут к нему и собираются возле флажка своего цвета. (физическая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"Сбей кегли".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координацию движений, метательные способности.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закрепление навыков хорошего толчка и мягкой посадки.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13.02-17.02.2023 г.</w:t>
      </w:r>
    </w:p>
    <w:tbl>
      <w:tblPr>
        <w:tblW w:w="14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4"/>
        <w:gridCol w:w="2696"/>
        <w:gridCol w:w="2554"/>
        <w:gridCol w:w="2550"/>
        <w:gridCol w:w="2268"/>
        <w:gridCol w:w="2628"/>
      </w:tblGrid>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13.02</w:t>
            </w:r>
          </w:p>
        </w:tc>
        <w:tc>
          <w:tcPr>
            <w:tcW w:w="255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14.02</w:t>
            </w:r>
          </w:p>
        </w:tc>
        <w:tc>
          <w:tcPr>
            <w:tcW w:w="255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15.02</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16.02</w:t>
            </w:r>
          </w:p>
        </w:tc>
        <w:tc>
          <w:tcPr>
            <w:tcW w:w="262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17.02</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"Чудесный мешочек" (геометрические фигуры). Цель: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 (основы математики,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Выразительное чтение стихотворения Т. Васильченко) "Автомобиль". Цель: побуждать детей внимательно слушать, запоминать и воспроизводить стихотворение, развивать представления о профессии водителя, автомобиле; воспитывать интерес к художественному слову, видам профессий.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дорогах грязь и пыль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сажусь в автомобиль.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меня в автомобиле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ни грязи и ни пыли!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Еду, еду: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"Ду-у! Ду-у!"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Ждите, скоро буду!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4"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"Умные машины". Цель: закрепить знания детей о помощи транспортных средств в облегчении работы людей; учить группировать машины, правильно называть их имена, расширять словарный запас.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Предлагает воспитатель обратить внимание детей на транспорт, назвать его, определить, одинаковый ли транспорт. Посмотреть внимательно и назвать умные машины, определить по какой причине их так называют. Рассказать и показать детям некоторые умные машины, которые помогают людям.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стихотворения К. Мырзалиева "Сам".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слушать стихотворное произведение, развивать представления о навыках самообслуживания, побуждать детям к стремлению самостоятельно выполнять систему посильных действий.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Кадыр Мырзалиев "Сам". Перевел Юрий Кушак.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всё умею делать сам: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просыпаюсь по утрам,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говорю: - Пора вставать!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застелю свою кровать!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сам! Я первый на ногах,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одеваюсь впопыхах,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никуда из-за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опоздала бы родня!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чищу ваксой башмаки,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завяжу на них шнурки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следует, без узелка,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это ж целых два шнурка!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вот иду я в детский сад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сам! Не то что год назад!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Метёт метель, сечёт ли дождь,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ты идёшь себе, идёшь…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и до школы бы дошёл,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сам дорогу бы нашёл,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только надо, говорят,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Сперва закончить детский сад. (развитие речи и художественная литература, ознакомление с окружающим миром)</w:t>
            </w:r>
          </w:p>
        </w:tc>
        <w:tc>
          <w:tcPr>
            <w:tcW w:w="2550"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предметами "Похоже - не похоже". Цель: сравнивать предметы: вид, цвет, форму, объем, материал; память, мышления, развития речи. Ход  игры: учить сравнивать два предмета и показать его сходство. Кто укажет, тот и победил. (ознакомление с окружающим миром, основы математики,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Подвижная игра "Принеси игрушку". Цель: упражнять детей в ходьбе, беге, ориентировке в пространстве, развивать умение находить названную игрушку, четко называть ее; активизировать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Игрушки (погремушки, кубики) раскладывают на противоположной стороне комнаты.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 (физическая культура, основы математики,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"Закроем дверь в дом". Цель: учить сравнивать предметы по размеру, различать широкие и узкие предметы. Развивать мышление.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К каждому домику разной величины, подобрать правильные по ширине троминки и двери. (ознакомление с окружающим миром,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"Что это и для чего нужно?" Цель: расширять и закреплять представления о предметах ближайшего окружения; развивать грамматический строй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"Путешествие в город". Цель: закрепить знания детей о родном селе: кто в нем живет, трудится, какие виды транспорта существуют, как украшено село. Ход игры: Подбор картинок по заданиям для своей группы: люди, транспорт, труд, украшение села.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поиск картинок. Действовать по команде.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"Найди одинаковую по величине пару".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находить среди группы предметов пару одинаковых по величине (длине, ширине, высоте, толщине).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Задание: Найди одинаковую по величине пару.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Уместно спросить у ребенка, по какой из величин эти предметы одинаковые. (основы математики, ознакомление с окружающим миром)</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 пушистые комочки»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 пушистые комочки, мамины сынки и дочки,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Желтые цыплятки - Веселые ребятки.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Любим мы играть, червячков копать.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домой вернемся с улицы, нас обнимет мама-курица.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«Цыплята»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Руки в стороны; помахать ими — крылышки машут; опустить руки. Вернуться в и. п. Опускать руки медленно и говорить «пи, пи, пи».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«Цыплята пьют водичку»</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отвести назад, сказать «пьют». Вернуться в и. п. Голову приподнимать. Повторить 5 раз.</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«Мы — пушистые комочки»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Присесть, руками об</w:t>
            </w:r>
            <w:r w:rsidRPr="00E85C03">
              <w:rPr>
                <w:rFonts w:ascii="Times New Roman" w:hAnsi="Times New Roman" w:cs="Times New Roman"/>
                <w:sz w:val="24"/>
                <w:szCs w:val="24"/>
                <w:lang w:eastAsia="en-US"/>
              </w:rPr>
              <w:softHyphen/>
              <w:t>хватить колени. Вернуться в и. п. Дыхание произвольное. Повто</w:t>
            </w:r>
            <w:r w:rsidRPr="00E85C03">
              <w:rPr>
                <w:rFonts w:ascii="Times New Roman" w:hAnsi="Times New Roman" w:cs="Times New Roman"/>
                <w:sz w:val="24"/>
                <w:szCs w:val="24"/>
                <w:lang w:eastAsia="en-US"/>
              </w:rPr>
              <w:softHyphen/>
              <w:t>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«Шалуны»</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2—3 — «пружинки»; 6—8 подпрыгиваний; 8—10 шагов со взмахом руками. Дыхание произвольное. Повторить 3 раза.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«Цыплятам спать пора»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«спа-а-ать».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«Наседка и цыплята»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w:t>
            </w:r>
            <w:r w:rsidRPr="00E85C03">
              <w:rPr>
                <w:rFonts w:ascii="Times New Roman" w:hAnsi="Times New Roman" w:cs="Times New Roman"/>
                <w:sz w:val="24"/>
                <w:szCs w:val="24"/>
                <w:lang w:eastAsia="en-US"/>
              </w:rPr>
              <w:softHyphen/>
              <w:t>лятам, приглашает их тоже поискать корм, червячков, крошки:</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Милые ребятушки, Ко-ко-ко!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Желтые цыпляточки, Ко-ко-ко!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Выходите вы гулять,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Крошки, червячков искать.</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педагога дети бегут к «наседке», вместе с ней гуляют по площадке, клюют зернышки, ищут червячков. Педагог говорит: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Ой, лиса бежит, беда! Убегайте кто куда!</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«Цыплята» бегут к своему домику, становятся за чертой. Игра повторяется. (физическая культура)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6"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Отрабатывать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нас есть ложки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Волшебные немножко.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 тарелка, вот — 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"Крутим педали".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ходьбе приставным шагом вперед, приставным шагом назад; лазанью по гимнастической стенке. Развивать ловкость, быстроту, координацию движений, умение действовать по сигналу педагога,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"Догоните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ловить мячи, ориентироваться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"Велосипед".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выносливость,и умение выполнять упражнение правильно.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лёжа на полу, руки вдоль туловища, круговые движения ногами, руки упираются в пол. "Кручение педалей".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"Насос".</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укреплять физиологическое дыхание у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«Ёлка»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"Едем, едем на велосипеде". Цель: Продолжать формировать навыки метания в горизонтальную цель правой рукой; навыки вползания в дугу. Развивать навыки бега в разных направлениях. Учить действовать по сигналу педагога. Прививать интерес к занятиям по физической культуре.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"Быстро в домик".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по сигналу педагога, двигаться врассыпную в разных направлениях, бегать одновременно всей группой,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"Сбей кегли".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действия в соответствии с текстом стихотворения,катанию мяча прямо в цель.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для релаксации "Тишина".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сбрасывать излишки напряжения и восстанавливать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«Флажки»</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"Велосипед". Цель: Продолжать формировать навыки ползания в прямом направлении на расстояние 4–6 метров, "змейкой", между расставленными предметами;навыки метания в даль в положении сидя. Закрепить навыки бега с выполнением определенных заданий: в колонне по одному, друг за другом, на носках, соблюдая интервал, меняя направление. Развивать навыки построения в строю, находить свое место в строю, круге (по зрительным ориентирам). Воспитывать волевые качества, быстроту, ловкость. Подвижная игра "Воробышки в гнездышках".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по сигналу, выполнять бег и ходьбу врассыпную, перешагивание через обруч, ориентироваться в пространстве,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"Часики".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укреплять физиологическое дыхание у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«Скорая помощь»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«Мой скакун» Цель:  Учить детей слушать и петь песни о животных;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зимних забавах; воспитывать культурно-нравственные нормы поведения. Ход занятия: Б.Бейсенова "Тұлпарым",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В. Иванникова, слова Е. Александровой "Кто как кричит?", песня.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С. Прокофьева "Марш".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Танец "Курочки" (китайская народная мелодия)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«Ковёр-самолёт»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8"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Балалардың сөздік қорын көлемді білдіретін сөздермен кеңейту. Қазақ тілінің ерекше дыбыстарын дұрыс айтуға үйрету.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"Үлкен және кішкентай"ойыны. Мақсаты: Балалардың сөздік қорын көлемді білдіретін сөздермен кеңейту. Ойын барысы: мұғалім балалардың назарына бірқатар суреттер ұсынады. Балалар екі командаға бөлінеді. Үлкен және кіші Команда. Әр команда өз атына сәйкес келетін суреттерді жинайды. Содан кейін топ жинаған барлық суреттерді қазақ тілінде атайды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«Дом для щенка»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w:t>
            </w:r>
            <w:r>
              <w:rPr>
                <w:rFonts w:ascii="Times New Roman" w:hAnsi="Times New Roman" w:cs="Times New Roman"/>
                <w:sz w:val="24"/>
                <w:szCs w:val="24"/>
                <w:lang w:val="kk-KZ" w:eastAsia="en-US"/>
              </w:rPr>
              <w:t>новы математики, казахский язык</w:t>
            </w:r>
            <w:r w:rsidRPr="00E85C03">
              <w:rPr>
                <w:rFonts w:ascii="Times New Roman" w:hAnsi="Times New Roman" w:cs="Times New Roman"/>
                <w:sz w:val="24"/>
                <w:szCs w:val="24"/>
                <w:lang w:val="kk-KZ" w:eastAsia="en-US"/>
              </w:rPr>
              <w:t>)</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И одежду доставай.</w:t>
            </w:r>
            <w:r w:rsidRPr="00174C9D">
              <w:rPr>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погодой. Цель: побуждать детей к определению состояния погоды (снег, пасмурно, ясно, ветренно, мороз), описаясь на визуальные изменения в погоде (а также глядя на мозорные окна), на температурные ощущения; развивать наблюдательность, чуткость,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оглядеться, посмотреть на окна, на небо, на флажки, сказать, перечислить, какая погода.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ответов детей, можно познакомить с народными приметами: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на дереве иней, будет и мороз.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туман, то ожидается потепление.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ночью образуется иней, днем ​​не будет снега.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Подвижные игры "Игра "День - ночь".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(социально-эмоциональное развитие,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Казахская народная подвижная игра-упражнение "Байга".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палки-лошадки.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 (казахский язык,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"Прыгуны"; игры по желанию. Цель: учить прыгать на двух ногах с продвижением вперед.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4"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работой снегоуборочной машины.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познакомить со снегоуборочной машиной, как машине, облегчающей человеческий труд; объяснять о необходимости убирать снег с улиц и дворов.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на снегоуборочную машину: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посмотрите на то, что работает на улице. Что это?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снегоуборочная машина. А как вы догадались что это она? Что она делает?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Снегоуборочная машина двигается вперед, загребает снег, перекидывает подальше от дороги либо прямо в грузовик. Что остается после того, как пройдет снегоуборочная машина?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После снегоуборочной машины остается чистая дорога.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Молодцы.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Чудо-дворник перед нами: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Загребущими руками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одну минуту сгрёб</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Преогромнейший сугроб. (Снегоуборочная машина).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сгребание снега лопатами, подметание растительного сора.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к выполнению простейших посильных трудовых действий с вениками, лопатками; вырабатывать желание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"Собака и воробей".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играть по правилам, двигаться по сигналу врассыпную; развивать ловкость, быстроту, реакцию;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двигаться по сигналам "воробьи летают", "собака проснулась"; бегать, не наталкиваясь друг на друга; кого водящий коснулся рукой - тот пойман; водящим может быть любой желающий.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водящий - "собака", "воробьи" - остальные дети).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"Собака спит в будке", в уголке.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"Воробьи летают" - играющие прыгают, бегают, "машут крыльями". "Собака проснулась" - "воробьи разлетелись" в разные стороны. "Собака" догоняет; кого поймал, тот становится водящим.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Самостоятельная свободная игра "Прыгуны"; игры по желанию. Цель: учить прыгать на двух ногах с продвижением вперед.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0"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трудом дворника зимой. Цель: развивать умение наблюдать за трудом дворника, уборкой двора от снега (сора); развивать представления об орудиях труда, лопате, венике; воспитывать интерес, чувство уважения к труду.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понаблюдать за действиями дворника.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Двор убирает супер человек,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сильнее, выносливей всех.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его руках работа спорится,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закончив дело, не остановится.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верите? Посмотрите, чистый двор.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этом остановим наш спор.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что делает дворник?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Какими инструментами пользуется дворник? Молотком? Пилой? (Это лопата.)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Для чего лопата? (Лопата для уборки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Правильно, с помощью лопаты можно быстрее и чище сгрести снег. Посмотрите, как чисто там, где поработал дворник. Вот, какой молодец дворник! Теперь всем людям ходить легко.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Люди говорят: "Землю красит солнце, а человека труд".(ознакомление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расчистка дорожек от снега. Цель: учить доводить начатое дело до конца; воспитывать позитивное отношение к работе.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 время игр детей педагог может говорить: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Зайки скачут, скок-поскок,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зеленый на лужок.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Травку щиплют кушают,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Осторожно слушают,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идет ли волк.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"Кролики".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игры; развивать ловкость и умение пролезать под дугу (под палку, поддерживаемую в руках, натянутую веревку).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ставятся дуги . На противоположной стороне ставится стул дом сторожа, на стуле сидит педагог. Между домом и клетками кроликов — луг. 4—5 детей становятся в кружки. "Кролики сидят в клетках",— говорит педагог, малыши присаживаются на корточки. Сторож подходит к клеткам и выпускает кроликов: "Погуляйте". Кролики пролезают в под дугу, бегают, прыгают. "Бегите в клетки",— говорит сторож. Кролики убегают, каждый возвращается в свою клетку, снова пролезая в дугу. Затем сторож вновь выпускает кроликов, и игра повторяется.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"Бросай вверх".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бросать мяч вверх; развивать внимание. (социально-эмоциональное развитие,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грузовиком, перевозящим убираемый снег. Цель: закрепить знания детей о технике, привлекаемой к уборке снега, о грузовике; развивать понимание о необходимости уборки снега с улиц и дворов; воспитывать устойчивый интерес к труду человека.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на большое количество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вам нравится, когда много выпадает снега?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Когда много снега, можно вылепить снеговика, построить горку, покататься на санках, лыжах, поиграть в снежки. Это здорово.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Но почему-то взрослые сразу начинают убирать снег?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Когда много снега, он мешает передвигаться машинам, людям, животным. Снег убирается для облегчения движения и для того, чтобы в теплую погоду не было много воды на улицах (половодья).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Куда в машинах снег везут?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Куда в машинах снег везут?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Наверно, в странах жарких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Его ребятам раздают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Новый год в подарках,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Получат полные кульки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все бегом играть в снежки!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Снежки не долетают,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жарком солнце 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только лужи там и тут…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Куда в машинах снег везут?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посыпка песком скользких дорожек. 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 лети!" Цель: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ручками похлопаем - Хлоп-хлоп-хлоп,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ножками потопаем - Топ-топ-топ,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все подняли и дружно опустили,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сели все в волшебный самолёт, (руки, согнутые в локтях, перед грудью)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Завели мотор - Ж-ж-ж, ж-ж-ж... (крутить медленно руками перед грудью, увеличивая темп)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лети! Нас не подведи!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Самолёт летит, и мотор гудит - У-у-у, у-у-у (руки в стороны, поочерёдные наклоны влево и вправо),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Полетели…(легкий бег в рассыпную)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педагога останавливаются.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быстрее побежит к флагу?". Цель: развивать точность, ловкость, быстроту, смекалку.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делятся на команды, расставляются флажки на равном расстоянии, по сигналу, дети бегут до флажка и обратно. Выигрывает тот, кто быстрее всех придет к финишу.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"Кто прыгает выше?" Цель: обучение прыжкам в высоту, развитие силы и ловкости. Ход игры: Предложить детям добратся до назначенной точки, прыгая через препятствия. (физическая культура)</w:t>
            </w:r>
          </w:p>
        </w:tc>
        <w:tc>
          <w:tcPr>
            <w:tcW w:w="262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воробьями. Цель: продолжать развивать умение наблюдать за воробьями на участке, описывать характерные особенности внешнего вида, повадок; подводить к мысли о том, что воробьи хорошо зимуют благодаря помощи человека; воспитывать любовь у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чирикание воробьев, назвать их, молча понаблюдать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 Л. Яхнин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Скачет, скачет воробей,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Кличет маленьких детей: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крошек воробью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вам песенку спою,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Киньте просо и ячмень -Буду петь вам целый день.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воробьи очень любят быть рядом с человеком, они такие же веселые и шустрые как дети. Но зимой им очень холодно, и мало пропитания. Воробьям можно помогать. Как?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дорожек от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доводить начатое дело до конца; воспитывать позитивное отношение к работе.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"Быстро в домик".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умение выполнять характерные движения; продолжать учить соотносить свои действия с действиями участников игры.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"Кто бросает следующий?".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метания снежков в дальность, умение следовать правилам.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обучение прыжкам, сохранение равновесия. (физическая культура)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6" w:type="dxa"/>
            <w:gridSpan w:val="5"/>
          </w:tcPr>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Последовательное раздевание одежды детей, самостоятельная игровая деятельность(культурно-гигиенические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Большими вырасти хотим.</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1. «Насос»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лёжа на спине, руки согнуты в локтях у груди.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выпрямить руки вперед, вернуться в И.п. (5 – 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«Ванька – встанька»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 лежа, вдоль туловища</w:t>
            </w:r>
          </w:p>
          <w:p w:rsidR="00CF1317" w:rsidRPr="00E85C03" w:rsidRDefault="00CF1317" w:rsidP="00E85C03">
            <w:pPr>
              <w:numPr>
                <w:ilvl w:val="0"/>
                <w:numId w:val="6"/>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постепенное поднятие туловища, вслед за руками (4 – 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«Греем ножки»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 – лежа на спине, попеременно сгибаем ноги к груди.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 6 раз)</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II. «Ножки»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Шагали наши ножки (ходьба).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 кочкам, по кочкам (прыжки)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 ямку бух (присели).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Воспитатель: Где мои детки?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(детки встают) – Вот они.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 xml:space="preserve"> (навыки самообслуживания, социально-эмоциональное развитие, развитие речи и художественная литература, физическая культура)</w:t>
            </w:r>
          </w:p>
        </w:tc>
      </w:tr>
      <w:tr w:rsidR="00CF1317" w:rsidRPr="00E85C03">
        <w:trPr>
          <w:trHeight w:val="145"/>
        </w:trPr>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6" w:type="dxa"/>
            <w:gridSpan w:val="5"/>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w:t>
            </w:r>
            <w:r w:rsidRPr="00E85C03">
              <w:rPr>
                <w:rStyle w:val="c4"/>
                <w:rFonts w:ascii="Times New Roman" w:hAnsi="Times New Roman" w:cs="Times New Roman"/>
                <w:sz w:val="24"/>
                <w:szCs w:val="24"/>
                <w:lang w:eastAsia="en-US"/>
              </w:rPr>
              <w:t>Вот и полдник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дети все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Чтобы не было беды,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Вспомним правила еды: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Наши ноги не стучат,</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Наши язычки молчат.</w:t>
            </w:r>
            <w:r w:rsidRPr="00174C9D">
              <w:rPr>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rPr>
          <w:trHeight w:val="131"/>
        </w:trPr>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6"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тренировка "Медвежонок".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воспитывать умение слушать и запоминать новое стихотворение, развивать мелкую моторику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Бродит-бродит медвежонок (сжимать ладошки в кулачки, стучать по столу и по коленкам),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лесным дорожкам,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Косолапит, неуклюжий (раскрывать ладошки, хлопаем),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Распугал всех птиц спросонок (пальчики смотрят вперед, бить по очереди).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"Что это и для чего нужно?"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расширять и закреплять представления о предметах ближайшего окружения; развивать грамматический строй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 Например: мяч, мяч круглый, мяч синий, мяч катится, мяч для того, чтобы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"Накроем стол".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"накрывать на стол": расставлять посуду и раскладывать приборы, соблюдая простые правила сервировки; ориентироваться на плоскости, различать правую, левую стороны; развивать коммуникативные навыки, умение говорить "вежливые"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игрушечная посуда, столовые приборы, игрушки-персонажи, куклы, стол и стулья для кукол.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Детям предлагают накрыть стол для гостей куклы Кати в честь ее дня рождения, но не просто так, а по образцу. (ознакомление с окружающим миром, развитие речи и художественная литература,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"Угадай картинку веселого зайца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умения быстро находить по картинки правильное настроение для персонажа.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акцентирует внимание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я покажу вам несколько настроений зайцев (смайлики), внимательно посмотрите на эти настроения (смайлики) и найдите картинку веселого зайца.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выкладывает смайлики с несколькими настроениями зайцев.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должны быстро найти изображения веселого зайца, педагог дает характеристику зайцу, если дети затрудняются. Педагог раздает жетоны с изображениями зайцы детям, которые хорошо справились с заданием.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"Путешествие в город".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Цель: закрепить знания детей о родном селе: кто в нем живет, трудится, какие виды транспорта в нем есть, как украшен город. Ход игры: подбор картинок по заданиям для своей группы: люди, транспорт, труд, украшение города. Игровые действия: поиск картинок. Действие по команде.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r w:rsidRPr="00E85C03">
              <w:rPr>
                <w:rFonts w:ascii="Times New Roman" w:hAnsi="Times New Roman" w:cs="Times New Roman"/>
                <w:sz w:val="24"/>
                <w:szCs w:val="24"/>
                <w:lang w:eastAsia="en-US"/>
              </w:rPr>
              <w:tab/>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«Горка с лесенками»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Давать возможность самостоятельно сооружать постройку по образцу, приобщать к умению анализировать свою постройку.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Показать детям горки различной величины, выяснить ее  назначение, применение, затем дать задание соорудить из конструктора горку с лесенками для кукол.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Словесная игра "Угадай, кто звонил".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слух, развивать внимание, воспитывать у детей умение играть со сверстниками, устанавливать дружеские отношения. Ход игры: находить по голосу того, кто звонил, не глядя на детей, называть его имя. Громко произносить имя. Игровая деятельность: поиск того, кто звонил. (развитие речи и художественная литература, ознакомление с окружающим миром)</w:t>
            </w:r>
          </w:p>
        </w:tc>
        <w:tc>
          <w:tcPr>
            <w:tcW w:w="255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«Загон для козлят»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Давать возможность самостоятельно сооружать постройку по образцу, приобщать к умению анализировать свою постройку.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Беседуем с детьми о домашних жавотных, как за ними ухаживать, где содержать. Предложить соорудить из конструктора свой загон для козленка, обыграть свою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w:t>
            </w:r>
          </w:p>
          <w:p w:rsidR="00CF1317" w:rsidRPr="00E85C03" w:rsidRDefault="00CF1317" w:rsidP="00E9719F">
            <w:pPr>
              <w:pStyle w:val="NoSpacing"/>
              <w:rPr>
                <w:rFonts w:ascii="Times New Roman" w:hAnsi="Times New Roman" w:cs="Times New Roman"/>
                <w:sz w:val="24"/>
                <w:szCs w:val="24"/>
                <w:lang w:val="kk-KZ"/>
              </w:rPr>
            </w:pPr>
            <w:r w:rsidRPr="00E85C03">
              <w:rPr>
                <w:rFonts w:ascii="Times New Roman" w:hAnsi="Times New Roman" w:cs="Times New Roman"/>
                <w:sz w:val="24"/>
                <w:szCs w:val="24"/>
                <w:lang w:val="kk-KZ"/>
              </w:rPr>
              <w:t xml:space="preserve">Коррекционная работа (Педагог-психолог). Заключение 3.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w:t>
            </w:r>
            <w:r w:rsidRPr="00E85C03">
              <w:rPr>
                <w:rFonts w:ascii="Times New Roman" w:hAnsi="Times New Roman" w:cs="Times New Roman"/>
                <w:sz w:val="24"/>
                <w:szCs w:val="24"/>
              </w:rPr>
              <w:t xml:space="preserve"> </w:t>
            </w:r>
            <w:r w:rsidRPr="00E85C03">
              <w:rPr>
                <w:rFonts w:ascii="Times New Roman" w:hAnsi="Times New Roman" w:cs="Times New Roman"/>
                <w:sz w:val="24"/>
                <w:szCs w:val="24"/>
                <w:shd w:val="clear" w:color="auto" w:fill="FFFFFF"/>
              </w:rPr>
              <w:t>Развитие интеллекта и речи.</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Метод двуручное рисование. «Медведь»</w:t>
            </w:r>
          </w:p>
          <w:p w:rsidR="00CF1317" w:rsidRPr="00E85C03" w:rsidRDefault="00CF1317" w:rsidP="00E85C03">
            <w:pPr>
              <w:spacing w:after="0" w:line="240" w:lineRule="auto"/>
              <w:rPr>
                <w:rFonts w:ascii="Times New Roman" w:hAnsi="Times New Roman" w:cs="Times New Roman"/>
                <w:sz w:val="24"/>
                <w:szCs w:val="24"/>
              </w:rPr>
            </w:pPr>
          </w:p>
        </w:tc>
        <w:tc>
          <w:tcPr>
            <w:tcW w:w="2550"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«На улицах села»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Приобщать к умению работать в команде, объединять свои поделки в соответствии с замыслом, договориться, кто за что отвечает.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Провести беседу с детьми о правилах дорожного движения, о правилах поведения на улицах. Предложить детям построить из конструктора дорогу и установить на нее соответственные дорожные знаки, какие требуются по их замыслу.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 </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Коррекционная работа (Педагог-логопед). Заключение 3</w:t>
            </w:r>
            <w:r w:rsidRPr="00E85C03">
              <w:rPr>
                <w:rFonts w:ascii="Times New Roman" w:hAnsi="Times New Roman" w:cs="Times New Roman"/>
                <w:sz w:val="24"/>
                <w:szCs w:val="24"/>
                <w:lang w:eastAsia="en-US"/>
              </w:rPr>
              <w:t xml:space="preserve"> Дыхательное упражнение «Домашние животные»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формирование просодической стороны речи.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Описание игры: Звукоподражание животным. Изменять голос по силе и высоте. Корова: «Му-у-у-у-у, молока кому?» (Громко, низким голосом.) Теленок: «му-у-у-у». (Тихо, высоким голосом.) Кошка: «Мяу-мяу-мяу». (Тихо, высоким голосом.)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Разговор Теленка и Котенка. «Мле-мли-мля», «Мяу-мяу-мяу», «Пли-пля-пле».</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«Мебель для куклы»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умение строить мебель, использовать в игре навыки по сооружению построек из строительного материала. Ход игры: Беседа с детьми о том, какой бвает мебель, называть основные слова на двух язвках. Предложить детям построить мебель для куклы и рассказать о ее назначении.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казахский язык, ознакомление с окружающим миром) </w:t>
            </w:r>
            <w:r w:rsidRPr="00E85C03">
              <w:rPr>
                <w:rFonts w:ascii="Times New Roman" w:hAnsi="Times New Roman" w:cs="Times New Roman"/>
                <w:sz w:val="24"/>
                <w:szCs w:val="24"/>
                <w:lang w:eastAsia="en-US"/>
              </w:rPr>
              <w:t xml:space="preserve">Индивидуальная работа. Декламирование стихотворения "Серебряный снег". Цель: учить рассказывать стихотворение с выражением.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Покрыл поля снег серебристый,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слышно зимнее дыханье.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в инее пушистом,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осени увидим мы прощанье. (развитие речи и художественная литература, ознакомление с окружающим миром)</w:t>
            </w:r>
          </w:p>
        </w:tc>
        <w:tc>
          <w:tcPr>
            <w:tcW w:w="262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«На парковке»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Приобщать к умению работать в команде, объединять свои поделки в соответствии с замыслом, договориться, кто за что отвечает.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о различных видах транспорта, о том что машины бывают разными по величине, познакомить детей с названием различного транспорта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основы математики,  развитие речи и художественная литература, казахский язык,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Подвижная игра "Найди свой домик". Ход игры: игроки сидят на 3-4 маленьких, невысоких, продолговатых стульях. У всех детей красивые большие игрушки: у первой на длинном стуле кукла, у второй собака, у третьей кошка, у четвертой медведь, заяц. По указанию педагога "выходим на прогулку" все дети встают со своих мест и идут за педагогом. Во время прогулки дети совершают различные движения. По указанию педагога "начался снегопад" дети бегут к своим домам. В процессе повторения игры педагог меняет игрушки, не обращаясь к детям. Дети должны найти свой дом быстро, не путаясь.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6" w:type="dxa"/>
            <w:gridSpan w:val="5"/>
          </w:tcPr>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ветром. Цель: развивать умения "находить" ветер на участке, наблюдать, определять направление ветра;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"найти" ветер на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как можно узнать, что у нас на участке гуляет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Можно посмотреть на ветки деревьев - они качаются, посмотреть на трубы - пар (дым) выходят в одну сторону, посмотреть на флаги - они колышутся.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Опыты.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ленты, полоски бумажек.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посмотрим и узнаем, куда дует ветер. Поднять флажки - они направлены вот, в эту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Поднять ленточки - они направлены в ту же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Поднять бумажные полоски - они направлены в ту же сторону (указание ладонью).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Значит, ветер дует вон туда (можно назвать объект, в сторону которого дует ветер; либо сказать вправо, влево, назад, вперед).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Дует, дует ветерок,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ворота, за порог.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гуляет между веток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щекочет щеки деток.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Ахметова Д.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желание, умение включаться в совместную посильную трудовую деятельность,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"Прыгает - не прыгает". (проводится 3-4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прыжках, развивать внимание детей. Ход: дети встают в один ряд. Педагог называет предметы. Если это прыгающий предмет, дети прыгают. А если это вещь, которая не прыгает, дети стоят на месте. Например: мяч (прыгает), стул (не прыгает).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"Догоните мяч".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554"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темнеющим небом, закатом. Цель: способствовать развитию представлений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темнеющее небо, предложить назвать цвет неба (темно-синее, розовое, бордовое, темно-серое, фиолетовое).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Закрепляются представления о том, что зимой темнеет рано, день короче, ночь длинее.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Казахская народная подвижная игра-упражнение "Байга". 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палки-лошадки.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 (казахский язык,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ориентировку в пространстве, развивать фиксацию взора;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550"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солнцем зимой. Цель: развивать знания о том, где солнце встает и где садится; продолжать объяснять о том, что зимой солнце садится рано, поэтому на улице рано темнеет; развивать наблюдательность, чуткость.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на небо: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посмотрите на небо. Какого оно цвета? Почему так?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посмотреть на солнце через фотопленку.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Солнце зимой к вечеру находится низко над землей, рано садится, становится большим, румяным как большое яблоко.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прячется за лес,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Смотрит солнышко с небес.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такое 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Доброе, лучистое.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б мы его достали,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б его расцеловали.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Бойко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подметание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развивать ловкость,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маска, веревка. 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При наличии веревки пройти нагнувшись (либо проползти), не задев 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поедают запасы в кладовой, бегают, садятся, ходят.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 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"Мячики" (прыжки на месте). Цель: развивать умения прыгать на двух ногах под счет; развивать выносливость, силу.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 чего же шустрый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Приглашает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 с мячиком играли,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пошагали. (Спокойная ходьба) (физическая культура,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транспортом. Автобус. Цель: расширять представления о наземном, общественном транспорте, автобусе; упражнять в умении различать вид транспорта по основным признакам и частям;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Предлагается детям внимательное посмотреть на дорогу за оградой, обратить внимание на виды транспорта.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что вы видите на дороге?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жто машины. И все, что движенся по земле как мы называем? (Наземный транспорт.) Почему так мы называем? (Потому что это наземный транспорт ездит по земле, на колесах.)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Какие виды транспорта вы видите на дороге? Точнее... (Легковые машины, автобусы, мотоциклы.\)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Садитесь в автобус, поедем,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вы, и ваши соседи.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салоне легко разместиться,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 можете в кресла садиться.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наш вам совет: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Купите билет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скажем все хором: "Водитель,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Скорее мотор заводите!"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желание, умение включаться в совместную посильную трудовую деятельность,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"Ловишки". 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62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проходящим транспортом. Цель: побуждать детей различению легкового и грузового транспорта по принципу объектов перевозки (человек, грузы (кирпичи, снег, песок)), развивать наблюдательность,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рассмотреть машины, рассказать, что или кого они перевозят.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подводятся к мысли о том, что транспорт бывает легковой, потому что перевозит одного, несколько человек, а также бывает транспорт грузовой - перевозит грузы.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Закрепляются представления о видах уличного транспорта.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летает, не жжужит,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Жук по улице бежит.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горят в глазах жука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Два блестящих огонька. (Машина)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Чудесный длинный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Пассажиров много в 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Носит обувь из резины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питается бензином... (Автобус)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Рукастая, зубастая,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Идет-бредет по улице,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Идет и снег грабастает,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дворник только щурится,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дворник улыбается: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без него сгребается. (Снегоуборочная машина)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Начинает он копать, заменяет сто лопат. (Экскаватор)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 лети!" Цель: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ручками похлопаем - Хлоп-хлоп-хлоп,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ножками потопаем - Топ-топ-топ,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все подняли и дружно опустили,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сели все в волшебный самолёт, (руки, согнутые в локтях, перед грудью)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Завели мотор - Ж-ж-ж, ж-ж-ж... (крутить медленно руками перед грудью, увеличивая темп)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лети! Нас не подведи!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Самолёт летит, и мотор гудит - У-у-у, у-у-у (руки в стороны, поочерёдные наклоны влево и вправо),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Полетели…(легкий бег в рассыпную)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педагога останавливаются.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"Мячики" (прыжки на месте). Цель: развивать умения прыгать на двух ногах под счет; развивать выносливость, силу.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 чего же шустрый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Приглашает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 с мячиком играли,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пошагали. (Спокойная ходьба) (физическая культура,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20.02-24.02.2023 г.</w:t>
      </w:r>
    </w:p>
    <w:tbl>
      <w:tblPr>
        <w:tblW w:w="147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6"/>
        <w:gridCol w:w="2556"/>
        <w:gridCol w:w="2552"/>
        <w:gridCol w:w="2267"/>
        <w:gridCol w:w="135"/>
        <w:gridCol w:w="2493"/>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20.02</w:t>
            </w:r>
          </w:p>
        </w:tc>
        <w:tc>
          <w:tcPr>
            <w:tcW w:w="255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21.02</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22.02</w:t>
            </w:r>
          </w:p>
        </w:tc>
        <w:tc>
          <w:tcPr>
            <w:tcW w:w="2267"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23.02</w:t>
            </w:r>
          </w:p>
        </w:tc>
        <w:tc>
          <w:tcPr>
            <w:tcW w:w="2628"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24.02</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"Назови ласково".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повторить слово, подобрать его уменьшительно-ласкательную форму.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окно - окошечко, дом- домик, солнце- солнышко, рука- ручка, рученька, глаз - глазик, белка - белочка.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Гимн.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чувства патриотизма , уважение, гордость.</w:t>
            </w:r>
            <w:r w:rsidRPr="00E85C03">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"Бес тас" ("Пять камешков"). Цель: развивать у детей внимание и ловкость, моторику рук, мышление.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игры подбирается пять небольших и примерно равных по величине камешков. Участник подкидывает их вверх и пробует поймать в ладони обеих рук. Если получилось, задача усложняется. Надо вновь подбросить камешки и, прежде чем поймать их, хлопнуть перед собой и за спиной в ладоши. Один-два камешка упало? Ничего, еще будет возможность подобрать 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Теперь же, подкинув оставшиеся камешки, надо постараться поймать их — уже тыльной стороной ладоней.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Опять несколько камешков упало? Что ж, настало время самого сложного этапа: подбросить имеющиеся в руках камешки, а пока они летят, подобрать с земли ранее упавшие. И, наконец, пятый этап снова легкий, — он повторяет первый: имеющиеся в руках камешки надо подбросить и поймать на ладони.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Побеждает тот, у кого после пяти таких испытаний в руках больше камешков. (физическая культура, ознакомление с окружающим миром,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"По ровненькой дорожке". Цель: развивать умение двигаться в соответствии с текстом,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идут по кругу, взявшись за руки, и выполняют движения в соответствии с текстом.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Идти по кругу, взявшись за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камушки, через камушки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Перешагивают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Поднимать колени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тропинке, по тропинке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 не отпуская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ямку – бух! (Остановиться, расцепив руки, присесть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Вылезли из ямки.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но теперь дети идут в другую сторону.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7"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Ритмическое упражнение "Небо голубое". Цель: развивать умение двигаться в соответствии с текстом,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Небо голубое (протягивать руки в стороны и поднимать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Солнце золотое (вытягивать руки вперед и поднимать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Дышится свободно (опускать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Когда друзья рядом (держать руки у сердца),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голубой, как небо (поднимать руки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Флаг Казахстана (качать руками вправо-влево наверху),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Развевается свободно.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8"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"Вокруг домика хожу".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ходить по кругу, повторять действия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стоят в кругу, педагог ходит по кругу и произносит слова и имитирует действия, дети повторяют за педагогом: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Вокруг дерева хожу и в окошечко гляжу (заглядывает в окошечко заранее приготовленного домика).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одному я подойду и тихонько постучу (подходит и стучит)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проводится несколько раз, педагог в процессе игры активизирует детей. (физическая культура,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Считалка.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память, умение запоминать дни недели, виды труда, названные в тексте; воспитывать интерес к труду человека.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Первый-понедельник,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Целый день стирали,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ним вторник,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Двор мы подметали.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вторником среда–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пекли калач.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средой четверг–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играли в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четвергом пятница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посуду мыли,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пятницей суббота–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Тортик мы купили.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субботой воскресенье–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Целый день у нас веселье! (развитие речи и художественная литература, ознакомление с окружающим миром, основы математики)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«Мы — пушистые комочки»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Мы — пушистые комочки, мамины сынки и дочки,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Желтые цыплятки - Веселые ребятки.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Любим мы играть, червячков копать.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домой вернемся с улицы, нас обнимет мама-курица.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«Цыплята»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Руки в стороны; помахать ими — крылышки машут; опустить руки. Вернуться в и. п. Опускать руки медленно и говорить «пи, пи, пи». Повторить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«Цыплята пьют водичку»</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отвести назад, сказать «пьют». Вернуться в и. п. Голову приподнимать. Повторить 5 раз.</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«Мы — пушистые комочки»</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Присесть, руками об</w:t>
            </w:r>
            <w:r w:rsidRPr="00E85C03">
              <w:rPr>
                <w:rFonts w:ascii="Times New Roman" w:hAnsi="Times New Roman" w:cs="Times New Roman"/>
                <w:sz w:val="24"/>
                <w:szCs w:val="24"/>
                <w:lang w:eastAsia="en-US"/>
              </w:rPr>
              <w:softHyphen/>
              <w:t>хватить колени. Вернуться в и. п. Дыхание произвольное. Повто</w:t>
            </w:r>
            <w:r w:rsidRPr="00E85C03">
              <w:rPr>
                <w:rFonts w:ascii="Times New Roman" w:hAnsi="Times New Roman" w:cs="Times New Roman"/>
                <w:sz w:val="24"/>
                <w:szCs w:val="24"/>
                <w:lang w:eastAsia="en-US"/>
              </w:rPr>
              <w:softHyphen/>
              <w:t>рить 4—5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«Шалуны»</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2—3 — «пружинки»; 6—8 подпрыгиваний; 8—10 шагов со взмахом руками. Дыхание произвольное. Повторить 3 раза.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«Цыплятам спать пора»</w:t>
            </w:r>
          </w:p>
          <w:p w:rsidR="00CF1317" w:rsidRPr="00E85C03" w:rsidRDefault="00CF1317" w:rsidP="00E85C03">
            <w:pPr>
              <w:spacing w:after="0" w:line="240" w:lineRule="auto"/>
              <w:ind w:right="2976"/>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«спа-а-ать».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«Наседка и цыплята»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w:t>
            </w:r>
            <w:r w:rsidRPr="00E85C03">
              <w:rPr>
                <w:rFonts w:ascii="Times New Roman" w:hAnsi="Times New Roman" w:cs="Times New Roman"/>
                <w:sz w:val="24"/>
                <w:szCs w:val="24"/>
                <w:lang w:eastAsia="en-US"/>
              </w:rPr>
              <w:softHyphen/>
              <w:t>лятам, приглашает их тоже поискать корм, червячков, крошки:</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Милые ребятушки, Ко-ко-ко!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Желтые цыпляточки, Ко-ко-ко!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Выходите вы гулять,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Крошки, червячков искать.</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слов педагога дети бегут к «наседке», вместе с ней гуляют по площадке, клюют зернышки, ищут червячков. Педагог говорит: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Ой, лиса бежит, беда! Убегайте кто куда!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«Цыплята» бегут к своему домику, становятся за чертой. Игра повторяется.</w:t>
            </w:r>
            <w:r w:rsidRPr="00E85C03">
              <w:rPr>
                <w:rFonts w:ascii="Times New Roman" w:hAnsi="Times New Roman" w:cs="Times New Roman"/>
                <w:sz w:val="24"/>
                <w:szCs w:val="24"/>
              </w:rPr>
              <w:t xml:space="preserve">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привычку тщательно пережевывать пищу, следить за чистотой за столом, благодарить, полоскать рот после приема пищи. "Мы вкусняшками угощаемся, поэтому улыбаемся. Поели, поблагодарили, конечно, вырастим большими".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"Закаляйся!".</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Продолжать формировать навыки ходьбы прямой дорожке, сохраняя равновесие; навыки ходьбы приставным шагом вперед; приставным шагом назад. Развивать навыки бега в разных направлениях; навыки вползания в обруч, расположенного вертикально на полу. Воспитывать интерес к активной двигательной деятельности.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"Мяч в кругу". 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"Через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правильно прыгать, ходить по узенькой дорожке, держать равновесие. Дыхательная гимнастика "Вырасти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«Телевизор»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"Прыгаем как кенгуру".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Формировать навыки влезания на гимнастическую стенку и обратно с нее; навыки метания в горизонтальную цель, вдаль правой рукой. Воспитывать интерес к активной двигательной деятельности. Подвижная игра "Принеси игрушку".</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упражнять детей в ходьбе,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«Кот и воробышки»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текстом стихотворения, выполнять бег в прямом направлении одновременно всей группой, использовать всю площадь зала.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Тихая спокойная музыка.Колыбельная "Пушистые облачка".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«Стиральная машина»</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"Здоровый образ жизни".</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Закрепить навыки бега с выполнением определенных заданий: в колонне по одному, друг за другом, на носках, соблюдая интервал, меняя направление; навыки метания в даль в положении сидя; навыки прыжка двумя ногами, продвигаясь вперед. Развивать навыки построения в строю, находить свое место в строю, круге (по зрительным ориентирам). Воспитывать интерес к физическим упражнениям.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"Обезьянки".</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упражнять детей выполнять лазание по гимнастической стенке.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"Прокати и догони".</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упражнять детей действовать в соответствии с текстом стихотворения, прокатывать мяч правой и левой рукой,выполнять бег в прямом направлении.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«Спички детям не игрушки»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обучать умению составлять простые сюжетные композиции, повторяя рисунки разных предметов с использованием основных цветов; воспитывать интерес к лепке из пластилина; способствовать включению в процесс коллективного изготавления путем наклеивания готовых фигуур;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267"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«Танец «Цыплята»» Цель: Учить детей слушать и петь песни о цыплятах.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зимних забавах; воспитывать культурно-нравственные нормы поведения. Ход занятия:  Б.Бейсенова "Тұлпарым",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В. Иванникова, слова Е. Александровой "Кто как кричит?", песня.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Пьеса С. Прокофьева "Марш".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Танец "Курочки" (китайская народная мелодия)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«Пожарная машина»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рисовать горизонтальные и вертикальные линии, проводить их пересечение; формировать навыки лепки растений путем объединения, сжатия и соединения несколькихчастей; продолжать развивать умение выкладывать на листе приготовленные детали разной формы, величины и цвета, затем наклеивая их;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основы математики, казахский язык)</w:t>
            </w:r>
          </w:p>
        </w:tc>
        <w:tc>
          <w:tcPr>
            <w:tcW w:w="2628"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Балалардың сөздік қорын көлемді білдіретін сөздермен кеңейту. Қазақ тілінің ерекше дыбыстарын дұрыс айтуға үйрету. </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"Жебе" ойыны. Мақсаты: Балалардың сөздік қорын көлемді білдіретін сөздермен кеңейту.  Ойын барысы: балалардың алдында жануарларлардың суреттері қойылады, суреттердің ортасында жебелер тұрады. Балалар үлкен жануарды үлкен жебемен, кішкентай жануарды кішкентай жебемен көрсетуі керек.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«Кому что нужно для работы?»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обучать умению составлять простые сюжетные композиции, повторяя рисунки разных предметов с использованием основных цветов; воспитывать интерес к лепке из пластилина; способствовать включению в процесс коллективного изготавления путем наклеивания готовых фигуур; закрепление знаний о геометрических фигурах (круг, квадрат, прямоугольник), основных цветов.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(Рисование, лепка, аппликация, развитие речи и художественная литература, ознакомление с окружающим миром, основы математики,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pStyle w:val="NormalWeb"/>
              <w:shd w:val="clear" w:color="auto" w:fill="FFFFFF"/>
              <w:spacing w:before="0" w:beforeAutospacing="0" w:after="0" w:afterAutospacing="0"/>
              <w:rPr>
                <w:lang w:eastAsia="en-US"/>
              </w:rPr>
            </w:pPr>
            <w:r w:rsidRPr="00174C9D">
              <w:rPr>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И одежду доставай.</w:t>
            </w:r>
            <w:r w:rsidRPr="00174C9D">
              <w:rPr>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снежным покровом. Цель: продолжать расширять представления детей о снеге, его свойствах; помочь понять то, что после снегопадов появляется новый слой, покров; воспитывать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Одеяло белое не руками сделано.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ткалось и не кроилось — с неба на землю свалилось.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Привлечь внимание детей на снег на участке, во дворе.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называют свойства снега: белый, холодный, пушистый, блестящий.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вкапывает лопату в сгуроб, откалывает несколько глыб так, чтобы были видны слои снежных покровом, собранных за зиму.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Посмотрите, ребята, какие тут полоски. Что это может быть?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слои снежных покровов. Каждый раз, когда падал снег, затем он лежал, пока не нанется новыйснегопад, он становился плотнее, образовывая снежный покров.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Глядя на слои снега можно увидеть, сколько раз падал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Скороговорка: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Белый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Белый мел.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Белый сахар тоже бел.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вот белка не бела.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Белой даже не была.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подметание дорожек. Цель: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"Воробушки и кот". (бег и прыжки) Цель: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Казахская народная подвижная игра-упражнение "Байга". 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палки-лошадки.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 (казахский язык,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Цель: совершенствовать навыки бега, такие как" змейка"; упражнять в беге вокруг предметов, поставленных в ряд.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следами птиц на поверхности снега. Цель: продолжать развивать знания о зимующих птицах, прилетающих на участок, формировать умение различать птиц по следам; обращать на другие следы; воспитывать наблюдательность и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детей на следы на снегу.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определить, что это следы, следы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Мелкие следы могут оказаться следами воробьев и синиц, следы больших ног - вороньими.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снега во дворе,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счастья детворе.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снегу следы цепочкой,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Черточки с одною точкой.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 волнушки, то прямая,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узором покрывают.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совместно с педагогом могут прийти к выводу, что следы начинаются и прерываются. Это значит, что приты садятся на снег, прыгают, ходят, затем снова взлетают.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скажите, для чего птицы могут приземляться на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Птицы на снегу и под снегом ищут корм, семена, опавшие ягоды с плодовых деревьев. Поэтому мы тоже можем подбрасывать крошки хлеба, чтобы покормить птиц.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Также можно рассмотреть следы человека, протекторов шин, если есть таковые. (ознакомление с окружающим миром, развитие речи и художественная литератра)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подметание дорожек. Цель: закреплять умения пользоваться веником, подметать дорожки, не мешая друг другу; воспитывать желание помогать взрослым в очистке участка;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"Самолет, лети!" Цель: развивать двигательные навыки детей, бег врассыпную, ориентировку в пространстве, умения двигаться по сигналу, умения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ручками похлопаем - Хлоп-хлоп-хлоп,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ножками потопаем - Топ-топ-топ,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все подняли и дружно опустили,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сели все в волшебный самолёт, (руки, согнутые в локтях, перед грудью)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Завели мотор - Ж-ж-ж, ж-ж-ж... (крутить медленно руками перед грудью, увеличивая темп)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Самолет, лети! Нас не подведи!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Самолёт летит, и мотор гудит - У-у-у, у-у-у (руки в стороны, поочерёдные наклоны влево и вправо),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Полетели…(легкий бег в рассыпную)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педагога останавливаются.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Цель:совершенствование техники бега.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(социально-эмоциональное развите, 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вороной. Цель: расширить представления детей о вороне, среде ее обитания, внешнем виде, питании; воспитывать доброжелательное отношение к птицам, стремление заботиться о них.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карканье вороны, найти ее, молча понаблюдать за 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это животное или птица?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узнали, что это птица? (Дети описывают: голова, клюв, глаза, шея, туловище, крылья, хвост, ноги; покрыта перьями)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мы эту птицу называем? Чем отличается ворона от воробья?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Ворона, по сравнению с воробье, большая птица. Посмотрите, какой у нее мощный клюв, этим клювом и когтями на больших ногах ворона может хватать большие куски пищи, разделять на мелкие кусочки. Ворона любит жить рядом с человеком.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Потому что ворона всеядна, она питается почти всем, чем питается человек. Ворона поет? Чирикает? Стрекочет? А какие издает ворона? (Как-кар...) Следовательно, ворона каркает.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Над городом,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Над парками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закаркали!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я кричу: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Не каркайте!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Хотим мы с папой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парк идти!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Зимой вороне, как и всем зимующим птицам, нужно хорошо питаться, а пищи часто под снегом не найти. Что делать?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Казахская народная подвижная игра-упражнение "Байга". Цель: упражнять в умении бегать в направлении по прямой; развивать быстроту, двигательные навыки; воспитывать чувство задора, целеустремленности.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палки-лошадки.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подразделяются на пары. Показывается стартовая черта, стойки, которые будут необходимо обежать, вернуться к финишу (старту) (либо упражнение выполняется только до стоек).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Каждая пара встает по очереди к стартовой черте. По сигналу "Баста!" пара соревнуется в беге на скорость, бегут по прямой, обегают стойки, возвращаются назад. Затем соревнуются последующие пары.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данном возрасте не стоит выводить самого быстрого из группы ввиду быстрой утомляемости детей. В игре важно организовать процесс быстрого бега по прямой, получение чувства задора, стремление к финишу. педагог поощряет каждую учавствовавшую в игре пару. (казахский язык,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Подвижные игры: "Метель", "Давай прыгнем".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бегать друг за другом между сугробами, учить быстро действовать по команде педагога.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"Кто следующий?". Цель: учить прыгать с места на место и в длину.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402"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синицей. Цель: развивать и поддерживать интерес детей к синице; закреплять представления о том, что синица - зимующая птица; повторить знания о среде обитания, особенностями внешнего вида синицы;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Посмотрите-ка, детишки,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окошко села птичка.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Птичка-невиличка,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Шустрая синичка.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синичка - это ласковое название птицы. А как мы обычно ее называем?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синица.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синицу: голова, клюв, туловище, крылья, хвост, ножки; грудка желтого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рассказать о том, что делает птица (прыгает, поет, машет крыльями, клюет корм, садится на ветку).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почему синица не улетают зимой в теплые края?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Синица не боится холодов, у нее под зимой под перьями вырастает теплый пушок, ей зимой помогает человек.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мы можем помочь синице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синицу нужно зимой подкармливать.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кормление птиц. Цель: способствовать развитию желания заботиться о птицах, выполнять действия сообща.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"Птички в гнездышках". 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ориентировку в пространстве, развивать фиксацию взора;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"От берега к берегу". Цель: упражнять в разбеге, беге в стороны, в прыжках с черту. (физическая культура)</w:t>
            </w:r>
          </w:p>
        </w:tc>
        <w:tc>
          <w:tcPr>
            <w:tcW w:w="24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изменениями на площадке детского сада, ледяными корочками, сосульками. Цель: учить замечать изменения вокруг, в конце зимы; формировать представления о таянии снега, побуждать замечать ледяные корочки, сосульки;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снег на участке, на то, что снег в некоторых местах подтаял, образовалась снежная, ледяная корочка, с крыш беседок свисают небольшие сосульки.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посмотрите на снег на нашем участке. Какого он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Снег то белый, то серый.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Опыт с мячиком и снегом.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подбросить мячик в снег, то где-то мячик утонет в сугробе, а где-то он отскочит. Значит, снег не везде мягкий. А какой?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ребята. Зима заканчивается, начинает немного теплеть. И снег подтаивает. Посмотрите: здесь снег превратился в ледяную корочку.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Посмотрите на крышу нашей беседки. Что там происходит?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Снег подтаял, начал капать капельками. А потом снова стало холодно, и получились сосульки.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Сосульки, сосульки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солнышком струйки,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Сосульки всё 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Землицу питают. (Р. Красная).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Прозрачные стекляшки,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Узорные висюльки,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проводах и крышах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Веселые сосульки.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Мецгер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посыпка песком скользких дорожек. 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"Цыплята и кот". 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медальоны героев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сам в роли курочки, а дети – цыплята. Одного ребенка выбирают в роли кота. Курочка и цыплятки идут 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Вышла курочка-хохлатка, с нею желтые цыплятки,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Квохчет курочка: "Ко-ко! Не ходите далеко.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скамейке у дорожки улеглась и дремлет кошка"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глазки открывает и цыпляток догоняет.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последних словах кот просыпается и бежит догонять цыплят. Цыплята бегут к маме-курице под крыло.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"Бездомный заяц". Цель: учить быстро выполнять действия по команде педагога.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закрепление умения бегать быстро; развитие точности и силы броска. (социально-эмоциональная развите,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9" w:type="dxa"/>
            <w:gridSpan w:val="6"/>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мыть руки, намыливать и тщательно ополаскивать лицо, сушить лицо и руки полотенцем.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все запомнили, чему научились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все выполняем, оттого и развились: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шкафу порядок,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Умылись, причесались,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Обеду рады,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Довольными остались".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pStyle w:val="NormalWeb"/>
              <w:shd w:val="clear" w:color="auto" w:fill="FFFFFF"/>
              <w:spacing w:before="0" w:beforeAutospacing="0" w:after="0" w:afterAutospacing="0"/>
              <w:rPr>
                <w:lang w:eastAsia="en-US"/>
              </w:rPr>
            </w:pPr>
            <w:r w:rsidRPr="00174C9D">
              <w:rPr>
                <w:rStyle w:val="c4"/>
                <w:lang w:eastAsia="en-US"/>
              </w:rPr>
              <w:t>Большими вырасти хотим.</w:t>
            </w:r>
            <w:r w:rsidRPr="00174C9D">
              <w:rPr>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 1. «Насос»</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лёжа на спине, руки согнуты в локтях у груди.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выпрямить руки вперед, вернуться в И.п. (5 – 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«Ванька – встанька»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 лежа, вдоль туловища</w:t>
            </w:r>
          </w:p>
          <w:p w:rsidR="00CF1317" w:rsidRPr="00E85C03" w:rsidRDefault="00CF1317" w:rsidP="00E85C03">
            <w:pPr>
              <w:numPr>
                <w:ilvl w:val="0"/>
                <w:numId w:val="6"/>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постепенное поднятие туловища, вслед за руками (4 – 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«Греем ножки»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 – лежа на спине, попеременно сгибаем ноги к груди.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(5 – 6 раз)</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II. «Ножки»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 ровненькой дорожке,</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Шагали наши ножки (ходьба).</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По кочкам, по кочкам (прыжки)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 ямку бух (присели).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Воспитатель: Где мои детки?</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(детки встают) – Вот они.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9" w:type="dxa"/>
            <w:gridSpan w:val="6"/>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Способствовать проявлению умений спокойно сидеть за столом, держать спину прямо, принимать пищу не торопясь; побуждать называть наименование поданного блюда, благодарить.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столе витушки,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 печи ватрушки.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Витушки, ватрушки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Нашему Андрюшке.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102"/>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9" w:type="dxa"/>
            <w:gridSpan w:val="6"/>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Развивающая игра «Рассели жителей по двум домам «Много» и «Один»»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«Далеко или близко?»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ориентировку в пространстве, умение определять на глаз противоположную разницу в расположении предметов; далеко или близко; обогащать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проведения упражнений, педагог предусматривает определение местоположения двух известных детям предметов. (развитие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«Кто что ест?»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о питании птиц; закрепить знания о различиях зимующих и перелетных птицах; развивать память, внимание, речь; расширить представления о зимующих и перелетных птицах. Ход игры: В двух кругах лежат разные виды пищи: просо, зерна, панировочные сухари, шиповник, ягода, жук, червь, яблоки. Задача детей-разделить корм зимующим и однолетним птицам.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«Где звенит?»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определить, откуда исходит звук. Предварительная работа: педагог готовит колокольчик. Педагог назначает ведущего из числа детей. Дети сидят по кругу, ведущий выходит на середину и закрывает глаза. Педагог дает колокольчик одному ребенку, ведущий должен указать на ребенка, который зазвонил, не открывая глаз. Если ребенок находит неправильно, то играет второй раз. Потом выходит следующий ребенок. (развитие речи и художественная литература,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«Найди лишнее»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мышление, смекалку, умение выделять лишний предмет из четырех, не относящийся у группе предметов; расширять словарный запас, интереса к игре.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детям цепочку предметов, в которой есть лишний предмет, дети выделяют лишний предмет и объясняют по какой причине они его выбрали.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Игры с конструктором «Спортивный инвентарь» (футбольный мяч, обруч, боксерские перчатки, гантели)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конструировании целого из отдельных частей предмета, расширять представления об окружающием мире; воспитывать волю,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 коробке целые картинки с изображением различных предметов: фруктов, игрушек, растений. Во втором ящике эти же рисунки из четырех частей. Педагог знакомит детей с картинками. Они говорят, что изображено на картине.затем предлагает построить свой спортивный инвентарь, используя мелкий конструктор.</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Игра с предметами "Из какой страны гость?". Цель: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Ход игры: выбор национальной одежды представителя другой национальности по рисунку; одевание куклы в национальную одежду; кто правильно и быстро оденет куклу, тот выигрывает. Игровые действия: одевание куклы; исполнение национального танца или песни.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Игры с конструктором "Конструирование спортивной площадки" (качели, горка, лесенка).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закреплять названия деталей деревянного конструктора, первичные представления о спорте; развивать умение применять приемы конструирования, глядя на образец, схему; воспитывать усидчивость, умение радоваться результатам. Ход игры: Провести беседу с детьми о игровой площалке, что на ней бывает, что можно сконструировать из конструктора, как обыграть. Предложить детям построить из конструктора свою игровую площадку.</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E85C03">
              <w:rPr>
                <w:rFonts w:ascii="Times New Roman" w:hAnsi="Times New Roman" w:cs="Times New Roman"/>
                <w:sz w:val="24"/>
                <w:szCs w:val="24"/>
                <w:lang w:val="kk-KZ" w:eastAsia="en-US"/>
              </w:rPr>
              <w:t xml:space="preserve">)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Коррекционная работа (Педагог-психолог). Заключение 3. Цель:</w:t>
            </w:r>
            <w:r w:rsidRPr="00E85C03">
              <w:rPr>
                <w:rFonts w:ascii="Times New Roman" w:hAnsi="Times New Roman" w:cs="Times New Roman"/>
                <w:sz w:val="24"/>
                <w:szCs w:val="24"/>
              </w:rPr>
              <w:t xml:space="preserve"> </w:t>
            </w:r>
            <w:r w:rsidRPr="00E85C03">
              <w:rPr>
                <w:rFonts w:ascii="Times New Roman" w:hAnsi="Times New Roman" w:cs="Times New Roman"/>
                <w:sz w:val="24"/>
                <w:szCs w:val="24"/>
                <w:shd w:val="clear" w:color="auto" w:fill="FFFFFF"/>
              </w:rPr>
              <w:t>Развитие интеллекта и речи.</w:t>
            </w:r>
            <w:r w:rsidRPr="00E85C03">
              <w:rPr>
                <w:rFonts w:ascii="Times New Roman" w:hAnsi="Times New Roman" w:cs="Times New Roman"/>
                <w:sz w:val="24"/>
                <w:szCs w:val="24"/>
              </w:rPr>
              <w:t xml:space="preserve"> </w:t>
            </w:r>
          </w:p>
          <w:p w:rsidR="00CF1317" w:rsidRPr="00E85C03" w:rsidRDefault="00CF1317" w:rsidP="00E9719F">
            <w:pPr>
              <w:pStyle w:val="NoSpacing"/>
              <w:rPr>
                <w:rFonts w:ascii="Times New Roman" w:hAnsi="Times New Roman" w:cs="Times New Roman"/>
                <w:sz w:val="24"/>
                <w:szCs w:val="24"/>
                <w:lang w:eastAsia="ru-RU"/>
              </w:rPr>
            </w:pPr>
            <w:r w:rsidRPr="00E85C03">
              <w:rPr>
                <w:rFonts w:ascii="Times New Roman" w:hAnsi="Times New Roman" w:cs="Times New Roman"/>
                <w:sz w:val="24"/>
                <w:szCs w:val="24"/>
              </w:rPr>
              <w:t>Метод двуручное рисование. «Бабочка»</w:t>
            </w:r>
          </w:p>
          <w:p w:rsidR="00CF1317" w:rsidRPr="00E85C03" w:rsidRDefault="00CF1317" w:rsidP="00E85C03">
            <w:pPr>
              <w:spacing w:after="0" w:line="240" w:lineRule="auto"/>
              <w:rPr>
                <w:rFonts w:ascii="Times New Roman" w:hAnsi="Times New Roman" w:cs="Times New Roman"/>
                <w:sz w:val="24"/>
                <w:szCs w:val="24"/>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«Дорожка для колобка»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Провести беседу с детьми о правилах дорожного движения, о правилах поведения на улицах. Предложить детям построить из конструктора дорогу и установить на нее соответственные дорожные знаки, какие требуются по их замыслу, обыграть постройку с использованием теннисного шарика-колобка.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Коррекционная работа (Педагог-логопед). Заключение 3</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Артикуляционная гимнастика «Домашние животные»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артикуляционной моторики.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Описание: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лакает молоко». Высунуть широкий язык изо рта. Поднять кончик языка вверх чашечкой и спрятать язык в рот</w:t>
            </w:r>
          </w:p>
          <w:p w:rsidR="00CF1317" w:rsidRPr="00E85C03" w:rsidRDefault="00CF1317" w:rsidP="00E85C03">
            <w:pPr>
              <w:tabs>
                <w:tab w:val="left" w:pos="142"/>
              </w:tabs>
              <w:spacing w:after="0" w:line="240" w:lineRule="auto"/>
              <w:ind w:right="33"/>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«Кошка умывается». Облизать верхнюю и нижнюю губы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«Теленок сосет молоко»  (вытянуть губы трубочкой и с силой почмокать)</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Вариативный компанент «Умка» Тема «Мебельный магазин» Цель:</w:t>
            </w:r>
            <w:r w:rsidRPr="00E85C03">
              <w:rPr>
                <w:rStyle w:val="HeaderChar"/>
                <w:rFonts w:ascii="Times New Roman" w:hAnsi="Times New Roman" w:cs="Times New Roman"/>
                <w:sz w:val="24"/>
                <w:szCs w:val="24"/>
                <w:lang w:val="ru-RU"/>
              </w:rPr>
              <w:t xml:space="preserve"> </w:t>
            </w:r>
            <w:r w:rsidRPr="00E85C03">
              <w:rPr>
                <w:rStyle w:val="fontstyle01"/>
                <w:rFonts w:ascii="Times New Roman" w:hAnsi="Times New Roman" w:cs="Times New Roman"/>
                <w:color w:val="auto"/>
              </w:rPr>
              <w:t>Активизировать детей в желании называть предметы мебели; уточнять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представления о профессии продавца одежды; формировать умения вступать в</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игровые действия согласно ролей "продавец", "покупатель"; формировать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навыки следовать правилам и сюжету игры в группе сверстников; развивать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ориентировку в прострастве; воспитывать аккуратность, чувства вежливости,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дружелюбия.</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Сформировать в детях умение вступать в систему игры в ролях "продавца" и</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"покупателя"; сформировать навыки придерживаться хода и правил игры;</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развить речевой навык доносить свои желания и нужды словами; развить</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пространственную ориентацию.</w:t>
            </w:r>
            <w:r w:rsidRPr="00E85C03">
              <w:rPr>
                <w:rFonts w:ascii="Times New Roman" w:hAnsi="Times New Roman" w:cs="Times New Roman"/>
                <w:sz w:val="24"/>
                <w:szCs w:val="24"/>
              </w:rPr>
              <w:br/>
            </w:r>
            <w:r w:rsidRPr="00E85C03">
              <w:rPr>
                <w:rStyle w:val="fontstyle01"/>
                <w:rFonts w:ascii="Times New Roman" w:hAnsi="Times New Roman" w:cs="Times New Roman"/>
                <w:color w:val="auto"/>
              </w:rPr>
              <w:t xml:space="preserve">Обучить детей аккуратности, скромности и дисциплинированности. </w:t>
            </w:r>
            <w:r w:rsidRPr="00E85C03">
              <w:rPr>
                <w:rFonts w:ascii="Times New Roman" w:hAnsi="Times New Roman" w:cs="Times New Roman"/>
                <w:sz w:val="24"/>
                <w:szCs w:val="24"/>
              </w:rPr>
              <w:t>Практическое упражнение "Что Вам нужно?"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начальном этапе освоения игры педагог</w:t>
            </w:r>
            <w:r w:rsidRPr="00E85C03">
              <w:rPr>
                <w:rFonts w:ascii="Times New Roman" w:hAnsi="Times New Roman" w:cs="Times New Roman"/>
                <w:sz w:val="24"/>
                <w:szCs w:val="24"/>
                <w:lang w:eastAsia="en-US"/>
              </w:rPr>
              <w:br/>
              <w:t>сам может брать на себя роль продавца.Для полного включения детей в процесс игры педагог использует фишки сизображениями видов мебели, раскладывает на столе. - Дети, я продавец.</w:t>
            </w:r>
            <w:r w:rsidRPr="00E85C03">
              <w:rPr>
                <w:rFonts w:ascii="Times New Roman" w:hAnsi="Times New Roman" w:cs="Times New Roman"/>
                <w:sz w:val="24"/>
                <w:szCs w:val="24"/>
                <w:lang w:eastAsia="en-US"/>
              </w:rPr>
              <w:br/>
              <w:t>- Здесь на столе лежат различные фишки с изображениями видов мебели.Подойдите, выберите себе ту, которая понравится каждому из вас, затемпройдите на свои места, внимательно послушайте.- Когда вы будете подходить ко мне, к продавцу, я спрошу: "Здравствуйте! ЧтоВам нужно?!"- Тогда вы посмотрите на свои фишки, скажете: Здравствуйте! Мне (например)нужен стол. На стол поставлю продукты.- Дети, когда вы скажете, зачем вам мебель и покажете вашу фишку, я продамвам мебель.</w:t>
            </w:r>
            <w:r w:rsidRPr="00E85C03">
              <w:rPr>
                <w:rFonts w:ascii="Times New Roman" w:hAnsi="Times New Roman" w:cs="Times New Roman"/>
                <w:sz w:val="24"/>
                <w:szCs w:val="24"/>
                <w:lang w:eastAsia="en-US"/>
              </w:rPr>
              <w:br/>
              <w:t>У педагога на руках должен быть еще один или несколько комплектов фишек смебелью (либо достаточное количество мебели). Некоторые из детей могутследовать примеру детей,находящихся рядом, идущих следом, поэтому могут</w:t>
            </w:r>
            <w:r w:rsidRPr="00E85C03">
              <w:rPr>
                <w:rFonts w:ascii="Times New Roman" w:hAnsi="Times New Roman" w:cs="Times New Roman"/>
                <w:sz w:val="24"/>
                <w:szCs w:val="24"/>
                <w:lang w:eastAsia="en-US"/>
              </w:rPr>
              <w:br/>
              <w:t>выбрать ту же мебель.</w:t>
            </w:r>
            <w:r w:rsidRPr="00E85C03">
              <w:rPr>
                <w:rFonts w:ascii="Times New Roman" w:hAnsi="Times New Roman" w:cs="Times New Roman"/>
                <w:sz w:val="24"/>
                <w:szCs w:val="24"/>
                <w:lang w:eastAsia="en-US"/>
              </w:rPr>
              <w:br/>
              <w:t>У детей, речь которых не активна, объяснения, для чего мебель, можно не</w:t>
            </w:r>
            <w:r w:rsidRPr="00E85C03">
              <w:rPr>
                <w:rFonts w:ascii="Times New Roman" w:hAnsi="Times New Roman" w:cs="Times New Roman"/>
                <w:sz w:val="24"/>
                <w:szCs w:val="24"/>
                <w:lang w:eastAsia="en-US"/>
              </w:rPr>
              <w:br/>
              <w:t>просить. Если ребенок может передать, что ему нужно - считается также</w:t>
            </w:r>
            <w:r w:rsidRPr="00E85C03">
              <w:rPr>
                <w:rFonts w:ascii="Times New Roman" w:hAnsi="Times New Roman" w:cs="Times New Roman"/>
                <w:sz w:val="24"/>
                <w:szCs w:val="24"/>
                <w:lang w:eastAsia="en-US"/>
              </w:rPr>
              <w:br/>
              <w:t>достижением.</w:t>
            </w:r>
          </w:p>
        </w:tc>
        <w:tc>
          <w:tcPr>
            <w:tcW w:w="2267"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«Построем дом для мишки и зайчика»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умения сооружать конструкции их крупного и мелкого конструктора.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о том, какие дома бывают, большие маленькие, одноэтажные, многоэтажные, называть основные слова на двух языках. Предложить детям построить дома Для мишки и зайчика в соотвествии с размерами животных.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развитие речи и художественная литература, казахский язык, ознакомление с окружающим миром, основы математики) </w:t>
            </w:r>
            <w:r w:rsidRPr="00E85C03">
              <w:rPr>
                <w:rFonts w:ascii="Times New Roman" w:hAnsi="Times New Roman" w:cs="Times New Roman"/>
                <w:sz w:val="24"/>
                <w:szCs w:val="24"/>
                <w:lang w:eastAsia="en-US"/>
              </w:rPr>
              <w:t xml:space="preserve">Индивидуальная работа. Дидактическая игра "Цветные полоски".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называть, сравнивать цвета; мотивировать к выполнению поставленной задачи; воспитывать дружеские отношения. (развитие речи и художественная литература, ознакомление с окружающим миром)</w:t>
            </w:r>
          </w:p>
        </w:tc>
        <w:tc>
          <w:tcPr>
            <w:tcW w:w="2628" w:type="dxa"/>
            <w:gridSpan w:val="2"/>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«На парковке»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Знакомить с видами конструктора (лего), дать возможность самостоятельно сооружать постройки по образцу, приобщать к умению объяснять свое сооружение.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о различных видах транспорта, о том что машины бывают разными по величине, познакомить детей с названием различного транспорта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(Конструирование, основы математики,  развитие речи и художественная литература, казахский язык,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Подвижная игра "Принеси игрушку". Цель: упражнять детей в ходьбе, беге, ориентировке в пространстве, развивать умение находить названную игрушку, четко называть ее; активизировать словарь.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Игрушки (погремушки, кубики) раскладывают на противоположной стороне комнаты (площадки). Педагог зовет к себе детей и просит принести игрушки. По его указанию дети идут или бегут за игрушками, приносят педагогу. Похвалив детей, он просит отнести игрушки на место. (физическая культура, основы математики,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9" w:type="dxa"/>
            <w:gridSpan w:val="6"/>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Учить обращаться за помощью к взрослому, благодарить за помощь. Кадыр Мырзалиев "Сам". Перевел Юрий Кушак.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сам! Я первый на ногах,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одеваюсь впопыхах,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никуда из-за меня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опоздала бы родня!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чищу ваксой башмаки,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 завяжу на них шнурки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следует, без узелка,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это ж целых два шнурка!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временем суток (вечер).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у детей умение замечать особенности светового дня в зимний период времени, умение замечать то, что зимой рано темнеет, день короткий; закреплять умение называть время суток словом "вечер";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оглядеться, сравнить на сколько светло кругом, предлагает объяснить, почему дети еще играют, машины ездят, люди работают, а на улице уже темнеет. Закрепляется представление о том, что световой день зимой короткий, ночь длинная.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Зимой детишек не унять,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 снегом любят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вы, детишки, не зевайте,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еще светло - играйте.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Короткий день, увы,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Стемнеет рано - всем домой.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желание, умение включаться в совместную посильную трудовую деятельность,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"Птица и клетка" (играется 3-4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воспитывать у детей ловкость. Ход игры: Из числа детей назначаются "Птицелов", "Воробей". Остальные дети будут "Птицами". Педагог рисует круг, это сетка. В центре круга сидит "Воробей". Другие "Птицы" должны спасать "Воробья " руками. Нельзя приближать их к "Птицелову".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55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темнеющим небом, закатом. Цель: способствовать развитию представлений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темнеющее небо, предложить назвать цвет неба (темно-синее, розовое, бордовое, темно-серое, фиолетовое).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Закрепляются представления о том, что зимой темнеет рано, день короче, ночь длинее.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посыпка песком скользких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"Ловишки". Цель: развивать ловкость, быстроту, навыки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 Воспитатель со словами: "Сейчас поймаю!"- ловит детей.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ориентировку в пространстве, развивать фиксацию взора;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сидят на корточках на полу, образуя круг. Педагог дает одному из участников игры мяч-смайлик (на нем нарисованы глаза, рот) и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вязом зимой. Цель: развивать представления о жизни деревьев зимой в холода; развивать умение определять вяз по внешним признакам, стволу, веткам;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подводит детей к вязу: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узнали это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вяз. Потрогайте его ствол. Какая шершавая кора у вяза, бугристая.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Какого цвета кора вяза?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Кора вяза темно-коричневого цвета. Посмотрите на ветки. Вон, сколько много веток у вяза.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где же листья вяза?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Вяз, как и все деревья, зимой стоит без листьев.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не боятся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Деревьям листва не нужна,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важна.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голые, босые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без листвы красивы.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них много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силы.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думаете, почему деревья не боятся холодов, зимы?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Деревья не боятся холода, потому что ствол и ветки стоят сухие, без воды. А вода зимой находится под глубоко под землей. Как только, наступит тепло, вода будет подниматься по веточкам и дерево оживет.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"Быстро в домик". 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"Попади в круг".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267"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голубем. Цель: развивать представления о голубе, как птице, живущей рядом с человеком, на чердаке крыш зданий; способствовать желанию отличать голубя от воробья; воспитывать чувство заботы о птицах участка.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обратить внимание на голубя.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посмотрите, вон туда (указывает на голубя). Кто это? Животное? (Это птица.)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узнали, что это птица? (У нее есть голова, клюв, глаза, туловище, хвост, крылья, ноги.)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Чем покрыта птица? (Эта птица покрыта перьями.)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Какого они цвета? Оперение птицы сероватого, сизоватого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мы называем эту птицу? (Это голубь.)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двигается голубь? Каккие звуки издает голубь?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Голубь воркует. Давайте повторим.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Гуля - гуля - голубок,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 пернатый дружок,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тебя сизый 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Посиди-ка чуток.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Посиди на кормушке,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Поклюй хлебушка лучше.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расчистка дорожек. Цель: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"Птички в гнездышках". Цель: упражнять детей в умении действовать по сигналу, выполнять бег и ходьбу врассыпную, перешагивание через обруч, ориентироваться в пространстве, использовать всю площадку.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 По сигналу : "Полетели!" - "птички" вылетают из "гнезда", перешагивая через обруч (шнур, черту) и разбегаются по всему залу. Присаживаются на корточки – "клюют зернышки". По сигналу: "Птички, в гнезда!" - убегают в свои "гнезда".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c>
          <w:tcPr>
            <w:tcW w:w="2628" w:type="dxa"/>
            <w:gridSpan w:val="2"/>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солнцем зимой. Цель: развивать знания о том, где солнце встает и где садится; продолжать объяснять о том, что зимой солнце садится рано, поэтому на улице рано темнеет; развивать наблюдательность, чуткость.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на небо: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посмотрите на небо. Какого оно цвета? Почему так?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посмотреть на солнце через фотопленку.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Солнце зимой к вечеру находится низко над землей, рано садится, становится большим, румяным как большое яблоко.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прячется за лес,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Смотрит солнышко с небес.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такое 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Доброе, лучистое.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б мы его достали,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б его расцеловали.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Бойко(ознакомление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умение включаться в совместную посильную трудовую деятельность, доводить дело до конца.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и кот". Цель: приучать детей бегать легко (на носках), не наталкиваясь друг на друга; ориентироваться в пространстве, менять движения по сигналу воспитателя.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сидят на скамейке, лавочках. Это мыши в норках. В противоположной стороне площадки сидит кот, роль которого исполняет воспитатель. Кот засыпает (закрывает глаза), а мыши разбегаются по всей площадке. Но вот кот просыпается, потягивается, мяукает и начинает ловить мышей. Мыши быстро убегают и прячутся в норках (занимают свои места). Пойманных мышек кот уводит к себе. Когда остальные мыши спрячутся в норки, кот еще раз проходит по площадке, затем возвращается на свое место и засыпает.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"Попади в круг".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бросать мешочек с песком в определенное место; развивать глазомер, координацию движений и ловкость.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(социально-эмоциональное развитие,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9" w:type="dxa"/>
            <w:gridSpan w:val="6"/>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27.02-03.03.2023 г.</w:t>
      </w:r>
    </w:p>
    <w:tbl>
      <w:tblPr>
        <w:tblW w:w="14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33"/>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27.02</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28.02</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1.03</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2.03</w:t>
            </w:r>
          </w:p>
        </w:tc>
        <w:tc>
          <w:tcPr>
            <w:tcW w:w="26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3.03</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Словесная игра "Угадай, кто звонил". Цель: Тренировать слух, развивать внимание, воспитывать у детей умение играть вместе со сверстниками, устанавливать дружеские отношения. Ход  игры: Находить по голосу того, кто звонил, не глядя на детей, правильно называть его имя. Громко произносить имя. Игровая деятельность: поиск по голосу.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Упражнение по выразительному чтению стихотворения. О. Высотская "Звездочки". Цель: развивать слуховое внимание, воображение, мышление, речь, устойчивый интерес к декламации художественного слова, к зимним явлениями природы. 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"Звездочки"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звёздочки кружиться,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Стали на землю ложиться,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 не звёзды, а пушинки,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пушинки, а снежинки!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Высотская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Развивающая игра "Оденем куклу на прогулку". Цель: развивать умение играть с куклой, подбирая одежду по сезону; побуждать к описанию действий, назывании видов зимней одежды; развивать речь, коммуникативные навыки, эмоциональную отзывчивость.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в ходе игры может предложить называть виды одежды на казахском языке: платье - көйлек, шуба - тон, сапоги - етік, шапка - бас киім, шарф - бөкебай, варежки - қолғап. (развитие речи и художественная литература,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по заучиванию стихотворения "Снежинки" С. Баруздина. Цель: развивать выразительность речи, желание декламировать стихотворение, следуя образцу взрослого, рассказать стихотворение наизусть.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Зима снегами вьюжится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утра и дотемна.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Снежинки вьются, кружатся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нашего окна.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будто звезды искрами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Рассыпались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Несутся, серебристые,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Заглядывают в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Баруздин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развитие речи и художественная литература, ознакомление с окружающим миром)</w:t>
            </w:r>
          </w:p>
        </w:tc>
        <w:tc>
          <w:tcPr>
            <w:tcW w:w="263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"Составим картинку из фигур".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составлять из геометрических фигур (пластиковые наборы) простые силуэты образов; развивать мелкую моторику рук, мышление, воображение, ориентировку на плоскости.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Для начала педагог может предложить простые схемы готовых образов, глядя на которые дети составлять идентичный. Затем задание усложняется - дети самостоятельно составляют свои образы. Еще более сложный этап - составление сюжета из нескольких образов. Например: елочка возле домика, снеговик возле елочки. (основы математики,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«Очень маму я люблю»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маму я люблю,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цветочки подарю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Разные-разные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Синие и красные.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Сегодня праздник – мамин день,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 маму поздравлять не лень!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 Будь, мамочка, красивой, Здоровой и счастливой!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«Нам в праздник весело»</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Руки через сторо</w:t>
            </w:r>
            <w:r w:rsidRPr="00E85C03">
              <w:rPr>
                <w:rFonts w:ascii="Times New Roman" w:hAnsi="Times New Roman" w:cs="Times New Roman"/>
                <w:sz w:val="24"/>
                <w:szCs w:val="24"/>
                <w:lang w:eastAsia="en-US"/>
              </w:rPr>
              <w:softHyphen/>
              <w:t>ны вверх, хлопнуть, сказать «хлоп», руки за спину. Вернуться в и. п. Дыхание произвольное.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«Очень маму я люблю»</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 стороны. Обхватить плечи обеими руками, сказать «люблю». Вернуться в и. п.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«Подарю цветочки маме»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вперед, ладони вверх, сказать «дарю». Вернуться в и. п., выпрямиться, по</w:t>
            </w:r>
            <w:r w:rsidRPr="00E85C03">
              <w:rPr>
                <w:rFonts w:ascii="Times New Roman" w:hAnsi="Times New Roman" w:cs="Times New Roman"/>
                <w:sz w:val="24"/>
                <w:szCs w:val="24"/>
                <w:lang w:eastAsia="en-US"/>
              </w:rPr>
              <w:softHyphen/>
              <w:t>тянуться.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«Солнечные зайчики»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8—10 подпрыгива</w:t>
            </w:r>
            <w:r w:rsidRPr="00E85C03">
              <w:rPr>
                <w:rFonts w:ascii="Times New Roman" w:hAnsi="Times New Roman" w:cs="Times New Roman"/>
                <w:sz w:val="24"/>
                <w:szCs w:val="24"/>
                <w:lang w:eastAsia="en-US"/>
              </w:rPr>
              <w:softHyphen/>
              <w:t>ний с хлопками. Дыхание произвольное. Повторить 2—3 раза, че</w:t>
            </w:r>
            <w:r w:rsidRPr="00E85C03">
              <w:rPr>
                <w:rFonts w:ascii="Times New Roman" w:hAnsi="Times New Roman" w:cs="Times New Roman"/>
                <w:sz w:val="24"/>
                <w:szCs w:val="24"/>
                <w:lang w:eastAsia="en-US"/>
              </w:rPr>
              <w:softHyphen/>
              <w:t>редуя с ходьбой. Заканчивая упражнение, продлить ходьбу.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«Весенний ветерок»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«у-у-ух!»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«Весенние цветочки»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берутся за руки, педагог встает вместе с детьми. По команде педагога дети начинают двигаться хороводом по кругу под чтение педагогом стихотворения:</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Подул весенний ветерочек,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Раскрыл он нежные цветочки.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Цветочки ото сна проснулись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прямо к солнцу потянулись.</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(Останавливаются, кружатся на месте)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в танце легком закружились,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Потом листочки опустились.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(Присаживаются, руки вниз, голову к коленям)</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Цветочкам спать уже пора.                                                                                                                       У нас закончилась игра.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умение мыть руки с мылом, отжимать воду, закрывать кран, находить свое полотенце, вытирать руки насухо, затем ставить стул к столу бесшумно. Побуждать есть аккуратно, есть с аппетитом, благодарить. "Наши детишки славные, благодарные. Говорят: Как вкусно! Вот спасибо!" Говорить "спасибо" - это красиво".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"Стойкость - это сила".</w:t>
            </w:r>
            <w:r w:rsidRPr="00E85C03">
              <w:rPr>
                <w:rFonts w:ascii="Times New Roman" w:hAnsi="Times New Roman" w:cs="Times New Roman"/>
                <w:sz w:val="24"/>
                <w:szCs w:val="24"/>
                <w:lang w:val="kk-KZ" w:eastAsia="en-US"/>
              </w:rPr>
              <w:t xml:space="preserve"> Цель:</w:t>
            </w:r>
            <w:r w:rsidRPr="00E85C03">
              <w:rPr>
                <w:rFonts w:ascii="Times New Roman" w:hAnsi="Times New Roman" w:cs="Times New Roman"/>
                <w:sz w:val="24"/>
                <w:szCs w:val="24"/>
                <w:lang w:eastAsia="en-US"/>
              </w:rPr>
              <w:t xml:space="preserve"> Формировать навыки сохранения равновесия при ходьбе по дощечкам. Развивать навыки ходьбы приставным шагом вперед. Во время подвижной игры закрепить навыки влезания на гимнастическую стенку и обратно с нее. Воспитывать волевые качества.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"Поезд".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быть внимательными.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"Коршун и птенчики".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по сигналу педагога, выполнять ходьбу, бег врассыпную, прыжки с высоты 15–20 см, использовать всю площадь зала. Дыхательная гимнастика "Подуй на одуванчик".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И.п. дети стоят или сидят. Делают глубокий вдох носом, затем длинный выдох через рот, как будто хочет сдуть с одуванчика пух</w:t>
            </w:r>
            <w:r w:rsidRPr="00E85C03">
              <w:rPr>
                <w:rFonts w:ascii="Times New Roman" w:hAnsi="Times New Roman" w:cs="Times New Roman"/>
                <w:sz w:val="24"/>
                <w:szCs w:val="24"/>
                <w:lang w:val="kk-KZ"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«Саукеле»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"Прыгни высоко".</w:t>
            </w:r>
            <w:r w:rsidRPr="00E85C03">
              <w:rPr>
                <w:rFonts w:ascii="Times New Roman" w:hAnsi="Times New Roman" w:cs="Times New Roman"/>
                <w:sz w:val="24"/>
                <w:szCs w:val="24"/>
                <w:lang w:val="kk-KZ" w:eastAsia="en-US"/>
              </w:rPr>
              <w:t xml:space="preserve"> Цель:</w:t>
            </w:r>
            <w:r w:rsidRPr="00E85C03">
              <w:rPr>
                <w:rFonts w:ascii="Times New Roman" w:hAnsi="Times New Roman" w:cs="Times New Roman"/>
                <w:sz w:val="24"/>
                <w:szCs w:val="24"/>
                <w:lang w:eastAsia="en-US"/>
              </w:rPr>
              <w:t xml:space="preserve"> Формировать навыки бега в быстром темпе (10-20 метр); навыки ловли мяча двумя руками. Развивать навыки сохранения равновесия при ходьбе по дощечкам.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"Быстро в домик".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по сигналу педагога, двигаться врассыпную в разных направлениях, бегать одновременно всей группой,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"Пузырь".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научить детей становиться в круг, делать его то шире, то уже, приучать их согласовывать свои движения с произносимыми словами.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«Камзол для кукол»</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"Смелый как ласточка".</w:t>
            </w:r>
            <w:r w:rsidRPr="00E85C03">
              <w:rPr>
                <w:rFonts w:ascii="Times New Roman" w:hAnsi="Times New Roman" w:cs="Times New Roman"/>
                <w:sz w:val="24"/>
                <w:szCs w:val="24"/>
                <w:lang w:val="kk-KZ" w:eastAsia="en-US"/>
              </w:rPr>
              <w:t xml:space="preserve"> Цель:</w:t>
            </w:r>
            <w:r w:rsidRPr="00E85C03">
              <w:rPr>
                <w:rFonts w:ascii="Times New Roman" w:hAnsi="Times New Roman" w:cs="Times New Roman"/>
                <w:sz w:val="24"/>
                <w:szCs w:val="24"/>
                <w:lang w:eastAsia="en-US"/>
              </w:rPr>
              <w:t xml:space="preserve"> Продолжать формировать навыки бега в колонне по одному, друг за другом, на носках, координирование движения рук и ног, соблюдая интервал, меняя направление; навыки влезания на гимнастическую стенку и обратно с нее; навыки прыжка в высоту, подпрыгивание на двух ногах (ноги вместе – ноги врозь); построения в круг, из круга в строй.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"Поймай мяч".</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упражнять детей ловить мяч брошенный педагогом и бросать его обратно.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Игровое упражнение "Мяч".</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совершенствовать навыки прыжка.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"Подуй на одуванчик".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«Волшебный орнамент»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«Пришла весна!» Цель:  Знакомить детей с песнями о маме и о весне, формировать чувство к прекрасному через нежные мелодии песен;учить детей эмоциональному отклику на песни о маме, выражать истинные чувства при исполнении песен; учить петь а капелло, без сопровождения музыки, в диапазоне "ре"- "ля" первой октавы. Ход занятия: И.Нусипбаев "Дос болайык баримиз",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"Мамочка моя". Музыка И. Арсеевой, слова Черницкой.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Произведение М. Раухвергера "Танец с воздушными шарами".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Чугайкина "Танец маленьких зайчат", танец. Игры-упражнения в творческом центре по желанию ребенка «Праздничный дастархан»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33"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Жыл мезгілдерін білдіретін сөздермен балалардың сөздік қорын кеңейту (Көктем) қазақ тілінің ерекше дыбыстарын сөзбен дұрыс айту білігін қалыптастыру.</w:t>
            </w:r>
          </w:p>
          <w:p w:rsidR="00CF1317" w:rsidRPr="00E85C03" w:rsidRDefault="00CF1317" w:rsidP="00E85C03">
            <w:pPr>
              <w:pStyle w:val="NormalWeb"/>
              <w:spacing w:before="0" w:beforeAutospacing="0" w:after="0" w:afterAutospacing="0"/>
              <w:rPr>
                <w:lang w:val="kk-KZ" w:eastAsia="en-US"/>
              </w:rPr>
            </w:pPr>
            <w:r w:rsidRPr="00E85C03">
              <w:rPr>
                <w:lang w:val="kk-KZ" w:eastAsia="en-US"/>
              </w:rPr>
              <w:t>«Бұл қай кезде болады?»</w:t>
            </w:r>
          </w:p>
          <w:p w:rsidR="00CF1317" w:rsidRPr="00E85C03" w:rsidRDefault="00CF1317" w:rsidP="00E85C03">
            <w:pPr>
              <w:pStyle w:val="NormalWeb"/>
              <w:spacing w:before="0" w:beforeAutospacing="0" w:after="0" w:afterAutospacing="0"/>
              <w:rPr>
                <w:lang w:val="kk-KZ" w:eastAsia="en-US"/>
              </w:rPr>
            </w:pPr>
            <w:r w:rsidRPr="00E85C03">
              <w:rPr>
                <w:lang w:val="kk-KZ" w:eastAsia="en-US"/>
              </w:rPr>
              <w:t>Ойынның мақсаты: жыл мезгілдері және табиғат құбылыстары туралы түсініктерін арттыру</w:t>
            </w:r>
          </w:p>
          <w:p w:rsidR="00CF1317" w:rsidRPr="00E85C03" w:rsidRDefault="00CF1317" w:rsidP="00E85C03">
            <w:pPr>
              <w:pStyle w:val="NormalWeb"/>
              <w:spacing w:before="0" w:beforeAutospacing="0" w:after="0" w:afterAutospacing="0"/>
              <w:rPr>
                <w:lang w:val="kk-KZ" w:eastAsia="en-US"/>
              </w:rPr>
            </w:pPr>
            <w:r w:rsidRPr="00E85C03">
              <w:rPr>
                <w:lang w:val="kk-KZ" w:eastAsia="en-US"/>
              </w:rPr>
              <w:t>Ойынның құрал-жабдықтары:жыл мезгілдерінің суреттері</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Ойынның мазмұны:Тәрбиеші балаларға жыл мезгілдерінің және табиғат құбылыстарының суреттерін таратып береді. Содан кейін әр баладан бұл құбылыстар қай кезде болатынын сұрайды. Мысалы: қар жауып жатқан суретті алған бала бұл қыс мезгілінде болады деп жауап береді.</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«В ауле мастеров»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утренним  солнцем. Цель: продолжать развивать умение детей наблюдать за тем, как солнце светит на небе утром;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показывает детям движения, дети повторяют за ними.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Золотой день к нам придет,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нам счастье принесет.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руки - лучики,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Сядем мы на стульчики.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заметили, что днем сегодня солнце светило ярче, было светло?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сейчас какое время суток? День? Утро?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Сейчас время суток - утро. Утром на улице темно или светло?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Утром  солнце светит  так ярко, потому что оно только проснулось. Когда солнце спрячется, наступит ночь. После ночи солнце в небе появится завтра утром, снова будет радовать нас. (развитие речи и художественная литература,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"Солнышко и дождик" 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игра-упражнение "Перешагивание через предметы".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Предметы для перешагивания, игрушка-персонаж.</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расставляет предметы (кубики) на одинаковом расстоянии на одной линии, в конце дорожки размещает игрушку-персонаж.</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Демонстрируется образец перешагивания через предметы, держа руки на поясе.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с выносными игрушками, развитие физических движений. 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Подражание трудовым действиям взрослого, поручения: складывание выносного материала в коробку. 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грузовиком. Цель: продолжать развивать у детей умение различать грузовик от других видов транспорта, определять его назвначение, перевозить грузы; развивать интерес к труду водителя.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назвать проходящие виды транспорта, затем задает вопрос:</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а среди этих видов траспорта есть грузовик? Где он? Покажите.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Молодцы. Как вы узнали, что это грузовик? Что у него есть?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кабина, кузов, колеса. Для чего нужен грузовик? Что он перевозит?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Грузовик сам ездит? Как он ездит?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Грузовик такой же как и легковой автомобиль? Чем они отличаются?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еще раз закрепляет с детьми то, что грузовик перевозит грузы, автомобиль - людей.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"Поезд". (Цель: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медленно, затем – быстрее, постепенно переходя на бег, произносят "Чу-чу-чу!". "Поезд подъезжает к станции" - говорит педагог.</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постепенно замедляют темп и останавливаются. Педагог вновь дает гудок, движения поезда возобновляется.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игра-упражнение "Бросаем мяч в корзину". 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для бросков, корзина либо емкость, заменяющая ее.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с выносными игрушками, развитие физических движений.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Подражание трудовым действиям взрослого, поручения: складывание выносного материала в коробку.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tc>
        <w:tc>
          <w:tcPr>
            <w:tcW w:w="2551"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прохожими. Как одеты прохожие? (в середине весны)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вызывать интерес к прохожим, их демисезонной одежде; побуждать называть виды демисезонной одежды, узнавать и называть пол человека, говорит взрослый это человек или ребенок; воспитывать наблюдательность.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спрашивает детей о времени года.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Правильно, сейчас время года весна. И весна уже наступила, сейчас ее середина. Посмотрите на прохожих. Что вы заметили? Что надели 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Напомнить о том, как были одеты прохожие, когда весна наступила, и как одеты прохожие нынче.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Сейчас прохожие люди и мы одеты не так тепло, у нас нет шуб, валенок, теплых варежек, шарфов. Что мы надели?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Какого цвета одежда и обувь на прохожих? Прохожие, это кто?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взрослые. Это мужчины, женщины, дедушки, бабушки, дети. Вот, какие разные 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улице 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 на друга непохожие: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Одни идут, другие стоят,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 молчат, то говорят.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Одежда у каждого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Разноцветная, отглаженная.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Одни - взрослые,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Низкие, высокие,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Другие - детишки,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Доченьки да сынишк.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Ритмическое упражнение "Будем прыгать и скакать!".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вестибулярный аппарат, координацию движений, физические навыки, умение соотносить движения с текстом; вызывать положительные эмоции;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 четыре, пять!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Будем прыгать и скакать! (прыжки на месте),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Наклонился правый бок (наклоны туловища влево-вправо),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Наклонился левый бок.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сейчас поднимем ручки (руки вверх),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дотянемся до тучки.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Сядем на дорожку (присесть),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Разомнем мы ножки.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Согнем правую ножку (сгибать ноги в коленях),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Согнем левую ножку,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Ноги высоко подняли (поднять ноги вверх),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немного подержали.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Головою покачали (движения головой),</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все дружно вместе встали (встать).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игра-упражнение "Передай мешочек".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 Оборудование. Мешочек с песком, игрушка.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начать либо закончить игру при участии игрушки-персонажа: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Встанут детки друг за другом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 маленькому кругу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Передадут мешочек,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цветочек.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Пусть мешочек не падает,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Кисоньку порадует.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как мешочек нужно передать, побуждает детей не ронять предмет.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с выносными игрушками, развитие физических движений.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Подражание трудовым действиям взрослого, поручения: складывание выносного материала в коробку. 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автобусом. Цель: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автобус.</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что это?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Автобус на дороге, это игрушка?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Автобус - это транспорт. Правильно.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Кого перевозит автобус?</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 за чудо этот дом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Окна светятся кругом,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Носит обувь из резины</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питается бензином.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Какие части автобуса вы знаете?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салон автобуса, кабина, окна, колеса. А что есть внутри салона?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Внутри салона есть кресла для пассажиров. Когда в салон автобуса входят пожилые люди, старики, что нужно сделать?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стариков меньше сил, они быстро устают. Старикам люди уступают место.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"Цветные автомобили". 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Рули по количеству детей; флажки двух цветов: красный, зеленый.</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другой сигнал (поднят красный флажок) автомобили останавливаются.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игра-упражнение "Прямая веревка". 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Веревка, лента.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с выносными игрушками, развитие физических движений. 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Подражание трудовым действиям взрослого, поручения: складывание выносного материала в коробку. 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tc>
        <w:tc>
          <w:tcPr>
            <w:tcW w:w="2633"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утренним небом.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умение наблюдать за небом, вызывать интерес к изменчивости состояния погоды, к цвету утреннего неба; воспитывать наблюдательность.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Предложить детям посмотреть на небо. Отметить, какое оно по цвету, есть в небе облака.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голубое, чистое,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Лучики искристые.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чистое, ясное,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Прекрасное.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детям вспомнить и сравнить состояние неба, погоды днем и вечером.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утром небо бывает не таким голубым как днем. Посмотрите, оттого, что солнце покраснело, оно садится за горизонт, небо тоже окрасилось в розовый, фиолетовый цвет.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"Ворона и собачка".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подражать движениям и голосам птиц; двигаться, бегать с разным темпом, не мешая друг другу.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большая пушистая собака, маски с изображением ворон.</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произносит: «Возле ёлочки лесной скачут каркают вороны: "Кар, кар, кар!"</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прыгают, изображая ворон, издают каркающие звуки.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подходит к воронам, берет в руки собачку и говорит: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"Тут собачка пробежала и ворон всех разогнала: ав, ав, ав".</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Вороны разбегаются в разные стороны. Игра повторяется 2-3 раза. (физическая культура, развитие речи и художественная литература, ознакомление с окружающим миром, социально-эмоциональное развитие)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игра-упражнение "Бросаем мяч в корзину".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для бросков, корзина либо емкость, заменяющая ее.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с выносными игрушками, развитие физических движений.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дружелюби(социально-эмоциональное развитие, физическая культура, ознакомление с окружающим миром)е.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Подражание трудовым действиям взрослого, поручения: складывание выносного материала в коробку. 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помогает детям снять шапки, брюки, рубашки, ботинки с отстегивающимися пуговицами в определенном порядке; учит застегивать одежду; размещать одежду на полках шкафов; ставить сапоги, класть варежки на сушку; мыть руки, намыливать и тщательно ополаскивать лицо, сушить лицо и руки полотенцем. "Да здравствует мыло душистое,. и полотенце пушистое, и зубной порошок, и густой гребешок!"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Лыжная тренировка; (сгибать обе ноги в коленях, поочередно приседать и вставать). Дети выполняют упражнение ходьбы по дорожкам здоровья с целью профилактики плоскостопия. Дети закрепляют полученные знания и прививать культурно-гигиенические навыки. (физическая культура, культурно-гигиенические навыки, навыки самообслуживания, ознакомление с окружающим миром)</w:t>
            </w:r>
          </w:p>
        </w:tc>
      </w:tr>
      <w:tr w:rsidR="00CF1317" w:rsidRPr="00E85C03">
        <w:trPr>
          <w:trHeight w:val="160"/>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обращает внимание детей на предстоящий обед; на культуру сидения за столом, индивидуальную работу, направленную на приобщение к культуре питания; на правила этикета.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Утка утенка,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котенка,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Мышка мышонка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Зовет на обед.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Утки поели,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Кошки поели,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Мышки поели.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ты еще нет?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ознакомление с окружающим миром)</w:t>
            </w:r>
          </w:p>
        </w:tc>
      </w:tr>
      <w:tr w:rsidR="00CF1317" w:rsidRPr="00E85C03">
        <w:trPr>
          <w:trHeight w:val="102"/>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7"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"По ровненькой дорожке".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в соответствии с текстом,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идут по кругу, взявшись за руки, и выполняют движения в соответствии с текстом.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Идти по кругу, взявшись за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камушки, через камушки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Перешагивают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Поднимать колени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тропинке, по тропинке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Бег, не отпуская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ямку – бух! (Остановиться, расцепив руки, присесть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Вылезли из ямки.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но теперь дети идут в другую сторону.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Круг радости "Встанем в круг".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положительное настроение и мотивацию к организованной игровой деятельности, учить детей здороваться друг с другом, воспитывать дружбу в среде сверстников.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 Встанем дети, встанем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мой друг и я твой друг.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пришли в руке рука,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теперь с тобой друзья.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"Принеси игрушку".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беге.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Правила игры. Игрушки (погремушки, кубики) раскладывают 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противоположной стороне комнаты. Ход игры: Педагог зовет к себе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просит принести игрушки. По его указанию дети идут  за игрушками 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приносят их педагогу. Похвалив детей, он просит отнести игрушки на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Игрушки (погремушки, кубики). (физическая культура,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казахская народная игра "Бөрік-телпек".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таком же порядке устанавливают второго и третьего победителя, и на этом заканчивают игру.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Круг радости "Солнце ярко светит".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 детей положительное настроение и мотивацию к игровой деятельности.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Солнце ярко светит,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День играет красками.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Поле золотое.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Доброе утро,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Добрый день, ребята!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развитие,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«Магазин»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использоватьосновные строительные детали: кубики, кирпичи, цилиндры, триугольные призмы, строить по простым схемам и по образцам рисунков, используя приемы приставления, прикладывания деталей, располагая кирпичики, пластинв вертикально и горизонтально;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Пальчиковая игра "Овощи". Цель: развивать мелкую моторику рук, артикуляцию, слуховое внимание; уточнять представления об овощах.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У девчушки Зиночки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Овощи в корзиночке. (Дети делают ладошки "корзинкой)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пузатый кабачок (Сгибают пальчики, начиная с большого)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Положила на бочок,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Перец и морковку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Уложила ловко,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Помидор и огурец.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Наша Зина – молодец! (Показывают большой палец).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«На джайлау»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использоватьосновные строительные детали: кубики, кирпичи, цилиндры, триугольные призмы, строить по простым схемам и по образцам рисунков, используя приемы приставления, прикладывания деталей, располагая кирпичики, пластинв вертикально и горизонтально;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Коррекционная работа (Педагог-психолог). Заключение 3. Цель:</w:t>
            </w:r>
            <w:r w:rsidRPr="00E85C03">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 «Цветные ладошки»</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Перед ребенком силуэты цветных ладошек (левой и правой руки). Ребенок должен дотронуться до ладошек в определенном порядке: - двумя руками одновременно по словесной инструкции взрослого; - двумя руками одновременно, но с опорой на цветные фишки (для каждой руки свои цветные фишки).</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«Загон для скота»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Цель: развивать навыки конструирования, учить различать, называть и использоватьосновные строительные детали: кубики, кирпичи, цилиндры, триугольные призмы, строить по простым схемам и по образцам рисунков, используя приемы приставления, прикладывания деталей, располагая кирпичики, пластинв вертикально и горизонтально;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Коррекционная работа (Педагог-логопед). Заключение 3 </w:t>
            </w:r>
            <w:r w:rsidRPr="00E85C03">
              <w:rPr>
                <w:rFonts w:ascii="Times New Roman" w:hAnsi="Times New Roman" w:cs="Times New Roman"/>
                <w:sz w:val="24"/>
                <w:szCs w:val="24"/>
                <w:lang w:eastAsia="en-US"/>
              </w:rPr>
              <w:t>Игра «Найди пару»</w:t>
            </w:r>
          </w:p>
          <w:p w:rsidR="00CF1317" w:rsidRPr="00174C9D" w:rsidRDefault="00CF1317" w:rsidP="00E85C03">
            <w:pPr>
              <w:pStyle w:val="article-renderblock"/>
              <w:shd w:val="clear" w:color="auto" w:fill="FFFFFF"/>
              <w:spacing w:before="0" w:beforeAutospacing="0" w:after="0" w:afterAutospacing="0"/>
              <w:rPr>
                <w:lang w:eastAsia="en-US"/>
              </w:rPr>
            </w:pPr>
            <w:r w:rsidRPr="00174C9D">
              <w:rPr>
                <w:lang w:eastAsia="en-US"/>
              </w:rPr>
              <w:t>Цель: Развитие фонематического слуха.</w:t>
            </w:r>
          </w:p>
          <w:p w:rsidR="00CF1317" w:rsidRPr="00174C9D" w:rsidRDefault="00CF1317" w:rsidP="00E85C03">
            <w:pPr>
              <w:pStyle w:val="article-renderblock"/>
              <w:shd w:val="clear" w:color="auto" w:fill="FFFFFF"/>
              <w:spacing w:before="0" w:beforeAutospacing="0" w:after="0" w:afterAutospacing="0"/>
              <w:rPr>
                <w:lang w:eastAsia="en-US"/>
              </w:rPr>
            </w:pPr>
            <w:r w:rsidRPr="00174C9D">
              <w:rPr>
                <w:lang w:eastAsia="en-US"/>
              </w:rPr>
              <w:t>Описание: Для этой игры необходимо приготовить по две коробочки (можно использовать яйца от киндер – сюрпризов)с одинаково звучащими компонентами (например, две коробочки с горохом, две с рисом, две с бусинами и так далее). Ребенок должен найти две одинаковые по звучанию коробочки.</w:t>
            </w:r>
          </w:p>
          <w:p w:rsidR="00CF1317" w:rsidRPr="00E85C03" w:rsidRDefault="00CF1317" w:rsidP="00E85C03">
            <w:pPr>
              <w:spacing w:after="0" w:line="240" w:lineRule="auto"/>
              <w:rPr>
                <w:rFonts w:ascii="Times New Roman" w:hAnsi="Times New Roman" w:cs="Times New Roman"/>
                <w:sz w:val="24"/>
                <w:szCs w:val="24"/>
                <w:lang w:val="kk-KZ"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«Лошадь на байге»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использоватьосновные строительные детали: кубики, кирпичи, цилиндры, триугольные призмы, строить по простым схемам и по образцам рисунков, используя приемы приставления, прикладывания деталей, располагая кирпичики, пластинв вертикально и горизонтально;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E85C03">
              <w:rPr>
                <w:rFonts w:ascii="Times New Roman" w:hAnsi="Times New Roman" w:cs="Times New Roman"/>
                <w:sz w:val="24"/>
                <w:szCs w:val="24"/>
                <w:lang w:eastAsia="en-US"/>
              </w:rPr>
              <w:t xml:space="preserve">Индивидуальная работа. Дидактическая игра "Назови ласково".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повторить слово, подобрать его уменьшительно-ласкательную форму.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Например: окно - окошечко, дом- домик, солнце- солнышко, рука- ручка, рученька, глаз - глазик, белка - белочка. (развитие речи и художественная литература, ознакомление с окружающим миром)</w:t>
            </w:r>
          </w:p>
        </w:tc>
        <w:tc>
          <w:tcPr>
            <w:tcW w:w="263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«Дастархан»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использоватьосновные строительные детали: кубики, кирпичи, цилиндры, триугольные призмы, строить по простым схемам и по образцам рисунков, используя приемы приставления, прикладывания деталей, располагая кирпичики, пластинв вертикально и горизонтально;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хдожественная литература,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Стихотворение "Мяч" С.Маршака. Цель: учить детей заучивать простое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 Мой веселый, звонкий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куда пустился вскачь,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Желтый, красный, голубой,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угнаться за тобой.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тебя ладонью хлопал,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скакал и звонко топал,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пятнадцать раз подряд</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Прыгал в угол и назад. (развитие речи и хдожественная литература,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 детей желание и умение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"Мы одеваемся не торопясь: носки, штанишки - это раз. Наденем сапоги, их два - это два. Наденем кофточку, свитерок - это четыре в срок. Шапку, куртку, варежки одеть, не снять - это пять. А шарфик последний - не первый, не средний". (навыки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вечерним солнцем. Цель: продолжать развивать умение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показывает детям движения, дети повторяют за ними.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Золотой день к нам придет,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нам счастье принесет.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руки - лучики,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Сядем мы на стульчики.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заметили, что днем сегодня солнце светило ярче, было светло?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сейчас какое время суток? День? Утро?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Сейчас время суток - вечер. Вечером на улице светло или темно?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Вечером уже темнеет, и скоро наступит ночь.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Вечером солнце светит не так ярко, потому что потихоньку начинает прятаться. Когда солнце спрячется, наступит ночь. После ночи солнце в небе появится завтра утром, снова будет радовать нас. (развитие речи и художественная литература,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"Солнышко и дождик". Цель: развивать внимание, умения бегать по сигналу врассыпную, собираться в одном месте, не наталкиваясь друг на друга; развивать умение ориентироваться в пространстве; воспитывать дружелюбие.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игра-упражнение "Перешагивание через предметы".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умении перешагивать через предметы высотой 10-15 см, стоящих на одной линии, сохраняя равновесие; развивать вестибулярный аппарат, основную группу мышц; воспитывать целеустремленность.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Предметы для перешагивания, игрушка-персонаж.</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расставляет предметы (кубики) на одинаковом расстоянии на одной линии, в конце дорожки размещает игрушку-персонаж.</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Демонстрируется образец перешагивания через предметы, держа руки на поясе.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процессе выполнения упражнения детьми педагог следит за сохранением осанки, подниманием коленей, за тем, чтобы все играющие дошли до игрушки в конце финиша, подбадривает, хвалит детей.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с выносными игрушками, развитие физических движений.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Подражание трудовым действиям взрослого, поручения: складывание выносного материала в коробку.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tc>
        <w:tc>
          <w:tcPr>
            <w:tcW w:w="2552"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грузовиком. Цель: продолжать развивать у детей умение различать грузовик от других видов транспорта, определять его назвначение, перевозить грузы; развивать интерес к труду водителя.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назвать проходящие виды транспорта, затем задает вопрос:</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а среди этих видов траспорта есть грузовик? Где он? Покажите.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Молодцы. Как вы узнали, что это грузовик? Что у него есть?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кабина, кузов, колеса. Для чего нужен грузовик? Что он перевозит?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Грузовик сам ездит? Как он ездит?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Грузовик такой же как и легковой автомобиль? Чем они отличаются?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еще раз закрепляет с детьми то, что грузовик перевозит грузы, автомобиль - людей.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"Поезд".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начале медленно, затем – быстрее, постепенно переходя на бег, произносят "Чу-чу-чу!". "Поезд подъезжает к станции" - говорит педагог.</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постепенно замедляют темп и останавливаются. Педагог вновь дает гудок, движения поезда возобновляется.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игра-упражнение "Бросаем мяч в корзину" 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для бросков, корзина либо емкость, заменяющая ее.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с выносными игрушками, развитие физических движений.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Подражание трудовым действиям взрослого, поручения: складывание выносного материала в коробку.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tc>
        <w:tc>
          <w:tcPr>
            <w:tcW w:w="2551"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прохожими. Как одеты прохожие? (в середине весны)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вызывать интерес к прохожим, их демисезонной одежде; побуждать называть виды демисезонной одежды, узнавать и называть пол человека, говорит взрослый это человек или ребенок; воспитывать наблюдательность.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спрашивает детей о времени года.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Правильно, сейчас время года весна. И весна уже наступила, сейчас ее середина. Посмотрите на прохожих. Что вы заметили? Что надели 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Напомнить о том, как были одеты прохожие, когда весна наступила, и как одеты прохожие нынче.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Сейчас прохожие люди и мы одеты не так тепло, у нас нет шуб, валенок, теплых варежек, шарфов. Что мы надели?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Какого цвета одежда и обувь на прохожих? Прохожие, это кто?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взрослые. Это мужчины, женщины, дедушки, бабушки, дети. Вот, какие разные 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улице прохожие,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 на друга непохожие: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Одни идут, другие стоят,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 молчат, то говорят.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Одежда у каждого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Разноцветная, отглаженная.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Одни - взрослые,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Низкие, высокие,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Другие - детишки,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Доченьки да сынишк. (ознакомление с окружающим миром, развитие речи и художественная литература)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Ритмическое упражнение "Будем прыгать и скакать!". Цель: развивать вестибулярный аппарат, координацию движений, физические навыки, умение соотносить движения с текстом; вызывать положительные эмоции;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Раз, два, три, четыре, пять!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Будем прыгать и скакать! (прыжки на месте),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Наклонился правый бок (наклоны туловища влево-вправо),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Наклонился левый бок.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сейчас поднимем ручки (руки вверх),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дотянемся до тучки.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Сядем на дорожку (присесть),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Разомнем мы ножки.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Согнем правую ножку (сгибать ноги в коленях),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Согнем левую ножку,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Ноги высоко подняли (поднять ноги вверх),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немного подержали.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Головою покачали (движения головой),</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все дружно вместе встали (встать).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игра-упражнение "Передай мешочек". Цель: упражнять детей умении передавать мяч в одном направлении; развивать ловкость, внимание, координацию движений; вызывать положительный эмоциональный отклик. Оборудование. Мешочек с песком, игрушка.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может начать либо закончить игру при участии игрушки-персонажа: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Встанут детки друг за другом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по маленькому кругу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Передадут мешочек,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Словно цветочек.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Пусть мешочек не падает,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Кисоньку порадует.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как мешочек нужно передать, побуждает детей не ронять предмет.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с выносными игрушками, развитие физических движений.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Подражание трудовым действиям взрослого, поручения: складывание выносного материала в коробку. Цель: приучать детей к выполнению простейших трудовых действий по сбору игрушек и оборудования, побуждать помогать взрослому. (физическая культура, навыки самообслуживания,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автобусом.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автобус.</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что это?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Автобус на дороге, это игрушка?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Автобус - это транспорт. Правильно.</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Кого перевозит автобус?</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 за чудо этот дом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Окна светятся кругом,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Носит обувь из резины</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питается бензином.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Какие части автобуса вы знаете?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салон автобуса, кабина, окна, колеса. А что есть внутри салона?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Внутри салона есть кресла для пассажиров. Когда в салон автобуса входят пожилые люди, старики, что нужно сделать?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стариков меньше сил, они быстро устают. Старикам люди уступают место.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"Цветные автомобили". Цель: побуждать к выполнению движений согласно цветового сигнала, развивать умение передвигаться (бегать, ходить) в разных направлениях, поддерживать желание детей не наталкиваться друг на друга; развивать вестибулярных аппарат, общую группу мышц; воспитывать дружелюбие.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Рули по количеству детей; флажки двух цветов: красный, зеленый.</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Так как дети еще малы, им легче ориентироваться на два цветовых сигнала: красный, зеленый; выполнять два контрастных движения: двигаться, останавливаться.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Каждый играющий получает руль. По сигналу педагога (поднят зеленый флажок) дети передвигаются, бегают, ходят врассыпную так, чтобы не мешать друг другу.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другой сигнал (поднят красный флажок) автомобили останавливаются.</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игра-упражнение "Прямая веревка".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ходьбе по прямой линии (веревке), сохраняя равновесие; способствовать развитию координации движений, вестибулярного аппарата; воспитывать целеустремленность.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Веревка, лента.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условиях прогулки на участке, особенностей подошвы уличной обуви педагог может начертить ровную прямую линию. В начале освоения упражнений можно предложить находиться на прямой одновременно одному-двум детям. В последующем предложить ходить поточно, сохраняя дистанцию. Затем дети меняются ролями и игра продолжается.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с выносными игрушками, развитие физических движений. 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Подражание трудовым действиям взрослого, поручения: складывание выносного материала в коробку.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tc>
        <w:tc>
          <w:tcPr>
            <w:tcW w:w="2633" w:type="dxa"/>
          </w:tcPr>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вечерним небом. Цель: продолжать развивать умение наблюдать за небом, вызывать интерес к изменчивости состояния погоды, к цвету вечернего неба; воспитывать наблюдательность.</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Предложить детям посмотреть на небо. Отметить, какое оно по цвету, есть в небе облака.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голубое, чистое,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Лучики искристые.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Небо чистое, ясное,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Прекрасное.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детям вспомнить и сравнить состояние неба, погоды днем и вечером.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вечерами небо бывает не таким голубым как днем. Посмотрите, оттого, что солнце покраснело, оно садится за горизонт, небо тоже окрасилось в розовый, фиолетовый цвет. (ознакомление с окружающим миром, развитие речи и художественная литература)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"Ворона и собачка". Цель: учить подражать движениям и голосам птиц; двигаться, бегать с разным темпом, не мешая друг другу.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большая пушистая собака, маски с изображением ворон.</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произносит: «Возле ёлочки лесной скачут каркают вороны: "Кар, кар, кар!"</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прыгают, изображая ворон, издают каркающие звуки.</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подходит к воронам, берет в руки собачку и говорит:</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"Тут собачка пробежала и ворон всех разогнала: ав, ав, ав".</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Вороны разбегаются в разные стороны. Игра повторяется 2-3 раза. (физическая культура, развитие речи и художественная литература, ознакомление с окружающим миром, социально-эмоциональное развитие)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игра-упражнение "Бросаем мяч в корзину".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бросании мяча двумя руками в цель, в корзину; развивать внимание, ловкость, меткость, силу, координацию движений; вызывать положительный эмоциональный отклик.</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Мячи для бросков, корзина либо емкость, заменяющая ее.</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показывает корзину, мяч, показывает исходное положение, как правильно держать мяч в обеих руках, прицеливаться, выполнять бросок мяча в корзину.</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процессе выполнения бросков следит за тем, чтобы никого в поле траектории полета мяча не было, поддерживать, подбадривает детей, побуждает к тому, чтобы чтобы дети сами приносили мячи, не попавшие в цель. (физическая культура)</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с выносными игрушками, развитие физических движений. </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двигаться по площадке, ни с кем не сталкиваясь, умения играть с выносными игрушками, поддерживать коммуникативные связи, дружелюбие. (социально-эмоциональное развитие, физическая культура,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Подражание трудовым действиям взрослого, поручения: складывание выносного материала в коробку. Цель: приучать детей к выполнению простейших трудовых действий по сбору игрушек и оборудования, побуждать помогать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навыки самообслуживания, ознакомление с окружающим миром)</w:t>
            </w:r>
          </w:p>
          <w:p w:rsidR="00CF1317" w:rsidRPr="00E85C03" w:rsidRDefault="00CF1317" w:rsidP="00E85C03">
            <w:pPr>
              <w:widowControl w:val="0"/>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7"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06.03-10.03.2023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6.03</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7.03</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8.03</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9.03</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10.03</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гимнастика "Наступила весна".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мелкую моторику рук, связную речь, память.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Вот уж две недели (опускать по очереди руки вниз, пальцы вместе),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Капают капели.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Снег на солнце тает (руки ладонями вниз разведены в стороны),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ручьём стекает (обе руки ладонями вниз двигаются в одну сторону).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Чтение стихотворения о капели. Цель: развивать слуховое внимание, память, понимание речи на казахском языке;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"Тамшылар" Д. Ахметова (отрывок).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Тамшылап ағады,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"Там-там-там," - деп соғады,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Шатырдан жерге түсіп,</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Шалшық бетін қағады.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(Капельки капают,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"Кап-кап-кап" звенят.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крыши свисают, капают,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лужицы падают.) (казахский язык,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считалки.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память, умение запоминать дни недели, виды труда, названные в тексте; воспитывать интерес к труду человека.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Первый-понедельник,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Целый день стирали,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ним вторник,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Двор мы подметали.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вторником среда–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пекли калач.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средой четверг–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играли в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четвергом пятница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посуду мыли,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за пятницей суббота–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Тортик мы купили.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субботой воскресенье–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Целый день у нас веселье!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Развивающая игра "Какой он?" Цель: способствовать развитию слуха и памяти. Ход игры: Педагог называет предмет, просит ребенка описать, как он выглядит, какой он формы и другие его качетсва. Например: яйцо овальной формы, цвет белый или коричневый, сырое или вареное, внутри белое и желтое. Можно не только рассказать признаки предмета, но и нарисовать его.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"Хочешь с нами поиграть?".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ходить ровным кругом, держась за руки, совершать игровые действия в соответствии с текстом; воспитывать дружелюбие, расширять кругозор.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Дети образуют круг, внутри которого находится водящий. По сигналу дети начинают движение по кругу друг за другом, высоко поднимая колени и энергично взмахивая руками. Водящий движется внутри круга в противоположную сторону.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Произносят текст: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Хочешь с нами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нужно называть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Свою любимую игрушку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Куклу, зайку, погремушку…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Ну-ка, громко, раз, два, три,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игрушку назови.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окончании текста дети и водящий останавливаются. Тот ребенок, напротив которого остановился водящий, называет свою любимую игрушку, а затем становится следующим водящим.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литератра)</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Словесная игра "Закончи предложение". Цель: учить детей понимать различные явления в зависимости от причинно-следственных связей; упражнять в правильном выборе слова. Ход игры:  Педагог начинает предложение, например, "я надела теплую шубу, чтобы ..." - предлагает детям закончить его. Дети отвечают:" ...было тепло, ...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"Белые гуси". Цель: развивать у детей умение играть, двигаться согласно текста, развивать слуховое внимание, речь; воспитывать устойчивый интерес к животным и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Выбранная "Лиса" садится на стул в углу, остальные дети "гуси" идут по кругу и поют: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Белые гуси к ручейку идут,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Белые гуси гусяток ведут.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Белые гуси вышли на луга.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Крикнули гуси "Га-га-га".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Окончив песню, останавливаются.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пропевает: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из леса, из лесочка,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 зеленого кусточка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Вышла хитрая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Навстречу выходит лиса и говорит: "Гуси, гуси, я вас съем".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Подожди, Лиса, не кушай,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Нашу песенку послушай.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поют три раза "Га-га-га".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Надоело мне вас слушать.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сейчас вас буду кушать.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разбегаются по местам, а лиса их ловит. Игра повторяется с новой лисой. В начале водящим может быть педагог.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Словесная игра "Кто знает больше?". Цель: развивать память детей; расширять знания о предметах; воспитывать смекалку, сообразительность. Ход игры: рассказать, как используется предмет. Игровые действия: соревнование, нужно рассказать о видах использования предмета.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Ритмическое упражнение "Мы с ребятами дружны". Цель: развивать двигательные навыки, умение выполнять движения согласно тексту, показу;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Мы с ребятами дружны (протягивать правую руку к правой),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Будут нам подарки (протягивать левую руку к левой, не опуская правую),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Дружно мы живем (показывать друг на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мире мы живем (показывать на себя),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Руки друг другу дадим (держаться за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всех победим.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Солнцу улыбнемся (поднимать руки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Вырастим большими (соединять руки наверху) (физическая культура,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«Очень маму я люблю»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маму я люблю,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Ей цветочки подарю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Разные-разные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Синие и красные.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Сегодня праздник – мамин день,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Нам маму поздравлять не лень!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 Будь, мамочка, красивой, Здоровой и счастливой!</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«Нам в праздник весело»</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Руки через сторо</w:t>
            </w:r>
            <w:r w:rsidRPr="00E85C03">
              <w:rPr>
                <w:rFonts w:ascii="Times New Roman" w:hAnsi="Times New Roman" w:cs="Times New Roman"/>
                <w:sz w:val="24"/>
                <w:szCs w:val="24"/>
                <w:lang w:eastAsia="en-US"/>
              </w:rPr>
              <w:softHyphen/>
              <w:t>ны вверх, хлопнуть, сказать «хлоп», руки за спину. Вернуться в и. п. Дыхание произвольное.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«Очень маму я люблю»</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 стороны. Обхватить плечи обеими руками, сказать «люблю». Вернуться в и. п.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«Подарю цветочки маме»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Наклон вперед, руки вперед, ладони вверх, сказать «дарю». Вернуться в и. п., выпрямиться, по</w:t>
            </w:r>
            <w:r w:rsidRPr="00E85C03">
              <w:rPr>
                <w:rFonts w:ascii="Times New Roman" w:hAnsi="Times New Roman" w:cs="Times New Roman"/>
                <w:sz w:val="24"/>
                <w:szCs w:val="24"/>
                <w:lang w:eastAsia="en-US"/>
              </w:rPr>
              <w:softHyphen/>
              <w:t>тянуться. Повторить 4—5 раз.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«Солнечные зайчики»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на пояс. 8—10 подпрыгива</w:t>
            </w:r>
            <w:r w:rsidRPr="00E85C03">
              <w:rPr>
                <w:rFonts w:ascii="Times New Roman" w:hAnsi="Times New Roman" w:cs="Times New Roman"/>
                <w:sz w:val="24"/>
                <w:szCs w:val="24"/>
                <w:lang w:eastAsia="en-US"/>
              </w:rPr>
              <w:softHyphen/>
              <w:t>ний с хлопками. Дыхание произвольное. Повторить 2—3 раза, че</w:t>
            </w:r>
            <w:r w:rsidRPr="00E85C03">
              <w:rPr>
                <w:rFonts w:ascii="Times New Roman" w:hAnsi="Times New Roman" w:cs="Times New Roman"/>
                <w:sz w:val="24"/>
                <w:szCs w:val="24"/>
                <w:lang w:eastAsia="en-US"/>
              </w:rPr>
              <w:softHyphen/>
              <w:t>редуя с ходьбой. Заканчивая упражнение, продлить ходьбу.</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«Весенний ветерок»</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«у-у-ух!» Повто</w:t>
            </w:r>
            <w:r w:rsidRPr="00E85C03">
              <w:rPr>
                <w:rFonts w:ascii="Times New Roman" w:hAnsi="Times New Roman" w:cs="Times New Roman"/>
                <w:sz w:val="24"/>
                <w:szCs w:val="24"/>
                <w:lang w:eastAsia="en-US"/>
              </w:rPr>
              <w:softHyphen/>
              <w:t>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«Весенние цветочки»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образуют круг, берутся за руки, педагог встает вместе с детьми. По команде педагога дети начинают двигаться хороводом по кругу под чтение педагогом стихотворения:</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Подул весенний ветерочек,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Раскрыл он нежные цветочки.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Цветочки ото сна проснулись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прямо к солнцу потянулись.</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(Останавливаются, кружатся на месте)</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в танце легком закружились,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Потом листочки опустились.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(Присаживаются, руки вниз, голову к коленям)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Цветочкам спать уже пора.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нас закончилась игра.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Формировать у детей положительное настроение и мотивацию к игровой деятельности, учить детей здороваться друг с другом, воспитывать дружелюбие.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Здравствуй,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Земля родная.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Солнце золотое!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Радуюсь, кричу ура 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"Бежит ручей".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 xml:space="preserve"> Учить детей навыкам катания мяча в горизонтальную цель. Развивать через подвижные игры навыки быстрого бега; навыки бега в разном направлении. Воспитывать интерес к активной двигательной деятельности и потребности в 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"Через ручеёк".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в ходьбе по огограниченной поверхности, развивать чувство равновесия.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 Дыхательная гимнастика "Волна".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Цель:тренировать силу вдоха и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И.п.сидя или лежа на полу, ноги вместе, руки вниз.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вдохе руки поднимаются над головой, на выдохе медленно возвращаются в исходное положение. Одновременно с выдохом ребенок говорит "Вни-и-и-з".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«Букет для мамы»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Отрабатывать умение набирать краску на кисть: аккуратно обмакивать ее всем ворсом в баночку с краской, снимать лишнюю краску, промывать кисть, протирать салфеткой; формировать навыки лепки путем объединения, сжатия и соединения нескольких частей; отабатывать технику наклеивания, используя салфетки для протирания остатков клея.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"Весенние ручьи". Цель: Продолжать формировать навыки прыжка двумя ногами(ноги вместе). Развивать навыки быстрого бега, ловкость, быстроту, координацию движений, умение действовать по сигналу педагога,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и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правилами игры, выполнять ходьбу, бег врассыпную,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"Кто пройдет тише?".</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учить ходьбе в заданном направлении, развивать умение сохранять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"Волна".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И.п.сидя или лежа на полу, ноги вместе, руки вниз.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вдохе руки поднимаются над головой, на выдохе медленно возвращаются в исходное положение. Одновременно с выдохом ребенок говорит ""Вни-и-и-з"".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«Укрась платок»</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 xml:space="preserve">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«Мамочка моя родная!» Цель: Развивать эмоциональный отклик при исполнении песни о маме; учить петь а капелло, без сопровождения музыки, в диапазоне "ре" - "ля" первой октавы;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Ход занятия: Н. Тилендиев "С днем рождения, мама",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Песня "Мамочка моя". Музыка И. Арсеевой, слова Черницкой.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Произведение М. Раухвергера "Танец с воздушными шарами".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Чугайкина "На полянке зайки танцевали" танец. Игры-упражнения в творческом центре по желанию ребенка «Камзол для бабушке»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Жыл мезгілдерін білдіретін сөздермен балалардың сөздік қорын кеңейту (Көктем) қазақ тілінің ерекше дыбыстарын сөзбен дұрыс айту білігін қалыптастыру.</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 «Көктем келді!» ойыны. 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 барысы: ұсынылған суреттерден балалар көктем мезгілі бейнеленген суретін таңдайды. Содан кейін олар суретті қарастырады. Мұғалім суретті алып тастап, сұрақтар қояды. Балалар бір сөзбен "Иә" немесе "жоқ"деп жауап береді. Суретте қар бар ма? Суретте гүлдер бар ма? Суретте аққала бар ма?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«Байтерек»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Отрабатывать умение набирать краску на кисть: аккуратно обмакивать ее всем ворсом в баночку с краской, снимать лишнюю краску, промывать кисть, протирать салфеткой; формировать навыки лепки путем объединения, сжатия и соединения нескольких частей; отабатывать технику наклеивания, используя салфетки для протирания остатков клея.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солнцем, солнечным зайчиком Цель: развивать представления детей о солнце, солнечном зайчике;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какая сегодня погода?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Погода ясная, солнечная. Почему погода ясная?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Светит солнце. Солнце дает много света и тепла. Особенно солнце весной после зимы светит ярче, поднимается высоко.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кто знает, что такое "солнечные зайчики"?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можно получить солнечный зайчик?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Используется зеркало.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 помощью зеркала я поймаю солнечного зайчика. Посмотрите, какой он непоседа, то и дело скачет.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"Солнечные зайчики".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Задрожали на окне,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Побежали по стене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Солнечные, быстрые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Зайчики лучистые!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Жанабаев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предупреждает детей о том, что на солнце и в зеркало с солнцем в отражении смотреть нельзя.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подбрасывание корма для птиц (хлебные крошки) в специально отведенном месте.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приобщать к заботе о птицах, выполнять простые действия; соблюдать правила безопасности, не подходить близко к птицам; воспитывать аккуратность, интерес к образу жизни птиц.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"Мыши в кладовой".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и умение играть по правилам, бегать, подлезать под веревку по сигналу; развивать ловкость, внимательность, быстроту.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исполняет роль кошки, затем роль можно передать одному из детей, хорошо освоившему правила. "Кошка"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(педагог приговаривает):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 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пройдя под веревкой нагнувшись, бегают, садятся, ходят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Казахская народная подвижная игра "Тенге алу" ("Подними монету").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стойки для обегания, две палки-лошадки, мешочки с монетами.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сначала объясняет правила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метания мешочков в цель.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перелетными птицами, скворцами. Цель: формировать представления детей о скворцах; учить различать скворцов от грачей по внешним признакам, по голосам; воспитывать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прислушаться к звукам, исходящим с деревьев, неба.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молча понаблюдать за птицами.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узнали этих птиц? Как они называются?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Ждёт гостей высокий клён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Дом на ветке укреплён.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Краской выкрашена крыша,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Есть крылечко для певцов...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синем небе щебет слышен.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летит семья скворцов. 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Слышите, как поют скворцы? Скворцы прилетели с теплых краев, скворцы поют: "Наступила весна!".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Скворец - небольшая птица с длинными крыльями и прямоугольным хвостом; оперение темного цвета с блестящим отливом.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слышали слово "скворечник"? Что оно означает?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Скворечник - это деревянный домик для скворцов, которые строят люди. Потому, когда птитцы прилетают с теплых краев, им не хватает места для гнезд.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очистка кормушек от сора, насыпание свежего корма. Цель: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Предусмотреть наличие аллергии на корм. В это случае заменить на иной вид посильного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"Коршун и птенчики". 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Над лужайкой весело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Летают наши птенчики,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Зернышки клюют,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Песенки поют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Посмотрите на птенцов,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птенцов, на молодцов: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коршуна спасаются,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разлетаются!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Упрощенный вариант. "Птенцов" разместить в определенном месте, не на высоте.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для более старшей группы: в последствии, когда дети приобретут навыки по ведению игры, можно выбрать делающего из группы либо использовать считалку; вариант-2: выбрать двух ведущих.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Игра-упражнение "Мячики" (прыжки на месте). Цель: развивать умения прыгать на двух ногах под счет; развивать выносливость, силу.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 чего же шустрый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Приглашает поиграть.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 (прыжки на месте под счет)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Пошагать! (марш на месте)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как с мячиком играли,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Поскакали, пошагали. (Спокойная ходьба)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Самостоятельные свободные игры; основные движения, прыжки в длину с места; ходьба и бега со сменой направления.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проталинами. Цель: развивать у детей находить на участке, во дворе проталины, радоваться, формировать желание узнавать о процессах, влияющих на появление проталин; воспитывать наблюдательность, эмоциональную отзывчивость.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показывает одну из проталин, предлагает найти их на участке или во дворе.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проталина появляются только весной. Проталины - это место, где стаял снег и открылась земля. Люди говорят "земля обнажилась". Послушайте, как говорят о весне и проталинах.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Токмакова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весна шагает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Быстрыми шагами,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сугробы тают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 её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Чёрные проталины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полях видны.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Верно, очень тёплые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Ноги у весны.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Каким образом появляются проталины?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появились проталины, значит скоро на этом место появится зеленая трава. Давайте подождем.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помощь в уборке сора с участка (камешки, растительный сор, мелкие веточки).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"Кот и мышь".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ходят по кругу, говорят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водят хоровод,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лежанке дремлет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мыши, не шумите,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Кота Ваську не будите.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проснется Васька-кот,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Разобьет весь хоровод!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к погоне: играющие понимают руки, не размыкая их, образуя "дверки", мышка выбегает наружу и бежит от кота.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догоняет, мышь убегает. Если кот в погоне касается рукой мыши, то игра останавливается.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Пару водящих можно перевыбрать. (ознакомление с окружающим миром,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"Быстрый мяч". Цель: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"Поезд". Цель: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ходьба по прямой, сохраняя равновесие.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развитие, 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таянием снега.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знания о свойствах воды, о явлении природы - таяния снега, капели; воспитывать устойчивый интерес к природным явлениям.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Обратить внимание на тающий снег, спросить, какого цвета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Да. Пришла весна, и снег по цвету уже не белый. А какой 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Снег потемнел, он не мягкий, не пушистый. Что с ним происходит?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"Весна". В. Кудлачев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Еще неделя пролетит,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март капелью зазвенит.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ним апрель в цветах придет,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землю солнышко зальет.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Конечно, пришла весна, и снег тает.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Обратить внимание детей на первое таяние снега на крышах домов, на открытых местах для солнца. Объяснить детям, что когда солнце сильно пригревает, снег быстро тает.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можно сказать о том, когда мы смотрим на таяние снега? Снег - это что?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очистка беседки от растительного сора. Цель: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"Кыз куу" ("Догони девочку"). 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"Лягушки-попрыгушки".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одной стороне зала на полу лежит шнур – это "болотце".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Скачут по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Прыткие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лягушки, 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Ква-ква-ква, ква-ква-ква,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паузы игровое упражнение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метания мешочков цель.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выносных игрушек. Цель: развивать желание прибирать игрушки, стряхивать песок, вырабатывать привычку к соблюдению порядка после игр. (социально-эмоциональное развитие,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поддерживать желание детей самостоятельно, последовательно снимать шапки, куртки, ботинки, кофты, штаны, размещать на полках шкафов; следить за внешним видом и порядком ; отрабатывать умение намыливать, мыть, тщательно ополаскивать руки, лицо, сушить полотенцем. Мы очень дружны,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привычки важны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Помогать друг другу,</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чистотой повсюду.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засыпаем.(музыка)</w:t>
            </w:r>
          </w:p>
        </w:tc>
      </w:tr>
      <w:tr w:rsidR="00CF1317" w:rsidRPr="00E85C03">
        <w:trPr>
          <w:trHeight w:val="4523"/>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Упражнения сразу после сна, лежа на кровати; в положении лежа, не вставая с кровати дети выполняют упражнения "Потягушки" (вытягивание рук, ног, вытягивание спины), лежа на кровати 2-3 минуты, направлена на то, чтобы дети просыпались постепенно. Лучше проводить с проснувшимися детьми, остальные могут присоединяться по мере просыпания.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Выполнение упражнений: ходьбы по дорожкам здоровья с целью профилактики плоскостопия.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Выполнение режимных процедур, мытья рук, лица, шеи; прививать культурно-гигиенические навыки, навыки здорового образа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Водичка, водичка, умой мое личико,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глазки блестели, чтоб щёчки краснели,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смеялся роток, чтоб кусался зубок.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"Погода". Цель: развивать мышцы спины, регулировать осанку; вызывать положительный отклик на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встают друг за другом в круг, выполняются комплекс упражнений, массаж спины ребенку (поглаживание, постукивание ладонями, пальцами), стоящему впереди.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 культурно-гигиенические навыки, навыки самообслуживания, ознакомление с окружающим миром)</w:t>
            </w:r>
          </w:p>
        </w:tc>
      </w:tr>
      <w:tr w:rsidR="00CF1317" w:rsidRPr="00E85C03">
        <w:trPr>
          <w:trHeight w:val="42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навыки последовательного умывания, вытирания своим полотенцем, умение бесшумно садиться за стол. Побуждать есть аккуратно, соблюдать тишину во время приема пищи, говорить о своих потребностях, благодарить.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Когда я ем, я глух и 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Еду я тщательно жую,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спасибо говорю!</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Помним все об этом.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rPr>
          <w:trHeight w:val="203"/>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"Один и много". Цель: развивать у детей слуховое внимание, память, мышление, речь, умение подбирать множественную форму к словам-именам существительным в единственном числе; активизировать и обогащать словарь; расширять представления о предметах окружающего мира.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сначала проговаривает одно слово, ребенок подбирает пару, это слово во множественном числе.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После того, как ответы будут сформированы, можно показывать картинки.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Вариант-2. Педагог называет предмет во множественном числе, ребенок - в единственном. (развитие речи и худжественная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"Веселый воробей" Цель: совершенствовать умения выполнять согласно текста игры, ритму; развивать чувство единения.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Воробей с березы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дорогу прыг!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Больше нет мороза -</w:t>
            </w:r>
          </w:p>
          <w:p w:rsidR="00CF1317" w:rsidRPr="00E85C03" w:rsidRDefault="00CF1317" w:rsidP="00E85C03">
            <w:pPr>
              <w:pStyle w:val="normal0"/>
              <w:widowControl w:val="0"/>
              <w:tabs>
                <w:tab w:val="left" w:pos="2013"/>
              </w:tabs>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w:t>
            </w:r>
            <w:r w:rsidRPr="00E85C03">
              <w:rPr>
                <w:rFonts w:ascii="Times New Roman" w:hAnsi="Times New Roman" w:cs="Times New Roman"/>
                <w:sz w:val="24"/>
                <w:szCs w:val="24"/>
                <w:lang w:eastAsia="en-US"/>
              </w:rPr>
              <w:tab/>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журчит в канавке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Быстрый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не зябнут лапки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Скок-скок-скок!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Высохнут овражки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 прыг, прыг!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Вылезут букашки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Чик-чирик! (развитие речи и художественная литература, ознакомление с окружающим миром, физкультура)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Словарное упражнение "Назови детеныша". Цель: закреплять знания детей о животных, об их детенышей.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Детям, сидящим за одним столом, педагог предлагает составить пары картинок с животными и их детенышами. Ребенок, сидящий за столом, составляет пару, после того, как пара собрана, каждый ребенок произносит их названия.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"Устроим кукле комнату". Цель: закрепить знания о предметах мебели и ее предназначении.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предметы детской мебели.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Воспитатель рассказывает детям: "Кукла Маша купила новую мебель, но она не знает, как лучше расставить ее в комнате. Давайте поможем ей расставить мебель". Воспитатель вместе с детьми расставляет на столе мебель. По ходу действия рассказывают о мебели и ее предназначении. Например, Асем говорит: "Это стол, мы его поставим посередине комнаты. Кукла Маша будет за ним обедать. Стул надо поставить рядом со столом, она будет на нем сидеть.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«Волшебные коробочки»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Пальчиковая гимнастика-считалка.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слуховое внимание, речь, мелкую моторику рук, устойчивый интерес к пальчиковым играм, счет в пределах 5. Ход игры: Педагог просит выполнять действия за ним.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Первый пальчик - он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Указательный – второй.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Будем пальчики считать,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два, три, четыре, пять.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Третий пальчик – это средний,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соседний, не последний.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Безымянный - он четвертый,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мизинчик – пальчик пятый,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Ростом только маловатый.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Пальчики сгибаем,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Считалочку считаем.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развитие речи и художественная литература, ознакомление с окружающим миром, основы математики)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Утренник «Мамин праздник» Цель: формирование благоприятной атмосферы,  создание хорошего настроения.</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«Букет»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E85C03">
              <w:rPr>
                <w:rFonts w:ascii="Times New Roman" w:hAnsi="Times New Roman" w:cs="Times New Roman"/>
                <w:sz w:val="24"/>
                <w:szCs w:val="24"/>
                <w:lang w:val="kk-KZ" w:eastAsia="en-US"/>
              </w:rPr>
              <w:t>)</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Коррекционная работа (Педагог-психолог). Заключение 3. Цель:</w:t>
            </w:r>
            <w:r w:rsidRPr="00E85C03">
              <w:rPr>
                <w:rFonts w:ascii="Times New Roman" w:hAnsi="Times New Roman" w:cs="Times New Roman"/>
                <w:sz w:val="24"/>
                <w:szCs w:val="24"/>
                <w:lang w:eastAsia="en-US"/>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Игра с нейродорожками: </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lang w:eastAsia="en-US"/>
              </w:rPr>
              <w:t>ребенку необходимо двумя руками одновременно пройти дорожки.</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«Красивые самолеты»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E85C03">
              <w:rPr>
                <w:rFonts w:ascii="Times New Roman" w:hAnsi="Times New Roman" w:cs="Times New Roman"/>
                <w:sz w:val="24"/>
                <w:szCs w:val="24"/>
                <w:lang w:eastAsia="en-US"/>
              </w:rPr>
              <w:t>Индивидуальная работа. Рассматривание сюжетных картинок на тему "Весна". (ознакомление с окружающим миром, развитие речи и художественная литература)</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«Веселый автобус»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речии художественная литература, ознакомление с окружающим миром) </w:t>
            </w:r>
            <w:r w:rsidRPr="00E85C03">
              <w:rPr>
                <w:rFonts w:ascii="Times New Roman" w:hAnsi="Times New Roman" w:cs="Times New Roman"/>
                <w:sz w:val="24"/>
                <w:szCs w:val="24"/>
                <w:lang w:eastAsia="en-US"/>
              </w:rPr>
              <w:t>Индивидуальная работа. Упражнение на развитие внимания "Наблюдаем за всем". Цель: развивать зрительную внимательность.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размещает 5-7 (максимум - 10) предметов или рисунков в один ряд и прикрывает их. Открывает предметы в течение 10 секунд, закрывает их снова и предлагает детям назвать все предметы, которые они запомнили. Снова открывает предметы на 8-10 секунд и спрашивает детей, в каком порядке расположены предметы. Затем меняет местами любые два предмета и показывает все предметы снова в течение 10 секунд. Педагог спрашивает детей, какие предметы переместились. Просит назвать цвет каждого предмета. (ознакомление с окружающим миром, развитие речи и художественная литература, основы математики)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развивать навыки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Обувь на правую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Обувь на левую ногу наденем,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Правильно ли, присмотримся,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 застежках позаботимся.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ледяными корочками, сосульками. Цель: продолжать приобщать детей к процессу наблюдения за изменениями на участке ранней весной; формировать представления о таянии снега, появлении сосулек;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на снег на участке подтаял, образовалась снежная, ледяная корочка, с крыш беседок свисают сосульки.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какое время наступило? А есть ли снег у нас участке?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Покажите и скажите, где лежит снег.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узнали, что пришла весна?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Снег тает, стало теплее. Да, появились сосульки.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Прозрачные стекляшки,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Узорные висюльки,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проводах и крышах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Веселые сосульки. (А. Мецгер)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что похожа сосулька? Она цветная? Что с ней случится, если взять ее в руки? Значит, она какая?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посыпка песком скользких дорожек. Цель: развивать желание помогать взрослым, выполнять простые трудовые действия, посыпать песок на дорожки; воспитывать отзывчивость, радость от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"Поезд".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"Быстрый мяч".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"Стой!" (Разыгрывается 3-4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беге, ловле мяча, меткости.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выбирает ведущего. Ведущий бросает мяч как можно выше и должен поймать его. Когда он ловит мяч, остальные игроки начинают бежать по полю. Ведущий ловит мяч и говорит: "Стоп!"- как только он говорит это, игроки остановятся. Ведущий бросает мяч в игрока, стоящего как можно ближе. Если не попадает, то бежит за мячом, а остальные игроки снова бегут по сторонам. Ведущий снова кричит: "Стоп!". Если ведущий дотрагивается до преследуемого ребенка, они меняются.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хвойным деревом (сосна). Цель: продолжать развивать умение детей различать хвойные деревья от лиственных, называть словами "хвойное дерево", закреплять представление о сосне;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осмотреть участок, назвать узнанные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меня длинней иголки,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Чем у елки.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прямо я расту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высоту. (Сосна)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найти сосну, определить, каким растениям оно относится (дерево),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ответа и с помощью взрослого предлагается рассказать о том, где листва у сосны,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сосну: ствол светло-коричневый (серо-коричневый), иголки длинные, светло-зеленые.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убедиться в том, что сосна - это хвойное дерево, не лиственное (сравнение тополя и сосны). (ознакомление с окружающим миром,развитие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очистка беседки от растительного сора.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"Зайка серый умывается".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соответствии с текстом стихотворения дети выполняют движения, прыгают на двух ногах, продвигаясь вперед – "направляются в гости".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Предложить "зайкам" замереть, застыть неподвижно, отдохнуть, выровнять дыхание.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Педагог следит за безопасностью движений.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 топаем ногами". Цель: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вместе с детьми становится в круг на расстоянии выпрямленных в сторону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соответствии с произносимым текстом дети выполняют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Мы топаем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хлопаем руками,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Киваем головой.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поднимаем,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опускаем,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этими словами дети дают друг другу руки, и продолжают: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некоторое время педагог говорит: "Стой!".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замедляют движение, останавливаются. При выполнении бега можно предложить детям опустить руки.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вязом ранней весной. Цель: продолжать знакомить детей с особенностями строения вяза, деревьев;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есть ли у нас участке деревья? Покажите, где стоят деревья? Как они называются? Как вы узнали, что это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деревьев есть ствол, ветки.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где же листья? Листья на деревьях скоро появятся. Пусть солнышко пригреет.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Есть ли среди них дерево вяз?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дерево вяз. Вяз. Посмотрите, у вяза ствол темно-коричневого, почти черного цвета, ветки и толстые и тонкие, но сильные, гибкие.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Погладьте ствол вяза...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Ствол на ощупь шершавый и гладкий, на нем как-будто разрисованы волны.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Вяз - полезное для человека дерево, как все деревья хорошо очищает воздух, корни дерева достают влагу из земли. Поэтому даже, если дерево пока стоит без листьев, но оно живое.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Из вяза изготавливают различные деревянные предметы.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помощь в уборке сора с участка (камешки, растительный сор, мелкие веточки). 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"Быстро в домик".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 умении действовать по сигналу педагога, двигаться врассыпную в разных направлениях, бегать одновременно всей группой, не наталкиваться друг на друга, используя всю площадку; воспитывать внимательность, чуткость.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располагаются в "домике" (на гимнастических скамейках или стульчиках, за очерченной линией). Педагог предлагает им пойти на лужок, то есть бегать, ходить врассыпную, в разных направлениях. На сигнал: "Быстро в домик, дождь пошел (дует сильный ветер)!" - малыши бегут занимать место в "домике" (любое место).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Следить за безопасностью в движении.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"Через ручеек". 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длинные ленты, маленькие обручи (либо веревки которые свернутся в кольца)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снова включаются в игру.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ветром.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замечать ветер во дворе, приобщать к определению направление ветра, используя наблюдения за флажком, бумажными лентами; развивать наблюдательность,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"Ветер и флажок".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ветер во дворе искали,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он поймается едва 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лучше вынести флажок,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ветерок найти помог.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Грустит флажок без ветерка,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Висит полотнище флажка.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мы возьмем флажок, помашем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станет двор немного краше.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Такую в махе красоту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Увидеть можно за версту.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Гляди, колышется флажок,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Нашелся ветерок-дружок.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как с помощью флажка найти ветерок? Где 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поищем ветерок. (Педагог раздает флажки, предлагает помахать.)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какие молодцы. Флажки колышутся, играют ветром. А теперь остановите флажок, перестаньте махать. Колышутся флажки?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флажки колышутся, значит есть ветер. Нашелся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какую сторону дует ветер? (Педагог предлагает молча понаблюдать за флажком.)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полотнище флажка колышется в одну из сторону - туда дует ветер. Давайте, повернем флажок в другую сторону, возьмем другой рукой. Что мы видим?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Флажок все равно колышется в одну сторону; туда дует и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Флажок колышется слабо или сильно?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Таким образом, мы узнали, как сильно или слабо дует ветер. (Можно вместо флажков использовать ленточки, вырезанные из бумажных салфеток.)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Подвижная игра "Цветные автомобили". Цель: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Медальоны с машинами разного цвета, рули.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Выбирается ведущий (в начале педагог), в руках которого флажки или фишки, например, красного, синего, зеленого, желтого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играющие - "цветные автомобили", у каждого из которых по одному медальону того или иного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дается сигнал - опускание флажка (со свистком) и можно после дать сигнал другого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двигался по площадке - выходят из игры, так же стараясь ни с кем не сталкиваться.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продолжается до использования всех сигнальных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Те, кто до выезда следующей волны играющих не успел выйти из площадки, выходит на "запасную стоянку".(физическая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Мяч-смайлик. Ход. Дети сидят на корточках на полу, образуя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дает одному из участников игры мяч-смайлик,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jc w:val="center"/>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13.03-17.03.2023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13.03</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14.03</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15.03</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16.03</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17.03</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Консультирование родителей, имеющих детей с проблемами в развитии и речи. Индивидуальная беседа с родителями об условиях воспитания бабушками, дедушками. Фотогалерея "Изделия казахского народно-прикладного искусства". Анкетирование "Какие слова и песенки на казахском языке мы уже знаем". Информирование родителей о соблюдении норм питания, гигиены, охраны здоровья в период праздничных дней.</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"Протирание пыли на листьях растений". Цель: формировать и отрабатывать у детей умения ухаживать за комнатными растениями, удалять пыль с листьев: на фикусе, аспидистре - тканевой салфеткой; на герани, хлорофитуме - щеткой); развивать устойчивый интерес, понимание того, что необходимо удалять пыль; воспитывать трудолюбие, аккуратность, умение испытывать радость от чистоты. (культурно-гигиенические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"Кормление черепахи" Цель: побуждать детей к способам ухода за черепахой; закреплять представления о внешних особенностях, о павадках; развивать чувство устойчивого интереса к трудовым действиям, живым объектам природы. (культурно-гигиенические навыки, навыки самообслуживания,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"Полив комнатных растений".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(культурно-гигиенические навыки,  навыки самообслуживания, социально-эмоциональное развитие, ознакомление с окружающим миром)</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"Порядок в полках с игрушками". Цель: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 (культурно-гигиенические навыки,  навыки самообслуживания, социально-эмоциональное развитие, ознакомление с окружающим миром)</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"Раскладываем предметы на столе. Цель: побуждать детей помогать педагогу, слышать инструкции педагога: раскладывать по просьбе по столам либо ложки, бокалы, салфетницы, либо оборудование для игровой деятельности (собирать при окончании): цветные карандаши, краски, раздаточные материалы, подготовленные педагогом; развивать моторику рук, внимание, координацию движений, ориентировку на плоскости. (навыки самообслуживания, социально-эмоциональное развитие, основы математики,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«Котята»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нашей Мурки есть котята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Пушистые, веселые ребята.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Прыгают, играют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молочко лакают.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любят детки котяток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Пушистых, веселых, игривых ребяток.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«Мягкие лапки»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сжать в кулачки. Руки вперед — «мягкие лапки»; разжать кулачки, пошевелить паль</w:t>
            </w:r>
            <w:r w:rsidRPr="00E85C03">
              <w:rPr>
                <w:rFonts w:ascii="Times New Roman" w:hAnsi="Times New Roman" w:cs="Times New Roman"/>
                <w:sz w:val="24"/>
                <w:szCs w:val="24"/>
                <w:lang w:eastAsia="en-US"/>
              </w:rPr>
              <w:softHyphen/>
              <w:t>цами — «а в лапках — царапки». Вернуться в и. п.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«Котята катают мячики»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Наклон вперед; выполнить 3— 4 взмаха руками вперед-назад, слегка пружиня колени. Вернуться в и. п. Дыхание произвольное. Повторить 4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«Где же хвостики?»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Выполнять наклоны вправо и влево. Дыхание произвольное. Повторить по 3—4 раза в каждую сторону.</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«Котята-попрыгунчики»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2—3 «пружинки», б— 8 подпрыгиваний, 8—10 шагов. Дыхание произвольное. Повто</w:t>
            </w:r>
            <w:r w:rsidRPr="00E85C03">
              <w:rPr>
                <w:rFonts w:ascii="Times New Roman" w:hAnsi="Times New Roman" w:cs="Times New Roman"/>
                <w:sz w:val="24"/>
                <w:szCs w:val="24"/>
                <w:lang w:eastAsia="en-US"/>
              </w:rPr>
              <w:softHyphen/>
              <w:t>рить 3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«Носики дышат»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«ды-ы-шат». По</w:t>
            </w:r>
            <w:r w:rsidRPr="00E85C03">
              <w:rPr>
                <w:rFonts w:ascii="Times New Roman" w:hAnsi="Times New Roman" w:cs="Times New Roman"/>
                <w:sz w:val="24"/>
                <w:szCs w:val="24"/>
                <w:lang w:eastAsia="en-US"/>
              </w:rPr>
              <w:softHyphen/>
              <w:t>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«Кот Васька»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у нашего кота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Шубка очень хороша.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у котика усы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Удивительной красы,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Глаза смелые,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Зубки белые.</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Ходит Васька стороной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теплой шубе меховой.</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(Ребенок-«кот» убегает в сторонку, садится на корточки, «засы</w:t>
            </w:r>
            <w:r w:rsidRPr="00E85C03">
              <w:rPr>
                <w:rFonts w:ascii="Times New Roman" w:hAnsi="Times New Roman" w:cs="Times New Roman"/>
                <w:sz w:val="24"/>
                <w:szCs w:val="24"/>
                <w:lang w:eastAsia="en-US"/>
              </w:rPr>
              <w:softHyphen/>
              <w:t>пает».) Педагог произносит: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дети, Васька спит,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Даже хвостик не дрожит.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к Ваське подойдем (Дети подходят на цыпочках к коту),</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Ему песенку споем:  Ля-ля-ля, ля-ля-ля!</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просыпается, поднимается, потягивается. Педагог го</w:t>
            </w:r>
            <w:r w:rsidRPr="00E85C03">
              <w:rPr>
                <w:rFonts w:ascii="Times New Roman" w:hAnsi="Times New Roman" w:cs="Times New Roman"/>
                <w:sz w:val="24"/>
                <w:szCs w:val="24"/>
                <w:lang w:eastAsia="en-US"/>
              </w:rPr>
              <w:softHyphen/>
              <w:t>ворит: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Васька глазки открывает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детишек догоняет!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догоняет детей, они убегают от него за черту, в свой дом.)</w:t>
            </w:r>
          </w:p>
          <w:p w:rsidR="00CF1317" w:rsidRPr="00E85C03" w:rsidRDefault="00CF1317" w:rsidP="00E85C03">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r w:rsidRPr="00E85C03">
              <w:rPr>
                <w:rFonts w:ascii="Times New Roman" w:hAnsi="Times New Roman" w:cs="Times New Roman"/>
                <w:sz w:val="24"/>
                <w:szCs w:val="24"/>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Заучивание считалки "Куырмаш".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рассказывать считалку на казахском языке, понимать значение слов, активно применять в играх.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Қуыр, қуыр қуырмаш,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Балапанға бидай шаш.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Бас бармақ,</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Балан үйрек,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Ортан терек,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Шылдыр шүмек,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Кішкентай бөбек.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(казахский язык, основы математики,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восптитателей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(включая ОД )</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"Чистый родник".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 xml:space="preserve">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навыки ползания в прямом направлении 4-6м; катание мяча в положении сидя; навыки построения в строю, находить свое место в строю, круге (по зрительным ориентирам). Подвижная игра "Зайка серый умывается".</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упражнять детей выполнять действия в соответствии с текстом стихотворения, прыгать на двух ногах с продвижением вперед,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«Тостаган»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Тема: "С праздником Наурыз!". </w:t>
            </w: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 xml:space="preserve"> Продолжать учить навыкам построения в строю, находить свое место в строю. Развивать навыки прыжка двумя ногами (ноги вместе). Познакомить детей с национальной игрой "Ақшамшық". Подвижная игра "Солнышко и дождик".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действовать по сигналу, выполнять ходьбу, бег врассыпную, ориентироваться в пространстве. Подвижная игра "Мы топаем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действовать в соответствии с текстом стихотворения, выполнять бег по кругу. Дыхательная гимнастика "Дерево на ветру".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Цель:формирование дыхательного аппарата.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сидя на полу, скрестив ноги (варианты: сидя на коленях или на пятках, ноги вместе).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Спина прямая.Поднимать руки вверх над головой с вдохом и опускать вниз, перед собой с выдохом, немного сгибаясь при этом в туловище, будто гнется дерево.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«Торсык»</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Тема: "Весеннее равноденствие". </w:t>
            </w: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 xml:space="preserve"> Продолжать формировать сохранение равновесия при ходьбе по веревке. Развивать навыки быстрого бега. Привить интерес к национальным играм. Подвижная игра "Зайка серый умывается".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действия в соответствии с текстом стихотворения, прыгать на двух ногах с продвижением вперед, использовать всю площадь зала.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казахская игра "Ақшамшық".</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внимательность и умение действовать по сигналу. 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Упражнение для релаксации "Тишина".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Цель:учить детей сбрасывать излишки напряжения и восстанавливать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«Бабушкин сундук»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«Праздник Наурыз» Цель: Формировать музыкальные навыки, через прослушивания колыбельных песен; формировать понятия о Наурызе, о весне через прослушивания и пение. Развивать звуковысотный слух и умение различать разнохарактерные мелодии песен; развивать, через музыкальные игры, мелкую моторику пальцев; учить детей играть по правилам игры; учить детей правильному дыханию с помощью дыхательных упражнений; учить детей хоровому пению; формировать интерес к игре в оркестре на музыкальных инструментах; формировать понятие о празднике Наурыз. Ход занятия: А.Сагымбайкызы "Колыбельная", песня.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и слова Е. Ремизовской "Ой, весна красна!"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А.Токсанбаев "Приглашение на танец", музыкально-ритмические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"Кара жорга" (народный танец). Игры-упражнения в творческом центре по желанию ребенка «Пиала»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Мақсаты: Балаларға санамақтар үйрету, үшке дейін санау, «бір» және «көп» деген ұғымдармен таныстыру. Педагогті тыңдау арқылы есте сақтау қабілеттері мен зейіндерін жетілдіру, тіл байлықтарын, артикуляциялық дыбыстай алу қабілеттерін дамыту.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 «Санамақ». Мақсаты: Балаларға санамақтар үйрету, үшке дейін санау, «бір» және «көп» деген ұғымдармен таныстыру. Ойын барысы: Санамақтын мәтіні бойынша әрекеттерді жасау.</w:t>
            </w:r>
          </w:p>
          <w:p w:rsidR="00CF1317" w:rsidRPr="00E85C03" w:rsidRDefault="00CF1317" w:rsidP="00E85C03">
            <w:pPr>
              <w:pStyle w:val="normal0"/>
              <w:widowControl w:val="0"/>
              <w:spacing w:line="240" w:lineRule="auto"/>
              <w:rPr>
                <w:rFonts w:ascii="Times New Roman" w:hAnsi="Times New Roman" w:cs="Times New Roman"/>
                <w:spacing w:val="2"/>
                <w:sz w:val="24"/>
                <w:szCs w:val="24"/>
                <w:shd w:val="clear" w:color="auto" w:fill="FFFFFF"/>
                <w:lang w:val="kk-KZ" w:eastAsia="en-US"/>
              </w:rPr>
            </w:pPr>
            <w:r w:rsidRPr="00E85C03">
              <w:rPr>
                <w:rFonts w:ascii="Times New Roman" w:hAnsi="Times New Roman" w:cs="Times New Roman"/>
                <w:spacing w:val="2"/>
                <w:sz w:val="24"/>
                <w:szCs w:val="24"/>
                <w:shd w:val="clear" w:color="auto" w:fill="FFFFFF"/>
                <w:lang w:val="kk-KZ" w:eastAsia="en-US"/>
              </w:rPr>
              <w:t>Ал санайық, санайық,</w:t>
            </w:r>
            <w:r w:rsidRPr="00E85C03">
              <w:rPr>
                <w:rFonts w:ascii="Times New Roman" w:hAnsi="Times New Roman" w:cs="Times New Roman"/>
                <w:spacing w:val="2"/>
                <w:sz w:val="24"/>
                <w:szCs w:val="24"/>
                <w:lang w:val="kk-KZ" w:eastAsia="en-US"/>
              </w:rPr>
              <w:br/>
            </w:r>
            <w:r w:rsidRPr="00E85C03">
              <w:rPr>
                <w:rFonts w:ascii="Times New Roman" w:hAnsi="Times New Roman" w:cs="Times New Roman"/>
                <w:spacing w:val="2"/>
                <w:sz w:val="24"/>
                <w:szCs w:val="24"/>
                <w:shd w:val="clear" w:color="auto" w:fill="FFFFFF"/>
                <w:lang w:val="kk-KZ" w:eastAsia="en-US"/>
              </w:rPr>
              <w:t>Сан сырына қанайық!</w:t>
            </w:r>
            <w:r w:rsidRPr="00E85C03">
              <w:rPr>
                <w:rFonts w:ascii="Times New Roman" w:hAnsi="Times New Roman" w:cs="Times New Roman"/>
                <w:spacing w:val="2"/>
                <w:sz w:val="24"/>
                <w:szCs w:val="24"/>
                <w:lang w:val="kk-KZ" w:eastAsia="en-US"/>
              </w:rPr>
              <w:br/>
            </w:r>
            <w:r w:rsidRPr="00E85C03">
              <w:rPr>
                <w:rFonts w:ascii="Times New Roman" w:hAnsi="Times New Roman" w:cs="Times New Roman"/>
                <w:spacing w:val="2"/>
                <w:sz w:val="24"/>
                <w:szCs w:val="24"/>
                <w:shd w:val="clear" w:color="auto" w:fill="FFFFFF"/>
                <w:lang w:val="kk-KZ" w:eastAsia="en-US"/>
              </w:rPr>
              <w:t>Бір саусақты жұмайық,</w:t>
            </w:r>
            <w:r w:rsidRPr="00E85C03">
              <w:rPr>
                <w:rFonts w:ascii="Times New Roman" w:hAnsi="Times New Roman" w:cs="Times New Roman"/>
                <w:spacing w:val="2"/>
                <w:sz w:val="24"/>
                <w:szCs w:val="24"/>
                <w:lang w:val="kk-KZ" w:eastAsia="en-US"/>
              </w:rPr>
              <w:br/>
            </w:r>
            <w:r w:rsidRPr="00E85C03">
              <w:rPr>
                <w:rFonts w:ascii="Times New Roman" w:hAnsi="Times New Roman" w:cs="Times New Roman"/>
                <w:spacing w:val="2"/>
                <w:sz w:val="24"/>
                <w:szCs w:val="24"/>
                <w:shd w:val="clear" w:color="auto" w:fill="FFFFFF"/>
                <w:lang w:val="kk-KZ" w:eastAsia="en-US"/>
              </w:rPr>
              <w:t>«Бір саны», - деп ұғайық!</w:t>
            </w:r>
            <w:r w:rsidRPr="00E85C03">
              <w:rPr>
                <w:rFonts w:ascii="Times New Roman" w:hAnsi="Times New Roman" w:cs="Times New Roman"/>
                <w:spacing w:val="2"/>
                <w:sz w:val="24"/>
                <w:szCs w:val="24"/>
                <w:lang w:val="kk-KZ" w:eastAsia="en-US"/>
              </w:rPr>
              <w:br/>
            </w:r>
            <w:r w:rsidRPr="00E85C03">
              <w:rPr>
                <w:rFonts w:ascii="Times New Roman" w:hAnsi="Times New Roman" w:cs="Times New Roman"/>
                <w:spacing w:val="2"/>
                <w:sz w:val="24"/>
                <w:szCs w:val="24"/>
                <w:shd w:val="clear" w:color="auto" w:fill="FFFFFF"/>
                <w:lang w:val="kk-KZ" w:eastAsia="en-US"/>
              </w:rPr>
              <w:t>Екі саусақ жұмайық</w:t>
            </w:r>
            <w:r w:rsidRPr="00E85C03">
              <w:rPr>
                <w:rFonts w:ascii="Times New Roman" w:hAnsi="Times New Roman" w:cs="Times New Roman"/>
                <w:spacing w:val="2"/>
                <w:sz w:val="24"/>
                <w:szCs w:val="24"/>
                <w:lang w:val="kk-KZ" w:eastAsia="en-US"/>
              </w:rPr>
              <w:br/>
            </w:r>
            <w:r w:rsidRPr="00E85C03">
              <w:rPr>
                <w:rFonts w:ascii="Times New Roman" w:hAnsi="Times New Roman" w:cs="Times New Roman"/>
                <w:spacing w:val="2"/>
                <w:sz w:val="24"/>
                <w:szCs w:val="24"/>
                <w:shd w:val="clear" w:color="auto" w:fill="FFFFFF"/>
                <w:lang w:val="kk-KZ" w:eastAsia="en-US"/>
              </w:rPr>
              <w:t>«Екі сан» - деп тынайық!</w:t>
            </w:r>
            <w:r w:rsidRPr="00E85C03">
              <w:rPr>
                <w:rFonts w:ascii="Times New Roman" w:hAnsi="Times New Roman" w:cs="Times New Roman"/>
                <w:spacing w:val="2"/>
                <w:sz w:val="24"/>
                <w:szCs w:val="24"/>
                <w:lang w:val="kk-KZ" w:eastAsia="en-US"/>
              </w:rPr>
              <w:br/>
            </w:r>
            <w:r w:rsidRPr="00E85C03">
              <w:rPr>
                <w:rFonts w:ascii="Times New Roman" w:hAnsi="Times New Roman" w:cs="Times New Roman"/>
                <w:spacing w:val="2"/>
                <w:sz w:val="24"/>
                <w:szCs w:val="24"/>
                <w:shd w:val="clear" w:color="auto" w:fill="FFFFFF"/>
                <w:lang w:val="kk-KZ" w:eastAsia="en-US"/>
              </w:rPr>
              <w:t>Үшіншісін жұмайық,</w:t>
            </w:r>
            <w:r w:rsidRPr="00E85C03">
              <w:rPr>
                <w:rFonts w:ascii="Times New Roman" w:hAnsi="Times New Roman" w:cs="Times New Roman"/>
                <w:spacing w:val="2"/>
                <w:sz w:val="24"/>
                <w:szCs w:val="24"/>
                <w:lang w:val="kk-KZ" w:eastAsia="en-US"/>
              </w:rPr>
              <w:br/>
            </w:r>
            <w:r w:rsidRPr="00E85C03">
              <w:rPr>
                <w:rFonts w:ascii="Times New Roman" w:hAnsi="Times New Roman" w:cs="Times New Roman"/>
                <w:spacing w:val="2"/>
                <w:sz w:val="24"/>
                <w:szCs w:val="24"/>
                <w:shd w:val="clear" w:color="auto" w:fill="FFFFFF"/>
                <w:lang w:val="kk-KZ" w:eastAsia="en-US"/>
              </w:rPr>
              <w:t>«Үш саны» - деп шығайық!</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Игры-упражнения в творческом центре по желанию ребенка «Юрта»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перелетными птицами, скворцами. Цель: формировать представления детей о скворцах; учить различать скворцов от грачей по внешним признакам, по голосам; воспитывать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прислушаться к звукам, исходящим с деревьев, неба.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молча понаблюдать за птицами.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узнали этих птиц? Как они называются?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Ждёт гостей высокий клён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Дом на ветке укреплён.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Краской выкрашена крыша,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Есть крылечко для певцов...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синем небе щебет слышен.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нам летит семья скворцов. 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Слышите, как поют скворцы? Скворцы прилетели с теплых краев, скворцы поют: "Наступила весна!".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Скворец - небольшая птица с длинными крыльями и прямоугольным хвостом; оперение темного цвета с блестящим отливом.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слышали слово "скворечник"? Что оно означает?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Скворечник - это деревянный домик для скворцов, которые строят люди. Потому, когда птитцы прилетают с теплых краев, им не хватает места для гнезд.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"Зайка серый умывается".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умения детей бегать врассыпную, прыгать на двух ногах с продвижением вперед; побуждать двигаться по всей площадке, не наталкиваясь друг на друга; упражнять детей в выполнении действий в соответствии с текстом;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перед педагогом полукругом и все вместе произносят: "Зайка серый умывается, зайка в гости собирается. Вымыл носик, вымыл хвостик, вымыл ухо, вытер сухо!".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соответствии с текстом стихотворения дети выполняют движения, прыгают на двух ногах, продвигаясь вперед – "направляются в гости".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Предложить "зайкам" замереть, застыть неподвижно, отдохнуть, выровнять дыхание.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Педагог следит за безопасностью движений.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"Кыз куу" ("Догони девочку"). 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ходьба по прямой, сохраняя равновесие.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перелетными птицами, грачами. Цель: расширять представления детей о перелетных птицах, о грачах; воспитывать наблюдательность, любовь к природе.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прислушаться к звукам, исходящим с деревьев, неба.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молча понаблюдать за птицами.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кто это?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Это птицы. Эти птицы называются грачи. Какого цвета оперенье грачей?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оперение черное, правильно.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Грачи - перелетные птицы. Они прилетают из теплых краев, где они зимовали. А теперь они прилетели. Они очень рады. Слышите, как они кричат, они галдят?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Галдят грачи на дереве,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Гремят грузовики…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Весна, весна на улице,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Весенние деньки! (А. Барто)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Грачи оповещают нас о том, что наступает весна, они прилетели в свои родные края и громкими криками выражают радость.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расчистка дорожек.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"Совушка". Цель: упражнять в беге в рассыпную; развивать умение двигаться по сигналу, умение быть неповижным; развивать ориентировку в пространстве, выдержку; воспитывать дружелюбие.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Казахская народная подвижная игра "Тенге алу" ("Подними монету").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стойки для обегания, две палки-лошадки, мешочки с монетами.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сначала объясняет правила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Игра-упражение "Попади в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метать в цель; ловкость; глазомер.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прыжки с места вверх; прыжки в длину с места.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голубем. Цель: закреплять имеющиеся представления о голубе, побуждать наблюдать за внешними особенностями птицы, ее движениями; побуждать к сравнению голубя с воробьем; воспитывать чувство заботы о птицах участка.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обратить внимание на голубя.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кто это? Животное? (Это птица.)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узнали, что это птица? (У нее есть голова, клюв, глаза, туловище, хвост, крылья, ноги.) Чем она покрыта? (Птица покрыта перьями.)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мы ее называем? Расскажите о ней.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Оперение голубя сероватого, сизоватого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двигается голубь? Какие звуки издает голубь?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Голубь ходит по земле, по крыше, летает, воркует.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Где живет голубь? Да. Голубь живет на крыше, всегда рядом с человеком.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Гуля - гуля - голубок,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 пернатый дружок,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тебя сизый бок,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Посиди-ка чуток.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Посиди на кормушке.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очистка кормушек от сора, насыпание свежего корма.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Предусмотреть наличие аллергии на корм. В это случае заменить на иной вид посильного труда.Поклюй хлебушка лучше. (Д. Ахметова.)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"Коршун и птенчики". 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Над лужайкой весело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Летают наши птенчики,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Зернышки клюют,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Песенки поют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Посмотрите на птенцов,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птенцов, на молодцов: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коршуна спасаются,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разлетаются!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Упрощенный вариант. "Птенцов" разместить в определенном месте, не на высоте.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для более старшей группы: в последствии, когда дети приобретут навыки по ведению игры, можно выбрать делающего из группы либо использовать считалку; вариант-2: выбрать двух ведущих.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"По ровненькой дорожке".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 (Идти шагом)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 два, раз – два.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камешкам, по камешкам, (Прыгать на двух ногах с продвижением вперёд)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камешкам, по камешкам…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ямку – бух! (Присесть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Подняться. (Стихотворение повторяется снова.)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Самостоятельные свободные игры; основные движения, ходьба и бег со сменой направления.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солнцем весной. Цель: побуждать детей замечать изменения в температуре воздуха весной, наличии яркости и света днем; развивать наблюдательность, чуткость.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какое время года сейчас?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узнали об этом?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вы заметили, что вокруг очень ясно? Стало теплее?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посмотреть на солнце через фотопленку.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солнце, не защищая глаза, смотреть категорически нельзя, можно обжечь глаза. Вот, какое яркое, горячее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Солнце дарит всем существам на земле тепло и свет. Благодаря солнцу растут растения, ими питаются животные. Благодаря солнцу у нас бывает день, не только ночь.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через несколько дней станет так, что и день, и ночь станут равные по длительности. И день постепенно станет удлиняться, а ночь становиться короче.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Бойко,"Солнышко".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прячется за лес,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Смотрит солнышко с небес.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такое 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Доброе, лучистое.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б мы его достали,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б его расцеловали.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"Найди свой цвет".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умении ориентироваться в пространстве, по сигналу быстро находить предмет соответствующего цвета;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(либо медальоны) разного цвета по количеству детей, свисток, фишки тех же цветов, что у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предлагает выбрать каждому ребенку один из флажков понравившего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разным уголкам (домикам) площадки размещаются по фишки тех же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стоят в стороне. По сигналу "Мы гуляем, усталости не знаем!", играющие выбегают с флажками, двигаются в разном направлении, стараясь не сталкиваться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свистку либо словам "Найди свой цвет!"- дети расходятся по домикам, каждый с соответствующим цветом.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 топаем ногами". Цель: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вместе с детьми становится в круг на расстоянии выпрямленных в сторону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соответствии с произносимым текстом дети выполняют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Мы топаем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хлопаем руками,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Киваем головой.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поднимаем,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опускаем,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этими словами дети дают друг другу руки, и продолжают: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некоторое время педагог говорит: "Стой!".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замедляют движение, останавливаются. При выполнении бега можно предложить детям опустить руки.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"Быстрый мяч". Цель: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прыжки с места вверх; прыжки в длину с места.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ветром. Цель: развивать умение замечать ветер во дворе, приобщать к определению направление ветра, используя наблюдения за флажком, бумажными лентами; развивать наблюдательность,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"Ветер и флажок".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ветер во дворе искали,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Но он поймается едва 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лучше вынести флажок,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ветерок найти помог.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Грустит флажок без ветерка,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Висит полотнище флажка.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мы возьмем флажок, помашем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станет двор немного краше.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Такую в махе красоту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Увидеть можно за версту.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Гляди, колышется флажок,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Нашелся ветерок-дружок.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как с помощью флажка найти ветерок? Где 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поищем ветерок. (Педагог раздает флажки, предлагает помахать.)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какие молодцы. Флажки колышутся, играют ветром. А теперь остановите флажок, перестаньте махать. Колышутся флажки?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флажки колышутся, значит есть ветер. Нашелся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 какую сторону дует ветер? (Педагог предлагает молча понаблюдать за флажком.)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Если полотнище флажка колышется в одну из сторону - туда дует ветер. Давайте, повернем флажок в другую сторону, возьмем другой рукой. Что мы видим?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Флажок все равно колышется в одну сторону; туда дует и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Флажок колышется слабо или сильно?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Таким образом, мы узнали, как сильно или слабо дует ветер. (Можно вместо флажков использовать ленточки, вырезанные из бумажных салфеток.)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Казахская народная подвижная игра "Тенге алу" ("Подними монету"). 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стойки для обегания, две палки-лошадки, мешочки с монетами.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сначала объясняет правила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"Мяч в кругу". 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ходьба по бревну. Цель: закрепить умение сохранять равновесие. (физическая культура,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умение детей самостоятельно, последовательно снимать шапки, куртки, ботинки, кофты, штаны, выворачивать на лицевую сторону, вытягивать по форме, складывать, размещать на полках шкафов; отрабатывать умение намыливать, мыть, тщательно ополаскивать руки, лицо, сушить полотенцем, проверять внешний вид у зеркала. Договор есть между всеми,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Беспорядок - лишь на время.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Разделись, сложили,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Проверили, шкаф закрыли.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rPr>
          <w:trHeight w:val="5244"/>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I.1. «Потягивание»</w:t>
            </w:r>
          </w:p>
          <w:p w:rsidR="00CF1317" w:rsidRPr="00E85C03" w:rsidRDefault="00CF1317" w:rsidP="00E85C03">
            <w:pPr>
              <w:numPr>
                <w:ilvl w:val="0"/>
                <w:numId w:val="7"/>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И. п. лежа на спине, руки вдоль туловища. На вдохе потянуться двумя руками вверх, пяточками двух ног вперед; И. п. – выдох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«Поймай комарика»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 – лёжа на спине, руки через стороны, хлопок перед собой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Вернуться в И. п.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«Велосипед»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лёжа на спине (10 –12 секунд)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Ехали медведи на велосипеде,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за ними кот, задом наперед.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«Пингвин» - семенить мелкими шажками, чуть – чуть похлопывая по бокам прямыми руками, опущенных вдоль туловища.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III. «Зайчик» - руки согнуты перед грудью, кисти опущены, скачет, передвигаясь на двух ногах вперед, назад, вбок.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IV. «Дудочка» - сесть на кровати, кисти рук сжать, как будто в руках дудочка, поднести к губам. Сделать медленный выдох с произнесением звука «п – ф – ф – ф» (4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E85C03">
        <w:trPr>
          <w:trHeight w:val="446"/>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Вырабатывать желание помогать взрослому сервировке стола (салфетница, хлебница, тарелка с маслом, чашка и тарелка (ручка чашки обращена вправо); закреплять умения перед едой дети желают друг другу приятного аппетита, благодарить после 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столе всегда красиво.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Скажем дружно мы "спасибо",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Скажем "ас болсын", "рақмет",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Замечательный совет. (культурно-гигиенические навыки, навыки самообслуживания, социально-эмоциональное развитие, казахский язык, ознакомление с окружающим миром, развитие речи и художественная литература)</w:t>
            </w:r>
          </w:p>
        </w:tc>
      </w:tr>
      <w:tr w:rsidR="00CF1317" w:rsidRPr="00E85C03">
        <w:trPr>
          <w:trHeight w:val="131"/>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Развивающая игра "Найди одинаковую по величине пару". Цель: развивать у детей умение находить среди группы предметов пару одинаковых по величине (длине, ширине, высоте, толщине).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Задание: Найди одинаковую по величине пару.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Уместно спросить у ребенка, по какой из величин эти предметы одинаковые. (основы математики,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казахская народная игра "Кім шақырды?" ("Кто позвал?") Цель: развивать слуховое внимание, умения детей узнавать по голосу товарищей, назвать имя; воспитывать эмоциональную отзывчивость,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приглашает желающего ребенка, поворачивает к себе, остальные детя сидят полукругом педе водящим. Педагог мимикой передает то, что водящего нужно позвать, назвать его имя громко.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не поворачиваясь к детям, старается узнать и назвать имя позвавшего его ребенка. Так водящие меняются, позвавший становится водящим.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Играющие называют имя водящего громко, чтобы по интонациям и индивидуальной окраске голоса можно было узнать позвавшего.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каждого "узнавания" играющего водящим, педагог вознаграждает водящего "подарком", хвалит его.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Настольная игра "Кнопка".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внимание, реакцию, память, мышление, моторику рук; воспитывать дружеские чувства.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Пуговицы-фишки, игровое поле.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Дети играют парами. Перед ними лежит набор из двух одинаковых пуговиц. У каждого игрока есть свое игровое поле - это куб, разделенный на клеточки. Игрок бросает три пуговицы на своем поле, второй игрок должен посмотреть на него и запомнить расположение каждой пуговицы. После этого первый игрок закрывает свое поле бумагой, а второй игрок на своем поле размещает расположение пуговиц первого игрока. Чем больше в игре клеточек и пуговиц, тем сложнее игра. (ознакомление с окружающим миром, развитие речи и художественная литература,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Игра-ситуация "Шай ішуге шақырамын" ("Приглашаю к чаю") Цель: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"Шай ішуге шақырамын",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Қош келдіңдер, қонақтарым. (здравствуйте, гости)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Кел-кел, мысық, (кис-кис, кошечка)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Кел-кел, күшік, (на-на, собачка)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Кел-кел, тауық, (цып-цып, курочка)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Орын дайын. (место готово)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"Кіс-кіс" мысық, (кис-кис, кошечка)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"Кә-кә" күшік, (на-на, собачка)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"Шиип-шиип", тауық. (цып-цып, курочка)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Шайым дайын. (чай готов)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Мысыққа қаймақ, (сметанка для кошечки)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Күшікке жілік, (косточка для собачки)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Тауыққа бидай. (зернышко для курочки)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Ал кім ішеді шай? (А кому же чай?) (казахский язык,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Дидактическая игра "Доктор". Цель: научить правильно называть части тела человека. Ход игры: Дети отвечают на вопрос: "Что это?". Условие: кукла врач или ребенок врач здоровается с детьми и предлагает показать руки, голову, уши другие части тела. (ознакомление с окружающим миром, развитие речи)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Развивающая игра "Рассели жителей по двум домам "Много" и "Один"". 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(основы математики, ознакомление с окружающим миром)</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«Собачки»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Беседы педагога и детей на свободную тему.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Творческое упражнение "Раскрась рисунок".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цветовосприятие, мелкую моторику рук, аккуратность. Ход игры: Предложить на выбор раскраски.</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«Поделки из шишек»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Коррекционная работа (Педагог-психолог). Заключение 3. Цель:</w:t>
            </w:r>
            <w:r w:rsidRPr="00E85C03">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Игра ладоней и пальцев рук колючим массажным мячиком </w:t>
            </w:r>
          </w:p>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r w:rsidRPr="00E85C03">
              <w:rPr>
                <w:rFonts w:ascii="Times New Roman" w:hAnsi="Times New Roman" w:cs="Times New Roman"/>
                <w:sz w:val="24"/>
                <w:szCs w:val="24"/>
                <w:lang w:eastAsia="en-US"/>
              </w:rPr>
              <w:t>1. Мяч находится между ладоней ребёнка, пальцы прижаты друг к другу. Массажные движения, катая мяч вперёд-назад. 2. Мяч находится между ладоней ребёнка, пальцы прижаты друг к другу. Делаем круговые движения, катая мяч по ладоням. Подкидываем мяч двумя руками на высоту и поймайте его. Перекладывайте мяч из одной ладони в другую, постепенно увеличивая темп.</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«Волшебные коробочки»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174C9D" w:rsidRDefault="00CF1317" w:rsidP="00E85C03">
            <w:pPr>
              <w:pStyle w:val="NormalWeb"/>
              <w:shd w:val="clear" w:color="auto" w:fill="FFFFFF"/>
              <w:spacing w:before="0" w:beforeAutospacing="0" w:after="0" w:afterAutospacing="0"/>
              <w:rPr>
                <w:lang w:eastAsia="en-US"/>
              </w:rPr>
            </w:pPr>
            <w:r w:rsidRPr="00E85C03">
              <w:rPr>
                <w:lang w:val="kk-KZ" w:eastAsia="en-US"/>
              </w:rPr>
              <w:t xml:space="preserve">Коррекционная работа (Педагог-логопед). Заключение 3 </w:t>
            </w:r>
            <w:r w:rsidRPr="00E85C03">
              <w:rPr>
                <w:lang w:eastAsia="en-US"/>
              </w:rPr>
              <w:t>Игра «Один — Много».</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Формирование грамматического строя речи; упражнять детей в образовании множественного числа существительных в именительном и родительном падежах.</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Описание: Логопед в</w:t>
            </w:r>
            <w:r w:rsidRPr="00174C9D">
              <w:rPr>
                <w:lang w:eastAsia="en-US"/>
              </w:rPr>
              <w:t>ыкладывает парные картинки сначала одну, потом вторую. Ребёнок отвечает. Например: гусенок — гусята, котёнок – котята.</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«Лошадь на джайлау»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E85C03">
              <w:rPr>
                <w:rFonts w:ascii="Times New Roman" w:hAnsi="Times New Roman" w:cs="Times New Roman"/>
                <w:sz w:val="24"/>
                <w:szCs w:val="24"/>
                <w:lang w:eastAsia="en-US"/>
              </w:rPr>
              <w:t>Индивидуальная работа. Развивающая игра "Найди отличия".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восприятие, внимание, мышление, умение сравнивать запоминаемые предметы, находить в них черты сходства и отличия. Ход игры: Педагог предлагает пары сюжетных (узорных) картинок, дети внимательно смотрят на две, определяют то, чем они отличаются. (основы математики, ознакомление с окружающим миром)</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«Юрта»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складывать бумагу гормошкой, использовать в сюжетной игре построенную конструкцию; расширять представления об окружающием мире;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Упражнения на артикуляцию.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Словесная игра "Чем занимался утром, что ты будешь делать вечером?"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употреблении глаголов в будущем и прошедшем времени; развивать внимание, память, мышление, грамматический строй речи, чувство ориентировки во времени; воспитывать любознательность. (развитие речи и художественная литература, ознакомление с окружающим миром, основы математики)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Міне аяқ-киімім, (вот моя обувь)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күртешем, (вот моя куртка)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бас киімім, (вот мой головной убор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Түймені салдым, (застегнул(а) пуговицы)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Далаға дайынмын. (я готов(а) на улицу)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ясенем ранней весной. Цель: продолжать знакомить детей с деревьями, особенностями строения вяза ясеня;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есть ли у нас участке деревья? Покажите, где стоят деревья? Как они называются? Как вы узнали, что это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 деревьев есть ствол, ветки.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где же листья? Листья на деревьях скоро появятся. Пусть солнышко пригреет.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Есть ли среди них дерево ясень?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дерево ясень. Ясень. Посмотрите, у ясеня ствол серого цвета, ветки сильные, гибкие.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Погладьте ствол ясеня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Ствол на ощупь гладкий.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Ясень - полезное для человека дерево, как все деревья хорошо очищает воздух, корни дерева достают влагу из земли. Поэтому даже, если дерево пока стоит без листьев, но оно живое.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Из ясеня изготавливают различные деревянные предметы, очень нужные человеку.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очистка беседки от растительного сора. Цель: развивать умения выполнять посильные трудовые действия (подметание веником, очистка щетками, протирание лавок, использование перчаток); воспитывать желание помочь взрослому.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 топаем ногами". Цель: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вместе с детьми становится в круг на расстоянии выпрямленных в сторону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соответствии с произносимым текстом дети выполняют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Мы топаем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хлопаем руками,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Киваем головой.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поднимаем,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опускаем,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этими словами дети дают друг другу руки, и продолжают: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некоторое время педагог говорит: "Стой!".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замедляют движение, останавливаются. При выполнении бега можно предложить детям опустить руки.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"Быстрый мяч". Цель: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вороной. Цель: уточнять представления детей о птицах, прилетающих на участок детского сада; расширять представления о вороне; развивать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Эта птица серовата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на выдумки богата.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Знает, где еду добыть,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зимой холодной жить.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Любит по двору гулять,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"Кар-кар-кар!" все повторять. (Ворона)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говорят о главных отличиях: у вороны есть голова, шея, клюв, туловище, хвост, крылья, ноги; ворона летает. Замечают то, что грудка у вороны серая.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очистка кормушек от сора, насыпание свежего корма.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замечать непорядок, желание очистить кормушки от сора; приобщать к заботе о птицах, соблюдению гигиенических норм (надевать перчатки); воспитывать аккуратность.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Предусмотреть наличие аллергии на корм. В это случае заменить на иной вид посильного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"Лягушки-попрыгушки".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одной стороне зала на полу лежит шнур – это "болотце".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Скачут по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Прыткие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лягушки, 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Ква-ква-ква, ква-ква-ква,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паузы игровое упражнение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"Мяч в кругу".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Мяч-смайлик. Ход. Дети сидят на корточках на полу, образуя 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дает одному из участников игры мяч-смайлик,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сосульками.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формировать представления о весне, о сосульке, о свойствах воды; побуждать интерес к изменениям в природе весной.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обращает внимание на сосульки на крыше.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это? Откуда появляется сосулька? (Слушание ответов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Когда весной солнце начинает сильно припекать, становится тепло, снег, лежащий на крышах начинает таять, появляется капель. А ночью, в морозы, капающая вода замерзает. И вот, они сосульки...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Сопыбеков "Сосулька".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Свесилась сосулька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крыши над окном,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Выглянуло солнце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Вспыхнула огнём.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Бусинками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Капли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землю потекли,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Утоляя жажду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Мартовской земли.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весна лучами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Подняла росток.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Где погасли капли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Запылал цветок.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помощь в уборке сора с участка (камешки, растительный сор, мелкие веточки).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"Поезд". Цель: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"Кыз куу" ("Догони девочку").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вечерним солнцем. Цель: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показывает детям движения, дети повторяют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Золотой день к нам придет,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нам счастье принесет.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руки - лучики,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Сядем мы на стульчики.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заметили, что днем сегодня солнце светило ярче, было светло?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сейчас какое время суток? День? Утро?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Сейчас время суток - вечер. Как вы догадались, что это вечер?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Уже темнеет, вечер, и скоро ночь. А солнце вечером светит так же ярко?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Вечером солнце светит не так ярко, потому что оно уходит, садится, начинает прятаться. После ночи, солнце появится в небе, но уже с другой стороны света.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"Цветные автомобили". Цель: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Медальоны с машинами разного цвета, рули.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Выбирается ведущий (в начале педагог), в руках которого флажки или фишки, например, красного, синего, зеленого, желтого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играющие - "цветные автомобили", у каждого из которых по одному медальону того или иного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дается сигнал - опускание флажка (со свистком) и можно после дать сигнал другого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двигался по площадке - выходят из игры, так же стараясь ни с кем не сталкиваться.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продолжается до использования всех сигнальных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Те, кто до выезда следующей волны играющих не успел выйти из площадки, выходит на "запасную стоянку".(физическая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"Через ручеек". 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длинные ленты, маленькие обручи (либо веревки которые свернутся в кольца)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снова включаются в игру.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выносных игрушек. Цель: развивать желание прибирать игрушки, стряхивать песок, вырабатывать привычку к соблюдению порядка после игр. (социально-эмоциональное развитие,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ветром.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продолжать развивать умение замечать ветер во дворе, приобщать к определению направление ветра, используя наблюдения за ветками деревьев, специальное оборудование (флажки, бумажными ленты); развивать наблюдательность,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есть ли ветер на нашем участке? Как об этом узнать? Где 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поищем ветерок, не глядя на флажки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можно оглядеться... Обратите внимание на ветки деревьев... Да, они качаются.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Ветки качаются, значит мы нашли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предложить подержать флажки, ленты из бумажных салфеток, понаблюдать, как и куда дует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а ветер по ощущениям холодный или теплый?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 зависимости от погоды, температуры воздуха, ветер бывает холодный или теплый. Какой он по ощущениям?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Ветер, ветерок, ветрище,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дует и свищешь,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двору гуляешь,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Веточки качаешь.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бегать, подлезать под веревку по сигналу; развивать ловкость, внимательность, быстроту.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исполняет роль кошки, затем роль можно передать одному из детей, хорошо освоившему правила. "Кошка"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(педагог приговаривает):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 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пройдя под веревкой нагнувшись, бегают, садятся, ходят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20.03-24.03.2023 г.</w:t>
      </w:r>
    </w:p>
    <w:tbl>
      <w:tblPr>
        <w:tblW w:w="14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4"/>
        <w:gridCol w:w="2694"/>
        <w:gridCol w:w="2552"/>
        <w:gridCol w:w="2553"/>
        <w:gridCol w:w="2271"/>
        <w:gridCol w:w="2626"/>
      </w:tblGrid>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20.03</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21.03</w:t>
            </w:r>
          </w:p>
        </w:tc>
        <w:tc>
          <w:tcPr>
            <w:tcW w:w="255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22.03</w:t>
            </w:r>
          </w:p>
        </w:tc>
        <w:tc>
          <w:tcPr>
            <w:tcW w:w="227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23.03</w:t>
            </w:r>
          </w:p>
        </w:tc>
        <w:tc>
          <w:tcPr>
            <w:tcW w:w="26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24.03</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4" w:type="dxa"/>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Сюжетно ролевая игра «Угощение» Цель: р</w:t>
            </w:r>
            <w:r w:rsidRPr="00E85C03">
              <w:rPr>
                <w:rFonts w:ascii="Times New Roman" w:hAnsi="Times New Roman" w:cs="Times New Roman"/>
                <w:sz w:val="24"/>
                <w:szCs w:val="24"/>
                <w:lang w:eastAsia="en-US"/>
              </w:rPr>
              <w:t>азвитие умения у детей реализовывать игровой замысел. После этого педагог помогает каждому индивидуально приготовить «еду».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Ход игры: </w:t>
            </w:r>
            <w:r w:rsidRPr="00E85C03">
              <w:rPr>
                <w:rFonts w:ascii="Times New Roman" w:hAnsi="Times New Roman" w:cs="Times New Roman"/>
                <w:sz w:val="24"/>
                <w:szCs w:val="24"/>
                <w:lang w:eastAsia="en-US"/>
              </w:rPr>
              <w:t>Воспитатель может использовать разные варианты игры в зависимости от того, на что направлены игровые действия. Действия педагога направлены на детей.</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спрашивает у ребят: «Кто хочет играть со мной? Приглашаю играть всех: Сашу, Павлика, Алену и Виталика. А Ирочка хочет с нами играть? Сейчас я буду печь вам булочки. Испеку булочки — буду вас кормить. Видите, у меня много теста в кастрюле». Показывает большую детскую кастрюлю, наполненную деталями строительного материала — желтыми или красными полусферами. «Булочек много получится, всем хватит. Садитесь вот сюда, на ковер, отдыхайте, а я буду готовить». Воспитатель рассаживает детей так, чтобы им были видны его действия. «Возьму большой лист (крышка коробки от настольно-печатной игры). Буду класть на него булочки. Эту булочку делаю Валюше (берет из коробки одну деталь, производит круговые движения, напоминающие скатывание шарика, и кладет ее на «лист»). Покатаю, покатаю тесто, готова булочка для Валюши. А эту булочку сделаю для Кирюши (называя имена детей, педагог удерживает их внимание на себе). Вот и все.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Никого не забыла. Всем булочки сделала. Теперь их можно печь в духовке». Помещает «лист в духовку» и тут же его вынимает. «Все булочки уже испеклись» (ставит лист на стол, нюхает булочки). «Как вкусно пахнут. Сейчас понарошку попробую одну». Воспитатель показывает, как это надо делать в игре, говорит, что эти вкусные, сладкие. Затем угощает каждого ребенка. Опрашивает детей, понравились ли им булочки. Сетует и то, что булочки получились слишком большими и ;разу всю не съесть. После этого педагог предлагает тем, сто наелся, положить оставшиеся кусочки на лист, чтобы доесть потом.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воспитатель говорит: «А сейчас давайте поиграем в прятки. Вы будете хитренькими ребятками. Спрячетесь кто за стул, кто за шкаф, а кто-то даже, может быть, под стол спрячется. Вы спрячетесь, а я буду вас искать. Хотите так поиграть? Сейчас я закрою глаза руками и буду считать, а вы прячьтесь. Раз – два – три – четы - пять, я иду искать».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ищет ребят, при этом, радуясь, когда кто-нибудь находится. Игру можно повторить два-три раза.</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педагог приглашает детей снова покушать булочки, а то все наигрались и уже снова есть захотели. «Хотите кушать булочки?» — раздает детям булочки и говорит: «Вот сейчас доедите булочки — молочка дам вам попить. Кто наелся — кладите остатки вот сюда, на лист, и подходите ко мне. Я молочка вам налью». Каждому воспитатель дает чашечку и наливает воображаемое молоко. Можно предложить детям добавки — вторую чашечку молочка.</w:t>
            </w:r>
          </w:p>
          <w:p w:rsidR="00CF1317" w:rsidRPr="00E85C03" w:rsidRDefault="00CF1317" w:rsidP="00E85C03">
            <w:pPr>
              <w:shd w:val="clear" w:color="auto" w:fill="FFFFFF"/>
              <w:spacing w:after="0" w:line="240" w:lineRule="auto"/>
              <w:rPr>
                <w:rStyle w:val="c1"/>
                <w:rFonts w:ascii="Times New Roman" w:hAnsi="Times New Roman" w:cs="Times New Roman"/>
                <w:sz w:val="24"/>
                <w:szCs w:val="24"/>
                <w:lang w:eastAsia="en-US"/>
              </w:rPr>
            </w:pPr>
            <w:r w:rsidRPr="00E85C03">
              <w:rPr>
                <w:rFonts w:ascii="Times New Roman" w:hAnsi="Times New Roman" w:cs="Times New Roman"/>
                <w:sz w:val="24"/>
                <w:szCs w:val="24"/>
                <w:lang w:eastAsia="en-US"/>
              </w:rPr>
              <w:t>В заключение воспитатель переключает детей на самостоятельную игру: «Вы наелись и напились, а теперь идите играть с игрушками».</w:t>
            </w:r>
            <w:r w:rsidRPr="00E85C03">
              <w:rPr>
                <w:rStyle w:val="c1"/>
                <w:rFonts w:ascii="Times New Roman" w:hAnsi="Times New Roman" w:cs="Times New Roman"/>
                <w:sz w:val="24"/>
                <w:szCs w:val="24"/>
                <w:lang w:eastAsia="en-US"/>
              </w:rPr>
              <w:t xml:space="preserve"> (развитие речи и художественная литература, ознакомление с окружающим миром)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rPr>
              <w:t xml:space="preserve"> (</w:t>
            </w:r>
            <w:r w:rsidRPr="00E85C03">
              <w:rPr>
                <w:rFonts w:ascii="Times New Roman" w:hAnsi="Times New Roman" w:cs="Times New Roman"/>
                <w:sz w:val="24"/>
                <w:szCs w:val="24"/>
                <w:lang w:val="kk-KZ" w:eastAsia="en-US"/>
              </w:rPr>
              <w:t xml:space="preserve">Развитие речи и художественная литература, </w:t>
            </w:r>
            <w:r w:rsidRPr="00E85C03">
              <w:rPr>
                <w:rFonts w:ascii="Times New Roman" w:hAnsi="Times New Roman" w:cs="Times New Roman"/>
                <w:sz w:val="24"/>
                <w:szCs w:val="24"/>
                <w:lang w:val="kk-KZ"/>
              </w:rPr>
              <w:t>ознакомление с окружающим миром, музыка, казахский язык)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553"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271"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626" w:type="dxa"/>
          </w:tcPr>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Сюжетно ролевая игра «Угощение» Цель: р</w:t>
            </w:r>
            <w:r w:rsidRPr="00E85C03">
              <w:rPr>
                <w:rFonts w:ascii="Times New Roman" w:hAnsi="Times New Roman" w:cs="Times New Roman"/>
                <w:sz w:val="24"/>
                <w:szCs w:val="24"/>
                <w:lang w:eastAsia="en-US"/>
              </w:rPr>
              <w:t>азвитие умения у детей реализовывать игровой замысел. После этого педагог помогает каждому индивидуально приготовить «еду».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Ход игры: </w:t>
            </w:r>
            <w:r w:rsidRPr="00E85C03">
              <w:rPr>
                <w:rFonts w:ascii="Times New Roman" w:hAnsi="Times New Roman" w:cs="Times New Roman"/>
                <w:sz w:val="24"/>
                <w:szCs w:val="24"/>
                <w:lang w:eastAsia="en-US"/>
              </w:rPr>
              <w:t>Воспитатель может использовать разные варианты игры в зависимости от того, на что направлены игровые действия.</w:t>
            </w:r>
            <w:r w:rsidRPr="00E85C03">
              <w:rPr>
                <w:rStyle w:val="c1"/>
                <w:rFonts w:ascii="Times New Roman" w:hAnsi="Times New Roman" w:cs="Times New Roman"/>
                <w:sz w:val="24"/>
                <w:szCs w:val="24"/>
                <w:lang w:eastAsia="en-US"/>
              </w:rPr>
              <w:t xml:space="preserve"> </w:t>
            </w:r>
            <w:r w:rsidRPr="00E85C03">
              <w:rPr>
                <w:rFonts w:ascii="Times New Roman" w:hAnsi="Times New Roman" w:cs="Times New Roman"/>
                <w:sz w:val="24"/>
                <w:szCs w:val="24"/>
                <w:lang w:eastAsia="en-US"/>
              </w:rPr>
              <w:t>Игровые действия детей направлены на игрушки.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Воспитатель включает детей в игру: «Ребятки, идите скорее все сюда. Посмотрите, кто к нам прибежал». Показывает собачек и предлагает познакомиться с ними, погладить. «Слышите, как они скулят. Давайте спросим у собачек, может быть, они хотят есть». Оказывается, что они действительно голодны.</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этого педагог «успокаивает» собачек. Рассказывает им, какие вкусные супы, каши и прочее могут варить наши дети. «Не волнуйтесь, собачки. Видите, как много детей у нас в группе, и все они умеют очень хорошо готовить. Кто суп, кто кашу, кто картошку и даже компот... и яичницу умеют делать. Не переживайте, сейчас мы вас накормим. Ребята, вы хотите приготовить собачкам еду?».</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педагог побуждает каждого ребенка к принятию игровой цели: «Вот эта собачка выбрала тебя, Кирюша. Что ты ей приготовишь?». Если ребенок не справляется с поставленной перед ним задачей, воспитатель предлагает ему какой-нибудь свой вариант: «Я догадалась, что больше всего твоя собачка любит суп с косточкой». Собачка в знак согласия лает.</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Так, по очереди, каждому ребенку педагог дает по собачке и способствует принятию индивидуальной игровой цели.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Когда все собачки нашли своих хозяев, воспитатель предлагает детям взять необходимые «продукты» из ящиков с предметами-заместителями. Во время того, как ребята готовят еду, педагог спрашивает у детей: «Как себя ведет щенок. Он слушается тебя, Нина, не мешает готовить? А что ты ему варишь? Он любит, чтобы каша была сладкая. Ты положишь в кашу сахар?». «Шарик, ты рад, что тебе Витя варит мясо? Вот здесь сиди и не лезь в кастрюлю, а то еще обожжешься — плита горячая». «Ты знаешь, Витя, твоя собачка такая чистюля. Она, когда покушает, бежит мыть мордочку и лапки. Ты поможешь ей потом умыться?».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Завершая процедуру кормления, педагог говорит: «Ребятки, послушайте, что вам хотят сказать собачки. Они говорят вам спасибо за то, что вы вкусно их накормили». «Собачки говорят, что теперь они захотели спать, что спать они любят на ковриках в тихом уголочке за шкафом или под стулом. Вот вам коврики». Дети укладывают собачек.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этого воспитатель может познакомить детей с новой игровой целью — игрой в цирк. Шепотом подзывает детей к себе и говорит, чтобы они шли потихоньку, а то вдруг собачки проснутся. Сообщает, что в группу прибежала «мама» собачек. Она хочет показать детям собачий цирк. Спрашивает детей, видели ли они по телевизору, как выступают собаки в цирке. Рассказывает, как хорошо умеет выступать «мама» собачек. Воспитатель предлагает детям сесть на ковер и посмотреть собачий цирк. Педагог показывает два-три игровых действия с цирковой собачкой. Собака может прыгать через палочку, залезать на башню из кубиков, кувыркаться, считать ребят и т. п. Дети хлопают собачке. Для того, чтобы собачка стала цирковой, наденьте ей на шею красивый «пушистый» воротник.</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выступления «мама» собачек просит разбудить ее щенят и принести их. Воспитатель складывает щенят в коробку. Уносит ее. Собака «прощается» с детьми и «уходит». Воспитатель приглашает ее почаще приходить к детям.</w:t>
            </w:r>
          </w:p>
          <w:p w:rsidR="00CF1317" w:rsidRPr="00E85C03" w:rsidRDefault="00CF1317" w:rsidP="00E85C03">
            <w:pPr>
              <w:pStyle w:val="normal0"/>
              <w:spacing w:line="240" w:lineRule="auto"/>
              <w:rPr>
                <w:rFonts w:ascii="Times New Roman" w:hAnsi="Times New Roman" w:cs="Times New Roman"/>
                <w:sz w:val="24"/>
                <w:szCs w:val="24"/>
                <w:lang w:eastAsia="en-US"/>
              </w:rPr>
            </w:pPr>
            <w:r w:rsidRPr="00E85C03">
              <w:rPr>
                <w:rStyle w:val="c1"/>
                <w:rFonts w:ascii="Times New Roman" w:hAnsi="Times New Roman" w:cs="Times New Roman"/>
                <w:sz w:val="24"/>
                <w:szCs w:val="24"/>
                <w:lang w:eastAsia="en-US"/>
              </w:rPr>
              <w:t>(развитие речи и художественная литература, ознакомление с окружающим миром)</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«Котята»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нашей Мурки есть котята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Пушистые, веселые ребята.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Прыгают, играют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молочко лакают.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любят детки котяток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Пушистых, веселых, игривых ребяток.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«Мягкие лапки»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сжать в кулачки. Руки вперед — «мягкие лапки»; разжать кулачки, пошевелить паль</w:t>
            </w:r>
            <w:r w:rsidRPr="00E85C03">
              <w:rPr>
                <w:rFonts w:ascii="Times New Roman" w:hAnsi="Times New Roman" w:cs="Times New Roman"/>
                <w:sz w:val="24"/>
                <w:szCs w:val="24"/>
                <w:lang w:eastAsia="en-US"/>
              </w:rPr>
              <w:softHyphen/>
              <w:t>цами — «а в лапках — царапки». Вернуться в и. п.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«Котята катают мячики»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Наклон вперед; выполнить 3— 4 взмаха руками вперед-назад, слегка пружиня колени. Вернуться в и. п. Дыхание произвольное. Повторить 4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«Где же хвостики?»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Выполнять наклоны вправо и влево. Дыхание произвольное. Повторить по 3—4 раза в каждую сторону.</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«Котята-попрыгунчики»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2—3 «пружинки», б— 8 подпрыгиваний, 8—10 шагов. Дыхание произвольное. Повто</w:t>
            </w:r>
            <w:r w:rsidRPr="00E85C03">
              <w:rPr>
                <w:rFonts w:ascii="Times New Roman" w:hAnsi="Times New Roman" w:cs="Times New Roman"/>
                <w:sz w:val="24"/>
                <w:szCs w:val="24"/>
                <w:lang w:eastAsia="en-US"/>
              </w:rPr>
              <w:softHyphen/>
              <w:t>рить 3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«Носики дышат»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«ды-ы-шат». По</w:t>
            </w:r>
            <w:r w:rsidRPr="00E85C03">
              <w:rPr>
                <w:rFonts w:ascii="Times New Roman" w:hAnsi="Times New Roman" w:cs="Times New Roman"/>
                <w:sz w:val="24"/>
                <w:szCs w:val="24"/>
                <w:lang w:eastAsia="en-US"/>
              </w:rPr>
              <w:softHyphen/>
              <w:t>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«Кот Васька»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у нашего кота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Шубка очень хороша.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у котика усы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Удивительной красы,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Глаза смелые,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Зубки белые.</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Ходит Васька стороной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теплой шубе меховой.</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(Ребенок-«кот» убегает в сторонку, садится на корточки, «засы</w:t>
            </w:r>
            <w:r w:rsidRPr="00E85C03">
              <w:rPr>
                <w:rFonts w:ascii="Times New Roman" w:hAnsi="Times New Roman" w:cs="Times New Roman"/>
                <w:sz w:val="24"/>
                <w:szCs w:val="24"/>
                <w:lang w:eastAsia="en-US"/>
              </w:rPr>
              <w:softHyphen/>
              <w:t>пает».) Педагог произносит: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дети, Васька спит,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Даже хвостик не дрожит.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к Ваське подойдем (Дети подходят на цыпочках к коту),</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Ему песенку споем:  Ля-ля-ля, ля-ля-ля!</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просыпается, поднимается, потягивается. Педагог го</w:t>
            </w:r>
            <w:r w:rsidRPr="00E85C03">
              <w:rPr>
                <w:rFonts w:ascii="Times New Roman" w:hAnsi="Times New Roman" w:cs="Times New Roman"/>
                <w:sz w:val="24"/>
                <w:szCs w:val="24"/>
                <w:lang w:eastAsia="en-US"/>
              </w:rPr>
              <w:softHyphen/>
              <w:t xml:space="preserve">ворит: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Васька глазки открывает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детишек догоняет!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догоняет детей, они убегают от него за черту, в свой дом.)</w:t>
            </w:r>
          </w:p>
          <w:p w:rsidR="00CF1317" w:rsidRPr="00E85C03" w:rsidRDefault="00CF1317" w:rsidP="00E85C03">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r w:rsidRPr="00E85C03">
              <w:rPr>
                <w:rFonts w:ascii="Times New Roman" w:hAnsi="Times New Roman" w:cs="Times New Roman"/>
                <w:sz w:val="24"/>
                <w:szCs w:val="24"/>
              </w:rPr>
              <w:t>)</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6"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Формировать у детей положительное настроение и мотивацию к игровой деятельности, учить детей здороваться друг с другом, воспитывать дружелюбие.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Здравствуй,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Земля родная.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Здравствуй, Солнце золотое!</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Радуюсь, кричу ура 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"Наурыз- начало года".</w:t>
            </w:r>
            <w:r w:rsidRPr="00E85C03">
              <w:rPr>
                <w:rFonts w:ascii="Times New Roman" w:hAnsi="Times New Roman" w:cs="Times New Roman"/>
                <w:sz w:val="24"/>
                <w:szCs w:val="24"/>
                <w:lang w:val="kk-KZ" w:eastAsia="en-US"/>
              </w:rPr>
              <w:t xml:space="preserve"> Цель:</w:t>
            </w:r>
            <w:r w:rsidRPr="00E85C03">
              <w:rPr>
                <w:rFonts w:ascii="Times New Roman" w:hAnsi="Times New Roman" w:cs="Times New Roman"/>
                <w:sz w:val="24"/>
                <w:szCs w:val="24"/>
                <w:lang w:eastAsia="en-US"/>
              </w:rPr>
              <w:t xml:space="preserve">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направление;навыки ползания в прямом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"Перетягивание каната".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силы, ловкости,выносливости,двигательных и коммуникативных способностей.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"Кто пройдет тише".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ознакомить с ходьбой в заданном направлении, развивать умение сохранять равновесие.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"Вырасти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«Кесе для чая»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7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 </w:t>
            </w:r>
          </w:p>
        </w:tc>
        <w:tc>
          <w:tcPr>
            <w:tcW w:w="2626"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Web"/>
              <w:spacing w:before="0" w:beforeAutospacing="0" w:after="0" w:afterAutospacing="0"/>
              <w:rPr>
                <w:lang w:val="kk-KZ" w:eastAsia="en-US"/>
              </w:rPr>
            </w:pPr>
            <w:r w:rsidRPr="00E85C03">
              <w:rPr>
                <w:lang w:val="kk-KZ" w:eastAsia="en-US"/>
              </w:rPr>
              <w:t>Мақсаты: Балаларға санамақтар үйрету, үшке дейін санау, «бір» және «көп» деген ұғымдармен таныстыру. Педагогті тыңдау арқылы есте сақтау қабілеттері мен зейіндерін жетілдіру, тіл байлықтарын, артикуляциялық дыбыстай алу қабілеттерін дамыту.</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Ойын «Санамақ». Мақсаты: Балаларға санамақтар үйрету, үшке дейін санау, «бір» және «көп» деген ұғымдармен таныстыру. Ойын барысы: Санамақтын мәтіні бойынша әрекеттерді жасау.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«Байтерек»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изображать предметы различной формы; воспитывать интерес к леаке из пластилина; отрабатывать технику наклеивания, используя салфетки для протирания остатков клея.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затрак</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4"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солнцем, солнечным зайчиком Цель: развивать представления детей о солнце, солнечном зайчике;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какая сегодня погода?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Погода ясная, солнечная. Почему погода ясная?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Светит солнце. Солнце дает много света и тепла. Особенно солнце весной после зимы светит ярче, поднимается высоко.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Дети, кто знает, что такое "солнечные зайчики"?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можно получить солнечный зайчик?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Используется зеркало.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 помощью зеркала я поймаю солнечного зайчика. Посмотрите, какой он непоседа, то и дело скачет.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"Солнечные зайчики".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Задрожали на окне,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Побежали по стене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Солнечные, быстрые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Зайчики лучистые!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 Жанабаев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предупреждает детей о том, что на солнце и в зеркало с солнцем в отражении смотреть нельзя.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"Выходи, заяц!".</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идут по кругу, группируются и кричат: "Выходи, заяц!", совершенствуют умение произносить слова и подражать указанным движениям. Педагог назначает одного из детей "Зайцем" и вместе со всеми приглашает его. Приглашенный заяц выходит на середину, выполняет движения (педагог может показать образец), дети повторяют.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Заяц, заяц, выходи!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серыми ушами поиграй!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Покажи,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Покажи,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серыми ушами поиграй!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"Кыз куу" ("Догони девочку").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"Быстрый мяч". Цель: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ходьба по прямой, сохраняя равновесие; ходьба и бег со сменой направления.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7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сезонными изменениями в природе весной.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закреплять знания детей о времени года весна, развивать навыки наблюдения за изменениями в окружающем пространстве; воспитывать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какое у вас сегодня настроение?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Настроение у нас замечательное, потому что пришла весна.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принесла весна? Холод, стужу, метель, мороз?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Весна принесла много тепла, растаял снег, прилетели птицы.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Весна пришла во дворы,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хлопот у детворы: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Быть молодцами,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Понаблюдать за скворцами,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Почистить грядки,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Поиграть в прятки.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Какие птицы к нам прилетели?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Прилетели грачи и скворцы. Птитцам не хватает гнезд, поэтому люди строят деревянные домики, скворечники.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Для чего нам чистить грядки?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За зиму набралось много сора, а скоро мы будем высаживать овощи, цветы, поэтому надо почистить грядки и клумбы для цветов.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расчистка дорожек. Цель: закреплять умения пользоваться лопаткой, веником, не мешая друг другу; воспитывать позитивное отношение к труду, способствовать умению радоваться результатам труда.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бегать, подлезать под веревку по сигналу; развивать ловкость, внимательность, быстроту.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исполняет роль кошки, затем роль можно передать одному из детей, хорошо освоившему правила. "Кошка"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(педагог приговаривает):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 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пройдя под веревкой нагнувшись, бегают, садятся, ходят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 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"Мяч в кругу".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прыжки на двух ногах с продвижением вперед.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развитие, физическая культура)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6"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Развивать умение детей самостоятельно, последовательно снимать шапки, куртки, ботинки, кофты, штаны, выворачивать на лицевую сторону, вытягивать по форме, складывать, размещать на полках шкафов; отрабатывать умение намыливать, мыть, тщательно ополаскивать руки, лицо, сушить полотенцем, проверять внешний вид у зеркала. Договор есть между всеми,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Беспорядок - лишь на время.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Разделись, сложили,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Проверили, шкаф закрыли.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I.1. «Потягивание»</w:t>
            </w:r>
          </w:p>
          <w:p w:rsidR="00CF1317" w:rsidRPr="00E85C03" w:rsidRDefault="00CF1317" w:rsidP="00E85C03">
            <w:pPr>
              <w:numPr>
                <w:ilvl w:val="0"/>
                <w:numId w:val="7"/>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И. п. лежа на спине, руки вдоль туловища. На вдохе потянуться двумя руками вверх, пяточками двух ног вперед; И. п. – выдох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«Поймай комарика»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 – лёжа на спине, руки через стороны, хлопок перед собой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Вернуться в И. п.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«Велосипед»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лёжа на спине (10 –12 секунд)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Ехали медведи на велосипеде,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за ними кот, задом наперед.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«Пингвин» - семенить мелкими шажками, чуть – чуть похлопывая по бокам прямыми руками, опущенных вдоль туловища.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III. «Зайчик» - руки согнуты перед грудью, кисти опущены, скачет, передвигаясь на двух ногах вперед, назад, вбок.</w:t>
            </w:r>
          </w:p>
          <w:p w:rsidR="00CF1317" w:rsidRPr="00E85C03" w:rsidRDefault="00CF1317" w:rsidP="00E85C03">
            <w:pPr>
              <w:spacing w:after="0" w:line="240" w:lineRule="auto"/>
              <w:rPr>
                <w:rFonts w:ascii="Times New Roman" w:hAnsi="Times New Roman" w:cs="Times New Roman"/>
                <w:sz w:val="24"/>
                <w:szCs w:val="24"/>
                <w:lang w:val="kk-KZ"/>
              </w:rPr>
            </w:pPr>
            <w:r w:rsidRPr="00E85C03">
              <w:rPr>
                <w:rFonts w:ascii="Times New Roman" w:hAnsi="Times New Roman" w:cs="Times New Roman"/>
                <w:sz w:val="24"/>
                <w:szCs w:val="24"/>
              </w:rPr>
              <w:t>IV. «Дудочка» - сесть на кровати, кисти рук сжать, как будто в руках дудочка, поднести к губам. Сделать медленный выдох с произнесением звука «п – ф – ф – ф» (4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(социально-эмоциональное развитие, физическая культура)</w:t>
            </w:r>
          </w:p>
        </w:tc>
      </w:tr>
      <w:tr w:rsidR="00CF1317" w:rsidRPr="00E85C03">
        <w:trPr>
          <w:trHeight w:val="116"/>
        </w:trPr>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6"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Вырабатывать желание помогать взрослому сервировке стола (салфетница, хлебница, тарелка с маслом, чашка и тарелка (ручка чашки обращена вправо); закреплять умения перед едой дети желают друг другу приятного аппетита, благодарить после еды.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столе всегда красиво.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Скажем дружно мы "спасибо",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Скажем "ас болсын", "рақмет",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Замечательный совет. (культурно-гигиенические навыки, навыки самообслуживания, социально-эмоциональное развитие, казахский язык, ознакомление с окружающим миром, развитие речи и художественная литература)</w:t>
            </w:r>
          </w:p>
        </w:tc>
      </w:tr>
      <w:tr w:rsidR="00CF1317" w:rsidRPr="00E85C03">
        <w:trPr>
          <w:trHeight w:val="160"/>
        </w:trPr>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6"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казахская игра "Ақшамшық" ("Сақина салу" "Бросание колечка"). Цель: развивать внимательность, реакцию, ловкость, умение действовать по сигналу;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"Колечко". Ход игры: Дети сидят на скамейке (садятся, встают в полукруг).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Водящим в начале может быть педагог, в последующем эту роль может исполнять ребенок.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выходит в центр, незаметно другим кладет одному из участников "кольцо", выполнять шаг назад и произносит: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Ақшамшық, сақина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Спрятали ты да 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Сақина, очнись!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руки мне прикатись!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по желанию детей.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Заучивание и рассказывание считалки "Куырмаш".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рассказывать считалку на казахском языке, понимать значение слов, активно применять в играх.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Педагог предлагает детям послушать считалку, повторять за ним, затем по окончанию заучивания рассказать ее. Қуыр, қуыр қуырмаш,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Балапанға бидай шаш.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Бас бармақ,</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Балан үйрек,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Ортан терек,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Шылдыр шүмек,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Кішкентай бөбек. (казахский язык, основы математики, физическое культура)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w:t>
            </w:r>
          </w:p>
        </w:tc>
        <w:tc>
          <w:tcPr>
            <w:tcW w:w="26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«Байтерек»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после конструирования аккуратно складывать детали, соблюдать правила техники безопасности.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Индивидуальная работа. Заучивание загадки "Облака". Цель: учить заучивать стихотворения.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Гонит ветер издалека,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Белые тучные облака.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Без крыльев они по небу летят,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никогда не спят. (ознакомление с окружающим миром, развитие речи и художественная литература)</w:t>
            </w:r>
          </w:p>
        </w:tc>
        <w:tc>
          <w:tcPr>
            <w:tcW w:w="2552" w:type="dxa"/>
          </w:tcPr>
          <w:p w:rsidR="00CF1317" w:rsidRPr="00E85C03" w:rsidRDefault="00CF1317" w:rsidP="00E85C03">
            <w:pPr>
              <w:spacing w:after="0" w:line="240" w:lineRule="auto"/>
              <w:rPr>
                <w:rFonts w:ascii="Times New Roman" w:hAnsi="Times New Roman" w:cs="Times New Roman"/>
                <w:sz w:val="24"/>
                <w:szCs w:val="24"/>
                <w:shd w:val="clear" w:color="auto" w:fill="FFFFFF"/>
                <w:lang w:eastAsia="en-US"/>
              </w:rPr>
            </w:pPr>
          </w:p>
        </w:tc>
        <w:tc>
          <w:tcPr>
            <w:tcW w:w="2553" w:type="dxa"/>
          </w:tcPr>
          <w:p w:rsidR="00CF1317" w:rsidRPr="00E85C03" w:rsidRDefault="00CF1317" w:rsidP="00E85C03">
            <w:pPr>
              <w:spacing w:after="0" w:line="240" w:lineRule="auto"/>
              <w:rPr>
                <w:rFonts w:ascii="Times New Roman" w:hAnsi="Times New Roman" w:cs="Times New Roman"/>
                <w:sz w:val="24"/>
                <w:szCs w:val="24"/>
                <w:lang w:eastAsia="en-US"/>
              </w:rPr>
            </w:pPr>
          </w:p>
        </w:tc>
        <w:tc>
          <w:tcPr>
            <w:tcW w:w="227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6"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«Юрта»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приучать детей после конструирования аккуратно складывать детали, соблюдать правила техники безопасности; развивать умение использовать в сюжетной игре построенную конструкцию.</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E85C03">
              <w:rPr>
                <w:rFonts w:ascii="Times New Roman" w:hAnsi="Times New Roman" w:cs="Times New Roman"/>
                <w:sz w:val="24"/>
                <w:szCs w:val="24"/>
                <w:lang w:eastAsia="en-US"/>
              </w:rPr>
              <w:t>Индивидуальная работа. Настольная игра "Зоологическое домино". Цель: закрепить знания детей о диких и домашних животных; воспитывать внимание. Ход игры: тот, кто первым поставит свои рисунки, становится победителем. Игровые действия: быть внимательным, вовремя ставить свою картинку, не пропускать ход. (ознакомление с окружающим миром, развитие речи и художественная литература)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6"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стимулировать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Міне аяқ-киімім, (вот моя обувь)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күртешем, (вот моя куртка)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Міне бас киімім, (вот мой головной убор (шапка))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Түймені салдым, (застегнул(а) пуговицы)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Далаға дайынмын. (я готов(а) на улицу)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литератра)</w:t>
            </w: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4"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вечерним солнцем.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показывает детям движения, дети повторяют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Золотой день к нам придет,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нам счастье принесет.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руки - лучики,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Сядем мы на стульчики.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заметили, что днем сегодня солнце светило ярче, было светло?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сейчас какое время суток? День? Утро?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Сейчас время суток - вечер. Как вы догадались, что это вечер?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Уже темнеет, вечер, и скоро ночь. А солнце вечером светит так же ярко?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Вечером солнце светит не так ярко, потому что оно уходит, садится, начинает прятаться. После ночи, солнце появится в небе, но уже с другой стороны света.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помощь в уборке сора с участка (камешки, растительный сор, мелкие веточки). 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бегать, подлезать под веревку по сигналу; развивать ловкость, внимательность, быстроту.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исполняет роль кошки, затем роль можно передать одному из детей, хорошо освоившему правила. "Кошка"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(педагог приговаривает):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 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пройдя под веревкой нагнувшись, бегают, садятся, ходят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"Через ручеек".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длинные ленты, маленькие обручи (либо веревки которые свернутся в кольца)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снова включаются в игру.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выносных игрушек.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желание прибирать игрушки, стряхивать песок, вырабатывать привычку к соблюдению порядка после игр. (социально-эмоциональное  развитие,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27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6"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елью весной Цель: продолжать развивать умение детей различать хвойные деревья от лиственных, называть словами "хвойное дерево", закреплять представление о ели;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осмотреть участок, назвать узнанные деревья.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Загадка.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Весной и летом одним цветом. (Ель)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найти ель, определить, каким растениям оно относится (дерево),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ответа и с помощью взрослого предлагается рассказать о том, где листва у ели,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описать ель: ствол серый, иголки короткие, темно-зеленые.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Деревья все зазеленели.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Почти все птицы прилетели.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Всё обновиться норовит.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у колючей тёмной 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Всё тот же хмурый зимний вид. (В. Берестов)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убедиться в том, что ель - это хвойное дерево, не лиственное (сравнение березы и ели).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"Цветные автомобили". Цель: развивать внимание, умение соблюдать правила игры, бегать по команде педагога, не сталкиваясь друг с другом; способствовать различению цветов, умению ориентироваться в пространстве; воспитывать интерес к правилам движения на улице.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Медальоны с машинами разного цвета, рули.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Выбирается ведущий (в начале педагог), в руках которого флажки или фишки, например, красного, синего, зеленого, желтого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Остальные играющие - "цветные автомобили", у каждого из которых по одному медальону того или иного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Ведущий поднимает флажок того или иного цвета (можно сопровождать сигнал свистком). Те играющие, у которых соответствующий с флажком цвет автомобиля, выбегают на площадку, имитируют кручение руля, бегают врассыпную, стараясь не сталкиваясь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дается сигнал - опускание флажка (со свистком) и можно после дать сигнал другого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двигался по площадке - выходят из игры, так же стараясь ни с кем не сталкиваться.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продолжается до использования всех сигнальных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Те, кто до выезда следующей волны играющих не успел выйти из площадки, выходит на "запасную стоянку".(физическая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"Лягушки-попрыгушки".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одной стороне зала на полу лежит шнур – это "болотце".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Скачут по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Прыткие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лягушки, 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Ква-ква-ква, ква-ква-ква,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паузы игровое упражнение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4"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6"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086883">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27.03-31.03.2023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Режим дня</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Понедельник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27.03</w:t>
            </w: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Вторник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28.03</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Среда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29.03</w:t>
            </w: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Четверг</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30.03</w:t>
            </w: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Пятница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31.03</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Приём детей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казахская игра "Ақшамшық" ("Сақина салу" "Бросание колечка"). Цель: развивать внимательность, реакцию, ловкость, умение действовать по сигналу;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"Колечко". Ход игры: Дети сидят на скамейке (садятся, встают в полукруг).</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Водящим в начале может быть педагог, в последующем эту роль может исполнять ребенок.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выходит в центр, незаметно другим кладет одному из участников "кольцо", выполнять шаг назад и произносит: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Ақшамшық, сақина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Спрятали ты да 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Сақина, очнись!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руки мне прикатись!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повторяется несколько раз, по желанию детей.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Гимн. Цель: Воспитывать чувства патриотизма , уважение, гордость.</w:t>
            </w:r>
            <w:r w:rsidRPr="00E85C03">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"Белые гуси".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умение играть, двигаться согласно текста, развивать слуховое внимание, речь; воспитывать устойчивый интерес к животным и птицам.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Выбранная "Лиса" садится на стул в углу, остальные дети "гуси" идут по кругу и поют: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Белые гуси к ручейку идут,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Белые гуси гусяток ведут.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Белые гуси вышли на луга.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Крикнули гуси "Га-га-га".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Окончив песню, останавливаются.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пропевает: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из леса, из лесочка,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Из зеленого кусточка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Вышла хитрая 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Навстречу выходит лиса и говорит: "Гуси, гуси, я вас съем".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Подожди, Лиса, не кушай,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Нашу песенку послушай.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поют три раза "Га-га-га".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Лиса: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Надоело мне вас слушать.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Я сейчас вас буду кушать.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Гуси разбегаются по местам, а лиса их ловит. Игра повторяется с новой лисой. В начале водящим может быть педагог.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литература)</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Казахская народная настольная игра "Тенге алу".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Игра проводится с учетом возраста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разбрасывает "монетки" связанные в узелки (целлофановые в том числе) на определенной площадке. Каждому ребенку выдается мешочек (побольше) для сбора тенге. По сигналу дети расходятся по площадке, собирают "тенге", каждый в свой мешочек. 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Вариант-2 (только в помещении): настольная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 В конце игры педагог следит за тем, чтобы все оборудование было собрано в специальную коробку. (ознакомление с окружающим миром, основы математики, развитие речи и художественная литература)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предметами "Похоже-не похоже". Цель: учить детей замечать сходство предметов по виду, цвету, форме, объему, материалу; развивать наблюдательность, мышление,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умение взять два предмета и показать его сходство. Кто укажет правильно, тот победил.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поиск похожих предметов.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казахская народная игра "Бөрік-телпек".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таком же порядке устанавливают второго и третьего победителя, и на этом заканчивают игру. (физическая культура, ознакомление с окружающим миром, казахский язык)</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Утренняя гимнастика</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 «Котята»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 нашей Мурки есть котята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Пушистые, веселые ребята.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Прыгают, играют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молочко лакают.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Очень любят детки котяток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Пушистых, веселых, игривых ребяток.</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1. «Мягкие лапки»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за спину, сжать в кулачки. Руки вперед — «мягкие лапки»; разжать кулачки, пошевелить паль</w:t>
            </w:r>
            <w:r w:rsidRPr="00E85C03">
              <w:rPr>
                <w:rFonts w:ascii="Times New Roman" w:hAnsi="Times New Roman" w:cs="Times New Roman"/>
                <w:sz w:val="24"/>
                <w:szCs w:val="24"/>
                <w:lang w:eastAsia="en-US"/>
              </w:rPr>
              <w:softHyphen/>
              <w:t>цами — «а в лапках — царапки». Вернуться в и. п. Повторить 5 раз.</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2. «Котята катают мячики»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Наклон вперед; выполнить 3— 4 взмаха руками вперед-назад, слегка пружиня колени. Вернуться в и. п. Дыхание произвольное. Повторить 4 раза.</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3. «Где же хвостики?»</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на пояс. Выполнять наклоны вправо и влево. Дыхание произвольное. Повторить по 3—4 раза в каждую сторону.</w:t>
            </w:r>
          </w:p>
          <w:p w:rsidR="00CF1317" w:rsidRPr="00E85C03" w:rsidRDefault="00CF1317" w:rsidP="00E85C03">
            <w:pPr>
              <w:spacing w:after="0" w:line="240" w:lineRule="auto"/>
              <w:jc w:val="both"/>
              <w:rPr>
                <w:rFonts w:ascii="Times New Roman" w:hAnsi="Times New Roman" w:cs="Times New Roman"/>
                <w:sz w:val="24"/>
                <w:szCs w:val="24"/>
                <w:lang w:eastAsia="en-US"/>
              </w:rPr>
            </w:pPr>
            <w:r w:rsidRPr="00E85C03">
              <w:rPr>
                <w:rFonts w:ascii="Times New Roman" w:hAnsi="Times New Roman" w:cs="Times New Roman"/>
                <w:sz w:val="24"/>
                <w:szCs w:val="24"/>
                <w:lang w:eastAsia="en-US"/>
              </w:rPr>
              <w:t>4. «Котята-попрыгунчики»</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слегка расставить, руки вниз. 2—3 «пружинки», б— 8 подпрыгиваний, 8—10 шагов. Дыхание произвольное. Повто</w:t>
            </w:r>
            <w:r w:rsidRPr="00E85C03">
              <w:rPr>
                <w:rFonts w:ascii="Times New Roman" w:hAnsi="Times New Roman" w:cs="Times New Roman"/>
                <w:sz w:val="24"/>
                <w:szCs w:val="24"/>
                <w:lang w:eastAsia="en-US"/>
              </w:rPr>
              <w:softHyphen/>
              <w:t>рить 3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5. «Носики дышат»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«ды-ы-шат». По</w:t>
            </w:r>
            <w:r w:rsidRPr="00E85C03">
              <w:rPr>
                <w:rFonts w:ascii="Times New Roman" w:hAnsi="Times New Roman" w:cs="Times New Roman"/>
                <w:sz w:val="24"/>
                <w:szCs w:val="24"/>
                <w:lang w:eastAsia="en-US"/>
              </w:rPr>
              <w:softHyphen/>
              <w:t>вторить 3—4 раза.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«Кот Васька»</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у нашего кота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Шубка очень хороша.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Как у котика усы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Удивительной красы, </w:t>
            </w:r>
          </w:p>
          <w:p w:rsidR="00CF1317" w:rsidRPr="00E85C03" w:rsidRDefault="00CF1317" w:rsidP="00E85C03">
            <w:pPr>
              <w:spacing w:after="0" w:line="240" w:lineRule="auto"/>
              <w:ind w:right="2976"/>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Глаза смелые,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Зубки белые.</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Ходит Васька стороной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теплой шубе меховой.</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(Ребенок-«кот» убегает в сторонку, садится на корточки, «засы</w:t>
            </w:r>
            <w:r w:rsidRPr="00E85C03">
              <w:rPr>
                <w:rFonts w:ascii="Times New Roman" w:hAnsi="Times New Roman" w:cs="Times New Roman"/>
                <w:sz w:val="24"/>
                <w:szCs w:val="24"/>
                <w:lang w:eastAsia="en-US"/>
              </w:rPr>
              <w:softHyphen/>
              <w:t>пает».) Педагог произносит: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дети, Васька спит,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Даже хвостик не дрожит.</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Тихо к Ваське подойдем (Дети подходят на цыпочках к коту),</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Ему песенку споем:  Ля-ля-ля, ля-ля-ля!</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просыпается, поднимается, потягивается. Педагог го</w:t>
            </w:r>
            <w:r w:rsidRPr="00E85C03">
              <w:rPr>
                <w:rFonts w:ascii="Times New Roman" w:hAnsi="Times New Roman" w:cs="Times New Roman"/>
                <w:sz w:val="24"/>
                <w:szCs w:val="24"/>
                <w:lang w:eastAsia="en-US"/>
              </w:rPr>
              <w:softHyphen/>
              <w:t xml:space="preserve">ворит: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Васька глазки открывает </w:t>
            </w:r>
          </w:p>
          <w:p w:rsidR="00CF1317" w:rsidRPr="00E85C03" w:rsidRDefault="00CF1317" w:rsidP="00E85C03">
            <w:pPr>
              <w:spacing w:after="0" w:line="240" w:lineRule="auto"/>
              <w:ind w:right="-1"/>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 детишек догоняет!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(Водящий догоняет детей, они убегают от него за черту, в свой дом.)</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(физическая культура)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завтраку,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Чтение потешки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«А у нас есть ложки,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Волшебные немножко.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Вот -тарелка, вот-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осталось и следа.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Гигиеничские процедуры, подготовка к организованной деятельности </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Формировать у детей положительное настроение и мотивацию к игровой деятельности, воспитывать дружелюбие. - Пусть светит солнце золотое,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Пусть будет небо голубое.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Будем мы страну любить,</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Мир в ней будем мы хранить.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Тема: "Мы умелые ребята". </w:t>
            </w: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 xml:space="preserve"> Продолжать формировать навыки бросания мяча на расстоянии 1-1,5 метра. Развивать навыки построения в строй, навыки катания мяча в горизонтальную цель.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бег врассыпную, подлезание под шнур, не касаясь руками пола.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"По ровненькой дорожке".</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Дыхательная гимнастика "Надуй шарик".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тренировать силу вдоха и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ребёнок сидит или стоит. «Надувая шарик» широко разводит руки в стороны и глубоко вдыхает, затем медленно сводит руки, соединяя ладони перед грудью и выдувает воздух – ффф. «Шарик лопнул» - хлопнуть в ладоши, «из шарика выходит воздух» - ребенок произносит: «шшш».</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«Саукеле»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552"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 xml:space="preserve">Тема: "Прыжки с ноги на ногу". </w:t>
            </w:r>
            <w:r w:rsidRPr="00E85C03">
              <w:rPr>
                <w:rFonts w:ascii="Times New Roman" w:hAnsi="Times New Roman" w:cs="Times New Roman"/>
                <w:sz w:val="24"/>
                <w:szCs w:val="24"/>
                <w:lang w:val="kk-KZ" w:eastAsia="en-US"/>
              </w:rPr>
              <w:t>Цель:</w:t>
            </w:r>
            <w:r w:rsidRPr="00E85C03">
              <w:rPr>
                <w:rFonts w:ascii="Times New Roman" w:hAnsi="Times New Roman" w:cs="Times New Roman"/>
                <w:sz w:val="24"/>
                <w:szCs w:val="24"/>
                <w:lang w:eastAsia="en-US"/>
              </w:rPr>
              <w:t xml:space="preserve"> Продолжать формировать навыки ходьбы приставным шагом вперед, приставным шагом назад. Развивать навыки прыжка с ноги на ногу. Закрепить основные двигательные упражнения во время подвижной игры. Подвижная игра "Быстрый мяч".</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прокатывать мяч в прямом направлении, действовать по сигналу педагога.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"Тишина".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ходьбу в колонне по одному.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Дыхательное упражнение "Вырасти большой".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развитие плавного, длительного выдоха.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«Камзол для бабушке Еркежан»</w:t>
            </w:r>
            <w:r w:rsidRPr="00E85C03">
              <w:rPr>
                <w:rFonts w:ascii="Times New Roman" w:hAnsi="Times New Roman" w:cs="Times New Roman"/>
                <w:sz w:val="24"/>
                <w:szCs w:val="24"/>
                <w:lang w:val="kk-KZ" w:eastAsia="en-US"/>
              </w:rPr>
              <w:t xml:space="preserve"> </w:t>
            </w: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Физическая культура</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Тема: "Танцуем Айголек".</w:t>
            </w:r>
            <w:r w:rsidRPr="00E85C03">
              <w:rPr>
                <w:rFonts w:ascii="Times New Roman" w:hAnsi="Times New Roman" w:cs="Times New Roman"/>
                <w:sz w:val="24"/>
                <w:szCs w:val="24"/>
                <w:lang w:val="kk-KZ" w:eastAsia="en-US"/>
              </w:rPr>
              <w:t xml:space="preserve"> Цель:</w:t>
            </w:r>
            <w:r w:rsidRPr="00E85C03">
              <w:rPr>
                <w:rFonts w:ascii="Times New Roman" w:hAnsi="Times New Roman" w:cs="Times New Roman"/>
                <w:sz w:val="24"/>
                <w:szCs w:val="24"/>
                <w:lang w:eastAsia="en-US"/>
              </w:rPr>
              <w:t xml:space="preserve"> Продолжать формировать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навыки прыжка в высоту, подпрыгивание на двух ногах (ноги вместе – ноги врозь); лазания по наклонной лестнице. Продолжать учить навыкам построения в круг, из круга в строй. Привлекать к совместным подвижным играм, правилам позитивных взаимоотношений.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"Веселые прыжки".</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упражнять детей прыгать с ноги на ногу, действовать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малой подвижности "Найди свой цвет".</w:t>
            </w:r>
          </w:p>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упражнять в умении ориентироваться в пространстве, находить соответствующий цвет.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Построение в колонну.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«Волшебный орнамент»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Тема: «Священая домбра» Цель: Познакомить детей с казахским народным инструментом домброй; через прослушивание музыки игры на домбре, привить интерес к инструменту; прививать музыкальный вкус через прослушивание казахской народной музыки; учить исполнять песни под сопровождение домбры; формировать навыки игры на казахских народных инструментах в оркестре; приобщать детей игре на домбре, вызывать интерес к народным инструментам. Ход занятия: "Ақсақ құлан" (народный куй). (слушание)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Музыка и слова Е. Ремизовской "Ой, весна красна!" (пение)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"Танец с домбрами" (народное произведение), музыкально- ритмические движения.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"Айголек" (народная песня), танец.               Игры-упражнения в творческом центре по желанию ребенка «Юрта – дом, и все что в нем»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E85C03" w:rsidRDefault="00CF1317" w:rsidP="00E85C03">
            <w:pPr>
              <w:spacing w:after="0"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Мақсаты: Тұрмыстық заттарды білдіретін сөздермен балалардың сөздік қорын кеңейту. Қарапайым сұрақтарды түсіну және оларға қысқа сөйлемдермен жауап беру қабілетін қалыптастыру.</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"Жебе" ойыны. Мақсаты: Балалардың сөздік қорын тұрмыстық заттарды білдіретін сөздермен кеңейту.  Ойын барысы: балалардың алдында тұрмыстық заттарды суреттері қойылады, суреттердің ортасында жебелер тұрады. Балалар аталған затты жебемен көрсетеді.</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Игры-упражнения в творческом центре по желанию ребенка «Мастерская у Айшы»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Прививать умение перерисовывать простые элементы казахского орнамента; воспитывать интерес к лепке из пластилина; побуждать к изготовлению узоров с помощью элементов казахского орнамента.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Витаминный завтрак</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Витамины - просто чудо!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Сколько радости несут: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болезни и простуды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Перед ними упадут,</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поэтому всегда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Для нашего здоровья</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Полноценная еда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Раз, два, три, четыре, пять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Собираемся гулять.</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Если хочешь прогуляться,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Нужно быстро одеваться,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Дверцу шкафа открывай,</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одежду доставай.</w:t>
            </w:r>
            <w:r w:rsidRPr="00E85C03">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солнцем весной.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побуждать детей замечать изменения в температуре воздуха весной, наличии яркости и света днем; развивать наблюдательность, чуткость.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какое время года сейчас?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вы узнали об этом?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вы заметили, что вокруг очень ясно? Стало теплее?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Предлагается посмотреть на солнце через фотопленку.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солнце, не защищая глаза, смотреть категорически нельзя, можно обжечь глаза. Вот, какое яркое, горячее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Солнце дарит всем существам на земле тепло и свет. Благодаря солнцу растут растения, ими питаются животные. Благодаря солнцу у нас бывает день, не только ночь.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 заметили, что день постепенно становится длиннее, а ночь короче?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Бойко,"Солнышко".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Тучка прячется за лес,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Смотрит солнышко с небес.</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такое 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Доброе, лучистое.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Если б мы его достали,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б его расцеловали.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"Найди свой цвет". Цель: упражнять в умении ориентироваться в пространстве, по сигналу быстро находить предмет соответствующего цвета;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(медальоны) разного цвета по количеству детей, свисток, фишки тех же цветов, что у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предлагает выбрать каждому ребенку один из флажков понравившего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разным уголкам (домикам) площадки размещаются по фишки тех же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стоят в стороне. По сигналу "Мы гуляем, усталости не знаем!", играющие выбегают с флажками, двигаются в разном направлении, стараясь не сталкиваться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свистку либо словам "Найди свой цвет!"- дети расходятся по домикам, каждый с соответствующим цветом.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"Через ручеек". 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длинные ленты, маленькие обручи (либо веревки которые свернутся в кольца) ("ручеек")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Затем снова включаются в игру.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"Вверх".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физические качества, ловкость, мышечные, дыхательные движения.(физическая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бросание мяча, его ловля.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Наблюдение за сезонными изменениями в природе весной.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знания детей о времени года весна, развивать навыки наблюдения за изменениями в окружающем пространстве; воспитывать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какое у вас сегодня настроение?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Настроение у нас замечательное, потому что пришла весна.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принесла весна? Холод, стужу, метель, мороз?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Весна принесла много тепла, растаял снег, прилетели птицы.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Весна пришла во дворы,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хлопот у детворы: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Быть молодцами,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Понаблюдать за скворцами,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Почистить грядки,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Поиграть в прятки.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Какие птицы к нам прилетели?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Прилетели грачи и скворцы. Птитцам не хватает гнезд, поэтому люди строят деревянные домики, скворечники.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Для чего нам чистить грядки?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За зиму набралось много сора, а скоро мы будем высаживать овощи, цветы, поэтому надо почистить грядки и клумбы для цветов.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"Поезд".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"Лягушки-попрыгушки".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одной стороне зала на полу лежит шнур – это "болотце".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Скачут по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Прыткие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лягушки, 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Ква-ква-ква, ква-ква-ква,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паузы игровое упражнение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Самостоятельные свободные игры; основные движения, ходьба по прямой, сохраняя равновесие; метания мешочков цель.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выносных игрушек.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желание прибирать игрушки, стряхивать песок, вырабатывать привычку к соблюдению порядка после игр. (социально-эмоциональное развитие,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почками тополя. Цель: продолжить знакомство с деревьями на участке, познакомить с почками на ветках; формировать представление о том, что почка - это дом листьев; воспитывать любознательность, эмоциональную отзывчивость.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Обратить внимание детей на почки на ветках.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что это?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почки, домики, откуда скоро появятся зеленые листья.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Между веток новый дом,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Нету двери в доме том,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Только круглое окошко,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пролезет даже кошка (Р. Новикова).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 что по форме похожи почки?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Почки похожи на шарики, на маленькие бочонки.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показывает детям, что из опухшего комка (почки), когда почки лопаются, появляются листья. Объяснить то, что, когда солнце пригревает, на деревьях набухают почки, а затем появляются листья.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Опыт: в теплом месте, на ветке почки быстро набухают. Принести ветку в помещение, поставить в вазу с водой.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подметание дорожек от растительного сора. Цель: развивать посильные трудовые навыки, умение пользоваться веником, приучать действовать в парах, не мешая друг другу; воспитывать трудолюбие, стремление к результату. (физическая культура, социально-эмоциональное развитие,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"Кыз куу" ("Догони девочку").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 (физическая культура, казахский язык,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Малоподвижная игра "По ровненькой дорожке". 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 (Идти шагом)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ровненькой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Шагают наши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 – два, раз – два.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камешкам, по камешкам, (Прыгать на двух ногах с продвижением вперёд)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камешкам, по камешкам…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ямку – бух! (Присесть на корточки)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Подняться. (Стихотворение повторяется снова.) (физическая культура,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бросание мяча, его ловля.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работой дворника. Цель: развивать навыки наблюдения за трудом взрослого в весенний период, уточнять представления о труде дворника весной; воспитывать основы уважительного отношения к труду дворника.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чем занимается дворник весной?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Чем занимался он зимой?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надо делать дворнику, чтобы во дворе у нас был порядок и чистота.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"Дворник".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Дядя дворник по весне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Дарит радость детворе: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Залежалый сор сгребает,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Неустанно подметает.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Разойдутся тучи пыли,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Главное - чтоб не сорили.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Дворник граблями пройдет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очищен огород.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Вскопаны места для грядок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Все готово для посадок.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Много тратится труда,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 явилась красота.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что мы должны делать, чтобы дворнику стало легче убирать двор?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помощь в уборке сора с участка (камешки, растительный сор, мелкие веточки). 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"Мыши в кладовой". Цель: развивать желание и умение играть по правилам, бегать, подлезать под веревку по сигналу; развивать ловкость, внимательность, быстроту.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исполняет роль кошки, затем роль можно передать одному из детей, хорошо освоившему правила. "Кошка" в стороне (на стуле).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(педагог приговаривает):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Напилась я молока, спать прилягу я пока.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Мышей в кладовке не видать, могу я сладко-сладко спать.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 "кошка" закрывает глаза, "мыши" бегут в кладовую, пройдя под веревкой нагнувшись, бегают, садятся, ходят по площадке.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"Кошка" открывает глаза,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Как я сладко поспала.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Кладовая-то цела?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Ох, мышей полна кладовка,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Убегайте-ка, плутовки!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Пойманный тот - кого задели рукой. Игра повторяется несколько раз. (физическая культура, ознакомление с окружающим миром, развитие речи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"Сбей кегли".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ловкость, быстроту реакции.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прыжки с места вверх; бросание мяча, его ловля. Цель: отрабатывать навыки выполнения основного вида движения, развивать коммуникативные, игровые навыки, умения играть дружно. (социально-эмоциональное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перелетными птицами (наурызек (трясогузка)). Цель: формировать представления о наурызеке, птице трясогузке; побуждать наблюдать за ее движениями, замечать характерные особенности внешнего вида; пополнить знания о праздновании праздника весеннего нового года в Казахстане, значении птицы в традициях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вы слышали о птице трясогузке? Трясогузка - по-казахски наурызек. Когда люди видят эту птицу, говорят, что наступил настоящий Наурыз.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Люди ходят друг к другу в гости, встречаются, приветствуют друг друга. Солнце начинает греть землю, расцветают первые весенние цветы – подснежники, прилетает птица наурызек, все-все, и птицы, и звери, и люди рады весне.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Предложить рассмотреть трясогузку, наурызек, описать внешний вид (оперение светло-серое, клюве, голова, туловище, крылья, ноги, длинных хвост), рассказать о том, как двигается птица (ходит по дорожке, клюет зернышки, летает, садится на ветки).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помощь в уборке сора с участка.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желание помочь взрослому в труде; побуждать выполнять посильные поручения,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"Найди свой цвет".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упражнять в умении ориентироваться в пространстве, по сигналу быстро находить предмет соответствующего цвета;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Флажки (либо медальоны) разного цвета по количеству детей, свисток, фишки тех же цветов, что у детей.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предлагает выбрать каждому ребенку один из флажков понравившего цвета.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разным уголкам (домикам) площадки размещаются по фишки тех же цветов.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стоят в стороне. По сигналу "Мы гуляем, усталости не знаем!", играющие выбегают с флажками, двигаются в разном направлении, стараясь не сталкиваться друг с другом.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свистку либо словам "Найди свой цвет!"- дети расходятся по домикам, каждый с соответствующим цветом. (физическая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"Быстрый мяч". Цель: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Самостоятельные свободные игры; основные движения, прыжки с места вверх; прыжки на двух ногах с продвижением вперед. Цель: отрабатывать навыки выполнения основного вида движения, развивать коммуникативные, игровые навыки, умения играть дружно.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(социально-эмоциональное развите,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Возвращение с прогулки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Продолжать отрабатывать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"Асықпай киінеміз,</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Бәріне үлгереміз". (Будем одеваться не торопясь, везде успеем.)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Обед</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Час обеда подошел,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Сели деточки за стол.</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Бери ложку, бери хлеб,</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И скорее за обед.</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 аппетитом мы едим,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Большими вырасти хотим.</w:t>
            </w:r>
            <w:r w:rsidRPr="00E85C03">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Дневной сон</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Реснички опускаются,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Глазки закрываются.</w:t>
            </w:r>
          </w:p>
          <w:p w:rsidR="00CF1317" w:rsidRPr="00E85C03" w:rsidRDefault="00CF1317" w:rsidP="00E85C03">
            <w:pPr>
              <w:shd w:val="clear" w:color="auto" w:fill="FFFFFF"/>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Мы спокойно отдыхаем,</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Style w:val="c4"/>
                <w:rFonts w:ascii="Times New Roman" w:hAnsi="Times New Roman" w:cs="Times New Roman"/>
                <w:sz w:val="24"/>
                <w:szCs w:val="24"/>
                <w:lang w:eastAsia="en-US"/>
              </w:rPr>
              <w:t>Сном волшебным засыпаем. (музыка)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I.1. «Потягивание»</w:t>
            </w:r>
          </w:p>
          <w:p w:rsidR="00CF1317" w:rsidRPr="00E85C03" w:rsidRDefault="00CF1317" w:rsidP="00E85C03">
            <w:pPr>
              <w:numPr>
                <w:ilvl w:val="0"/>
                <w:numId w:val="7"/>
              </w:numPr>
              <w:spacing w:after="0" w:line="240" w:lineRule="auto"/>
              <w:ind w:left="358"/>
              <w:rPr>
                <w:rFonts w:ascii="Times New Roman" w:hAnsi="Times New Roman" w:cs="Times New Roman"/>
                <w:sz w:val="24"/>
                <w:szCs w:val="24"/>
              </w:rPr>
            </w:pPr>
            <w:r w:rsidRPr="00E85C03">
              <w:rPr>
                <w:rFonts w:ascii="Times New Roman" w:hAnsi="Times New Roman" w:cs="Times New Roman"/>
                <w:sz w:val="24"/>
                <w:szCs w:val="24"/>
              </w:rPr>
              <w:t>И. п. лежа на спине, руки вдоль туловища. На вдохе потянуться двумя руками вверх, пяточками двух ног вперед; И. п. – выдох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2. «Поймай комарика»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 п. – лёжа на спине, руки через стороны, хлопок перед собой</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Вернуться в И. п. (4-6 раз)</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3. «Велосипед»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И.п. лёжа на спине (10 –12 секунд)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Ехали медведи на велосипеде,</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А за ними кот, задом наперед.</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 «Пингвин» - семенить мелкими шажками, чуть – чуть похлопывая по бокам прямыми руками, опущенных вдоль туловища.</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III. «Зайчик» - руки согнуты перед грудью, кисти опущены, скачет, передвигаясь на двух ногах вперед, назад, вбок.</w:t>
            </w:r>
          </w:p>
          <w:p w:rsidR="00CF1317" w:rsidRPr="00E85C03" w:rsidRDefault="00CF1317" w:rsidP="00E85C03">
            <w:pPr>
              <w:spacing w:after="0" w:line="240" w:lineRule="auto"/>
              <w:rPr>
                <w:rFonts w:ascii="Times New Roman" w:hAnsi="Times New Roman" w:cs="Times New Roman"/>
                <w:sz w:val="24"/>
                <w:szCs w:val="24"/>
              </w:rPr>
            </w:pPr>
            <w:r w:rsidRPr="00E85C03">
              <w:rPr>
                <w:rFonts w:ascii="Times New Roman" w:hAnsi="Times New Roman" w:cs="Times New Roman"/>
                <w:sz w:val="24"/>
                <w:szCs w:val="24"/>
              </w:rPr>
              <w:t>IV. «Дудочка» - сесть на кровати, кисти рук сжать, как будто в руках дудочка, поднести к губам. Сделать медленный выдох с произнесением звука «п – ф – ф – ф» (4 раза).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социально-эмоциональное развитие, ознакомление с окружающим миром, развитие речи и художественная литератра, физическая культура)</w:t>
            </w:r>
          </w:p>
        </w:tc>
      </w:tr>
      <w:tr w:rsidR="00CF1317" w:rsidRPr="00E85C03">
        <w:trPr>
          <w:trHeight w:val="145"/>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Полдник</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Продолжать развивать умение запоминать, называть блюда, благодарить за угощение, полоскать рот после приема пищи.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"Нан қоқымын шашпа,</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Жерде жатса баспа". ("Не кроши хлеб, не наступай на полу") (кльтурно-гигиенические навыки, навыки самообслуживания, социально-эмоциональное развитие, казахский язык, ознакомление с окружающим миром, развитие речи и художественная литератра)</w:t>
            </w:r>
          </w:p>
        </w:tc>
      </w:tr>
      <w:tr w:rsidR="00CF1317" w:rsidRPr="00E85C03">
        <w:trPr>
          <w:trHeight w:val="131"/>
        </w:trPr>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Игры малой подвижности</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Дидактическая игра "Путешествие к традициям и обычаям казахского народа". Цель: обобщение знаний о традициях и обычаях казахского народа, обучение критическому мышлению, обсуждению изученной и усвоенной информации, воспитание уважения к традициям, доброте. </w:t>
            </w:r>
            <w:r w:rsidRPr="00E85C03">
              <w:rPr>
                <w:rFonts w:ascii="Times New Roman" w:hAnsi="Times New Roman" w:cs="Times New Roman"/>
                <w:sz w:val="24"/>
                <w:szCs w:val="24"/>
                <w:lang w:eastAsia="en-US"/>
              </w:rPr>
              <w:br/>
              <w:t>Ход игры: Познакомить детей с традициями и обычаями казахского народу.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Пальчиковая гимнастика "Мебель".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речь, слуховое внимание, моторику рук, умение соотносить движения словам; закреплять представления о мебели. Ход игры: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Вот это стул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нем сидят.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это стол - (левую руку сжать в кулак, сверху положить ладонь правой руки)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 ним едят.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Вот там кровать -(ладони поставить друг напротив друга, кончики больших пальцев соединить под прямым углом)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Чтобы лежать.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вот диван - (поставить ладони под углом друг тыльными сторонами наружу)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Присядьте там.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А этот шкаф – совсем как дом (держать ладони вплотную, вертикально вверх, тыльной стороной наружу)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Живет одежда в доме том.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 развитие речи и художественная литератра)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Настольная игра "Зоологическое домино". Цель: закрепить знания детей о диких и домашних животных; воспитывать внимание.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тот, кто первым поставит свои рисунки, становится победителем.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быть внимательным, вовремя поставить свою картинку, не пропускать ход. (ознакомление с окружающим миром, развитие речи и художественная литератра)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предметами "Похоже-не похоже". Цель: учить детей замечать сходство предметов по виду, цвету, форме, объему, материалу; развивать наблюдательность, мышление, язык.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умение взять два предмета и показать его сходство. Кто укажет правильно, тот победил.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поиск похожих предметов. (ознакомление с окружающим миром, развитие речи и художественная литератра)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с предметами "Из какой страны гость?". Цель: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выбор национальной одежды представителя другой национальности по рисунку; одевание куклы в национальную одежду; кто правильно и быстро оденет куклу, тот выигрывает.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Игровые действия: одевание куклы; исполнение национального танца или песни. (ознакомление с окружающим миром, развитие речи и художественная литератра)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«На пастбище»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 основные строительные детали: кубики, кирпичи, цилиндры, треугольные призмы, строить по простым схемам и по образцам рисунков, используя приемы приставления, прикладывания деталей, располагая кирпичики, пластины вертикально и горизонтально.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Индивидуальная работа. Дидактическая игра "Чей это хвост?". </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закрепить знания о животных, развивать память, мышление, внимание и мелкую моторику рук. Ход: однажды утром лесные животные проснулись и увидели, что у всех запутались хвосты: у зайца хвост волка, у волка хвост лисы, у лисы хвост медведя. У зверей пропало настроение. Подходит ли хвост волка зайцу? Педагог спрашивает: "Чей это хвост?", дети помогают животным найти свои хвосты, отвечают: "Вот волчий хвост. Какой он? (серый, длинный). (ознакомление с окружающим миром, развитие речи и художественная литература)</w:t>
            </w:r>
          </w:p>
        </w:tc>
        <w:tc>
          <w:tcPr>
            <w:tcW w:w="2552" w:type="dxa"/>
          </w:tcPr>
          <w:p w:rsidR="00CF1317" w:rsidRPr="00DD5D41"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w:t>
            </w:r>
            <w:r w:rsidRPr="00DD5D41">
              <w:rPr>
                <w:rFonts w:ascii="Times New Roman" w:hAnsi="Times New Roman" w:cs="Times New Roman"/>
                <w:sz w:val="24"/>
                <w:szCs w:val="24"/>
                <w:lang w:eastAsia="en-US"/>
              </w:rPr>
              <w:t>Лодка по морю плывет»</w:t>
            </w:r>
          </w:p>
          <w:p w:rsidR="00CF1317" w:rsidRPr="00DD5D41" w:rsidRDefault="00CF1317" w:rsidP="00DD5D41">
            <w:pPr>
              <w:pStyle w:val="normal0"/>
              <w:widowControl w:val="0"/>
              <w:spacing w:line="240" w:lineRule="auto"/>
              <w:rPr>
                <w:rStyle w:val="c1"/>
                <w:rFonts w:ascii="Times New Roman" w:hAnsi="Times New Roman" w:cs="Times New Roman"/>
                <w:sz w:val="24"/>
                <w:szCs w:val="24"/>
                <w:lang w:val="kk-KZ" w:eastAsia="en-US"/>
              </w:rPr>
            </w:pPr>
            <w:r w:rsidRPr="00DD5D41">
              <w:rPr>
                <w:rFonts w:ascii="Times New Roman" w:hAnsi="Times New Roman" w:cs="Times New Roman"/>
                <w:sz w:val="24"/>
                <w:szCs w:val="24"/>
                <w:lang w:eastAsia="en-US"/>
              </w:rPr>
              <w:t>Цель: развивать навыки конструирования, учить различать, называть и использовать основные строительные детали: кубики, кирпичи, цилиндры, треугольные призмы, строить по простым схемам и по образцам рисунков, используя приемы приставления, прикладывания деталей, располагая кирпичики, пластины вертикально и горизонтально.Ход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DD5D41">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 </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lang w:val="kk-KZ"/>
              </w:rPr>
              <w:t>Коррекционная работа (Педагог-психолог). Заключение 3. Цель:</w:t>
            </w:r>
            <w:r w:rsidRPr="00E85C03">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«Мяч»</w:t>
            </w:r>
          </w:p>
          <w:p w:rsidR="00CF1317" w:rsidRPr="00E85C03" w:rsidRDefault="00CF1317" w:rsidP="00E9719F">
            <w:pPr>
              <w:pStyle w:val="NoSpacing"/>
              <w:rPr>
                <w:rFonts w:ascii="Times New Roman" w:hAnsi="Times New Roman" w:cs="Times New Roman"/>
                <w:sz w:val="24"/>
                <w:szCs w:val="24"/>
              </w:rPr>
            </w:pPr>
            <w:r w:rsidRPr="00E85C03">
              <w:rPr>
                <w:rFonts w:ascii="Times New Roman" w:hAnsi="Times New Roman" w:cs="Times New Roman"/>
                <w:sz w:val="24"/>
                <w:szCs w:val="24"/>
              </w:rPr>
              <w:t xml:space="preserve">Я мячом круги катаю, (катаем мячик между ладонями круговыми движениями) Взад-вперед его гоняю, (гоняем мячик между ладонями по столу) Им поглажу я ладошку, (гладим одну ладошку мячиком) Будто бы сметаю крошку, (гладим другую ладошку мячиком) И помну его немножко, (сжимаем мячик одной рукой) Как сжимает лапу кошка. (меняем и сжимаем мячик другой рукой. </w:t>
            </w:r>
          </w:p>
        </w:tc>
        <w:tc>
          <w:tcPr>
            <w:tcW w:w="2551"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«Дом мечты»</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 основные строительные детали: кубики, кирпичи, цилиндры, треугольные призмы, строить по простым схемам и по образцам рисунков, используя приемы приставления, прикладывания деталей, располагая кирпичики, пластины вертикально и горизонтально.Ход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E85C03">
              <w:rPr>
                <w:rFonts w:ascii="Times New Roman" w:hAnsi="Times New Roman" w:cs="Times New Roman"/>
                <w:sz w:val="24"/>
                <w:szCs w:val="24"/>
                <w:lang w:val="kk-KZ" w:eastAsia="en-US"/>
              </w:rPr>
              <w:t xml:space="preserve">) </w:t>
            </w:r>
          </w:p>
          <w:p w:rsidR="00CF1317" w:rsidRPr="00E85C03" w:rsidRDefault="00CF1317" w:rsidP="00E85C03">
            <w:pPr>
              <w:pStyle w:val="normal0"/>
              <w:widowControl w:val="0"/>
              <w:spacing w:line="240" w:lineRule="auto"/>
              <w:rPr>
                <w:rFonts w:ascii="Times New Roman" w:hAnsi="Times New Roman" w:cs="Times New Roman"/>
                <w:sz w:val="24"/>
                <w:szCs w:val="24"/>
                <w:lang w:val="kk-KZ" w:eastAsia="en-US"/>
              </w:rPr>
            </w:pPr>
            <w:r w:rsidRPr="00E85C03">
              <w:rPr>
                <w:rFonts w:ascii="Times New Roman" w:hAnsi="Times New Roman" w:cs="Times New Roman"/>
                <w:sz w:val="24"/>
                <w:szCs w:val="24"/>
                <w:lang w:val="kk-KZ" w:eastAsia="en-US"/>
              </w:rPr>
              <w:t xml:space="preserve">Коррекционная работа (Педагог-логопед). Заключение 3 </w:t>
            </w:r>
            <w:r w:rsidRPr="00E85C03">
              <w:rPr>
                <w:rFonts w:ascii="Times New Roman" w:hAnsi="Times New Roman" w:cs="Times New Roman"/>
                <w:sz w:val="24"/>
                <w:szCs w:val="24"/>
                <w:lang w:eastAsia="en-US"/>
              </w:rPr>
              <w:t>Игра « Узнай по силуэту»</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Цель:</w:t>
            </w:r>
            <w:r w:rsidRPr="00174C9D">
              <w:rPr>
                <w:lang w:eastAsia="en-US"/>
              </w:rPr>
              <w:t> Развитие мелкой моторики, расширение и активизация словаря.</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Оборудование Вырезанные из картона контуры предметов на разные лексические темы.</w:t>
            </w:r>
          </w:p>
          <w:p w:rsidR="00CF1317" w:rsidRPr="00174C9D" w:rsidRDefault="00CF1317" w:rsidP="00E85C03">
            <w:pPr>
              <w:pStyle w:val="NormalWeb"/>
              <w:shd w:val="clear" w:color="auto" w:fill="FFFFFF"/>
              <w:spacing w:before="0" w:beforeAutospacing="0" w:after="0" w:afterAutospacing="0"/>
              <w:rPr>
                <w:lang w:eastAsia="en-US"/>
              </w:rPr>
            </w:pPr>
            <w:r w:rsidRPr="00E85C03">
              <w:rPr>
                <w:lang w:eastAsia="en-US"/>
              </w:rPr>
              <w:t>Ход игры</w:t>
            </w:r>
          </w:p>
          <w:p w:rsidR="00CF1317" w:rsidRPr="00174C9D" w:rsidRDefault="00CF1317" w:rsidP="00E85C03">
            <w:pPr>
              <w:pStyle w:val="NormalWeb"/>
              <w:shd w:val="clear" w:color="auto" w:fill="FFFFFF"/>
              <w:spacing w:before="0" w:beforeAutospacing="0" w:after="0" w:afterAutospacing="0"/>
              <w:rPr>
                <w:lang w:eastAsia="en-US"/>
              </w:rPr>
            </w:pPr>
            <w:r w:rsidRPr="00174C9D">
              <w:rPr>
                <w:lang w:eastAsia="en-US"/>
              </w:rPr>
              <w:t>Ребенок берет контур, находит подходящую картинку, называет, что это за предмет (стул, корова и т. д). Называет обобщающее слово.</w:t>
            </w:r>
          </w:p>
          <w:p w:rsidR="00CF1317" w:rsidRPr="00E85C03" w:rsidRDefault="00CF1317" w:rsidP="00E85C03">
            <w:pPr>
              <w:spacing w:after="0" w:line="240" w:lineRule="auto"/>
              <w:rPr>
                <w:rFonts w:ascii="Times New Roman" w:hAnsi="Times New Roman" w:cs="Times New Roman"/>
                <w:sz w:val="24"/>
                <w:szCs w:val="24"/>
                <w:lang w:eastAsia="en-US"/>
              </w:rPr>
            </w:pP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c>
          <w:tcPr>
            <w:tcW w:w="2268"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«Высокий забор для курочек»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 основные строительные детали: кубики, кирпичи, цилиндры, треугольные призмы, строить по простым схемам и по образцам рисунков, используя приемы приставления, прикладывания деталей, располагая кирпичики, пластины вертикально и горизонтально.Ход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E85C03">
              <w:rPr>
                <w:rFonts w:ascii="Times New Roman" w:hAnsi="Times New Roman" w:cs="Times New Roman"/>
                <w:sz w:val="24"/>
                <w:szCs w:val="24"/>
                <w:lang w:eastAsia="en-US"/>
              </w:rPr>
              <w:t>Индивидуальная работа. Дидактическая игра "Угадай голос". Цель: совершенствовать умения находить, какое животное по голосу. Ход игры: Педагог дает детям послушать голоса диких животных. Дети должны найти животное по голосу.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 конструирование «Во дворе детского сада»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навыки конструирования, учить различать, называть и использовать основные строительные детали: кубики, кирпичи, цилиндры, треугольные призмы, строить по простым схемам и по образцам рисунков, используя приемы приставления, прикладывания деталей, располагая кирпичики, пластины вертикально и горизонтально.Ход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E85C03">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r w:rsidRPr="00E85C03">
              <w:rPr>
                <w:rFonts w:ascii="Times New Roman" w:hAnsi="Times New Roman" w:cs="Times New Roman"/>
                <w:sz w:val="24"/>
                <w:szCs w:val="24"/>
                <w:lang w:eastAsia="en-US"/>
              </w:rPr>
              <w:t>Индивидуальная работа. Артикуляционное упражнение. Цель: развивать речевой аппарата. "Часы" - нужно мягко двигать языком вправо, влево. Нужно повторить 15-20 раз.</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"Гриб" - открыть рот, прижать нижнюю челюсть, прижать язык к небу. (ознакомление с окружающим миром, развитие речи и художественная литература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p w:rsidR="00CF1317" w:rsidRPr="00E85C03" w:rsidRDefault="00CF1317" w:rsidP="00E85C03">
            <w:pPr>
              <w:spacing w:after="0"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Подготовка к прогулке</w:t>
            </w:r>
          </w:p>
        </w:tc>
        <w:tc>
          <w:tcPr>
            <w:tcW w:w="12693" w:type="dxa"/>
            <w:gridSpan w:val="5"/>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Закреплять навыки последовательного одевания, самопроверки внешнего вида (правильность левой и правой обуви), обращения за помощью (застегивание, показ правильной стороны пары обув, закрывание шкафчика. Аяқ киімді киюді әкем үйретті. (Папа научил надевать обувь)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Күртешені киюді анам үйретті. (Мама научила надевать куртку)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Бас киімді киюді атам үйретті. (Дедушка научил надевать шапку)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Түймені салуды апам үйретті. (Бабушка научила застегивать пуговицы)</w:t>
            </w:r>
          </w:p>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Бауды байлауды өзім үйрендім. (Шнурки завязывать сам(а) научился(ась)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литература)</w:t>
            </w: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Прогулка</w:t>
            </w:r>
          </w:p>
        </w:tc>
        <w:tc>
          <w:tcPr>
            <w:tcW w:w="2693"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вечерним солнцем. Цель: учить детей наблюдать за тем, как солнце садится и светит на небе вечером; побуждать вытягивать руки вверх, приветствовать солнце, заряжаться положительными эмоциями; продолжать формировать представления о солнце.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показывает детям движения, дети повторяют за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Золотой день к нам придет,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 нам счастье принесет.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Наши руки - лучики,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Сядем мы на стульчики.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вы заметили, что днем сегодня солнце светило ярче, было светло?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А сейчас какое время суток? День? Утро?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Сейчас время суток - вечер. Как вы догадались, что это вечер?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Уже темнеет, вечер, и скоро ночь. А солнце вечером светит так же ярко?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Вечером солнце светит не так ярко, потому что оно уходит, садится, начинает прятаться. После ночи, солнце появится в небе, но уже с другой стороны света. (развитие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помощь в уборке сора с участка (камешки, растительный сор, мелкие веточки). 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"Совы" (играется 3-4 раза).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интерес к здоровью,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активность; воспитывать умение различать день и ночь. Дети делятся на две группы. Совы спят днем, а ночью наоборот просыпаются. Мыши должны добраться до своих домов днем, когда совы спят. Педагог подгоняет мышей, которые не смогли добраться до дома, когда была ночь.(физическая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"Лягушки-попрыгушки". Цель: упражнять детей выполнять прыжки на двух ногах с продвижением вперед, перепрыгивание через лежащий на полу шнур.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одной стороне зала на полу лежит шнур – это "болотце".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Скачут по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Прыткие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лягушки, 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Ква-ква-ква, ква-ква-ква,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паузы игровое упражнение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уличным движением. Цель: уточнить и расширить представления детей об улице, дороге; активировать внимание к грузовому, легковому транспорту; продолжать формировать знания о правилах поведения на улице, развивать наблюдательность.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послушать шум моторов в гудков движущихся машин на улице.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послушайте... Что это за звуки? Откуда они?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Показывает движущиеся машины.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Посмотрите и назовите, какие машины вы видите на дороге.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возит грузовой транспорт? Что главное в грузовой машине?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Кого перевозит легковой транспорт? Что главное в легковой машине?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Что есть и у легковых, и у грузовых машин?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Почему машины не сталкиваются друг с другом, а ездят и поворачивают спокойно?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Светофор регулирует движение машин и пешеходов.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Запомните: правила дорожного движения должны соблюдать все-все. Тогда будет порядок.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дороге множество правил:</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Кто где едет, куда как идти.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Их придумали, чтобы аварий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Не случилось с тобою в пути.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Г. Шалаева(развитие речи и художественная литература,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Подвижная игра "Поезд".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умение детей ходить и бегать в колонне по одному, ускорять и замедлять движение, делать остановки по сигналу; упражнять в умении находить свое место в колонне, не толкать, быть внимательными; развивать интерес к видам транспорта;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объясняет правила игры. Дети становятся в колонну по одному (не держась друг за друга). Первый – "паровоз", остальные – "вагоны". Педагог дает гудок, и "поезд" начинает двигаться вперед сначала медленно, потом быстрее, быстрее, наконец, дети переходят на бег. После слов педагога "Поезд подъезжает к станции" дети постепенно замедляют движение – поезд останавливается. Педагог предлагает всем выйти, погулять. По сигналу дети снова собираются в колонну – и поезд начинает двигаться.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"Мы топаем ногами". Цель: упражнять детей в умении действовать в соответствии с текстом стихотворения, выполнять ходьбу с высоким подниманием колена, бег по кругу, останавливаться по сигналу.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вместе с детьми становится в круг на расстоянии выпрямленных в сторону рук.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 соответствии с произносимым текстом дети выполняют упражнения: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Мы топаем ногами,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хлопаем руками,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Киваем головой.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поднимаем,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опускаем,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 руки подаем.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 этими словами дети дают друг другу руки, и продолжают: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бегаем кругом.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Через некоторое время педагог говорит: "Стой!".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замедляют движение, останавливаются. При выполнении бега можно предложить детям опустить руки.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Казахская народная подвижная игра "Тенге алу" ("Подними монету").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стойки для обегания, две палки-лошадки, мешочки с монетами.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сначала объясняет правила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выносных игрушек.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Цель: развивать желание прибирать игрушки, стряхивать песок, вырабатывать привычку к соблюдению порядка после игр. (социально-эмоциональное развитие,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tc>
        <w:tc>
          <w:tcPr>
            <w:tcW w:w="2551"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ветром. Цель: продолжать развивать умение замечать ветер во дворе, приобщать к определению направление ветра, используя наблюдения за ветками деревьев, специальное оборудование (флажки, бумажными ленты); развивать наблюдательность,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есть ли ветер на нашем участке? Как об этом узнать? Где он?</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Давайте поищем ветерок, не глядя на флажки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можно оглядеться... Обратите внимание на ветки деревьев... Да, они качаются. Почему?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Ветки качаются, значит мы нашли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могут предложить подержать флажки, ленты из бумажных салфеток, понаблюдать, как и куда дует ветер.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а ветер по ощущениям холодный или теплый?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Да. В зависимости от погоды, температуры воздуха, ветер бывает холодный или теплый. Какой он по ощущениям?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Ветер, ветерок, ветрище,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дует и свищешь,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двору гуляешь,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Веточки качаешь.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 (ознакомление с окружающим миром, развитие речи 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замечать и радоваться его результатам.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"Коршун и птенчики". Цель: развивать у детей умение двигаться по сигналу, ходить, бегать врассыпную, прыгать с высоты (15–20 см); способствовать желанию играть по правилам, проявлять ловкость, скорость, сохранять равновесие; воспитывать дружелюбие.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В начале освоения игры педагог играет роль ведущего, "коршуна"; остальные дети - "птенчики", они могут располагаться на возвышенной поверхности (лавке, гимнастической скамейке), "сидят в гнездышках"; "коршун" находится на противоположной стороне площадки.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Над лужайкой весело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Летают наши птенчики,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Зернышки клюют,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Песенки поют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Посмотрите на птенцов,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птенцов, на молодцов: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От коршуна спасаются,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Быстро разлетаются! (Д.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"Коршун" старается изловить "птенцов", те стараются добежать, взобраться на высоту. Кого задели рукой, считается пойманным, выходит из игры. Следить за безопасностью во время бега.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Упрощенный вариант. "Птенцов" разместить в определенном месте, не на высоте.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Усложнение для более старшей группы: в последствии, когда дети приобретут навыки по ведению игры, можно выбрать делающего из группы либо использовать считалку; вариант-2: выбрать двух ведущих.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"Быстрый мяч". Цель: упражнять детей в прокатывании мяча в прямом направлении, действовать по сигналу педагога; развивать меткость, ориентировку в пространстве, координацию движений, воспитывать целеустремленность.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Дети становятся на исходную линию, обозначенную чертой или шнуром. В руках у каждого ребенка мяч (большой диаметр). По сигналу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c>
          <w:tcPr>
            <w:tcW w:w="2268"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тенью. Цель: развивать представления о свойствах света солнца, возобновить представления о тени;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Педагог предлагает детям встать так, чтобы их тени находились перед ними: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 Ребята, оглядите землю вокруг вас. Что там то движется, то стоит неподвижно?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Это ваша тень. Какая по цвету тень?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Эксперимент: ходить на солнце, заходить в беседку, заходить в тень беседки.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Вы всегда видели тень? Почему? В каких местах, где вы были, исчезала тень?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Ребята, солнце дает нам свет. Благодаря этому свету, если мы на солнце, тень будет присутствовать. Если мы спрячемся в тень, под деревом или под крышу, у нас не станет тени. Там нет солнца. Тень никогда не бывает разноцветной.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"Спрячемся от тени".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Тень такая заводная,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Ходит следом, повторяет: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Помаши ей - тень помашет,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Повторит движенья наши.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Зато улыбку, может быть,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Она не сможет повторить.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Поиграйте с тенью в прятки,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Забегайте по-порядку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Друг за друга, под крыльцо,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Тень не узнает вас в лицо.</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 Ахметова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Дополнительно: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 (развитие речи и художественная литература ,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"Лягушки-попрыгушки". Цель: упражнять детей выполнять прыжки на двух ногах с продвижением вперед, перепрыгивание через лежащий на полу шнур.</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 одной стороне зала на полу лежит шнур – это "болотце".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Скачут по дорожке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Прыткие ножки.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Это лягушки, 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Ква-ква-ква, ква-ква-ква,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Лягушки-попрыгушки.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 паузы игровое упражнение повторяется.</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Казахская народная подвижная игра "Тенге алу" ("Подними монету"). 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две стойки для обегания, две палки-лошадки, мешочки с монетами.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Педагог сначала объясняет правила игра.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 основы математики)</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Трудовая деятельность, поручения: сбор выносных игрушек. Цель: развивать желание прибирать игрушки, стряхивать песок, вырабатывать привычку к соблюдению порядка после игр. (социально-эмоциональное развитие, ознакомление с окружающим миром,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w:t>
            </w:r>
          </w:p>
        </w:tc>
        <w:tc>
          <w:tcPr>
            <w:tcW w:w="2629" w:type="dxa"/>
          </w:tcPr>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Наблюдение за временем суток (вечер весной). Цель: формировать у детей умение замечать особенности светового дня в весенний период времени, умение замечать то, что весной темнеет не так рано, как зимой, день и ночь становятся равными; закреплять умение называть время суток словом "вечер"; воспитывать любознательность.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Ход наблюдения: Педагог предлагает оглядеться, сравнить насколько светло кругом, предлагает расскзать, какое на данный момент время суток.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Объяснить, что даже, если вечер, солнце постепенно садится за горизонт, все же дети еще играют, машины ездят, люди работают. Закрепляется представление о том, что световой день и ночь почти выровнялись. Весной вечером прогулке не темно. (ознакомление с окружающим миром, развитие речи художественная литература)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Трудовая деятельность, поручения: помощь в уборке сора с участка (камешки, растительный сор, мелкие веточки). 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w:t>
            </w:r>
            <w:r>
              <w:rPr>
                <w:rFonts w:ascii="Times New Roman" w:hAnsi="Times New Roman" w:cs="Times New Roman"/>
                <w:sz w:val="24"/>
                <w:szCs w:val="24"/>
                <w:lang w:eastAsia="en-US"/>
              </w:rPr>
              <w:t>физическая культура</w:t>
            </w:r>
            <w:r w:rsidRPr="00E85C03">
              <w:rPr>
                <w:rFonts w:ascii="Times New Roman" w:hAnsi="Times New Roman" w:cs="Times New Roman"/>
                <w:sz w:val="24"/>
                <w:szCs w:val="24"/>
                <w:lang w:eastAsia="en-US"/>
              </w:rPr>
              <w:t>, социально-эмоциональное развитие, ознакомление с окружающим миром)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Подвижная игра "Кот и мышь". Цель: развивать внимание, умение ориентироваться в пространстве, быстро двигаться по сигналу, бегать с ускорением, быстро меняя направление, играть по правилам.</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выбирают (можно по считалке) двоих водящих: один - "кот", второй - "мышь", остальные встают в круг, берутся за руки. Мышь в середине круга, кот за кругом; во время хоровода герои присматриваются друг к другу.</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Дети ходят по кругу, говорят слова: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Мыши водят хоровод,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На лежанке дремлет 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Тише, мыши, не шумите,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Кота Ваську не будите.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Как проснется Васька-кот,</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Разобьет весь хоровод!</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Последние слова - сигнал к погоне: играющие понимают руки, не размыкая их, образуя "дверки", мышка выбегает наружу и бежит от кота.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Кот догоняет, мышь убегает. Если кот в погоне касается рукой мыши, то игра останавливается. 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Пару водящих можно перевыбрать. (ознакомление с окружающим миром,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xml:space="preserve">Малоподвижная игра "Мяч в кругу". </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Цель: совершенствовать навык отталкивания мяча, учить ориентироваться в пространстве, развивать фиксацию взора, активизировать прослеживающую функцию глаза.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 Мячик, мячик,</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Ты по полу покатись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И Аману улыбнись!</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p w:rsidR="00CF1317" w:rsidRPr="00E85C03" w:rsidRDefault="00CF1317" w:rsidP="00E85C03">
            <w:pPr>
              <w:pStyle w:val="normal0"/>
              <w:widowControl w:val="0"/>
              <w:spacing w:line="240" w:lineRule="auto"/>
              <w:rPr>
                <w:rFonts w:ascii="Times New Roman" w:hAnsi="Times New Roman" w:cs="Times New Roman"/>
                <w:sz w:val="24"/>
                <w:szCs w:val="24"/>
                <w:lang w:eastAsia="en-US"/>
              </w:rPr>
            </w:pPr>
          </w:p>
        </w:tc>
      </w:tr>
      <w:tr w:rsidR="00CF1317" w:rsidRPr="00E85C03">
        <w:tc>
          <w:tcPr>
            <w:tcW w:w="2093" w:type="dxa"/>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Уход детей домой</w:t>
            </w:r>
          </w:p>
        </w:tc>
        <w:tc>
          <w:tcPr>
            <w:tcW w:w="12693" w:type="dxa"/>
            <w:gridSpan w:val="5"/>
          </w:tcPr>
          <w:p w:rsidR="00CF1317" w:rsidRPr="00E85C03" w:rsidRDefault="00CF1317" w:rsidP="00E85C03">
            <w:pPr>
              <w:spacing w:after="0" w:line="240" w:lineRule="auto"/>
              <w:rPr>
                <w:rFonts w:ascii="Times New Roman" w:hAnsi="Times New Roman" w:cs="Times New Roman"/>
                <w:sz w:val="24"/>
                <w:szCs w:val="24"/>
                <w:lang w:eastAsia="en-US"/>
              </w:rPr>
            </w:pPr>
            <w:r w:rsidRPr="00E85C03">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086883">
      <w:pPr>
        <w:spacing w:after="0" w:line="240" w:lineRule="auto"/>
        <w:jc w:val="center"/>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03.04-07.03.2023 г.</w:t>
      </w:r>
    </w:p>
    <w:tbl>
      <w:tblPr>
        <w:tblW w:w="14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33"/>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3.04</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4.04</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5.04</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6.04</w:t>
            </w:r>
          </w:p>
        </w:tc>
        <w:tc>
          <w:tcPr>
            <w:tcW w:w="263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7.04</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"Порядок в полках с игрушками".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 (культрно-гигиенические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Гимн. Цель: Воспитывать чувства патриотизма , уважение, гордость.</w:t>
            </w:r>
            <w:r w:rsidRPr="00473862">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"Кормление черепахи". Цель: побуждать детей к способам ухода за черепахой; закреплять представления о внешних особенностях черепахи; развивать чувство устойчивого интереса к трудовым действиям, живым объектам природы. (культрно-гигиенические навыки, навыки самообслуживания, социально-эмоциональное развитие, ознакомление с окружающим миром)</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"Полив комнатных растений".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(культрно-гигиенические навыки, навыки самообслуживания, социально-эмоциональное развитие, ознакомление с окружающим миром)</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"Порядок в коробках для настольных игр, для строительного материала". Цель: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 (культрно-гигиенические навыки, навыки самообслуживания, социально-эмоциональное развитие, ознакомление с окружающим миром)</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"Порядок в книжном уголке". Цель: побуждать детей к наведению порядка в книжном уголке, учить ставить и раскладывать книжки по-порядку, следить за отсутствием вмятостей, загибов; развивать потребность в опрятности предметов. (культрно-гигиенические навыки, навыки самообслуживания, социально-эмоциональное развитие, ознакомление с окружающим миром)</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«Гули - гуленьки»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 детям гуленьки прилетели,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Детям гуленьки песню спели: —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Детки малые, не шалите,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Детки малые, подходите.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Вокруг нас в кружок вставайте,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 кругу место занимайте.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Будем вокруг вас летать,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Будем с вами мы играть.</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«Гуленьки греют крылышки на солнышке»</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за спину. Руки вперед; по</w:t>
            </w:r>
            <w:r w:rsidRPr="00473862">
              <w:rPr>
                <w:rFonts w:ascii="Times New Roman" w:hAnsi="Times New Roman" w:cs="Times New Roman"/>
                <w:sz w:val="24"/>
                <w:szCs w:val="24"/>
                <w:lang w:eastAsia="en-US"/>
              </w:rPr>
              <w:softHyphen/>
              <w:t>ворачивать ладони вверх-вниз, сказать «горячо». Вернуться в и. п. Сохранять устойчивое положение. Повторить 5 раз.</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2. «Летают гули-гуленьки»</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Взмахи: одна рука вперед, дру</w:t>
            </w:r>
            <w:r w:rsidRPr="00473862">
              <w:rPr>
                <w:rFonts w:ascii="Times New Roman" w:hAnsi="Times New Roman" w:cs="Times New Roman"/>
                <w:sz w:val="24"/>
                <w:szCs w:val="24"/>
                <w:lang w:eastAsia="en-US"/>
              </w:rPr>
              <w:softHyphen/>
              <w:t>гая — назад, слегка пружиня колени; после 3—4-х движений рук — отдых. Вернуться в и. п. Приучать к большой амплитуде. Дыхание произвольное. Повторить 3—4 раза.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3. «Гуленьки клюют крошки»</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на пояс. Наклон вперед, смотреть вниз; руки отвести назад-вверх, выпрямиться. Вернуться в и. п. Дыха</w:t>
            </w:r>
            <w:r w:rsidRPr="00473862">
              <w:rPr>
                <w:rFonts w:ascii="Times New Roman" w:hAnsi="Times New Roman" w:cs="Times New Roman"/>
                <w:sz w:val="24"/>
                <w:szCs w:val="24"/>
                <w:lang w:eastAsia="en-US"/>
              </w:rPr>
              <w:softHyphen/>
              <w:t>ние произвольное. Повторить 5 раз.</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«Скачут-пляшут гуленьки»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Легкое подпрыгивание и встряхивание кистями рук. Повторить 3 раза, чередуя с ходьбой после 6—8 движений. Дыхание произвольное.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«Улетели гуленьки»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«а-а-ах». Повто</w:t>
            </w:r>
            <w:r w:rsidRPr="00473862">
              <w:rPr>
                <w:rFonts w:ascii="Times New Roman" w:hAnsi="Times New Roman" w:cs="Times New Roman"/>
                <w:sz w:val="24"/>
                <w:szCs w:val="24"/>
                <w:lang w:eastAsia="en-US"/>
              </w:rPr>
              <w:softHyphen/>
              <w:t>рить 3—4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малой подвижности «Гуленьки»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образуют круг вместе с педагогом, берутся за руки. Под чтение текста стихотворения педагогом идут хороводом в правую сторону:</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Ой, люли, люли, люленьки!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Прилетели к нам гуленьки,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Прилетели гуленьки.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Сели возле люленьки.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вместе идут по кругу в обратную сторону)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Они стали ворковать,</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Ване спать не давать.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Ой, вы, гули, не воркуйте,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Дайте Ванечке поспать.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(Дети останавливаются)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Первая гуля говорит: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«Надо кашкой накормить». (Дети имитируют еду ложкой)</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вторая говорит: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«Ване спать надо велеть». (Дети присаживаются на корточки, руки под щеку)</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третья гуля говорит: «Погулять надо сходить».</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врассыпную расходятся по игровой площадке, гуляют рядом с педагогом)</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rPr>
              <w:t>(физическая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у нас есть ложки,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(культрно-гигиенические навыки, навыки самообслуживания, социально-эмоциональное развитие)</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Формировать у детей положительное настроение и мотивацию к игровой деятельности, воспитывать дружелюбие. - Мы, ребята, посмеемся,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друг другу улыбнемся!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нам дружить,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мире чтобы жить!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ребята, посмеемся,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друг другу улыбнемся!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Смех поднимет настроение,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Мы прочтем стихотворенье!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"Цветные полоски". Цель: упражнять в различении, сравнении цветов; мотивировать детей к выполнению поставленной задачи; воспитывать дружеские отношения. Ход игры: Показать детям полоски, назвать цвета, детям нужно найти такую же полосу на столе. (основы математики)</w:t>
            </w:r>
          </w:p>
        </w:tc>
      </w:tr>
      <w:tr w:rsidR="00CF1317" w:rsidRPr="00473862">
        <w:trPr>
          <w:trHeight w:val="1483"/>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(включаая ОД воспитателей)</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Тема: "Космонавты - наша гордость".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Продолжать учить навыкам ходьбы с высоким подниманием колен. Развивать навыки быстрого бега (10-20 метр) . Совершенствовать навыки вползания в дугу. Воспитывать интерес к физкультурной деятельности. Подвижная игра "Самолеты".</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Игровое упражнение "Кенгуру".</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отрабатывать навыки прыжков на двух ногах с продвижением вперед.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"Пузырики".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делают глубокий вдох через нос, надуют «щёчки – пузырики» и медленно выдыхают через чуть приоткрытый рот. Повторяют 2-3р.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«Волк»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совершенствовать умение использовать природные материалы и методы преобразования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"Космические чудеса".</w:t>
            </w:r>
            <w:r w:rsidRPr="00473862">
              <w:rPr>
                <w:rFonts w:ascii="Times New Roman" w:hAnsi="Times New Roman" w:cs="Times New Roman"/>
                <w:sz w:val="24"/>
                <w:szCs w:val="24"/>
                <w:lang w:val="kk-KZ" w:eastAsia="en-US"/>
              </w:rPr>
              <w:t xml:space="preserve"> Цель:</w:t>
            </w:r>
            <w:r w:rsidRPr="00473862">
              <w:rPr>
                <w:rFonts w:ascii="Times New Roman" w:hAnsi="Times New Roman" w:cs="Times New Roman"/>
                <w:sz w:val="24"/>
                <w:szCs w:val="24"/>
                <w:lang w:eastAsia="en-US"/>
              </w:rPr>
              <w:t xml:space="preserve"> Продолжать совершенствовать навыки прыжка двумя ногами;навыки ходьбы с высоким подниманием колен. Развивать навыки катания мяча двумя руками. Привлекать к совместным подвижным играм, правилам позитивных взаимоотношений.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"Быстро в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действовать по сигналу педагога, двигаться врассыпную в разных направлениях, бегать одновременно всей группой, использовать всю площадь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"Кролики".</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действовать по сигналу, выполнять прыжки на двух ногах с продвижением вперед, бег врассыпную, подлезание под шнур, не касаясь руками пола.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Построение в колонну.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«Трусливый зайка»</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совершенствовать умение использовать природные материалы и методы преобразования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"Волшебный космос".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навыки ходьбы по гимнастической скамейке; навыки построения в строю, находить свое место в строю, круге (по зрительным ориентирам). Привлекать к совместным подвижным играм, правилам позитивных взаимоотношений. Подвижная игра "Догоните мяч".</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 детей умение ловить мячи, ориентироваться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"Птица и птенчики".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действовать по сигналу педагога, выполнять бег и ходьбу врассыпную, ориентироваться в пространстве, использовать всю площадь зала. Построение в колонну.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"Подуй на одуванчик".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дети стоят или сидят. Делают глубокий вдох носом, затем длинный выдох через рот, как будто хочет сдуть с одуванчика пух.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«Белка и орешки»</w:t>
            </w:r>
          </w:p>
          <w:p w:rsidR="00CF1317" w:rsidRPr="009C1C1B"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совершенствовать умение использовать природные материалы и методы преобразования бумаги (разрывание); использовать в речи билингвальный компонент; Иметь представление о диких животных Казахстана; закреплять знания о </w:t>
            </w:r>
            <w:r w:rsidRPr="009C1C1B">
              <w:rPr>
                <w:rFonts w:ascii="Times New Roman" w:hAnsi="Times New Roman" w:cs="Times New Roman"/>
                <w:sz w:val="24"/>
                <w:szCs w:val="24"/>
                <w:lang w:eastAsia="en-US"/>
              </w:rPr>
              <w:t>форме и цвете.</w:t>
            </w:r>
          </w:p>
          <w:p w:rsidR="00CF1317" w:rsidRPr="009C1C1B" w:rsidRDefault="00CF1317" w:rsidP="001C6A20">
            <w:pPr>
              <w:pStyle w:val="normal0"/>
              <w:widowControl w:val="0"/>
              <w:spacing w:line="240" w:lineRule="auto"/>
              <w:rPr>
                <w:rFonts w:ascii="Times New Roman" w:hAnsi="Times New Roman" w:cs="Times New Roman"/>
                <w:sz w:val="24"/>
                <w:szCs w:val="24"/>
                <w:lang w:eastAsia="en-US"/>
              </w:rPr>
            </w:pPr>
            <w:r w:rsidRPr="009C1C1B">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9C1C1B">
              <w:rPr>
                <w:rFonts w:ascii="Times New Roman" w:hAnsi="Times New Roman" w:cs="Times New Roman"/>
                <w:sz w:val="24"/>
                <w:szCs w:val="24"/>
                <w:lang w:val="kk-KZ" w:eastAsia="en-US"/>
              </w:rPr>
              <w:t>(Рисование, лепка, аппликация, развитие речи и художественная литература, ознакомление с окружающим миром, основы математики, казахский язык</w:t>
            </w:r>
            <w:r w:rsidRPr="00473862">
              <w:rPr>
                <w:lang w:val="kk-KZ" w:eastAsia="en-US"/>
              </w:rPr>
              <w:t xml:space="preserve">) </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«Небеса»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космосе; воспитывать культурно-нравственные нормы поведения.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занятия: Е.Тиличеева "Самолет", песня.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Песня "Дождик". Музыка  М. Красева, слова Н. Френкеля.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Пьеса М. Раухвергера "Танец с воздушными шарами".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"Покажи ладошки", латвийская народная полька.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 на колокольчиках.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«Снежный барс» 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совершенствовать умение использовать природные материалы и методы преобразования бумаги (разрывание) ;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33"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Мақсаты: Қарапайым сұрақтарды түсіну және оларға қысқа сөйлемдермен жауап беру қабілетін қалыптастыру. Тұрмыстық заттарды білдіретін сөздермен балалардың сөздік қорын кеңейту.</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 xml:space="preserve">«Кім жылдым» ойыны. Мақсаты: тұрмыстық заттарды білдіретін сөздермен балалардың сөздік қорын кеңейту.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Ойын барысы: Мұғалім екі баланы тақтаға шақырып, қазақ тілінде бір тұрмыстық затын атайды. Тақтада тұрмыстық заттардын суреттері болады. Балалардың қайсысы аталған  тұрмыстық заттарды тезірек көрсетсе, сол жеңімпаз болады.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«На лесной опушке»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совершенствовать умение использовать природные материалы и методы преобразования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473862">
        <w:trPr>
          <w:trHeight w:val="17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одежду доставай.</w:t>
            </w:r>
            <w:r w:rsidRPr="00473862">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уличным движением. Цель: уточнить и расширить представления детей об улице, дороге; активировать внимание к грузовому, легковому транспорту; продолжать формировать знания о правилах поведения на улице, развивать наблюдательность.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Педагог предлагает послушать шум моторов в гудков движущихся машин на улице.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послушайте... Что это за звуки? Откуда они?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Показывает движущиеся машины.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и назовите, какие машины вы видите на дороге.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возит грузовой транспорт? Что главное в грузовой машине?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Кого перевозит легковой транспорт? Что главное в легковой машине?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есть и у легковых, и у грузовых машин?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Почему машины не сталкиваются друг с другом, а ездят и поворачивают спокойно?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Светофор регулирует движение машин и пешеходов.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Запомните: правила дорожного движения должны соблюдать все-все. Тогда будет порядок.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дороге множество правил: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где едет, куда как идти.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Их придумали, чтобы аварий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случилось с тобою в пути.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 Шалаева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помощь в уборке сора с участка (камешки, растительный сор, мелкие веточки). 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«Цветные автомобили». 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"Кто быстрее?". Цель: развивать скорость бега, силу, координацию движений.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"Прыгай дальше". Цель: развивать физические способности, силу, кооржинацию движений, игровые навыки, желание играть по правилам.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птицами весной.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желание заботиться о птицах; учить называть птиц и названия их частей тела; упражнять в умении находить отличия и сходство птиц.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Педагог предлагает прислушаться к птичьим голосам.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Слышите? Кто это? Каких птиц вы узнали по голосам?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чирикают воробьи, поют скворцы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на строение птиц. Что есть у них? (Голова, клюв, глаза, шея, туловище, крылья, хвост, ноги.) Чем они покрыты? Это шерсть? (Птицы покрыты перьями.)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передвигаются птицы? (Птицы прыгают, летают, сидят, ходят.)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Птицы поют, чирикают, потому что пришла весна. Птицы рады весне, вьют гнезда.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Весна пришла во дворы,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Много хлопот у детворы: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Быть молодцами,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Понаблюдать за скворцами,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Почистить грядки,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Поиграть в прятки.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кормление птиц в безопасном месте.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"Совушка".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следовать правилам игры, двигаться и останавливаться по сигналу, передвигаться, не наталкиваясь друг на друга, используя все игровое пространство.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 кочки на кочку".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"Добеги до флага".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скорость бега, физические способности, игровые навыки, желание играть по правилам. (социально-эмоциональное развитие, физическая культура)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березой в середине весны.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наблюдать за соцветиями, сережками на ветках березы весной; развивать умение различать березу по внешним признакам; воспитывать любовь к природе.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Педагог подводит детей к березе: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Вы узнали это дерево?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береза. Береза - это лиственное дерево.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На ветках березы появляются листья. Листья небольшие, с заостренными концами. А сейчас, посмотрите, на ветках свисают красивые сережки. В сережках спрятаны семена березы. Ветер срывает эти сережки. В тех местах, где опадут семена, могут вырасти новые ростки дерева.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погладить кору березы, определяется цвет как белый с черными прожилками, на ощупь кора гладкая, местами шершавая.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Березка, березка".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Березка, березка,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Висячие сережки,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Набухшие почки,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Игривые листочки,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Зеленые кудряшки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беленькой рубашке,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тонком платьице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 веточками прячешься.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грустить не спеши,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Веточками помаши.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Вытирай же слезки,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Белая березка.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"Самолеты".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(самолеты).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двигаться согласно текста, показу педагога, его словам: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самолеты? Покажите ваши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Приготовились (руки, согнутые в локтях перед собой)! Завели моторы! Р-р-р!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Крутим-крутим, заводим мотор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Полетели! (Вытянутые в стороны прямые руки, бег в разные стороны. Бег до 10 сек.).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Самолеты, садитесь на аэродром! (Замедление движения, присед на корточки, выравнивание дыхания.)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"Быстрый мяч" (прокатывание мяча в прямом направлении) 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ходьба с высоким подниманием колен, сохраняя равновесие.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физические способности, координаию движений, игровые навыки, желание играть по правилам. (социально-эмоциональное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солнцем, солнечным зайчиком. Цель: развивать представления детей о солнце, солнечном зайчике; воспитывать любознательность.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 Ребята, какая сегодня погода?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Погода ясная, солнечная. Почему погода ясная?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Светит солнце. Солнце дает много света и тепла. Особенно солнце весной после зимы светит ярче, поднимается высоко.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Кто знает, что такое "солнечные зайчики"?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можно получить солнечный зайчик?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Используется зеркало.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 помощью зеркала я поймаю солнечного зайчика. Посмотрите, какой он непоседа, то и дело скачет.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"Солнечные зайчики".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Задрожали на окне,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Побежали по стене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Солнечные, быстрые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Зайчики лучистые! (К. Жанабаев)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предупреждает детей о том, что на солнце и в зеркало с солнцем в отражении смотреть нельзя.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"Солнышко и дождик".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очистка беседки от сора. 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Құлыншақтар" ("Лошадки"). Цель: развивать силу, навыки бега с поскоками в разных направлениях, умения двигаться по сигналу, пользоваться атрибутами,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Каждый ребенок может играть в роли лошадки индивидуально, а также собираться в пары, согласовывая движения.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"Попади и поймай" (бросание ловля мяча). 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прыжки с провдижением вперед, через препятствия. Цель: развивать физические способности, координацию движений, игровые навыки, желание играть по правилам. (социально-эмоциональное развитие, физическая культура)</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погодой.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представления детей о ясной, пасмурной, облачной погоде; вызывать интерес к особенностям состояния (небо голубое, в небе тучи, в небе белые облака); воспитывать любознательность.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Педагог обращает внимание на небо, предлагает определить его цвет либо отметить наличие облаков.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небо голубое,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Солнце светит золотое,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Значит, ясная погода,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 радует природа.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в небе кучи туч,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проглядывает луч,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Пасмурной зовем погоду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Или просто непогодой.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в небе облака,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Говорим наверняка: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Нет, она не солнечная,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Погода облачная.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того, как дети вместе со взрослым прочитают стихотворение, предлагается еще раз определить, назвать, какая погода.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игра"Беги ко мне".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навыки быстрого бега, учить двигаться, не мешая друг другу, быстро действовать по команде педагога.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метание мешочка в горизонтальную цель. Цель: развивать ловкость, меткость, физические способности, игровые навыки, желание играть по правилам.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Мотивировать желание последовательно раздеваться, размещать одежду в шкафу по местам, последовательно одевать одежду для группы; побуждать к демонстрации самостоятельно умываться: засучивать рукава, намыливать руки, смывать аккуратно, отжимать, вытирать насухо.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Самостоятельно раздеваемся (одеваемся),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все у нас получается.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крючок повесим кофту,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Штанишки сложим мы на полку,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Обувь поставим в обувницу.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вот, что значит не лениться. Д. Ахметова (кофта- күртеше, штаны - шалбар, аяқ-киім - обувь) (культурно-гигиенические навыки, навыки самообслуживания, социально-эмоциональное развитие, ознакомление с окружающим миром, казахский язык)</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Большими вырасти хотим.</w:t>
            </w:r>
            <w:r w:rsidRPr="00473862">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 (музыка)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 1. «Колобок»</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(лёжа на спине, руки вдоль туловища, повороты туловища влево – вправо)</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2. И. п. – лёжа на спине, поднимание ног.</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Вдох – поднять правую ногу, выдох – опустить.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То же с левой ноги.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То же две ноги вместе. Ноги поднять под прямым углом к туловищу (4 – 6 раз)</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3. «Кошечка»</w:t>
            </w:r>
          </w:p>
          <w:p w:rsidR="00CF1317" w:rsidRPr="00473862" w:rsidRDefault="00CF1317" w:rsidP="001C6A20">
            <w:pPr>
              <w:spacing w:after="0" w:line="240" w:lineRule="auto"/>
              <w:ind w:hanging="2"/>
              <w:rPr>
                <w:rFonts w:ascii="Times New Roman" w:hAnsi="Times New Roman" w:cs="Times New Roman"/>
                <w:sz w:val="24"/>
                <w:szCs w:val="24"/>
              </w:rPr>
            </w:pPr>
            <w:r w:rsidRPr="00473862">
              <w:rPr>
                <w:rFonts w:ascii="Times New Roman" w:hAnsi="Times New Roman" w:cs="Times New Roman"/>
                <w:sz w:val="24"/>
                <w:szCs w:val="24"/>
              </w:rPr>
              <w:t>И. п. – на четвереньках</w:t>
            </w:r>
          </w:p>
          <w:p w:rsidR="00CF1317" w:rsidRPr="00473862" w:rsidRDefault="00CF1317" w:rsidP="001C6A20">
            <w:pPr>
              <w:numPr>
                <w:ilvl w:val="0"/>
                <w:numId w:val="8"/>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«Кошечка веселая» - прогнуть спинку вниз, голову поднять;</w:t>
            </w:r>
          </w:p>
          <w:p w:rsidR="00CF1317" w:rsidRPr="00473862" w:rsidRDefault="00CF1317" w:rsidP="001C6A20">
            <w:pPr>
              <w:numPr>
                <w:ilvl w:val="0"/>
                <w:numId w:val="8"/>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«Кошечка сердитая» - прогнуть спинку вверх, голову опустить.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II. «Зарядка»</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Солнце глянуло в кроватку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1,2,3,4,5,</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Все мы делаем зарядку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Надо нам присесть и встать.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Руки вытянуть пошире</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1,2,3,4,5,</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Наклониться, 3,4,</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И на месте поскакать.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 носок, потом на пятку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Все мы делаем зарядку.</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(движения в соответствии с текстом)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социально-эмоциональное развитие, ознакомление с окружающим миром, физическая культура)</w:t>
            </w:r>
          </w:p>
        </w:tc>
      </w:tr>
      <w:tr w:rsidR="00CF1317" w:rsidRPr="00473862">
        <w:trPr>
          <w:trHeight w:val="117"/>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Продолжать развивать навыки пользования столовыми приборами, салфеткой; побуждать пользоваться платком при чихании (повернуть голову к плечу, что рот должен быть закрыт салфеткой); побуждать желать приятного аппетита, благодарить.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Ай да каша,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Вкусная наша.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Каша вкусная,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Душистая, лучшая.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473862">
        <w:trPr>
          <w:trHeight w:val="14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"Найди круглые, треугольные, квадратные, прямоугольные предметы".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закрепить знания о геометрических фигурах, их свойствах, побуждать соотносить формы окружающих предметов с теми или иными геометрическими фигурами; развивать восприятие, внимание, мышление, речь; расширять кругозор.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Модели геометрических фигур одинакового цвета. Различные предметы и игрушки напоминающие по форме ту или иную геометрическую фигуру.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обследовать ту или иную геометрическую фигуру, обсудить ее свойства. Затем следует задание: найти в окружающем пространстве предметы, схожие по форме с обследуемой фигурой, собрать рядом, еще раз сравнить, найти черты схожести.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игры. Можно предложить разным играющим обследовать свою желаемую фигуру, собрать предметы, только схожие с ней. (основы математики, развитие речи и художественная литератуура,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"Что это и для чего нужно?"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расширять и закреплять представления о предметах ближайшего окружения; развивать грамматический строй речи.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Развивающая игра "Фотоаппарат".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мышления, внимания, памяти, речи. Наглядные пособия: картинки лото или другие картинки. Ход игры: Педагог показывает картинку ребенку на 5 секунд. Затем уберите ее и попросите детей запомнить, что изображено. Если ребенок затрудняется, педагог задает направляющий вопрос: сколько, какого цвета и т.д.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"Найди отличие". Цель: развивать умение сравнивать предметы, находить сходства и различия. Наглядные пособия: сюжетные иллюстрации. Ход игры: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"Кому что нужно?" Цель: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 Ход игры: Детям предложены различные картинки, с помощью которых они должны определить логисеские пары. Объяснить свой выбор.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в образовательных центрах/ Индивидуальная рбота с детьми</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«Маленький дом для зайки»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Совершенствование навыков конструирования, учить различать, называть и использовать основные строительные детали: кубики, кирпичи, цилиндры, триугольные призмы; дать возможность самостоятельно сооружать постройки по простым схемам и образцам рисунков, приобать к умению анализировать свою постройку.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Индивидуальная работа. Динамическое упражнение "Давайте полетим в космос". Цель: развивать чувство ритма, выполнять действия под музыку. Ход игры: - Дети, давайте встанем, полетим на ракете и немного освежимся!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в космос полетим (двигать руками вверх-вниз),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ракете посидим (обнимать себя).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Крылья широко раскинем (разводить руками в стороны),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небе темно-синем (руками изображать "полет").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Зуууу! Зуууу!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двигаются в соответствии с ритмом музыки, словами, следуя за педагогом. (развитие речи и художественная литерат</w:t>
            </w:r>
            <w:r>
              <w:rPr>
                <w:rFonts w:ascii="Times New Roman" w:hAnsi="Times New Roman" w:cs="Times New Roman"/>
                <w:sz w:val="24"/>
                <w:szCs w:val="24"/>
                <w:lang w:eastAsia="en-US"/>
              </w:rPr>
              <w:t>у</w:t>
            </w:r>
            <w:r w:rsidRPr="00473862">
              <w:rPr>
                <w:rFonts w:ascii="Times New Roman" w:hAnsi="Times New Roman" w:cs="Times New Roman"/>
                <w:sz w:val="24"/>
                <w:szCs w:val="24"/>
                <w:lang w:eastAsia="en-US"/>
              </w:rPr>
              <w:t>ра, ознакомление с окружающим миром, музыка)</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«Дома большие и маленькие»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Совершенствование навыков конструирования, учить различать, называть и испоьзовать основные строительные детали: кубики, кирпичи, цилиндры, триугольные призмы; дать возможность самостоятельно сооружать постройки по простым схемам и образцам рисунков, приобать к умению анализировать свою постройку.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 xml:space="preserve">знакомление с окружающим миром </w:t>
            </w:r>
            <w:r w:rsidRPr="00473862">
              <w:rPr>
                <w:rFonts w:ascii="Times New Roman" w:hAnsi="Times New Roman" w:cs="Times New Roman"/>
                <w:sz w:val="24"/>
                <w:szCs w:val="24"/>
                <w:lang w:val="kk-KZ" w:eastAsia="en-US"/>
              </w:rPr>
              <w:t xml:space="preserve">)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Коррекционная работа (Педагог-психолог). Заключение 3. Цель:</w:t>
            </w:r>
            <w:r w:rsidRPr="00473862">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 xml:space="preserve"> «Ежик»</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Ежика возьмем в ладошки (берем массажный мячик) И потрем его слегка, (в одной ручке держим мячик, другой проводим по нему) Разглядим его иголки, (меняем ручку, делаем тоже самой) Помассируем бока. (катаем между ладошек) Ежика в руках кручу, (пальчиками крутим мячик) Поиграть я с ним хочу. Домик сделаю в ладошках – (прячем мячик в ладошках) Не достанет его кошка. (прижимаем ладошки к себе).</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«Мой детский сад»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Совершенствование навыков конструирования, учить различать, называть и испоьзовать основные строительные детали: кубики, кирпичи, цилиндры, триугольные призмы; дать возможность самостоятельно сооружать постройки по простым схемам и образцам рисунков, приобать к умению анализировать свою постройку.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xml:space="preserve">)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Коррекционная работа (Педагог-логопед). Заключение 3</w:t>
            </w:r>
          </w:p>
          <w:p w:rsidR="00CF1317" w:rsidRPr="00174C9D" w:rsidRDefault="00CF1317" w:rsidP="001C6A20">
            <w:pPr>
              <w:pStyle w:val="NormalWeb"/>
              <w:shd w:val="clear" w:color="auto" w:fill="FFFFFF"/>
              <w:spacing w:before="0" w:beforeAutospacing="0" w:after="0" w:afterAutospacing="0"/>
              <w:rPr>
                <w:lang w:eastAsia="en-US"/>
              </w:rPr>
            </w:pPr>
            <w:r w:rsidRPr="00473862">
              <w:rPr>
                <w:lang w:eastAsia="en-US"/>
              </w:rPr>
              <w:t>Игра «Составь предложение»</w:t>
            </w:r>
          </w:p>
          <w:p w:rsidR="00CF1317" w:rsidRPr="00174C9D" w:rsidRDefault="00CF1317" w:rsidP="001C6A20">
            <w:pPr>
              <w:pStyle w:val="NormalWeb"/>
              <w:shd w:val="clear" w:color="auto" w:fill="FFFFFF"/>
              <w:spacing w:before="0" w:beforeAutospacing="0" w:after="0" w:afterAutospacing="0"/>
              <w:rPr>
                <w:lang w:eastAsia="en-US"/>
              </w:rPr>
            </w:pPr>
            <w:r w:rsidRPr="00473862">
              <w:rPr>
                <w:lang w:eastAsia="en-US"/>
              </w:rPr>
              <w:t>Цель:</w:t>
            </w:r>
            <w:r w:rsidRPr="00174C9D">
              <w:rPr>
                <w:lang w:eastAsia="en-US"/>
              </w:rPr>
              <w:t> развитие связной речи; учить составлять простые предложения, соблюдая смысловую связь между ними.</w:t>
            </w:r>
          </w:p>
          <w:p w:rsidR="00CF1317" w:rsidRPr="00174C9D" w:rsidRDefault="00CF1317" w:rsidP="001C6A20">
            <w:pPr>
              <w:pStyle w:val="NormalWeb"/>
              <w:shd w:val="clear" w:color="auto" w:fill="FFFFFF"/>
              <w:spacing w:before="0" w:beforeAutospacing="0" w:after="0" w:afterAutospacing="0"/>
              <w:rPr>
                <w:lang w:eastAsia="en-US"/>
              </w:rPr>
            </w:pPr>
            <w:r w:rsidRPr="00174C9D">
              <w:rPr>
                <w:lang w:eastAsia="en-US"/>
              </w:rPr>
              <w:t>Описание: Маленькие (предметные) карточки раскладываются на столе, Логопед предлагает ребёнку взять большую карточку и присоединить к маленькой карточке и составить предложение.</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 xml:space="preserve">Вариативный компанент «Умка» Тема «Готовка еды» Цель: </w:t>
            </w:r>
            <w:r w:rsidRPr="00473862">
              <w:rPr>
                <w:rStyle w:val="fontstyle01"/>
                <w:rFonts w:ascii="Times New Roman" w:hAnsi="Times New Roman" w:cs="Times New Roman"/>
              </w:rPr>
              <w:t>Дать понятия о труде повара, уточнить названия атрибутов и техники,</w:t>
            </w:r>
            <w:r w:rsidRPr="00473862">
              <w:rPr>
                <w:rFonts w:ascii="Times New Roman" w:hAnsi="Times New Roman" w:cs="Times New Roman"/>
                <w:sz w:val="24"/>
                <w:szCs w:val="24"/>
              </w:rPr>
              <w:br/>
            </w:r>
            <w:r w:rsidRPr="00473862">
              <w:rPr>
                <w:rStyle w:val="fontstyle01"/>
                <w:rFonts w:ascii="Times New Roman" w:hAnsi="Times New Roman" w:cs="Times New Roman"/>
              </w:rPr>
              <w:t>используемой поваром; формировать умения вступать в игровые действия по</w:t>
            </w:r>
            <w:r w:rsidRPr="00473862">
              <w:rPr>
                <w:rFonts w:ascii="Times New Roman" w:hAnsi="Times New Roman" w:cs="Times New Roman"/>
                <w:sz w:val="24"/>
                <w:szCs w:val="24"/>
              </w:rPr>
              <w:br/>
            </w:r>
            <w:r w:rsidRPr="00473862">
              <w:rPr>
                <w:rStyle w:val="fontstyle01"/>
                <w:rFonts w:ascii="Times New Roman" w:hAnsi="Times New Roman" w:cs="Times New Roman"/>
              </w:rPr>
              <w:t>сюжету игры "Кухня" на основе коммуникативных и эмоциональных отношений,</w:t>
            </w:r>
            <w:r w:rsidRPr="00473862">
              <w:rPr>
                <w:rFonts w:ascii="Times New Roman" w:hAnsi="Times New Roman" w:cs="Times New Roman"/>
                <w:sz w:val="24"/>
                <w:szCs w:val="24"/>
              </w:rPr>
              <w:br/>
            </w:r>
            <w:r w:rsidRPr="00473862">
              <w:rPr>
                <w:rStyle w:val="fontstyle01"/>
                <w:rFonts w:ascii="Times New Roman" w:hAnsi="Times New Roman" w:cs="Times New Roman"/>
              </w:rPr>
              <w:t>учить следовать правилам и сюжету игры в группе сверстников; воспитывать</w:t>
            </w:r>
            <w:r w:rsidRPr="00473862">
              <w:rPr>
                <w:rFonts w:ascii="Times New Roman" w:hAnsi="Times New Roman" w:cs="Times New Roman"/>
                <w:sz w:val="24"/>
                <w:szCs w:val="24"/>
              </w:rPr>
              <w:br/>
            </w:r>
            <w:r w:rsidRPr="00473862">
              <w:rPr>
                <w:rStyle w:val="fontstyle01"/>
                <w:rFonts w:ascii="Times New Roman" w:hAnsi="Times New Roman" w:cs="Times New Roman"/>
              </w:rPr>
              <w:t>терпение, организованность, основы уважения к труду взрослого.</w:t>
            </w:r>
            <w:r w:rsidRPr="00473862">
              <w:rPr>
                <w:rFonts w:ascii="Times New Roman" w:hAnsi="Times New Roman" w:cs="Times New Roman"/>
                <w:sz w:val="24"/>
                <w:szCs w:val="24"/>
              </w:rPr>
              <w:br/>
            </w:r>
            <w:r w:rsidRPr="00473862">
              <w:rPr>
                <w:rStyle w:val="fontstyle01"/>
                <w:rFonts w:ascii="Times New Roman" w:hAnsi="Times New Roman" w:cs="Times New Roman"/>
              </w:rPr>
              <w:t>Освоить основные профессиональные действия повара в игре "Приготовим</w:t>
            </w:r>
            <w:r w:rsidRPr="00473862">
              <w:rPr>
                <w:rFonts w:ascii="Times New Roman" w:hAnsi="Times New Roman" w:cs="Times New Roman"/>
                <w:sz w:val="24"/>
                <w:szCs w:val="24"/>
              </w:rPr>
              <w:br/>
            </w:r>
            <w:r w:rsidRPr="00473862">
              <w:rPr>
                <w:rStyle w:val="fontstyle01"/>
                <w:rFonts w:ascii="Times New Roman" w:hAnsi="Times New Roman" w:cs="Times New Roman"/>
              </w:rPr>
              <w:t>пищу"; в ходе простых взаимоотношений найти свое место и улучшить умение</w:t>
            </w:r>
            <w:r w:rsidRPr="00473862">
              <w:rPr>
                <w:rFonts w:ascii="Times New Roman" w:hAnsi="Times New Roman" w:cs="Times New Roman"/>
                <w:sz w:val="24"/>
                <w:szCs w:val="24"/>
              </w:rPr>
              <w:br/>
            </w:r>
            <w:r w:rsidRPr="00473862">
              <w:rPr>
                <w:rStyle w:val="fontstyle01"/>
                <w:rFonts w:ascii="Times New Roman" w:hAnsi="Times New Roman" w:cs="Times New Roman"/>
              </w:rPr>
              <w:t>придерживаться системы и условий игры; развить мелкую моторику рук,</w:t>
            </w:r>
            <w:r w:rsidRPr="00473862">
              <w:rPr>
                <w:rFonts w:ascii="Times New Roman" w:hAnsi="Times New Roman" w:cs="Times New Roman"/>
                <w:sz w:val="24"/>
                <w:szCs w:val="24"/>
              </w:rPr>
              <w:br/>
            </w:r>
            <w:r w:rsidRPr="00473862">
              <w:rPr>
                <w:rStyle w:val="fontstyle01"/>
                <w:rFonts w:ascii="Times New Roman" w:hAnsi="Times New Roman" w:cs="Times New Roman"/>
              </w:rPr>
              <w:t>мышление.</w:t>
            </w:r>
            <w:r w:rsidRPr="00473862">
              <w:rPr>
                <w:rFonts w:ascii="Times New Roman" w:hAnsi="Times New Roman" w:cs="Times New Roman"/>
                <w:sz w:val="24"/>
                <w:szCs w:val="24"/>
              </w:rPr>
              <w:br/>
            </w:r>
            <w:r w:rsidRPr="00473862">
              <w:rPr>
                <w:rStyle w:val="fontstyle01"/>
                <w:rFonts w:ascii="Times New Roman" w:hAnsi="Times New Roman" w:cs="Times New Roman"/>
              </w:rPr>
              <w:t>Выработать терпение и аккуратность; мотивировать к труду.</w:t>
            </w:r>
            <w:r w:rsidRPr="00473862">
              <w:rPr>
                <w:rFonts w:ascii="Times New Roman" w:hAnsi="Times New Roman" w:cs="Times New Roman"/>
                <w:sz w:val="24"/>
                <w:szCs w:val="24"/>
              </w:rPr>
              <w:t xml:space="preserve"> Игра-упражнение "Что нужно для готовки пищи?"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Уточнить у детей представления о видах продуктов, из которых готовитсяпища, закрепить действия повара при готовке пищи.Правила.Дети должны уточнить виды одежды, которые нужны повару, выбрать продукты</w:t>
            </w:r>
            <w:r w:rsidRPr="00473862">
              <w:rPr>
                <w:rFonts w:ascii="Times New Roman" w:hAnsi="Times New Roman" w:cs="Times New Roman"/>
                <w:sz w:val="24"/>
                <w:szCs w:val="24"/>
                <w:lang w:eastAsia="en-US"/>
              </w:rPr>
              <w:br/>
              <w:t>для готовки пищи.Ход.</w:t>
            </w:r>
            <w:r w:rsidRPr="00473862">
              <w:rPr>
                <w:rFonts w:ascii="Times New Roman" w:hAnsi="Times New Roman" w:cs="Times New Roman"/>
                <w:sz w:val="24"/>
                <w:szCs w:val="24"/>
                <w:lang w:eastAsia="en-US"/>
              </w:rPr>
              <w:br/>
              <w:t>Дети сами выбирают себе фартуки, колпаки, косынки для "готовки пищи".</w:t>
            </w:r>
            <w:r w:rsidRPr="00473862">
              <w:rPr>
                <w:rFonts w:ascii="Times New Roman" w:hAnsi="Times New Roman" w:cs="Times New Roman"/>
                <w:sz w:val="24"/>
                <w:szCs w:val="24"/>
                <w:lang w:eastAsia="en-US"/>
              </w:rPr>
              <w:br/>
              <w:t>Перед детьми выставляются два панно две разные картинки: в одной человек,</w:t>
            </w:r>
            <w:r w:rsidRPr="00473862">
              <w:rPr>
                <w:rFonts w:ascii="Times New Roman" w:hAnsi="Times New Roman" w:cs="Times New Roman"/>
                <w:sz w:val="24"/>
                <w:szCs w:val="24"/>
                <w:lang w:eastAsia="en-US"/>
              </w:rPr>
              <w:br/>
              <w:t>одетый в обычную одежду, во второй - печь. - Дети, что вы видите в каждой картинке?- Выберите из группы картинок те, в которых есть одежда для повара.- Переложите к картинки с изображением этого человека.- У этой печи продукты, которые нужны для готовки для печи.Для работы с картинками на ковре (на столе) приглашаются все дети.Раскладываются предметные картинки:белый фартук повара, белый колпакповара, белый халат с красным крестом, белый колпак с красным крестом, нож,поварешка, кастрюля, разделочная доска, капуста, морковь, лук, картошка,</w:t>
            </w:r>
            <w:r w:rsidRPr="00473862">
              <w:rPr>
                <w:rFonts w:ascii="Times New Roman" w:hAnsi="Times New Roman" w:cs="Times New Roman"/>
                <w:sz w:val="24"/>
                <w:szCs w:val="24"/>
                <w:lang w:eastAsia="en-US"/>
              </w:rPr>
              <w:br/>
              <w:t>мясо, хлеб тандыр, батон, печенье, булочка,электропечь с духовкой. - Молодцы. Садитесь на места.- …, почему ты выбрала фартук и белый колпак? - Да, это все нужно повару. Одежда повара.</w:t>
            </w:r>
            <w:r w:rsidRPr="00473862">
              <w:rPr>
                <w:rFonts w:ascii="Times New Roman" w:hAnsi="Times New Roman" w:cs="Times New Roman"/>
                <w:sz w:val="24"/>
                <w:szCs w:val="24"/>
                <w:lang w:eastAsia="en-US"/>
              </w:rPr>
              <w:br/>
              <w:t>- Почему не взяла колпак и халат с красными крестами?- Да. Это одежда врача.</w:t>
            </w:r>
            <w:r w:rsidRPr="00473862">
              <w:rPr>
                <w:rFonts w:ascii="Times New Roman" w:hAnsi="Times New Roman" w:cs="Times New Roman"/>
                <w:sz w:val="24"/>
                <w:szCs w:val="24"/>
                <w:lang w:eastAsia="en-US"/>
              </w:rPr>
              <w:br/>
              <w:t>- Дети, а теперь давайте посмотрим на то, что мы собрали вокруг печи.- …, убери среди этих картинок есть не овощи, не продукты. Убери лишнее.- Почему ты убрала именно эти картинки?- Да. Он не нужны для работы повара. Молодец.</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«Домик моей мечты»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Совершенствование навыков конструирования, учить различать, называть и испоьзовать основные строительные детали: кубики, кирпичи, цилиндры, триугольные призмы; дать возможность самостоятельно сооружать постройки по простым схемам и образцам рисунков, приобать к умению анализировать свою постройку.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Индивидуальная работа. Дидактическая игра "Где ошибся художник?".  Цель: развивать мышление ребенка, учить находить несоответствие в рисунке. Ход игры: Педагог рассказывает, что художник рисовал картину на тему "Весна". Просит проверить, правильно ли все нарисовано. Ребенок находит вещи, которых не бывает весной, и рассказывает, в какой сезон это происходит. (развитие речи и художественная литератра, ознакомление с окружающим миром)</w:t>
            </w:r>
          </w:p>
        </w:tc>
        <w:tc>
          <w:tcPr>
            <w:tcW w:w="263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«Небоскреб»</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Совершенствование навыков конструирования, учить различать, называть и испоьзовать основные строительные детали: кубики, кирпичи, цилиндры, триугольные призмы; дать возможность самостоятельно сооружать постройки по простым схемам и образцам рисунков, приобать к умению анализировать свою постройку.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Индивидуальная работа. Дидактическая игра "Узнай по характеру".  Цель: учить детей распознавать животных по описанию; развивать мышление и речь детей. Ход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Трусливый, длинноухий, серый или белый. (Зайчик).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Коричневый, зимует в спячке, косолапый. (Медведь).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Серый, злой, голодный. (Волк).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Хитрый, ловкий. (Лис). (развитие речи и художественная литература, ознакомление с окружающим миром)</w:t>
            </w:r>
          </w:p>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желание самостоятельно, последовательно одеваться и обуваться, обращаться за помощью, умение поправлять одежду, следить за тем, чтобы все застежки были застегнуты; обращать индивидуальную и групповую готовность на прогулку. "Пару носочков, надену штаны, кофту надену. А ты? Шапку выверни, надевай, куртку застегивай, не зевай. Пара перчаток, пальчики в щели. Кажется, все для прогулки надели". Д. Ахметова (навыки самообслуживания, ознакомление с окружающим миром, развитие речи</w:t>
            </w:r>
            <w:r w:rsidRPr="00473862">
              <w:rPr>
                <w:rFonts w:ascii="Times New Roman" w:hAnsi="Times New Roman" w:cs="Times New Roman"/>
                <w:sz w:val="24"/>
                <w:szCs w:val="24"/>
                <w:lang w:val="kk-KZ" w:eastAsia="en-US"/>
              </w:rPr>
              <w:t xml:space="preserve"> и художественная литература</w:t>
            </w:r>
            <w:r w:rsidRPr="00473862">
              <w:rPr>
                <w:rFonts w:ascii="Times New Roman" w:hAnsi="Times New Roman" w:cs="Times New Roman"/>
                <w:sz w:val="24"/>
                <w:szCs w:val="24"/>
                <w:lang w:eastAsia="en-US"/>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трудом дворника.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продолжать развивать умение наблюдать за работой дворника; показать отличие труда дворника в разное время года; закрепить названия видов инвентаря дворника; воспитывать интерес и уважение к труду человека. Ход наблюдения: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"Дворник".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Дядя дворник по весне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Дарит радость детворе: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Залежалый сор сгребает,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Неустанно подметает.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Разойдутся тучи пыли,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Главное - чтоб не сорили.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Дворник граблями пройдет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очищен огород.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Вскопаны места для грядок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готово для посадок.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Много тратится труда,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явилась красота. (развитие речи</w:t>
            </w:r>
            <w:r w:rsidRPr="00473862">
              <w:rPr>
                <w:rFonts w:ascii="Times New Roman" w:hAnsi="Times New Roman" w:cs="Times New Roman"/>
                <w:sz w:val="24"/>
                <w:szCs w:val="24"/>
                <w:lang w:val="kk-KZ" w:eastAsia="en-US"/>
              </w:rPr>
              <w:t xml:space="preserve"> и художественная литература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очистка беседки от сора. 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"Поезд". Цель: развивать умение передвигаться по площадке в колонне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детей, предлагается "собрать"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Загудел паровоз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вагончики повёз: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"Чу-чу-чу,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Далеко я укачу!"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Вагончики зелёные бегут, бегут, бегут,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круглые колесики, всё тук, да тук, да тук.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дети не освоят умение двигаться в колонне по одному, сохраняя дистанцию, ведущим, "паровозом" выступает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игре можно совершать остановки: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Внимание,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Станция любимая самая!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Остановимся, погуляем,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пособираем.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может быть проведена в несколько кругов.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"Быстрый мяч" (прокатывание мяча в прямом направлении) 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вместе, делиться игрушками, умение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вороной.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закреплять имеющиеся представления детей о вороне, о внешних ее особенностях, о повадках, о жизни птицы весной; воспитывать любознательность.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Педагог предлагает послушать карканье вороны, найти ее, молча понаблюдать.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Также предлагается описать птицу: голова, клюв, глаза, шея, туловище, крылья, хвост, ноги.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вспомнить, какие особенности в поведении птицы они знают.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Обращается внимание на то, что ворона довольно большая птица, любит жить рядом с человеком, она всеядная, очень умная птица, а также определяется извлечение звуков птицей как карканье.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Над городом,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Над парками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Вороны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закаркали!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я кричу: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Не каркайте!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Хотим мы с папой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парк идти! (А. Барто)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а где может жить ворона?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Ворона, как и все птицы по весне из веток вьет либо чинит свое гнездо, выводит одного птенца и очень внимательно заботится о потомстве. (ознакомление с окружающим миром, развитие речи</w:t>
            </w:r>
            <w:r w:rsidRPr="00473862">
              <w:rPr>
                <w:rFonts w:ascii="Times New Roman" w:hAnsi="Times New Roman" w:cs="Times New Roman"/>
                <w:sz w:val="24"/>
                <w:szCs w:val="24"/>
                <w:lang w:val="kk-KZ" w:eastAsia="en-US"/>
              </w:rPr>
              <w:t xml:space="preserve"> и художественная литература</w:t>
            </w:r>
            <w:r w:rsidRPr="00473862">
              <w:rPr>
                <w:rFonts w:ascii="Times New Roman" w:hAnsi="Times New Roman" w:cs="Times New Roman"/>
                <w:sz w:val="24"/>
                <w:szCs w:val="24"/>
                <w:lang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кормление птиц в безопасном месте. 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"Самолеты".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(самолеты).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двигаться согласно текста, показу педагога, его словам: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самолеты? Покажите ваши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Приготовились (руки, согнутые в локтях перед собой)! Завели моторы! Р-р-р!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Крутим-крутим, заводим мотор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Полетели! (Вытянутые в стороны прямые руки, бег в разные стороны. Бег до 10 сек.).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Самолеты, садитесь на аэродром! (Замедление движения, присед на корточки, выравнивание дыхания.)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помощь в уборке сора с участка (камешки, растительный сор, мелкие веточки). Цель: развивать желание помочь взрослому в труде; побуждать выполнять посильные поручения, собирать сор в коробку (мешок, ящик), формировать понятие об инструментарии для труда (перчатки); воспитывать стремление к чистоте, взаимопомощи.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Малоподвижная игра "По ровненькой дорожке".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согласованность движения рук и ног; приучать ходить свободно в колонне по одному; развивать чувство равновесия, ориентировке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свободно группируясь, идут вместе с педагогом. Педагог в определённом темпе произносит следующий текст, дети выполняют движения согласно тексту: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ровненькой дорожке, (Идти шагом)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ровненькой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Шагают наши ножки: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 два, раз – два.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камешкам, по камешкам, (Прыгать на двух ногах с продвижением вперёд)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камешкам, по камешкам…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ямку – бух! (Присесть на корточки)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Подняться. (Стихотворение повторяется снова.)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прохожими. Цель: побуждать детей замечать сходство и отличие прохожих на улице; показать, что прохожие на улице следуют правилам; активизировать речь; воспитывать наблюдательность.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Педагог обращает внимание на прохожих на улице. Отмечается, что среди прохожих есть мужчины, женщины, дети, есть старые люди.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могут рассказать, что прохожие носят одежду (можно уточнить названия, цвет одежды).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Предложить ответить на вопрос "Что делают прохожие?". Дети могут ответить: "Стоят, ходят, бегут, идут быстро, смотрят на машины, друг на друга и проч.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улице прохожие,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Друг на друга непохожие: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Одни идут, другие стоят,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 молчат, то говорят.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Одежда у каждого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Разноцветная, отглаженная.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Одни - взрослые,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Низкие, высокие,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Другие - детишки,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Доченьки да сынишки.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все же прохожие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Друг на друга похожие: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они - люди.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Люди - пешеходы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те, кто машины водят.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все прохожие делают разные движения, по-разному двигаются, но они никогда не нарушают правила дорожного движения. Поэтому на улице порядок. (ознакомление с окружающим миром, развитие речи</w:t>
            </w:r>
            <w:r w:rsidRPr="00473862">
              <w:rPr>
                <w:rFonts w:ascii="Times New Roman" w:hAnsi="Times New Roman" w:cs="Times New Roman"/>
                <w:sz w:val="24"/>
                <w:szCs w:val="24"/>
                <w:lang w:val="kk-KZ" w:eastAsia="en-US"/>
              </w:rPr>
              <w:t xml:space="preserve"> и художественная литература</w:t>
            </w:r>
            <w:r w:rsidRPr="00473862">
              <w:rPr>
                <w:rFonts w:ascii="Times New Roman" w:hAnsi="Times New Roman" w:cs="Times New Roman"/>
                <w:sz w:val="24"/>
                <w:szCs w:val="24"/>
                <w:lang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«Цветные автомобили»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"Попади и поймай" (бросание ловля мяча).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выносных игрушек в коробку. Цель: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 (физическая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игровые, коммуникативные навыки, умения детей играть вместе, делиться игрушками, выражать умение выражать свое желание. (социально-эмоциональное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темнеющим небом, закатом. Цель: закреплять представления детей о том, что цвет неба меняется в зависимости от света солнца в разное время суток или его отсуствия; развивать наблюдательность, формировать объективные представления о окружающем мире.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Обратить внимание на темнеющее небо, предложить назвать цвет неба (темно-синее, розовое, бордовое, темно-серое, фиолетовое).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Закрепляются представления о том, что зимой темнеет рано, день короче, ночь длинее. Но, несмотря на то, что зима, уже темнеет, время показывает, что люди еще работают, заканчивают работу, будет ужин, можно дома смотреть телевизор, можно поиграть со своими игрушками. (ознакомление с окружающим миром, развитие речи</w:t>
            </w:r>
            <w:r w:rsidRPr="00473862">
              <w:rPr>
                <w:rFonts w:ascii="Times New Roman" w:hAnsi="Times New Roman" w:cs="Times New Roman"/>
                <w:sz w:val="24"/>
                <w:szCs w:val="24"/>
                <w:lang w:val="kk-KZ" w:eastAsia="en-US"/>
              </w:rPr>
              <w:t xml:space="preserve"> и художественная литература</w:t>
            </w:r>
            <w:r w:rsidRPr="00473862">
              <w:rPr>
                <w:rFonts w:ascii="Times New Roman" w:hAnsi="Times New Roman" w:cs="Times New Roman"/>
                <w:sz w:val="24"/>
                <w:szCs w:val="24"/>
                <w:lang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"Птички в гнездышках".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"Полетели!" - "птички" вылетают из "гнезда", перепрыгивая через шнур, черту, разбегаются по всей по всей площадке.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Присаживаются на корточки – "клюют зернышки".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"Птички, в гнезда!" - убегают в свои "гнезда".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Подготовить несколько мест для "гнездышек"; по второму сигналу каждый возвращается туда, откуда выпрыгивал ("вылетал").(ознакомление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ветром.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продолжать расширять представления об изменении погоды; формировать представления о ветре, его свойствах; учить "находить" ветер, определять его направление; воспитывать наблюдательность.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наблюдения: - Ребята, давайте поищем ветерок. (Педагог раздает флажки, предлагает помахать.)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 и флажок".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ветер во дворе искали,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 он поймается едва 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лучше вынести флажок,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ветерок найти помог.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Грустит флажок без ветерка,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Висит полотнище флажка.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мы возьмем флажок, помашем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станет двор немного краше.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Такую в махе красоту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Увидеть можно за версту.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Гляди, колышется флажок,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Нашелся ветерок-дружок.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Вот, какие молодцы. Флажки колышутся, играют ветром. А теперь остановите флажок, перестаньте махать. Колышутся флажки?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Если флажки колышутся, значит есть ветер. Нашелся ветер.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какую сторону дует ветер? (Педагог предлагает молча понаблюдать за флажком.)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Если полотнище флажка колышется в одну из сторону - туда дует ветер. Давайте, повернем флажок в другую сторону, возьмем другой рукой. Что мы видим?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Флажок все равно колышется в одну сторону; туда дует и ветер. (развитие речи</w:t>
            </w:r>
            <w:r w:rsidRPr="00473862">
              <w:rPr>
                <w:rFonts w:ascii="Times New Roman" w:hAnsi="Times New Roman" w:cs="Times New Roman"/>
                <w:sz w:val="24"/>
                <w:szCs w:val="24"/>
                <w:lang w:val="kk-KZ" w:eastAsia="en-US"/>
              </w:rPr>
              <w:t xml:space="preserve"> и художественная литература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"Мыши и кот".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бегать легко (на носках), не наталкиваясь друг на друга; ориентироваться в пространстве, менять движения по сигналу;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сидят на скамейке, лавочках. Это "мыши" в норках. В противоположной стороне площадки сидит "кот", роль которого исполняет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засыпает (закрывает глаза), а "мыши" разбегаются по всей площадке.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просыпается, потягивается, мяукает и начинает ловить "мышей". "Мыши" быстро убегают и прячутся в норках (занимают свои места).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 кочки на кочку". 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выносных игрушек в коробку.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 (физическая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spacing w:after="0" w:line="240" w:lineRule="auto"/>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10.04-14.04.2023 г.</w:t>
      </w:r>
    </w:p>
    <w:tbl>
      <w:tblPr>
        <w:tblW w:w="14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33"/>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10.04</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11.04</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12.04</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13.04</w:t>
            </w:r>
          </w:p>
        </w:tc>
        <w:tc>
          <w:tcPr>
            <w:tcW w:w="263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14.04</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 консультация</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Развивающая игра "Выполни то, что услышишь".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умении ориентироваться в расположении частей своего тела и определять пространственные направления в непосредственной близости от себя: сверху снизу, спереди - сзади, справа - слева.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выбрать любимую игрушку, поставить перед собой, затем внимательно послушать задание, точно выполнить его, расположив игрушку там, где нужно. Например, взять в правую руку, показать ее и проч. (основы математики,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Выразительное чтение стихотворения К. Баянбаева "Юрта"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воспитывать умение слушать новое произведение и понимать его. Ход игры: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К.Баянбаев "Юрта".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степи, на джайляу,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Пасутся овечки,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Там дедушка юрту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Поставил у речки.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Светла и бела,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Словно тучка, она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 куполом дырка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Заместо окна.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нее синева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Поднебесная льется.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Нам с дедушкой в юрте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Отлично живется.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Гимн. Цель: Воспитывать чувства патриотизма , уважение, гордость.</w:t>
            </w:r>
            <w:r w:rsidRPr="00473862">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Игра-ситуация "Шай ішуге шақырамын" ("Приглашаю к чаю")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к эмоциональному отклику к содержанию стихотворения, к развитию его понимания, стремления проговаривать слова-подзывания домашних животных на казахском языке.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"Шай ішуге шақырамын",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Қош келдіңдер, қонақтарым. (здравствуйте, гости)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Кел-кел, мысық, (кис-кис, кошечка)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Кел-кел, күшік, (на-на, собачка)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Кел-кел, тауық, (цып-цып, курочка)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Орын дайын. (место готово)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"Кіс-кіс" мысық, (кис-кис, кошечка)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"Кә-кә" күшік, (на-на, собачка)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"Шиип-шиип", тауық. (цып-цып, курочка)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Шайым дайын. (чай готов)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Мысыққа қаймақ, (сметанка для кошечки)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Күшікке жілік, (косточка для собачки)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Тауыққа бидай. (зернышко для курочки)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Ал кім ішеді шай? (А кому же чай?) (казахский язык, ознакомление с окружающим миром, развитие речи и художественная литература)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Настольная игра "Путешествие в город". Цель: закрепить знания детей о родном селе: кто в нем живет, трудится, какие виды транспорта в нем есть, как украшено село. Ход игры: подбор картинок по заданиям для своей группы: люди, транспорт, труд, украшение села. Игровые действия: поиск картинок. Действие по команде.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Пальчиковая гимнастика.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слуховое внимание, мелкую моторику рук, побуждать проговаривать слова текста, выполняя движения в ритме со слогами.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Один пальчик наш не сможет,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Иголку с ниткой удержать.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Будет шить намного легче,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пальчиков есть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Десять пальчиков у нас: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Справа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слева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кончили считать. (физическая культура, ознакомление с окружающим миром, развитие речи и художественная литература)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"В какое время года это произойдет?". Цель: расширить знания детей о временах года. Ход игры: Педагог называет ребенку время года и выдает жетон. Ребенок называет явление природы, которое происходит в это время года, и передает жетон следующему ребенку. Следующий ребенок, получивший жетон, называет вторую особенность сезона. Так продолжается игра.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на артикуляцию, считалка Г. Лагздынь "Шутилка-переплетушка". Цель: развивать слуховое внимание, память, речь, артикуляцию, интерес к домашним животным, птице, прочим окружающим объектам.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Г. Лагздынь "Шутилка-переплетушка"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Петушок — на заборе.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Сапожок — в коридоре.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Кошка — на крылечке.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Таракан — на печке. (развитие речи и художественная литература, ознакомление с окружающим миром)</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Пальчиковая гимнастика "Два козленка".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слуховое внимание, мелкую моторику рук, побуждать проговаривать слова текста, выполняя движения в ритме со слогами, подражать движениям козленка.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Как-то раз к козленку в гости (На обеих ручках прижимать большими пальцами средние и безымянные)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Шел козленок через мостик. (Держать кисти горизонтально, сближать руки)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навстречу шел другой, Возвращался он домой. (На первый слог каждой строчки соединять руки с размаха)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Два рогатых глупых братца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Стали на мосту бодаться,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желая уступить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другого пропустить.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Долго козлики сражались,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Разбегались и толкались.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с разбега лбами – бух! (На слово "бух" – хлопать в ладоши)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 моста в водичку – плюх! (Уронить руки на колени) (физическая культура,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«Гули - гуленьки»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 детям гуленьки прилетели,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Детям гуленьки песню спели: —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Детки малые, не шалите,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Детки малые, подходите.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Вокруг нас в кружок вставайте,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 кругу место занимайте.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Будем вокруг вас летать,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Будем с вами мы играть.</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«Гуленьки греют крылышки на солнышке»</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за спину. Руки вперед; по</w:t>
            </w:r>
            <w:r w:rsidRPr="00473862">
              <w:rPr>
                <w:rFonts w:ascii="Times New Roman" w:hAnsi="Times New Roman" w:cs="Times New Roman"/>
                <w:sz w:val="24"/>
                <w:szCs w:val="24"/>
                <w:lang w:eastAsia="en-US"/>
              </w:rPr>
              <w:softHyphen/>
              <w:t>ворачивать ладони вверх-вниз, сказать «горячо». Вернуться в и. п. Сохранять устойчивое положение. Повторить 5 раз.</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2. «Летают гули-гуленьки»</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Взмахи: одна рука вперед, дру</w:t>
            </w:r>
            <w:r w:rsidRPr="00473862">
              <w:rPr>
                <w:rFonts w:ascii="Times New Roman" w:hAnsi="Times New Roman" w:cs="Times New Roman"/>
                <w:sz w:val="24"/>
                <w:szCs w:val="24"/>
                <w:lang w:eastAsia="en-US"/>
              </w:rPr>
              <w:softHyphen/>
              <w:t>гая — назад, слегка пружиня колени; после 3—4-х движений рук — отдых. Вернуться в и. п. Приучать к большой амплитуде. Дыхание произвольное. Повторить 3—4 раза.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3. «Гуленьки клюют крошки»</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на пояс. Наклон вперед, смотреть вниз; руки отвести назад-вверх, выпрямиться. Вернуться в и. п. Дыха</w:t>
            </w:r>
            <w:r w:rsidRPr="00473862">
              <w:rPr>
                <w:rFonts w:ascii="Times New Roman" w:hAnsi="Times New Roman" w:cs="Times New Roman"/>
                <w:sz w:val="24"/>
                <w:szCs w:val="24"/>
                <w:lang w:eastAsia="en-US"/>
              </w:rPr>
              <w:softHyphen/>
              <w:t>ние произвольное. Повторить 5 раз.</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«Скачут-пляшут гуленьки»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Легкое подпрыгивание и встряхивание кистями рук. Повторить 3 раза, чередуя с ходьбой после 6—8 движений. Дыхание произвольное.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«Улетели гуленьки»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«а-а-ах». Повто</w:t>
            </w:r>
            <w:r w:rsidRPr="00473862">
              <w:rPr>
                <w:rFonts w:ascii="Times New Roman" w:hAnsi="Times New Roman" w:cs="Times New Roman"/>
                <w:sz w:val="24"/>
                <w:szCs w:val="24"/>
                <w:lang w:eastAsia="en-US"/>
              </w:rPr>
              <w:softHyphen/>
              <w:t>рить 3—4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малой подвижности «Гуленьки»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образуют круг вместе с педагогом, берутся за руки. Под чтение текста стихотворения педагогом идут хороводом в правую сторону:</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Ой, люли, люли, люленьки!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Прилетели к нам гуленьки,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Прилетели гуленьки.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Сели возле люленьки.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вместе идут по кругу в обратную сторону)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Они стали ворковать,</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Ване спать не давать.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Ой, вы, гули, не воркуйте,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Дайте Ванечке поспать.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(Дети останавливаются)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Первая гуля говорит: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«Надо кашкой накормить». (Дети имитируют еду ложкой)</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вторая говорит: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«Ване спать надо велеть». (Дети присаживаются на корточки, руки под щеку)</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третья гуля говорит: «Погулять надо сходить».</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врассыпную расходятся по игровой площадке, гуляют рядом с педагогом)</w:t>
            </w:r>
          </w:p>
          <w:p w:rsidR="00CF1317" w:rsidRPr="00473862" w:rsidRDefault="00CF1317" w:rsidP="001C6A2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r w:rsidRPr="00473862">
              <w:rPr>
                <w:rFonts w:ascii="Times New Roman" w:hAnsi="Times New Roman" w:cs="Times New Roman"/>
                <w:sz w:val="24"/>
                <w:szCs w:val="24"/>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у нас есть ложки,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Продолжать развивать у детей мотивацию к игровой деятельности, умение выражать приветствие, эмоции, воспитывать дружелюбие.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синем небе желтый блин.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Ну, давай его съедим!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Нет, уж больно блин горяч,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свои ладони спрячь.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ребята, протянем руки ввысь, поприветствуем солнышко наше золотое.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Здравствуй, солнце золотое!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Здравствуй, небо голубое!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Здравствуй, кустик и дубок!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Здравствуй, новенький денек!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(развитие речи и художественная литератра, ознакомление с окружающим миром)</w:t>
            </w:r>
          </w:p>
        </w:tc>
      </w:tr>
      <w:tr w:rsidR="00CF1317" w:rsidRPr="00473862">
        <w:trPr>
          <w:trHeight w:val="416"/>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"Земля-наш общий дом".</w:t>
            </w:r>
            <w:r w:rsidRPr="00473862">
              <w:rPr>
                <w:rFonts w:ascii="Times New Roman" w:hAnsi="Times New Roman" w:cs="Times New Roman"/>
                <w:sz w:val="24"/>
                <w:szCs w:val="24"/>
                <w:lang w:val="kk-KZ" w:eastAsia="en-US"/>
              </w:rPr>
              <w:t xml:space="preserve"> Цель:</w:t>
            </w:r>
            <w:r w:rsidRPr="00473862">
              <w:rPr>
                <w:rFonts w:ascii="Times New Roman" w:hAnsi="Times New Roman" w:cs="Times New Roman"/>
                <w:sz w:val="24"/>
                <w:szCs w:val="24"/>
                <w:lang w:eastAsia="en-US"/>
              </w:rPr>
              <w:t xml:space="preserve"> Закрепить навыки бега с выполнением определенных заданий: в колонне по одному, друг за другом, на носках, координирование движения рук и ног, соблюдая интервал, меняя направление; навыки сохранения равновесия при ходьбе по прямой дорожке; подпрыгивание на двух ногах (ноги вместе – ноги врозь); навыки построения в строю, находить свое место в строю, круге (по зрительным ориентирам).Привлекать к совместным подвижным играм, правилам позитивных взаимоотношений</w:t>
            </w:r>
            <w:r w:rsidRPr="00473862">
              <w:rPr>
                <w:rFonts w:ascii="Times New Roman" w:hAnsi="Times New Roman" w:cs="Times New Roman"/>
                <w:sz w:val="24"/>
                <w:szCs w:val="24"/>
                <w:lang w:val="kk-KZ"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"Кот и мыши",</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 детей умение быстро действовать по сигналу, ходить, сохраняя форму круга; упражнять в беге с ловлей.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 кочки на кочку".</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игры: развивать ловкость, выносливость, закреплять навыки прыжков в длину.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"Вырасти большой".</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«у-х-х-х-х». Повторяем 4-5р</w:t>
            </w:r>
            <w:r w:rsidRPr="00473862">
              <w:rPr>
                <w:rFonts w:ascii="Times New Roman" w:hAnsi="Times New Roman" w:cs="Times New Roman"/>
                <w:sz w:val="24"/>
                <w:szCs w:val="24"/>
                <w:lang w:val="kk-KZ"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«Ракета» Цель: Совершенствовать умение рисовать горизонтальные и вертикальные линии; совершенствовать навыки объединения индивидуальных работ в коллективную композицию; отрабатывать мение предварительно выкладывать на листе бумаги приготовленные детали разной формы, раскладывать их в определенной последовательности, а затем наклеивать пролученное изображение на бумагу; использовать в речи билингвальный компонент; дать общие представления о Космосе;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литератра,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"Берегите нашу планету!".</w:t>
            </w:r>
            <w:r w:rsidRPr="00473862">
              <w:rPr>
                <w:rFonts w:ascii="Times New Roman" w:hAnsi="Times New Roman" w:cs="Times New Roman"/>
                <w:sz w:val="24"/>
                <w:szCs w:val="24"/>
                <w:lang w:val="kk-KZ" w:eastAsia="en-US"/>
              </w:rPr>
              <w:t xml:space="preserve"> Цель:</w:t>
            </w:r>
            <w:r w:rsidRPr="00473862">
              <w:rPr>
                <w:rFonts w:ascii="Times New Roman" w:hAnsi="Times New Roman" w:cs="Times New Roman"/>
                <w:sz w:val="24"/>
                <w:szCs w:val="24"/>
                <w:lang w:eastAsia="en-US"/>
              </w:rPr>
              <w:t xml:space="preserve"> Формировать навыки прыжка двумя ногами (ноги врозь); навыки метания мяча через сетку. Развивать навыки ходьбы с высоким подниманием колен.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"Веселые прыжки".</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прыгать с ноги на ногу, действовать по сигналу.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Игровое упражнение "Поймай мяч".</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Цель:Совершенствовать навык бросания мяча двумя руками, учить ориентироваться в пространстве, развивать остроту зрения.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Построение в колонну.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"Часики".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укреплять физиологическое дыхание у детей.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стоя, ноги слегка расставить, руки опустить. Размахивая прямыми руками вперед и назад, произносить «тик-так». Повторить до 10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«Планета»</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 xml:space="preserve">Цель: Совершенствовать умение рисовать горизонтальные и вертикальные линии; совершенствовать навыки объединения индивидуальных работ в коллективную композицию; отрабатывать мение предварительно выкладывать на листе бумаги приготовленные детали разной формы, раскладывать их в определенной последовательности, а затем наклеивать пролученное изображение на бумагу; использовать в речи билингвальный компонент; дать общие представления о Космосе; закреплять знания о форме и цвете.Ход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литератра, ознакомление с окружающим миром, основы математики, казахский)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"В колыбели Матери-Земли".</w:t>
            </w:r>
            <w:r w:rsidRPr="00473862">
              <w:rPr>
                <w:rFonts w:ascii="Times New Roman" w:hAnsi="Times New Roman" w:cs="Times New Roman"/>
                <w:sz w:val="24"/>
                <w:szCs w:val="24"/>
                <w:lang w:val="kk-KZ" w:eastAsia="en-US"/>
              </w:rPr>
              <w:t xml:space="preserve"> Цель:</w:t>
            </w:r>
            <w:r w:rsidRPr="00473862">
              <w:rPr>
                <w:rFonts w:ascii="Times New Roman" w:hAnsi="Times New Roman" w:cs="Times New Roman"/>
                <w:sz w:val="24"/>
                <w:szCs w:val="24"/>
                <w:lang w:eastAsia="en-US"/>
              </w:rPr>
              <w:t xml:space="preserve"> Продолжать формировать навыки ходьбы приставным шагом вперед, приставным шагом назад, с высоким подниманием колен; метание в вертикальную цель правой и левой рукой; навыки бега в рассыпную. Развивать равновесие и координацию.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"Быстрый мяч".</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прокатывать мяч в прямом направлении, действовать по сигналу педагога.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"Попади в круг".</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меткость, глазомер, навыки метания предмета в горихонтальную цель.</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Построение в колонну.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Игры-упражнения в творческом центре по желанию ребенка «Космонавт» Цель: Совершенствовать умение рисовать горизонтальные и вертикальные линии; совершенствовать навыки объединения индивидуальных работ в коллективную композицию; отрабатывать мение предварительно выкладывать на листе бумаги приготовленные детали разной формы, раскладывать их в определенной последовательности, а затем наклеивать пролученное изображение на бумагу; использовать в речи билингвальный компонент; дать общие представления о Космосе; закреплять знания о форме и цвете.Ход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литератра,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«Мир космоса»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космосе; воспитывать культурно-нравственные нормы поведения; чувство прекрасного. Ход занятия:  Е.Тиличеева "Самолет", песня.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Песня "Дождик". Музыка М. Красева, слова Н. Френкеля.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Пьеса М. Раухвергера "Танец с воздушными шарами".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"Покажи ладошки", латвийская народная полька.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на колокольчиках.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Игры-упражнения в творческом центре по желанию ребенка «В открытом Космосе» Цель: Совершенствовать умение рисовать горизонтальные и вертикальные линии; совершенствовать навыки объединения индивидуальных работ в коллективную композицию; отрабатывать мение предварительно выкладывать на листе бумаги приготовленные детали разной формы, раскладывать их в определенной последовательности, а затем наклеивать пролученное изображение на бумагу; использовать в речи билингвальный компонент; дать общие представления о Космосе; закреплять знания о форме и цвете.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литератра, ознакомление с окружающим миром, основы математики, казахский язык) </w:t>
            </w:r>
          </w:p>
        </w:tc>
        <w:tc>
          <w:tcPr>
            <w:tcW w:w="2633"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Мақсаты: Балалардың сөздік қорын ыдыс-аяқтарды білдіретін сөздермен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w:t>
            </w:r>
          </w:p>
          <w:p w:rsidR="00CF1317" w:rsidRPr="00473862" w:rsidRDefault="00CF1317" w:rsidP="001C6A20">
            <w:pPr>
              <w:pStyle w:val="NormalWeb"/>
              <w:spacing w:before="0" w:beforeAutospacing="0" w:after="0" w:afterAutospacing="0"/>
              <w:rPr>
                <w:lang w:val="kk-KZ" w:eastAsia="en-US"/>
              </w:rPr>
            </w:pPr>
            <w:r w:rsidRPr="00473862">
              <w:rPr>
                <w:lang w:val="kk-KZ" w:eastAsia="en-US"/>
              </w:rPr>
              <w:t>Ойын «Сиқырлы қалта»</w:t>
            </w:r>
          </w:p>
          <w:p w:rsidR="00CF1317" w:rsidRPr="00473862" w:rsidRDefault="00CF1317" w:rsidP="001C6A20">
            <w:pPr>
              <w:pStyle w:val="NormalWeb"/>
              <w:spacing w:before="0" w:beforeAutospacing="0" w:after="0" w:afterAutospacing="0"/>
              <w:rPr>
                <w:lang w:val="kk-KZ" w:eastAsia="en-US"/>
              </w:rPr>
            </w:pPr>
            <w:r w:rsidRPr="00473862">
              <w:rPr>
                <w:lang w:val="kk-KZ" w:eastAsia="en-US"/>
              </w:rPr>
              <w:t xml:space="preserve">Ойынның мақсаты: Балаларға ыдыс-аяқтарды қазақша атауын үйрету, қазақ тіліне тән дыбыстарды дұрыс айтуға үйрету. Байланыстырып сөйлеу, жай сөйлем құруға машықтандыру. </w:t>
            </w:r>
          </w:p>
          <w:p w:rsidR="00CF1317" w:rsidRPr="00473862" w:rsidRDefault="00CF1317" w:rsidP="001C6A20">
            <w:pPr>
              <w:pStyle w:val="NormalWeb"/>
              <w:spacing w:before="0" w:beforeAutospacing="0" w:after="0" w:afterAutospacing="0"/>
              <w:rPr>
                <w:lang w:val="kk-KZ" w:eastAsia="en-US"/>
              </w:rPr>
            </w:pPr>
            <w:r w:rsidRPr="00473862">
              <w:rPr>
                <w:lang w:val="kk-KZ" w:eastAsia="en-US"/>
              </w:rPr>
              <w:t>Ойын барысы: мұғалім сиқырлы қалтаны ортаға қойып балаларды кезекпен шақырып,сол қалтадағы заттарды алғызады. Балалар алған заттарын қазақша атайды.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Игры-упражнения в творческом центре по желанию ребенка «Звёздное небо» Цель: Совершенствовать умение рисовать горизонтальные и вертикальные линии; совершенствовать навыки объединения индивидуальных работ в коллективную композицию; отрабатывать мение предварительно выкладывать на листе бумаги приготовленные детали разной формы, раскладывать их в определенной последовательности, а затем наклеивать пролученное изображение на бумагу; использовать в речи билингвальный компонент; дать общие представления о Космосе; закреплять знания о форме и цвете.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литератра, ознакомление с окружающим миром, основы математики, казахский язык) </w:t>
            </w:r>
          </w:p>
        </w:tc>
      </w:tr>
      <w:tr w:rsidR="00CF1317" w:rsidRPr="00473862">
        <w:trPr>
          <w:trHeight w:val="189"/>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одежду доставай.</w:t>
            </w:r>
            <w:r w:rsidRPr="00473862">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перекрестком. Цель: закрепить знания о светофоре; расширить представления пешеходов о правилах поведения; воспитывать культуру поведения на улице.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 Васильченко "Автомобиль"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дорогах грязь и пыль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 сажусь в автомобиль.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у меня в автомобиле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Нет ни грязи и ни пыли!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Еду, еду: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«Ду-у! Ду-у!»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Ждите, скоро буду!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сметание сора с лавочек, игрового оборудования.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«Цветные автомобили».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"Мы капельки". Цель: учить вставать в два ряда, в широкий круг; тренировать согласованность, быструю реакцию и смекалку коллективной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подпрыгивания на двух ногах (ноги вместе – ноги врозь). Цель: развивать силу, реакцию, выносливость, физические способности, игровые навыки, желание играть по правилам. (соиально-эмоциональное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тенью.   Цель: развивать представления о свойствах света солнца, возобновить представления о тени;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детям встать так, чтобы их тени находились перед ними: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оглядите землю вокруг вас. Что там то движется, то стоит неподвижно?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ваша тень. Какая по цвету тень?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Эксперимент: ходить на солнце, заходить в беседку, заходить в тень беседки.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Вы всегда видели тень? Почему? В каких местах, где вы были, исчезала тень?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солнце дает нам свет. Благодаря этому свету, если мы на солнце, тень будет присутствовать. Если мы спрячемся в тень, под деревом или под крышу, у нас не станет тени. Там нет солнца. Тень никогда не бывает разноцветной.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"Спрячемся от тени".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Тень такая заводная,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Ходит следом, повторяет: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Помаши ей - тень помашет,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Повторит движенья наши.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Зато улыбку, может быть,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Она не сможет повторить.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Поиграйте с тенью в прятки,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Забегайте по-порядку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Друг за друга, под крыльцо,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Тень не узнает вас в лицо.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Дополнительно: тень - это темный силуэт предмета, на которое падают лучи солнца, который отражается в противоположной стороне. Чем ниже солнце, тем тень длиннее, особенно по вечерам.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мелких веточек, опавших с деревьев.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"Мыши и кот".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бегать легко (на носках), не наталкиваясь друг на друга; ориентироваться в пространстве, менять движения по сигналу;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сидят на скамейке, лавочках. Это "мыши" в норках. В противоположной стороне площадки сидит "кот", роль которого исполняет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засыпает (закрывает глаза), а "мыши" разбегаются по всей площадке.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просыпается, потягивается, мяукает и начинает ловить "мышей". "Мыши" быстро убегают и прячутся в норках (занимают свои места).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"Поезд".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передвигаться по площадке в коленное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детей, предлагается "собрать"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Загудел паровоз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вагончики повёз: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"Чу-чу-чу,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Далеко я укачу!"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Вагончики зелёные бегут, бегут, бегут,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круглые колесики, всё тук, да тук, да тук.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дети не освоят умение двигаться в колонне по одному, сохраняя дистанцию, ведущим, "паровозом" выступает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игре можно совершать остановки: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Внимание,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Станция любимая самая!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Остановимся, погуляем,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пособираем.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может быть проведена в несколько кругов.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 кочки на кочку". 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мяча двумя руками. Цель: развивать внимание, координацию движений, физические способности, игровые навыки, желание играть по правилам. (социально-эмоциональное развитие, физическая культура)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погодой.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представления детей о ясной, пасмурной, облачной погоде; вызывать интерес к особенностям состояния (небо голубое, в небе тучи, в небе белые облака);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небо, предлагает определить его цвет либо отметить наличие облаков.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небо голубое,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Солнце светит золотое,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Значит, ясная погода,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 радует природа.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в небе кучи туч,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проглядывает луч,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Пасмурной зовем погоду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Или просто непогодой.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в небе облака,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Говорим наверняка: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Нет, она не солнечная,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Погода облачная.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того, как дети вместе со взрослым прочитают стихотворение, предлагается еще раз определить, назвать, какая погода.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сметание сора с лавочек, игрового оборудования. Цель: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"Веселые ягнята" ("Быстро в домик"). Цель: совершенствовать физические навыки детей, мускулатуру, вызывать желание играть по правилам; воспитывать, ловкость, любознательность, воспитывать интерес к игре, активность; воспитывать умение играть в коллективе.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Длинная широкая доска либо две длинные веревки; маски либо медальоны ягнят.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площадки, в "домике" находятся ягнята, на другом - "полянка".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 "домику" от "полянки" выложен "мостик". "Мостиком" может быть доска либо ограниченная прямая поверхность, выложенная с помощью двух параллельных веревок.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малые ягнята?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пора ли поиграть,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Травки в поле пощипать?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этому сигналу дети по одному проходят по "мостику", выходят на "полянку" бегают, прыгают, подпрыгивают под ритмы веселой мелодии.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 за тем, чтобы дети не сталкивались, заполняли всю площадку, избегали скученности.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Мы ходили в поле, в гости,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теперь мы через мостик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домики свои пройдем,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Дружно песенки споем.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этому сигналу дети таким же образом возвращаются назад.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Предложить перепрыгивать через "мост".(ознакомление с окружающим миром, физическая культура, 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"Попади и поймай" (бросание ловля мяча).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влезание в обруч, вертикально расположенного на земле. Цель: развивать ловкость, координацию движений, физические способности, игровые навыки, желание играть по правилам.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птицами. Голубем. Цель: развивать представления о голубе, его пользе человеку; побуждать наблюдать за внешними особенностями птицы, ее движениями; воспитывать чувство заботы о птицах участка.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обратить внимание на голубя.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кто это? Животное? (Это птица.)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вы узнали, что это птица? (У нее есть голова, клюв, глаза, туловище, хвост, крылья, ноги.) Чем она покрыта? (Птица покрыта перьями.)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Оперение голубя сероватого, сизоватого цвета.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двигается голубь? Какие звуки издает голубь?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Голубь ходит по земле, по крыше, летает, воркует.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живет голубь? Да. Голубь живет на крыше, всегда рядом с человеком.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Гуля - гуля - голубок,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 пернатый дружок,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тебя сизый бок,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Посиди-ка чуток.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Посиди на кормушке,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Поклюй хлебушка лучше.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Когда-то давно люди приучали голубя носить почту. Люди привязывали на ноги птицы маленькие записки, передавали в далекие края. Голубь отлично запоминает дорогу, всегда найдет хозяина.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кормление птиц в отведенном месте. Цель: развивать желание заботиться о птицах, насыпать хлебных крошек, корма; приобщать к соблюдению гигиенических норм (надевать перчатки).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Предусмотреть наличие аллергии на корм. В это случае заменить на иной вид посильного труда.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"Самолеты". Цель: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(самолеты).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двигаться согласно текста, показу педагога, его словам: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самолеты? Покажите ваши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Приготовились (руки, согнутые в локтях перед собой)! Завели моторы! Р-р-р!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Крутим-крутим, заводим мотор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Полетели! (Вытянутые в стороны прямые руки, бег в разные стороны. Бег до 10 сек.).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Самолеты, садитесь на аэродром! (Замедление движения, присед на корточки, выравнивание дыхания.)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 свою пару". Цель: развитие навыков участия в спортивных играх.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"Быстрый мяч" (прокатывание мяча в прямом направлении) 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упражнение "Солдаты". Цель: упражнять детей выстраиваться в колонну один за другим по команде педагога. (социально-эмоциональное развитие, физическая культура)</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температурой воздуха.  Цель: побуждать детей передавать свои ощущения по температуре воздуха, отмечать словами "тепло", "холодно", "жарко"; формировать представление о том, что человек одевается на улицу, ориентируясь на температуру воздуха; воспитывать чуткость, наблюдательность.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"Весна теплом струится".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Весна теплом струится,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птицы свили гнезда,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Ведь никому не спится,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Ожила природа.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Уже и лес мохнатый,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Просушены дороги.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Медведи-косолапы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Выходят из берлоги.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того, чтобы определить температуру воздуха словами "тепло" либо "холодно", либо "жарко", педагог обращает внимание на то, как одеты дети.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если на улице тепло, как мы будем одеваться? Если же холодно?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Для чего мы так одеваемся?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Наше тело ощущает температуру воздуха. Если мы оденемся в теплую погоду очень тепло, то нам станет жарко. Если ли оденемся легко в холодную погоду, нам станет холодно, можем простудиться. Поэтому одеваемся по погоде.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"Солнышко и дождик".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Құлыншақтар" ("Лошадки"). Цель: развивать силу, навыки бега с поскоками в разных направлениях, умения двигаться по сигналу, пользоваться атрибутами, воспитывать дружелюбие.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"Метание мешочка в цель".  Цель: развивать ловкость, силу, глазомер, координацию движений. (социально-эмоциональное развитие, 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Поощрять умение спокойно, организованно вести себя при возвращении с улицы в помещение; поддерживать умение выворачивать одежду на лицевую сторону, вытягивать по форме, складывать, размещать на полках шкафов; следить за чистотой, мыться, не разбрызгивая воду, тщательно ополаскивать руки, лицо, сушить полотенцем, проверять внешний вид у зеркала. "Асықпай (шешінеміз) киінеміз,</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Бәріне үлгереміз". (Будем (раздеваться) одеваться не торопясь, везде успеем.)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 казахский язык)</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Большими вырасти хотим.</w:t>
            </w:r>
            <w:r w:rsidRPr="00473862">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 (музыка)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 1. «Колобок»</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(лёжа на спине, руки вдоль туловища, повороты туловища влево – вправо)</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2. И. п. – лёжа на спине, поднимание ног.</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Вдох – поднять правую ногу, выдох – опустить.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То же с левой ноги.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То же две ноги вместе. Ноги поднять под прямым углом к туловищу (4 – 6 раз)</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3. «Кошечка»</w:t>
            </w:r>
          </w:p>
          <w:p w:rsidR="00CF1317" w:rsidRPr="00473862" w:rsidRDefault="00CF1317" w:rsidP="001C6A20">
            <w:pPr>
              <w:spacing w:after="0" w:line="240" w:lineRule="auto"/>
              <w:ind w:hanging="2"/>
              <w:rPr>
                <w:rFonts w:ascii="Times New Roman" w:hAnsi="Times New Roman" w:cs="Times New Roman"/>
                <w:sz w:val="24"/>
                <w:szCs w:val="24"/>
              </w:rPr>
            </w:pPr>
            <w:r w:rsidRPr="00473862">
              <w:rPr>
                <w:rFonts w:ascii="Times New Roman" w:hAnsi="Times New Roman" w:cs="Times New Roman"/>
                <w:sz w:val="24"/>
                <w:szCs w:val="24"/>
              </w:rPr>
              <w:t>И. п. – на четвереньках</w:t>
            </w:r>
          </w:p>
          <w:p w:rsidR="00CF1317" w:rsidRPr="00473862" w:rsidRDefault="00CF1317" w:rsidP="001C6A20">
            <w:pPr>
              <w:numPr>
                <w:ilvl w:val="0"/>
                <w:numId w:val="8"/>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«Кошечка веселая» - прогнуть спинку вниз, голову поднять;</w:t>
            </w:r>
          </w:p>
          <w:p w:rsidR="00CF1317" w:rsidRPr="00473862" w:rsidRDefault="00CF1317" w:rsidP="001C6A20">
            <w:pPr>
              <w:numPr>
                <w:ilvl w:val="0"/>
                <w:numId w:val="8"/>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«Кошечка сердитая» - прогнуть спинку вверх, голову опустить.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II. «Зарядка»</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Солнце глянуло в кроватку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1,2,3,4,5,</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Все мы делаем зарядку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Надо нам присесть и встать.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Руки вытянуть пошире</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1,2,3,4,5,</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Наклониться, 3,4,</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И на месте поскакать.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 носок, потом на пятку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Все мы делаем зарядку.</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(движения в соответствии с текстом)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социально-эмоциональное развитие, ознакомление с окружающим миром, развитие речи и художественная литература, физическая культуура)</w:t>
            </w:r>
          </w:p>
        </w:tc>
      </w:tr>
      <w:tr w:rsidR="00CF1317" w:rsidRPr="00473862">
        <w:trPr>
          <w:trHeight w:val="17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Побуждать мыться самостоятельно, засучивать рукава, намыливать, отжимать, вытирать руки насухо. "Прозрачная вода".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Хрустальная вода!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Мое лицо помой с утра.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Дай мне вдоволь ты напиться,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Дай прохладой насладиться.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беги трудиться,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нужна нам всем водица!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Закреплять навыки пользования столовыми приборами, салфеткой; побуждать называть блюдо, желать приятного аппетита, благодарить.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Взяли ложку в руки мы: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Кашку кушаем с утра.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Кушаем кашку из пшена,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Очень вкусная она!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Гречневая каша — кормилица наша!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социально-эмоциональное развитие, ознакомление с окружающим миром, развитие речи и художественная литература)</w:t>
            </w:r>
          </w:p>
        </w:tc>
      </w:tr>
      <w:tr w:rsidR="00CF1317" w:rsidRPr="00473862">
        <w:trPr>
          <w:trHeight w:val="87"/>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Игра-пантомима "Медвежата". Цель: формирование навыков пантомимы.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Дети, посмотрите, что это было? О, это же медвежья берлога! Внутри спят маленькие медвежата. Сейчас потеплело и снег растаял. Капли воды становятся лужей. Вода капает в нос, уши медвежат.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Медвежата вытянули ноги, испугались, открыли глаза и стали выходить на улицу. Вышли на открытое место. Солнечные лучи ослепляют глаза. Медвежата закрывают руками глазки. Но вскоре глаза привыкли к нему. Медвежата смотрят по сторонам, ощущают свежий воздух и спокойно играют на площадке. Здесь есть много что интересно! Дальше можно импровизировать. (физическая культура,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Пальчиковая гимнастика-считалка. Цель: развивать слуховое внимание, речь, мелкую моторику рук, устойчивый интерес к пальчиковым играм.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Первый пальчик - он большой,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Указательный – второй.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Будем пальчики считать,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Третий пальчик – это средний,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 соседний, не последний.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Безымянный - он четвертый,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мизинчик – пальчик пятый,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Ростом только маловатый.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Пальчики сгибаем,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Считалочку считаем. (физическая культура, развитие речи и художественная литература, ознакомление с окружающим миром,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Словесная игра "Кто знает больше?".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память детей; расширять знания о предметах; воспитывать смекалку, сообразительность.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рассказать, как используется предмет. Игровые действия: нужно как можно больше рассказать об использовании предмета.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"Кто как говорит?".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расширить словарный запас, развить скорость реакции. Ход игры: Педагог поочередно бросает мяч детям, называет животных. Дети, которые возвращают мяч, должны сказать, как говорит названное животное: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Корова мычит,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Тигр рычит,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Змея шуршит,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Комар пищит,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Собаки лает,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Волк воет,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Кошка мяукает,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Свинья хрюкает.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Словесная игра "Кто живет в хижине?". Цель: закрепить знания детей о животных, умения правильно произносить звуки. Ход игры. На вопрос педагога "Кто живет в хижине?" отвечают только те дети, которые "стоят" в хижине (Дети издают звук животных).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Игровые действия: имитация звуков, движений различных животных и птиц. (развитие речи и художественная литература, ознакомление с окружающим миром)</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«В открытом космосе»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к конструированию из бумаги, следуя образцу, схеме; приобщать к умению работать в команде в свободное время, объединять свои поделки в соответствии с обим замыслом, договариваться, кто какую часть работы будет выполнять.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Индивидуальная работа. Дидактическая игра "Разместите фотографии".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в группировке предметов, прививать навыки самостоятельного выполнения задания, развивать мышление. Оборудование игры: листы бумаги в клетку, различные картинки. Ход игры: дети помещают картинки в квадраты так, чтобы каждая колонка образовывала группу. (развитие речи и хдожественная литература, ознакомление с окружающим миром)</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«Ракета»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к конструированию из бумаги, следуя образцу, схеме; приобщать к умению работать в команде в свободное время, объединять свои поделки в соответствии с обим замыслом, договариваться, кто какую часть работы будет выполнять.</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Коррекционная работа (Педагог-психолог). Заключение 3. Цель:</w:t>
            </w:r>
            <w:r w:rsidRPr="00473862">
              <w:rPr>
                <w:rFonts w:ascii="Times New Roman" w:hAnsi="Times New Roman" w:cs="Times New Roman"/>
                <w:sz w:val="24"/>
                <w:szCs w:val="24"/>
                <w:lang w:eastAsia="en-US"/>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Этот шарик не простой (Движения выполняются по тексту) Весь колючий, вот такой. Меж ладошками кладем  Им ладошки разотрем. Вверх и вниз его катаем Свои ручки развиваем! Можно шар катать по кругу Перекидывать друг другу. 1, 2, 3, 4, 5 – Всем пора нам отдыхать!</w:t>
            </w:r>
          </w:p>
          <w:p w:rsidR="00CF1317" w:rsidRPr="00174C9D" w:rsidRDefault="00CF1317" w:rsidP="001C6A20">
            <w:pPr>
              <w:pStyle w:val="c2"/>
              <w:shd w:val="clear" w:color="auto" w:fill="FFFFFF"/>
              <w:spacing w:before="0" w:beforeAutospacing="0" w:after="0" w:afterAutospacing="0"/>
              <w:rPr>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«Планета «Земля»»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к конструированию из бумаги, следуя образцу, схеме; приобщать к умению работать в команде в свободное время, объединять свои поделки в соответствии с обим замыслом, договариваться, кто какую часть работы будет выполнять.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w:t>
            </w:r>
            <w:r>
              <w:rPr>
                <w:rFonts w:ascii="Times New Roman" w:hAnsi="Times New Roman" w:cs="Times New Roman"/>
                <w:sz w:val="24"/>
                <w:szCs w:val="24"/>
                <w:lang w:val="kk-KZ" w:eastAsia="en-US"/>
              </w:rPr>
              <w:t xml:space="preserve"> миром</w:t>
            </w:r>
            <w:r w:rsidRPr="00473862">
              <w:rPr>
                <w:rFonts w:ascii="Times New Roman" w:hAnsi="Times New Roman" w:cs="Times New Roman"/>
                <w:sz w:val="24"/>
                <w:szCs w:val="24"/>
                <w:lang w:val="kk-KZ" w:eastAsia="en-US"/>
              </w:rPr>
              <w:t xml:space="preserve">) </w:t>
            </w:r>
          </w:p>
          <w:p w:rsidR="00CF1317" w:rsidRPr="00174C9D" w:rsidRDefault="00CF1317" w:rsidP="001C6A20">
            <w:pPr>
              <w:pStyle w:val="NormalWeb"/>
              <w:shd w:val="clear" w:color="auto" w:fill="FFFFFF"/>
              <w:spacing w:before="0" w:beforeAutospacing="0" w:after="0" w:afterAutospacing="0"/>
              <w:rPr>
                <w:lang w:eastAsia="en-US"/>
              </w:rPr>
            </w:pPr>
            <w:r w:rsidRPr="00473862">
              <w:rPr>
                <w:lang w:val="kk-KZ" w:eastAsia="en-US"/>
              </w:rPr>
              <w:t>Коррекционная работа (Педагог-логопед). Заключение 3</w:t>
            </w:r>
            <w:r w:rsidRPr="00473862">
              <w:rPr>
                <w:lang w:eastAsia="en-US"/>
              </w:rPr>
              <w:t xml:space="preserve"> Игра  «Какой?»</w:t>
            </w:r>
          </w:p>
          <w:p w:rsidR="00CF1317" w:rsidRPr="00174C9D" w:rsidRDefault="00CF1317" w:rsidP="001C6A20">
            <w:pPr>
              <w:pStyle w:val="NormalWeb"/>
              <w:shd w:val="clear" w:color="auto" w:fill="FFFFFF"/>
              <w:spacing w:before="0" w:beforeAutospacing="0" w:after="0" w:afterAutospacing="0"/>
              <w:rPr>
                <w:lang w:eastAsia="en-US"/>
              </w:rPr>
            </w:pPr>
            <w:r w:rsidRPr="00473862">
              <w:rPr>
                <w:lang w:eastAsia="en-US"/>
              </w:rPr>
              <w:t xml:space="preserve">Цель: развитие связной речи; </w:t>
            </w:r>
            <w:r w:rsidRPr="00174C9D">
              <w:rPr>
                <w:lang w:eastAsia="en-US"/>
              </w:rPr>
              <w:t>обогащение речи ребенка именами прилагательными.</w:t>
            </w:r>
          </w:p>
          <w:p w:rsidR="00CF1317" w:rsidRPr="00174C9D" w:rsidRDefault="00CF1317" w:rsidP="001C6A20">
            <w:pPr>
              <w:pStyle w:val="NormalWeb"/>
              <w:shd w:val="clear" w:color="auto" w:fill="FFFFFF"/>
              <w:spacing w:before="0" w:beforeAutospacing="0" w:after="0" w:afterAutospacing="0"/>
              <w:rPr>
                <w:lang w:eastAsia="en-US"/>
              </w:rPr>
            </w:pPr>
            <w:r w:rsidRPr="00473862">
              <w:rPr>
                <w:lang w:eastAsia="en-US"/>
              </w:rPr>
              <w:t>Ход игры: Логопед</w:t>
            </w:r>
            <w:r w:rsidRPr="00174C9D">
              <w:rPr>
                <w:lang w:eastAsia="en-US"/>
              </w:rPr>
              <w:t xml:space="preserve"> предлагает ребенку дать как можно больше ответов на вопрос «Какой?»</w:t>
            </w:r>
          </w:p>
          <w:p w:rsidR="00CF1317" w:rsidRPr="00174C9D" w:rsidRDefault="00CF1317" w:rsidP="001C6A20">
            <w:pPr>
              <w:pStyle w:val="NormalWeb"/>
              <w:shd w:val="clear" w:color="auto" w:fill="FFFFFF"/>
              <w:spacing w:before="0" w:beforeAutospacing="0" w:after="0" w:afterAutospacing="0"/>
              <w:rPr>
                <w:lang w:eastAsia="en-US"/>
              </w:rPr>
            </w:pPr>
            <w:r w:rsidRPr="00174C9D">
              <w:rPr>
                <w:lang w:eastAsia="en-US"/>
              </w:rPr>
              <w:t>Мяч какой? – большой, маленький, круглый, резиновый, упругий, красный, кожаный.</w:t>
            </w:r>
          </w:p>
          <w:p w:rsidR="00CF1317" w:rsidRPr="00174C9D" w:rsidRDefault="00CF1317" w:rsidP="001C6A20">
            <w:pPr>
              <w:pStyle w:val="NormalWeb"/>
              <w:shd w:val="clear" w:color="auto" w:fill="FFFFFF"/>
              <w:spacing w:before="0" w:beforeAutospacing="0" w:after="0" w:afterAutospacing="0"/>
              <w:rPr>
                <w:lang w:eastAsia="en-US"/>
              </w:rPr>
            </w:pPr>
            <w:r w:rsidRPr="00174C9D">
              <w:rPr>
                <w:lang w:eastAsia="en-US"/>
              </w:rPr>
              <w:t>Снег какой? – белый, холодный, искристый, красивый, пушистый, лёгкий.</w:t>
            </w:r>
          </w:p>
          <w:p w:rsidR="00CF1317" w:rsidRPr="00174C9D" w:rsidRDefault="00CF1317" w:rsidP="001C6A20">
            <w:pPr>
              <w:pStyle w:val="NormalWeb"/>
              <w:shd w:val="clear" w:color="auto" w:fill="FFFFFF"/>
              <w:spacing w:before="0" w:beforeAutospacing="0" w:after="0" w:afterAutospacing="0"/>
              <w:rPr>
                <w:lang w:eastAsia="en-US"/>
              </w:rPr>
            </w:pPr>
            <w:r w:rsidRPr="00174C9D">
              <w:rPr>
                <w:lang w:eastAsia="en-US"/>
              </w:rPr>
              <w:t>Шкаф какой? Котёнок какой? Стол какой? И т.д.</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«На Марсе»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к конструированию из бумаги, следуя образцу, схеме; приобщать к умению работать в команде в свободное время, объединять свои поделки в соответствии с обим замыслом, договариваться, кто какую часть работы будет выполнять.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 xml:space="preserve">Индивидуальная работа. Дидактическая игра "Различаем признаки весны".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воспитывать у детей сообразительность.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Дети, мы с вами будем играть в игры. Здесь изображены характерные черты времен года. Из этих признаков следует выделить признак зимы. Ну что ж, ребята, давайте скорее разберем картинки.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выкладывают картинки. (развитие речи и хдожественная литература, ознакомление с окружающим миром)</w:t>
            </w:r>
          </w:p>
        </w:tc>
        <w:tc>
          <w:tcPr>
            <w:tcW w:w="263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«Просторы Вселенной»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к конструированию из бумаги, следуя образцу, схеме; приобщать к умению работать в команде в свободное время, объединять свои поделки в соответствии с обим замыслом, договариваться, кто какую часть работы будет выполнять.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 xml:space="preserve">Индивидуальная работа. Пальчиковая гимнастика-считалка.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развивать слуховое внимание, речь, мелкую моторику рук, устойчивый интерес к пальчиковым играм. Ход игры: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пальчик - он большой,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Указательный – второй.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Будем пальчики считать,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Третий пальчик – это средний,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 соседний, не последний.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Безымянный - он четвертый,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мизинчик – пальчик пятый,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Ростом только маловатый.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Пальчики сгибаем,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Считалочку считаем. (развитие речи и художественная литература, ознакомление с окружающим миром, основы математики)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Продолжать мотивировать детей к проявлению самостоятельности в последовательном одевании, обувании, упражнять в умении проверять насколько застегнуты застежки, пуговицы, завязаны шнурки, закрыта дверь шкафчика. Кадыр Мырзалиев "Сам". (перевод Ю. Кушак)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 чищу ваксой башмаки,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 завяжу на них шнурки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следует, без узелка,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это ж целых два шнурка!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вот иду я в детский сад...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небом. </w:t>
            </w:r>
          </w:p>
          <w:p w:rsidR="00CF1317" w:rsidRPr="00473862" w:rsidRDefault="00CF1317" w:rsidP="001C6A20">
            <w:pPr>
              <w:spacing w:after="0" w:line="240" w:lineRule="auto"/>
              <w:rPr>
                <w:rFonts w:ascii="Times New Roman" w:hAnsi="Times New Roman" w:cs="Times New Roman"/>
                <w:spacing w:val="-3"/>
                <w:sz w:val="24"/>
                <w:szCs w:val="24"/>
              </w:rPr>
            </w:pPr>
            <w:r w:rsidRPr="00473862">
              <w:rPr>
                <w:rFonts w:ascii="Times New Roman" w:hAnsi="Times New Roman" w:cs="Times New Roman"/>
                <w:sz w:val="24"/>
                <w:szCs w:val="24"/>
                <w:lang w:eastAsia="en-US"/>
              </w:rPr>
              <w:t>Цель: учить детей называть погодные характеристики, связанные с небом, рассказывать, какое небо будет весной.</w:t>
            </w:r>
            <w:r w:rsidRPr="00473862">
              <w:rPr>
                <w:rFonts w:ascii="Times New Roman" w:hAnsi="Times New Roman" w:cs="Times New Roman"/>
                <w:spacing w:val="-3"/>
                <w:sz w:val="24"/>
                <w:szCs w:val="24"/>
              </w:rPr>
              <w:t xml:space="preserve"> </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"мыши в кладовой" (играется 3-4 раза). Цель: развивать у детей интерес к здоровью, игре, совершенствовать физические навыки, мускулатуру, повышать настроение через игру; воспитывать ловкость, любознательность, воспитывать интерес к игре, активность; воспитывать умение играть в коллективе.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в центре квадрата на расстоянии 8-10 см педагог проводит две одинаковые линии. По краям площадки на расстоянии 1-2 шага вычерчивается домик кошки. Игроки выбирают кошку. Остальные будут мышами. Мыши приходят собирать зерно в хранилище. В этот момент кошка пытается их поймать. Пойманную мышку ”кошка" забирает домой.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"Самолеты".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(самолеты).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двигаться согласно текста, показу педагога, его словам: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самолеты? Покажите ваши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Приготовились (руки, согнутые в локтях перед собой)! Завели моторы! Р-р-р!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Крутим-крутим, заводим мотор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Полетели! (Вытянутые в стороны прямые руки, бег в разные стороны. Бег до 10 сек.).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Самолеты, садитесь на аэродром! (Замедление движения, присед на корточки, выравнивание дыхания.)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Құлыншақтар" ("Лошадки").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силу, навыки бега с поскоками в разных направлениях, умения двигаться по сигналу, пользоваться атрибутами, воспитывать дружелюбие.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"Попади и поймай" (бросание ловля мяча). 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весенней почвой. Цель: приобщать к наблюдению за почвой весной; вызывать интерес к содержанию почвы, ее богатству; воспитывать наблюдательность, любовь к природе.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Объяснить, что проявление, подсыхание почвы начинается с появления проталин. Люди говорят "земля обнажилась".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вскапывает почву в лунке дерева, выносит для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почва. Какого цвета почва?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Почва темно-коричневого цвета. Что в ней есть? Давайте посмотрим. Почва в себе содержит мелкие опавшие ветки, семена, прошлогодние листья, останки погибших насекомых. Это перегной. Запомните.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такой мягкой, пушистой, богатой почве будут хорошо расти и цвести наши растения, посаженные в грудках овощи.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"Воробушки и автомобиль". Цель: совершенствовать умение детей бегать в разных направлениях, не наталкиваясь друг на друга, начинать движение, менять его по сигналу педагога; побуждать играть по правилам.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руль, медальоны с персонажами.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Выбирается водитель автомобиля, "автомобиль", остальные - "воробушки".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Дети-воробьи находятся на одной стороне площадки, середина пуста.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сигнал педагога: "Воробушки летают, садятся на дорогу, зернышки клюют, песенки поют".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выбегают, имитируют воробушков, бегают, садятся на корточки.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 педагога: "Воробушки, автомобиль! Би-би-би!".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Выбегает ребенок, играющий водителя автомобиля, дети разбегаются (бегут на свое место).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"Гнездам" для воробушков можно отвести путем рисования (черчения) множества кругов в определенных местах, концах площадки. Количество кругов на одно меньше, чем "воробушков".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Места для "гнезд" можно отметить кубиками.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Условия. В "гнезде" помещается один "воробушек". Кто останется без "гнезда" - становится "автомобилем".(физическая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Құлыншақтар" ("Лошадки"). Цель: развивать силу, навыки бега с поскоками в разных направлениях, умения двигаться по сигналу, пользоваться атрибутами, воспитывать дружелюбие.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выносных игрушек в коробку.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 (физическая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ветром. Цель: побуждать определять наличие ветра, наблюдая за качанием ветвей, колыханием флагов; вызывать интерес к явлению природы ветер, его силе (сильный, слабый), температуре (холодный, теплый); воспитывать наблюдательность.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 в лесу"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случилось с клёнами?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Закивали кронами.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высокие дубы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Будто встали на дыбы. И орешник сам не свой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Шелестит густой листвой.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чуть слышно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Шепчет ясень: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Не согласен…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согласен…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Есть у деревьев голоса?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Нет, просто ветер начался,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Зашумели ветви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осеннем ветре.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Барто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 ветер, ветрище…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чего по свету рыщешь?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Лучше улицы мети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Или мельницы крути! Я. Аким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"Солнышко и дождик".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"Быстрый мяч" (прокатывание мяча в прямом направлении)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выносных игрушек в коробку.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 (физическая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сорокой. Цель: пополнять знания о сороке, ее внешних особенностях, повадках; воспитывать интерес к птицам участка.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Ай да сорока-белобока,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Целый день стрекотала,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устала.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Садилась на ветки, над двором летала,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Блестящие брошки искала.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задает вопросы о том, перелетная или зимующая птица сорока, предлагает описать ее внешние признаки: голова, шея, спина, грудь и хвост черного цвета, живот, бока и плечи сороки белые. Перья сороки блестят.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описания внешнего вида сороки педагог рассказывает о характере повадок сороки, например, что сорока не поет, а стрекочет, она проворна, любит блестящие предметы, которые складывает в себя гнезде.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«Цветные автомобили». 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"Догоните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птицами весной.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наблюдать за птицами, отмечать части тела; упражнять в умении находить отличия и сходство птиц; воспитывать устойчивый интерес к жизни птиц весной.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прислушаться к птичьим голосам.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Слышите? Кто это? Каких птиц вы узнали по голосам?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чирикают воробьи, поют скворцы …- Сейчас вечер, и вечером птицы меньше поют, замолкают, так же, как и мы готовятся к ночи.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на строение птиц. Что есть у них? (Голова, клюв, глаза, шея, туловище, крылья, хвост, ноги.) Чем они покрыты? Это шерсть? (Птицы покрыты перьями.)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передвигаются птицы? (Птицы прыгают, летают, сидят, ходят.)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Птицы поют, чирикают, потому что пришла весна. Птицы рады весне, вьют гнезда.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Весна пришла во дворы,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Много хлопот у детворы: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Быть молодцами,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Понаблюдать за скворцами,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Почистить грядки,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Поиграть в прятки. (Д. Ахметова)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кормление птиц в безопасном месте. 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 кочки на кочку".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"Поезд".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передвигаться по площадке в колонне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детей, предлагается "собрать"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Загудел паровоз и вагончики повёз: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"Чу-чу-чу, далеко я укачу!"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Вагончики зелёные бегут, бегут, бегут,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круглые колесики, всё тук, да тук, да тук.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дети не освоят умение двигаться в колонне по одному, сохраняя дистанцию, ведущим, "паровозом" выступает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игре можно совершать остановки: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Внимание,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Станция любимая самая!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Остановимся, погуляем,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пособираем.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может быть проведена в несколько кругов.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spacing w:after="0" w:line="240" w:lineRule="auto"/>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17.04-21.04.2023 г.</w:t>
      </w:r>
    </w:p>
    <w:tbl>
      <w:tblPr>
        <w:tblW w:w="147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7"/>
        <w:gridCol w:w="2552"/>
        <w:gridCol w:w="2551"/>
        <w:gridCol w:w="2268"/>
        <w:gridCol w:w="2629"/>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7"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17.04</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18.04</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19.04</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20.04</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21.04</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7"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Развивающая игра "Оденем куклу на прогулку".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играть с куклой, подбирая одежду по сезону; побуждать к описанию действий, назывании видов демисезонной одежды; развивать речь, коммуникативные навыки, эмоциональную отзывчивость.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в ходе игры может предложить называть виды одежды на казахском языке: платье - көйлек, рубашка - жейде, куртка - күртеше, аяқ-киім - обувь, сапоги - етік, шапка - бас киім. (развитие речи и художественная литератра, ознакомление с окружающим миром, 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Гимн. Цель: Воспитывать чувства патриотизма , уважение, гордость.</w:t>
            </w:r>
            <w:r w:rsidRPr="00473862">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Чтение стихотворения К. Баянбаева "Скворечник" (перевод Ю.Могутина). Цель: побуждать детей к выразительному чтению стихотворений, развивать речь, слуховое внимание, память, мышление, интерес к жизни птиц.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К. Баянбаев "Скворечник"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скворушек скворечник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 смастерил вчера.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всем приметам вешним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Им прилететь пора.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Приятная картина: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Летят они сюда.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Понравилась квартира?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Квартира хоть куда! (развитие речи и художественная литератра,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"Один - много".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может подобрать серию картинок-карточек с изображением того или иного предмета либо подбирает предметы одной классификации.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профессии: врач - врачи, учитель - учителя, воспитатель - воспитатели, парикмахер - парикмахеры, продавец - продавцы; и прочее. (развитие речи и художественная литератра, ознакомление с окружающим миром)</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"Назови ласково". Цель: учить детей подбирать слова в уменьшительно-ласкательной форме; расширять словарный запас, развивать речь, представления об окружающих объектах, явлениях.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повторить слово, подобрать его уменьшительно-ласкательную форму.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окно - окошечко, дом- домик, солнце- солнышко, рука- ручка, рученька, глаз - глазик, белка - белочка. (развитие речи и художественная литератра,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Сюжетно-ролевая игра "Больница". Цель: развивать умение детей играть согласно ролям, выполнять действия по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Педагог предлагает поиграть, выбирается врач, остальные дети берут в руки игрушечных зверюшек и кукол, приходят в поликлинику на прием к врачу. Врач осматривает больного: слушает дыхание, проверяет горлышко, измеряет температуру, прописывает лекарства, поит микстурой, накладывает копресс. Педагог оценивает, как дети общаются между собой, напоминает о том, чтобы выздоровевшие игрушки не забывали благодарить врача за оказанную помощь. (развитие речи и художественная литератра, ознакомление с окружающим миром) </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«Зайчики и белочки»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Зайчики и белочки,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Мальчики и девочки,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Стройтесь дружно по порядку,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Начинаем мы зарядку!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Носик вверх — это раз,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Хвостик вниз — это два,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Лапки шире — три, четыре.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Прыгнем выше — это пять.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умеем выполнять!</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«Одна лапка, другая»</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2.«Крепкие лапки»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на пояс. Наклон вперед; ладони на коле</w:t>
            </w:r>
            <w:r w:rsidRPr="00473862">
              <w:rPr>
                <w:rFonts w:ascii="Times New Roman" w:hAnsi="Times New Roman" w:cs="Times New Roman"/>
                <w:sz w:val="24"/>
                <w:szCs w:val="24"/>
                <w:lang w:eastAsia="en-US"/>
              </w:rPr>
              <w:softHyphen/>
              <w:t>ни, сказать «крепкие», смотреть вперед; руки на пояс. Вернуться в и. п.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3. «Веселые белочки»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полочкой перед грудью. Выполнить по два наклона вправо и влево. Вернуться в и. п. Дыхание произволь</w:t>
            </w:r>
            <w:r w:rsidRPr="00473862">
              <w:rPr>
                <w:rFonts w:ascii="Times New Roman" w:hAnsi="Times New Roman" w:cs="Times New Roman"/>
                <w:sz w:val="24"/>
                <w:szCs w:val="24"/>
                <w:lang w:eastAsia="en-US"/>
              </w:rPr>
              <w:softHyphen/>
              <w:t>ное. Повторить по 3 раза.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«Шаловливые зайчики»</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8—10 подпрыгиваний и 8—10 шагов. Прыгать легко, мягко. Дыхание произвольное. По</w:t>
            </w:r>
            <w:r w:rsidRPr="00473862">
              <w:rPr>
                <w:rFonts w:ascii="Times New Roman" w:hAnsi="Times New Roman" w:cs="Times New Roman"/>
                <w:sz w:val="24"/>
                <w:szCs w:val="24"/>
                <w:lang w:eastAsia="en-US"/>
              </w:rPr>
              <w:softHyphen/>
              <w:t>вторить 2—3 раза.</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«Мы — молодцы!»</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«мо-лод-цы». По</w:t>
            </w:r>
            <w:r w:rsidRPr="00473862">
              <w:rPr>
                <w:rFonts w:ascii="Times New Roman" w:hAnsi="Times New Roman" w:cs="Times New Roman"/>
                <w:sz w:val="24"/>
                <w:szCs w:val="24"/>
                <w:lang w:eastAsia="en-US"/>
              </w:rPr>
              <w:softHyphen/>
              <w:t>вторить 3—4 раза.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малой подвижности «Маленькие зайки»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образуют круг, берутся за руки, педагог встает в круг вместе с детьми. Под чтение педагогом стихотворения дети хоро</w:t>
            </w:r>
            <w:r w:rsidRPr="00473862">
              <w:rPr>
                <w:rFonts w:ascii="Times New Roman" w:hAnsi="Times New Roman" w:cs="Times New Roman"/>
                <w:sz w:val="24"/>
                <w:szCs w:val="24"/>
                <w:lang w:eastAsia="en-US"/>
              </w:rPr>
              <w:softHyphen/>
              <w:t>водом идут по кругу: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Как-то маленькие зайки днем гуляли по лужайке.                                                                                                                                     Вдруг мелькнула чья-то тень, зайки спрятались за пень.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идут хороводом в другую сторону: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Может, это — серый волк? Он зубами щелк да щелк!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Вдруг сидит он за кустом, Серый волк с большим хвостом?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Зайки волка испугались, Прыг — из леса ускакали.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w:t>
            </w:r>
            <w:r w:rsidRPr="00473862">
              <w:rPr>
                <w:rFonts w:ascii="Times New Roman" w:hAnsi="Times New Roman" w:cs="Times New Roman"/>
                <w:sz w:val="24"/>
                <w:szCs w:val="24"/>
                <w:lang w:eastAsia="en-US"/>
              </w:rPr>
              <w:softHyphen/>
              <w:t>кушке), шевелят ими вперед-назад.</w:t>
            </w:r>
            <w:r>
              <w:rPr>
                <w:rFonts w:ascii="Times New Roman" w:hAnsi="Times New Roman" w:cs="Times New Roman"/>
                <w:sz w:val="24"/>
                <w:szCs w:val="24"/>
              </w:rPr>
              <w:t xml:space="preserve"> (физическая культура</w:t>
            </w:r>
            <w:r w:rsidRPr="00473862">
              <w:rPr>
                <w:rFonts w:ascii="Times New Roman" w:hAnsi="Times New Roman" w:cs="Times New Roman"/>
                <w:sz w:val="24"/>
                <w:szCs w:val="24"/>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у нас есть ложки,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социально-эмоциональное развитие,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Продолжать развивать у детей мотивацию к игровой деятельности, умение выражать приветствие, эмоции, воспитывать дружелюбие.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Солнце глазки открывает,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Свет на небо проливает.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гости день приходит,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по миру бродит.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Скажем: "Здравствуй, новый день!",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работать нам не лень,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теперь, ребята, встанем,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работать не устанем! (социально-эмоциональное развитие,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Организованная деятельность по расписанию организации образования</w:t>
            </w:r>
          </w:p>
        </w:tc>
        <w:tc>
          <w:tcPr>
            <w:tcW w:w="2697"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"Почки на веточках". Цель: Закреплять навыки построения в строю, находить свое место в строю, круге (по зрительным ориентирам); навыки вползания в обруч, расположенного вертикально на полу. Воспитывать интерес к активной двигательной деятельности и потребности в ней;соблюдения правил в играх.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"Попади в круг".</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умение бросать мяч в определенное место двумя и одной рукой,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"Лови, бросай, не роняй".</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координацию движений, ловкость, фиксацию взора.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"Жук".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стоя или сидя, скрестив руки на груди. Разводит руки в стороны, поднимает голову – вдох, скрещивает руки на груди, опускает голову – выдох: «жу-у-у - сказал крылатый жук, посижу и пожужжу».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«У медведя во бору» 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побуждать к преобразованию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литератра, ознакомление с окружающим миром, основы математики, казахский)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"Яблоня под нашим окном".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Закреплять навыки быстрого бега (10-20 метр); навыки ходьбы по веревке,сохраняя равновесие. Развивать навыки ходьбы с высоким подниманием колен. Воспитывать чувство колллективизма.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"Воробышки в гнездышках".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действовать по сигналу, выполнять бег и ходьбу врассыпную, перешагивание через обруч, ориентироваться в пространстве, использовать всю площадь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"Поезд".</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выполнять ходьбу, бег в колонне по одному с изменением темпа, действовать по сигналу, находить свое место в колонне.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"Вырасти большой".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«у-х-х-х-х». Повторяем 4-5р</w:t>
            </w:r>
            <w:r w:rsidRPr="00473862">
              <w:rPr>
                <w:rFonts w:ascii="Times New Roman" w:hAnsi="Times New Roman" w:cs="Times New Roman"/>
                <w:sz w:val="24"/>
                <w:szCs w:val="24"/>
                <w:lang w:val="kk-KZ"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«Лиса и заяц»</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побуждать к преобразованию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литератра, ознакомление с окружающим миром, основы математики, казахский язык)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"Веточка тополя".</w:t>
            </w:r>
            <w:r w:rsidRPr="00473862">
              <w:rPr>
                <w:rFonts w:ascii="Times New Roman" w:hAnsi="Times New Roman" w:cs="Times New Roman"/>
                <w:sz w:val="24"/>
                <w:szCs w:val="24"/>
                <w:lang w:val="kk-KZ" w:eastAsia="en-US"/>
              </w:rPr>
              <w:t xml:space="preserve"> Цель:</w:t>
            </w:r>
            <w:r w:rsidRPr="00473862">
              <w:rPr>
                <w:rFonts w:ascii="Times New Roman" w:hAnsi="Times New Roman" w:cs="Times New Roman"/>
                <w:sz w:val="24"/>
                <w:szCs w:val="24"/>
                <w:lang w:eastAsia="en-US"/>
              </w:rPr>
              <w:t xml:space="preserve"> Закрепить навыки бега с выполнением определенных заданий: в колонне по одному, друг за другом, на носках, соблюдая интервал, меняя направление; навыки ходьбы по наклонной доске высотой 20-30см; навыки метания в цель с подпрыгыванием; навыки построения в строю, находить свое место в строю, круге (по зрительным ориентирам). Воспитывать интерес к активной двигательной деятельности и потребности в ней;соблюдения правил в играх.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"Автомобили".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действовать в соответствии с двумя цветовым сигналам, выполнять бег врассыпную, использовать все пространство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"Найди свой цвет".</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действовать по сигналу педагога, ориентироваться в пространстве, выполнять ходьбу, бег врассыпную, соотносить цвета, использовать всю площадь зала, действовать совместно.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"Ветряная мельница".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плавного, длительного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«По лесной тропинке» 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побуждать к преобразованию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литератра, ознакомление с окружающим миром, основы математики, казахский) </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«Родина»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родной земле; воспитывать культурно-нравственные нормы поведения. Ход занятия:  Е.Тиличеева "Есть у солнышка друзья".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Песня Е.Тиличеевой "Есть у солнышка друзья".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 Раухвергер "Танец с воздушными шарами", пьеса.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"Покажи ладошки", латвийская народная полька.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на колокольчиках.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«Теремок» 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побуждать к преобразованию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 лепка, аппликация, развитие речи и хдожественная литератра, ознакомление с окружающим миром, основы математики, казахский язык) </w:t>
            </w:r>
          </w:p>
        </w:tc>
        <w:tc>
          <w:tcPr>
            <w:tcW w:w="2629"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Мақсаты: Ауызекі сөйлеуде түрлі балалар әрекеттерінде қоршаған орта заттары мен табиғат нысандарының атауларын өздігінен қолдануды қалыптастыру. Балалардың сөздік қорын ыдыс-аяқтарды білдіретін сөздермен кеңейту.</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"Не жоқ?" ойыны. Мақсаты: ыдыс-аяқтарды білдіретін сөздермен балалардың сөздік қорын кеңейту. Ойын барысы: балалардың алдында ыдыс-аяқтарды суреттерін орналастырылады. Мұғалімнің бұйрығымен балалар көздерін жұмады, мұғалім суреттін бірін алып тастайды. Содан кейін балалар көздерін ашып, не жоқ екенін айтады.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«Ёжик на полянке»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умение рисовать горизонтальные и вертикальные линии,  изображать животных; совершенствовать навыки объединения индивидуальных работ в коллективную композицию; побуждать к преобразованию бумаги (разрывание);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литератра, ознакомление с окружающим миром, основы математики, казахский язык) </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И одежду доставай.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(навыки самообслуживания,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7"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гнездами (скворечниками).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формировать представления о гнездовании птиц весной; показать образец помощи человека на примере скворечников; развивать умение замечать изменения в природе весной;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Рассматривание гнезд (живом на примере, на примере видео о птицах) под крышей, на дереве. Показать, что птицы вьют гнезда из веток, сухой травы, подкладывают птичий пух, и все для того, чтобы будущим птенцам было тепло, уютно, безопасно.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на участке нет гнезд птиц, можно продемонстрировать скворечник, в котором гнездятся птицы. Рассказать о том, что человек заботится о птицах, вывешивая скворечники.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радостно, как весело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Весной у нас во дворике!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Скворечники развесили,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Такие птичьи домики.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Пускай в домах они живут,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Пускай щебечут и поют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слушая их песенки,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Растут скорее птенчики.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кормление птиц в безопасном месте.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"Воробушки и кот". (бег и прыжки)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детей мягко спрыгивать, сгибая ноги в коленях, увертываться от ловящего, быстро убегать, находить свое место. Описание: дети становятся на высокие скамеечки (10-12 см), положенные на полу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"Совушка".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следовать правилам игры, двигаться и останавливаться по сигналу, передвигаться, не наталкиваясь друг на друга, используя все игровое пространство.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"Быстрый мяч" (прокатывание мяча в прямом направлении)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ходьба по одному, парами; ходьба «змейкой».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моторику, координацию движений, способствовать повышению настроения.</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первыми листьями на деревьях. Цель: побуждать наблюдать за первыми листьями на ветках растений; поддерживать интерес к процессу появления листьев из набухших почек;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подводит детей к тополю (другому растению с распускающимися листьями), наклоняет одну из веток.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ветка с почками. И вот, присмотритесь ... Что это на ветках?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листья ... Какого цвета листья?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Обратите внимание, листья маленькие еще, блестят.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лист" Т. Тютчев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Лист зеленеет молодой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Смотри, как листьем молодым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Стоят обвеяны березы,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Воздушной зеленью сквозной,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Полупрозрачною, как дым…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Растения распускают свои зеленые листья и выделяют для нас кислород. Кислородом мы дышим. Поэтому, когда мы находимся рядом с деревом, дышится легко.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"Ловишки".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ловкость, быстроту, навыки бега, умение ориентироваться в пространстве;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стоят на одной стороне площадки. Педагог - ловишка, стоит в центре. Дети говорят: "Раз-два-три, лови!" и перебегают на другую сторону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со словами: "Сейчас поймаю!"- ловит (касается рукой) детей.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за скоростью бега.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"У медведя во бору". Цель: развивать умение по сигналу бегать врассыпную; способствовать развитию реакции, ловкости, положительных эмоций;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Маска медведя.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объясняются 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 начале освоения игры роль "медведя" играет сам. В последствии предлагает того или иного ребенка. Остальные играющие - "дети".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медведя во бору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Грибы, ягоды беру.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медведь не спит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на нас рычит.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Когда играющие произносят слово "рычит", "медведь" старается вскочить, поймать одного из убегающих игроков. Пойманный отводится в сторону.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Тот, кого задели рукой, считается пойманным. Тот, кто забежал за черту "леса" - считается "дома".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Каждый раз выбирается новый ведущий.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 кочки на кочку".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ходьба по прямой дорожке, сохраняя равновесие. Цель: развивать координацию движений, умение сохранять равновесие, дистанцию в колонне в процессе ходьбы по прямой.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выносных игрушек в коробку.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 (физическая культура, навыки самообслуживания, ознакомление с окружающим миром)</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почками, соцветиями березы. Цель: формировать представления о цветении деревьев весной; развивать представления о березе, умение различать дерево по внешним признакам; воспитывать наблюдательность.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найти на участке березу. После того, как береза будет найдена, предлагается описать березу: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как вы узнали березу?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У березы белый ствол, ветки тонкие, склоняются к земле.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что это на ветках?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почки, откуда скоро появятся зеленые листья. А это сережки березы. Листья и сережки появляются только весной.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"Березка, березка".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Березка, березка,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Висячие сережки,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Набухшие почки,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Игривые листочки,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Зеленые кудряшки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беленькой рубашке,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тонком платьице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 веточками прячешься.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сережках спрятаны семена березы (показать). Когда сережка упадет на мягкую почву, на этом месте может вырасти новое деревце.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опавших соцветий деревьев.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выполнять посильные трудовые действия, поддерживать желание помогать взрослому; воспитывать аккуратность, трудолюбие. (физическая культура, ознакомление с окружающим, навыки самообслуживания)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Подвижные игры "День - ночь".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(социально-эмоциональное развитие,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"Коснись точно".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аккуратности, ловкости, формирование уверенности в себе.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"Догоните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подпрыгивания с одной ноги на другую "зайки пляшут". Цель: развивать физические способности, силу, координацию движений, игровые навыки, желание играть по правилам.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ясенем в середине весны. Цель: побуждать детей наблюдать за соцветиями, сережками на ясене весной; развивать умение различать ясень по внешним признакам;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подводит детей к ясеню: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Вы узнали это дерево?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ясень. Ясень - это лиственное дерево.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На ветках ясеня появляются листья. Листья большие, с заостренными концами. А сейчас, посмотрите, на ветках свисают красивые сережки. В сережках, "вертолетиках", спрятаны семена ясеня. Ветер срывает эти сережки. В тех местах, где опадут семена, могут вырасти новые ростки дерева.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погладить кору ясеня, определяется цвет как светло-серый, на ощупь кора немного шершавая.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ты строен и прекрасен,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Наш родной высокий ясень!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Украшение лесочков,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ты зелен и тенист!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 пятнадцати листочков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Образуют сложный лист. (Насимович Ю.)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опавших соцветий деревьев. Цель: побуждать выполнять посильные трудовые действия, поддерживать желание помогать взрослому; воспитывать аккуратность, трудолюбие. (физическая культура, ознакомление с окружающим, навыки самообслуживани)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"Воробушки и автомобиль". Цель: совершенствовать умение детей бегать в разных направлениях, не наталкиваясь друг на друга, начинать движение, менять его по сигналу педагога; побуждать играть по правилам.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руль, медальоны с персонажами.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Выбирается водитель автомобиля, "автомобиль", остальные - "воробушки".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Дети-воробьи находятся на одной стороне площадки, середина пуста.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сигнал педагога: "Воробушки летают, садятся на дорогу, зернышки клюют, песенки поют".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выбегают, имитируют воробушков, бегают, садятся на корточки.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 педагога: "Воробушки, автомобиль! Би-би-би!".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Выбегает ребенок, играющий водителя автомобиля, дети разбегаются (бегут на свое место).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"Гнездам" для воробушков можно отвести путем рисования (черчения) множества кругов в определенных местах, концах площадки. Количество кругов на одно меньше, чем "воробушков".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Места для "гнезд" можно отметить кубиками.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Условия. В "гнезде" помещается один "воробушек". Кто останется без "гнезда" - становится "автомобилем".(физическая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"Хитрая лиса". Цель: упражнять детей в беге, развивать ловкость, повышать физическую активность.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"Попади по цели". Цель: упражнять детей в метании в цель; развивать меткость, глазомер, физические способности, игровые навыки, желание играть по правилам.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облаками. Цель: формировать понятие "облако", о том, что это природное явление; развивать наблюдательность, внимание, умение задумываться, отвечать на вопросы.</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сегодня облачный день. Посмотрите на небо. Что вы видите на небе?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облака. Облака какие по цвету?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посмотрите внимательно, что вы заметили? Что делают облака?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Облака движутся.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ребята, облака движутся иногда медленно, иногда быстро. Если на небе есть облака, они закрывают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Когда на небе облака, что мы говорим "облачная погода".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посмотреть, поразмышлять, назвать, на что по форме похожи облака.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Облака, белогривые лошадки!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Облака, что вы мчитесь без оглядки?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смотрите вы, пожалуйста, свысока,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 небу прокатите нас, облака!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Козлов(ознакомление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сметание сора с лавочек, игрового оборудования. Цель: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"Птички в гнездышках".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"Полетели!" - "птички" вылетают из "гнезда", перепрыгивая через шнур, черту, разбегаются по всей по всей площадке.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Присаживаются на корточки – "клюют зернышки".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"Птички, в гнезда!" - убегают в свои "гнезда".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Подготовить несколько мест для "гнездышек"; по второму сигналу каждый возвращается туда, откуда выпрыгивал ("вылетал").(ознакомление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"Кыз куу" ("Догони девочку").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 (физическая культура, казахский язык,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"Попади и поймай" (бросание ловля мяча).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"Самый быстрый".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в быстром беге; развивать ловкость, физические качества. (социально-эмоциональное развитие, 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Закреплять умения выворачивать одежду на лицевую сторону, вытягивать по форме, складывать, размещать на полках шкафов; поддерживать желание следить за чистотой, мыться, не разбрызгивая воду, тщательно ополаскивать руки, лицо, сушить полотенцем, проверять внешний вид у зеркала. В моем шкафчике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в порядочке: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Наверху панама, кепка,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крючке висит жилетка,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нижней полочке ботинки,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Прекрасная картинка.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Большими вырасти хотим.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(культурно-гигиенические навыки, навыки самообслуживания)</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I.1. «Мотаем нитки»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И. п. – руки перед грудью, согнуты в локтях, круговые движения руками (3 раза)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2. «Похлопаем коленки»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И. п. – сидя, упор руками сзади, ноги прямые. Наклон туловища вперед, хлопнуть по коленкам руками, сказать «хлоп», вернуться в И.п.(4 раза)</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3. «Велосипед»</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Еду, еду</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К бабе, к деду (2 раза)</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II. «Лягушки»</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 болоте две подружки, две зеленые лягушки</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Утром рано умывались, полотенцем растирались.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Ножками топали, ручками хлопали,</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Вправо, влево наклонялись и обратно возвращались.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Вот здоровья в чём секрет,</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Всем друзьям физкульт – привет!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литератра, физическая культура)</w:t>
            </w:r>
          </w:p>
        </w:tc>
      </w:tr>
      <w:tr w:rsidR="00CF1317" w:rsidRPr="00473862">
        <w:trPr>
          <w:trHeight w:val="14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Закреплять умение не разговаривать за столом, наклоняться над тарелкой; побуждать называть блюдо, желать приятного аппетита, благодарить.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Ложечку за папу, ложечку за маму,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Кушай, Катя, кашу, будешь умной самой!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Ложечку за бабу, ложечку за деду,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Ложечку за юркую мышку-непоседу.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литератра)</w:t>
            </w:r>
          </w:p>
        </w:tc>
      </w:tr>
      <w:tr w:rsidR="00CF1317" w:rsidRPr="00473862">
        <w:trPr>
          <w:trHeight w:val="131"/>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"Найди круглые, треугольные, квадратные, прямоугольные предметы".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закрепить знания о геометрических фигурах, их свойствах, побуждать соотносить формы окружающих предметов с теми или иными геометрическими фигурами; развивать восприятие, внимание, мышление, речь; расширять кругозор.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Модели геометрических фигур одинакового цвета. Различные предметы и игрушки напоминающие по форме ту или иную геометрическую фигуру.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обследовать ту или иную геометрическую фигуру, обсудить ее свойства. Затем следует задание: найти в окружающем пространстве предметы, схожие по форме с обследуемой фигурой, собрать рядом, еще раз сравнить, найти черты схожести.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игры. Можно предложить разным играющим обследовать свою желаемую фигуру, собрать предметы, только схожие с ней. (основы математики, развитие речи и художественная литератра,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"Что это и для чего нужно?" Цель: расширять и закреплять представления о предметах ближайшего окружения; развивать грамматический строй речи.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мяч, мяч круглый, мяч синий, мяч катится, мяч для того, чтобы поиграть. (ознакомление с окружающим миром, развитие речи и художественная литератра)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Развивающая игра "Фотоаппарат".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мышления, внимания, памяти, речи. Наглядные пособия: картинки лото или другие картинки. Ход игры: Педагог показывает картинку ребенку на 5 секунд. Затем уберите ее и попросите детей запомнить, что изображено. Если ребенок затрудняется, педагог задает направляющий вопрос: сколько, какого цвета и т.д. (развитие речи и художественная литератра,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"Найди отличие". Цель: развивать умение сравнивать предметы, находить сходства и различия. Наглядные пособия: сюжетные иллюстрации. Ход игры: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 (развитие речи и художественная литератра,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"Кому что нужно?" Цель: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 Ход игры: Детям предложены различные картинки, с помощью которых они должны определить логисеские пары. Объяснить свой выбор. (ознакомление с окружающим миром, развитие речи и художественная литератра)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7"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«Маленький дом для белочке» 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Индивидуальная работа. Артикуляционное упражнение "Качели". Цель: формирование умения быстро менять положение языка.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упражнения: улыбнуться, показать зубы, открыть рот и расположить плоский язык за нижними зубами (во рту). В таком положении нужно делать то же самое, поднимая язык вверх.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Таким образом, необходимо 4-6 раз изменить положение языка и повторить упражнение. Таким образом, необходимо повторить упражнение, меняя положение языка поочередно 4-6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Методические указания: при выполнении упражнения следует двигать только языком, следить за тем, чтобы губы и челюсти не двигались. (развитие речи и художественная литература, ознакомление с окружающим миром)</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Игра конструирование «Дома большие и маленькие» 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 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Коррекционная работа (Педагог-психолог). Заключение 3. Цель:</w:t>
            </w:r>
            <w:r w:rsidRPr="00473862">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Межполушарная доска.</w:t>
            </w:r>
          </w:p>
          <w:p w:rsidR="00CF1317" w:rsidRPr="00473862" w:rsidRDefault="00CF1317" w:rsidP="001C6A20">
            <w:pPr>
              <w:pStyle w:val="NoSpacing"/>
              <w:rPr>
                <w:rFonts w:ascii="Times New Roman" w:hAnsi="Times New Roman" w:cs="Times New Roman"/>
                <w:sz w:val="24"/>
                <w:szCs w:val="24"/>
                <w:lang w:eastAsia="ru-RU"/>
              </w:rPr>
            </w:pPr>
            <w:r w:rsidRPr="00473862">
              <w:rPr>
                <w:rFonts w:ascii="Times New Roman" w:hAnsi="Times New Roman" w:cs="Times New Roman"/>
                <w:sz w:val="24"/>
                <w:szCs w:val="24"/>
              </w:rPr>
              <w:t>Пройти лабиринт сначала правой рукой, потом левой рукой.  Пройти лабиринт одной рукой (сначала правой, потом левой) поместив доску горизонтально, потом повернуть доску вертикально и опять пройти лабиринт правой рукой, то же самое сделать левой рукой.</w:t>
            </w:r>
          </w:p>
          <w:p w:rsidR="00CF1317" w:rsidRPr="00473862" w:rsidRDefault="00CF1317" w:rsidP="001C6A20">
            <w:pPr>
              <w:spacing w:after="0" w:line="240" w:lineRule="auto"/>
              <w:rPr>
                <w:rFonts w:ascii="Times New Roman" w:hAnsi="Times New Roman" w:cs="Times New Roman"/>
                <w:sz w:val="24"/>
                <w:szCs w:val="24"/>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«На улице моей» 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 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Коррекционная работа (Педагог-психолог). Заключение 3.</w:t>
            </w:r>
            <w:r w:rsidRPr="00473862">
              <w:rPr>
                <w:rFonts w:ascii="Times New Roman" w:hAnsi="Times New Roman" w:cs="Times New Roman"/>
                <w:sz w:val="24"/>
                <w:szCs w:val="24"/>
                <w:lang w:eastAsia="en-US"/>
              </w:rPr>
              <w:t xml:space="preserve"> Игра «Соберём все камешки»</w:t>
            </w:r>
          </w:p>
          <w:p w:rsidR="00CF1317" w:rsidRPr="00473862" w:rsidRDefault="00CF1317" w:rsidP="001C6A20">
            <w:pPr>
              <w:pStyle w:val="NormalWeb"/>
              <w:spacing w:before="0" w:beforeAutospacing="0" w:after="0" w:afterAutospacing="0"/>
              <w:rPr>
                <w:rStyle w:val="Emphasis"/>
                <w:i w:val="0"/>
                <w:iCs w:val="0"/>
                <w:lang w:eastAsia="en-US"/>
              </w:rPr>
            </w:pPr>
            <w:r w:rsidRPr="00473862">
              <w:rPr>
                <w:rStyle w:val="Emphasis"/>
                <w:i w:val="0"/>
                <w:iCs w:val="0"/>
                <w:lang w:eastAsia="en-US"/>
              </w:rPr>
              <w:t>Цель: развитие мелкой моторики.</w:t>
            </w:r>
          </w:p>
          <w:p w:rsidR="00CF1317" w:rsidRPr="00473862" w:rsidRDefault="00CF1317" w:rsidP="001C6A20">
            <w:pPr>
              <w:shd w:val="clear" w:color="auto" w:fill="FFFFFF"/>
              <w:spacing w:after="0" w:line="259" w:lineRule="auto"/>
              <w:rPr>
                <w:rFonts w:ascii="Times New Roman" w:hAnsi="Times New Roman" w:cs="Times New Roman"/>
                <w:sz w:val="24"/>
                <w:szCs w:val="24"/>
                <w:lang w:eastAsia="en-US"/>
              </w:rPr>
            </w:pPr>
            <w:r w:rsidRPr="00473862">
              <w:rPr>
                <w:rStyle w:val="c3"/>
                <w:rFonts w:ascii="Times New Roman" w:hAnsi="Times New Roman" w:cs="Times New Roman"/>
                <w:sz w:val="24"/>
                <w:szCs w:val="24"/>
                <w:lang w:eastAsia="en-US"/>
              </w:rPr>
              <w:t>Ход игры: Бросьте камешки в песок. Сначала предложите ребенку собирать камешки первыми тремя пальцами правой руки (закрепление навыка). Затем покажите, как пользоваться ситом: его надо держать в левой руке, а правой насылать совком песок в сито. Оставшиеся в сите камешки надо аккуратно пересыпать в ведерко.</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Вариативный компанент «Умка» Тема «Посадим огород» Цель:</w:t>
            </w:r>
            <w:r w:rsidRPr="00473862">
              <w:rPr>
                <w:rStyle w:val="HeaderChar"/>
                <w:rFonts w:ascii="Times New Roman" w:hAnsi="Times New Roman" w:cs="Times New Roman"/>
                <w:sz w:val="24"/>
                <w:szCs w:val="24"/>
                <w:lang w:val="ru-RU"/>
              </w:rPr>
              <w:t xml:space="preserve"> </w:t>
            </w:r>
            <w:r w:rsidRPr="00473862">
              <w:rPr>
                <w:rStyle w:val="fontstyle01"/>
                <w:rFonts w:ascii="Times New Roman" w:hAnsi="Times New Roman" w:cs="Times New Roman"/>
              </w:rPr>
              <w:t>Дать общие представления о весенних работах, труде полевода; формировать</w:t>
            </w:r>
            <w:r w:rsidRPr="00473862">
              <w:rPr>
                <w:rFonts w:ascii="Times New Roman" w:hAnsi="Times New Roman" w:cs="Times New Roman"/>
                <w:sz w:val="24"/>
                <w:szCs w:val="24"/>
              </w:rPr>
              <w:br/>
            </w:r>
            <w:r w:rsidRPr="00473862">
              <w:rPr>
                <w:rStyle w:val="fontstyle01"/>
                <w:rFonts w:ascii="Times New Roman" w:hAnsi="Times New Roman" w:cs="Times New Roman"/>
              </w:rPr>
              <w:t>умения вступать в игровые действия по правилам и по сюжету игры "Что</w:t>
            </w:r>
            <w:r w:rsidRPr="00473862">
              <w:rPr>
                <w:rFonts w:ascii="Times New Roman" w:hAnsi="Times New Roman" w:cs="Times New Roman"/>
                <w:sz w:val="24"/>
                <w:szCs w:val="24"/>
              </w:rPr>
              <w:br/>
            </w:r>
            <w:r w:rsidRPr="00473862">
              <w:rPr>
                <w:rStyle w:val="fontstyle01"/>
                <w:rFonts w:ascii="Times New Roman" w:hAnsi="Times New Roman" w:cs="Times New Roman"/>
              </w:rPr>
              <w:t>посадим на огороде?" в группе сверстников; развивать воображение, внимание;</w:t>
            </w:r>
            <w:r w:rsidRPr="00473862">
              <w:rPr>
                <w:rFonts w:ascii="Times New Roman" w:hAnsi="Times New Roman" w:cs="Times New Roman"/>
                <w:sz w:val="24"/>
                <w:szCs w:val="24"/>
              </w:rPr>
              <w:br/>
            </w:r>
            <w:r w:rsidRPr="00473862">
              <w:rPr>
                <w:rStyle w:val="fontstyle01"/>
                <w:rFonts w:ascii="Times New Roman" w:hAnsi="Times New Roman" w:cs="Times New Roman"/>
              </w:rPr>
              <w:t>воспитывать чувства вежливости, дружелюбия, основы трудолюбия.</w:t>
            </w:r>
            <w:r w:rsidRPr="00473862">
              <w:rPr>
                <w:rFonts w:ascii="Times New Roman" w:hAnsi="Times New Roman" w:cs="Times New Roman"/>
                <w:sz w:val="24"/>
                <w:szCs w:val="24"/>
              </w:rPr>
              <w:br/>
            </w:r>
            <w:r w:rsidRPr="00473862">
              <w:rPr>
                <w:rStyle w:val="fontstyle01"/>
                <w:rFonts w:ascii="Times New Roman" w:hAnsi="Times New Roman" w:cs="Times New Roman"/>
              </w:rPr>
              <w:t>Формирование у детей умения вступать в простые отношения через взрослых,</w:t>
            </w:r>
            <w:r w:rsidRPr="00473862">
              <w:rPr>
                <w:rFonts w:ascii="Times New Roman" w:hAnsi="Times New Roman" w:cs="Times New Roman"/>
                <w:sz w:val="24"/>
                <w:szCs w:val="24"/>
              </w:rPr>
              <w:br/>
            </w:r>
            <w:r w:rsidRPr="00473862">
              <w:rPr>
                <w:rStyle w:val="fontstyle01"/>
                <w:rFonts w:ascii="Times New Roman" w:hAnsi="Times New Roman" w:cs="Times New Roman"/>
              </w:rPr>
              <w:t>развитие речи, внимания, памяти, воображения во время игры «Что посадим в</w:t>
            </w:r>
            <w:r w:rsidRPr="00473862">
              <w:rPr>
                <w:rFonts w:ascii="Times New Roman" w:hAnsi="Times New Roman" w:cs="Times New Roman"/>
                <w:sz w:val="24"/>
                <w:szCs w:val="24"/>
              </w:rPr>
              <w:br/>
            </w:r>
            <w:r w:rsidRPr="00473862">
              <w:rPr>
                <w:rStyle w:val="fontstyle01"/>
                <w:rFonts w:ascii="Times New Roman" w:hAnsi="Times New Roman" w:cs="Times New Roman"/>
              </w:rPr>
              <w:t>огороде».</w:t>
            </w:r>
            <w:r w:rsidRPr="00473862">
              <w:rPr>
                <w:rFonts w:ascii="Times New Roman" w:hAnsi="Times New Roman" w:cs="Times New Roman"/>
                <w:sz w:val="24"/>
                <w:szCs w:val="24"/>
              </w:rPr>
              <w:br/>
            </w:r>
            <w:r w:rsidRPr="00473862">
              <w:rPr>
                <w:rStyle w:val="fontstyle01"/>
                <w:rFonts w:ascii="Times New Roman" w:hAnsi="Times New Roman" w:cs="Times New Roman"/>
              </w:rPr>
              <w:t>Воспитать в детях уважение к труду взрослых, к дружбе, к трудолюбию.</w:t>
            </w:r>
            <w:r w:rsidRPr="00473862">
              <w:rPr>
                <w:rFonts w:ascii="Times New Roman" w:hAnsi="Times New Roman" w:cs="Times New Roman"/>
                <w:sz w:val="24"/>
                <w:szCs w:val="24"/>
              </w:rPr>
              <w:t xml:space="preserve"> Игровое упражнение "Что нужно огороднику?"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Определить набор инструментов и веществ, используемых в садоводстве, их потребности.</w:t>
            </w:r>
            <w:r w:rsidRPr="00473862">
              <w:rPr>
                <w:rFonts w:ascii="Times New Roman" w:hAnsi="Times New Roman" w:cs="Times New Roman"/>
                <w:sz w:val="24"/>
                <w:szCs w:val="24"/>
                <w:lang w:eastAsia="en-US"/>
              </w:rPr>
              <w:br/>
              <w:t>Условие. Садоводу необходимо знать потребность в инструментах, отключении,</w:t>
            </w:r>
            <w:r w:rsidRPr="00473862">
              <w:rPr>
                <w:rFonts w:ascii="Times New Roman" w:hAnsi="Times New Roman" w:cs="Times New Roman"/>
                <w:sz w:val="24"/>
                <w:szCs w:val="24"/>
                <w:lang w:eastAsia="en-US"/>
              </w:rPr>
              <w:br/>
              <w:t>использовании инструментов.</w:t>
            </w:r>
            <w:r w:rsidRPr="00473862">
              <w:rPr>
                <w:rFonts w:ascii="Times New Roman" w:hAnsi="Times New Roman" w:cs="Times New Roman"/>
                <w:sz w:val="24"/>
                <w:szCs w:val="24"/>
                <w:lang w:eastAsia="en-US"/>
              </w:rPr>
              <w:br/>
              <w:t>Ход. Изучение серии картинок.1. Посев семени тыквы в почву в горшке. - Дети, на этой картинке они сеют зерно в почву.</w:t>
            </w:r>
            <w:r w:rsidRPr="00473862">
              <w:rPr>
                <w:rFonts w:ascii="Times New Roman" w:hAnsi="Times New Roman" w:cs="Times New Roman"/>
                <w:sz w:val="24"/>
                <w:szCs w:val="24"/>
                <w:lang w:eastAsia="en-US"/>
              </w:rPr>
              <w:br/>
              <w:t>- Что делают с зерном?</w:t>
            </w:r>
            <w:r w:rsidRPr="00473862">
              <w:rPr>
                <w:rFonts w:ascii="Times New Roman" w:hAnsi="Times New Roman" w:cs="Times New Roman"/>
                <w:sz w:val="24"/>
                <w:szCs w:val="24"/>
                <w:lang w:eastAsia="en-US"/>
              </w:rPr>
              <w:br/>
              <w:t>- Засевают в почву.</w:t>
            </w:r>
            <w:r w:rsidRPr="00473862">
              <w:rPr>
                <w:rFonts w:ascii="Times New Roman" w:hAnsi="Times New Roman" w:cs="Times New Roman"/>
                <w:sz w:val="24"/>
                <w:szCs w:val="24"/>
                <w:lang w:eastAsia="en-US"/>
              </w:rPr>
              <w:br/>
              <w:t>2. Рост овощей на грядках. - Дети, а что здесь выросло?</w:t>
            </w:r>
            <w:r w:rsidRPr="00473862">
              <w:rPr>
                <w:rFonts w:ascii="Times New Roman" w:hAnsi="Times New Roman" w:cs="Times New Roman"/>
                <w:sz w:val="24"/>
                <w:szCs w:val="24"/>
                <w:lang w:eastAsia="en-US"/>
              </w:rPr>
              <w:br/>
              <w:t>- Да. Овощи выросли. Отлично.- Дети, для выращивания таких овощей нужно много инструментов.</w:t>
            </w:r>
            <w:r w:rsidRPr="00473862">
              <w:rPr>
                <w:rFonts w:ascii="Times New Roman" w:hAnsi="Times New Roman" w:cs="Times New Roman"/>
                <w:sz w:val="24"/>
                <w:szCs w:val="24"/>
                <w:lang w:eastAsia="en-US"/>
              </w:rPr>
              <w:br/>
              <w:t>Давайте разберем, глядя на эти картинки, что нужно огороднику. Детям раздаются материалы (картинки) по сельскому хозяйству и другим</w:t>
            </w:r>
            <w:r w:rsidRPr="00473862">
              <w:rPr>
                <w:rFonts w:ascii="Times New Roman" w:hAnsi="Times New Roman" w:cs="Times New Roman"/>
                <w:sz w:val="24"/>
                <w:szCs w:val="24"/>
                <w:lang w:eastAsia="en-US"/>
              </w:rPr>
              <w:br/>
              <w:t>профессиям. Несколько детей выходят, делят картинки пополам и собирают в группы</w:t>
            </w:r>
            <w:r w:rsidRPr="00473862">
              <w:rPr>
                <w:rFonts w:ascii="Times New Roman" w:hAnsi="Times New Roman" w:cs="Times New Roman"/>
                <w:sz w:val="24"/>
                <w:szCs w:val="24"/>
                <w:lang w:eastAsia="en-US"/>
              </w:rPr>
              <w:br/>
              <w:t>инструменты, которые нужны огороднику.- Дети, давайте повторим.- Фартук, лопата, скребок, перчатки, лейка, семена.</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«Домик моей мечты» 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Индивидуальная работа. Театрализованная игра "Смешные обезьяны". Цель: развивать внимание, контроль, скорость реакции.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Дети на площадке - это обезьяны. Ребенок перед ними-посетитель зоопарка, который выполняет различные движения. "Обезьяны" повторяют действия ребенка.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«Небоскреб» Цель: Совершенствование навыков конструирования, учить различать, называть и испоьзовать основные строительные детали: кубики, кирпичи, цилиндры, треугольные призмы; приучать детей после игрыаккуратно складывать детали, соблюдать правила техники безопасности. 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 xml:space="preserve">Индивидуальная работа. Дидактическая игра "Угадай разницу".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детей находить разницу между двумя картинками или предметами; учить выражать свои мысли; развивать интеллект; воспитывать терпение, умение слушать ответ друга. Ход игры: в этой игре педагог сравнивает сенсорику, объем, пространственное соотношение, количество. Далее можно дать несколько вариантов подряд, увеличивая количество сравниваемых предметов. Игра предназначена для закрепления пройденного материала. Педагог следит за тем, чтобы дети правильно формировали предложение. Дети сравнивают двух клоунов. В сравнении используются следующие слова: широкий-узкий, толстый-тонкий, длинный-короткий. (развитие речи и художественная литература, ознакомление с окружающим миром, основы математики)</w:t>
            </w:r>
          </w:p>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7"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Закреплять умения различать правую и левую сторону, умение просовывать рукав, надевать обувь на нужную сторону; создавать мотивацию для самопроверки внешнего, для проявления желания обратиться за помощью (застегивание, показ правильной стороны пары обув, закрывание шкафчика). Обувь на правую ногу наденем,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Обувь на левую ногу наденем,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Правильно ли, присмотримся,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 застежках позаботимся.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7"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работой дворника. Цель: развивать навыки наблюдения за трудом взрослого в весенний период, уточнять представления о труде дворника весной; воспитывать основы уважительного отношения к труду дворника.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чем занимается дворник весной?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Чем занимался он зимой?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надо делать дворнику, чтобы во дворе у нас был порядок и чистота.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"Дворник".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Дядя дворник по весне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Дарит радость детворе: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Залежалый сор сгребает,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Неустанно подметает.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Разойдутся тучи пыли,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Главное - чтоб не сорили.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Дворник граблями пройдет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очищен огород.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Вскопаны места для грядок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готово для посадок.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Много тратится труда,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явилась красота.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что мы должны делать, чтобы дворнику стало легче убирать двор?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"Веселые ягнята". Цель: совершенствовать физические навыки детей, мускулатуру, вызывать желание играть по правилам; воспитывать, ловкость, любознательность, воспитывать интерес к игре, активность; воспитывать умение играть в коллективе.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Длинная широкая доска либо две длинные веревки; маски либо медальоны ягнят.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площадки, в "домике" находятся ягнята, на другом - "полянка".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 "домику" от "полянки" выложен "мостик". "Мостиком" может быть доска либо ограниченная прямая поверхность, выложенная с помощью двух параллельных веревок.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малые ягнята?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пора ли поиграть,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Травки в поле пощипать?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этому сигналу дети по одному проходят по "мостику", выходят на "полянку" бегают, прыгают, подпрыгивают под ритмы веселой мелодии.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 за тем, чтобы дети не сталкивались, заполняли всю площадку, избегали скученности.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Мы ходили в поле, в гости,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теперь мы через мостик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домики свои пройдем,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Дружно песенки споем.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этому сигналу дети таким же образом возвращаются назад.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Вариант-2. На пути в "поле" можно выложить веревки поперек, так, чтобы можно было перепрыгнуть через них. И на обратном пути играющие будут перепрыгивать через преграду. (ознакомление с окружающим миром, физическая культура, 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воробьями.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продолжать развивать умение наблюдать за воробьями на участке, описывать характерные особенности внешнего вида, повадок; воспитывать любовь к птицам.</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послушать чирикание воробьев, назвать их, молча понаблюдать за ними.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"Воробей" Л. Яхнин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Скачет, скачет воробей,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Кличет маленьких детей: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Киньте крошек воробью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 вам песенку спою,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Чик-чирик!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Киньте просо и ячмень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Буду петь вам целый день.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рассказать о том, как узнали дети, что это воробьи.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Также предлагается описать движений воробья: прыгает, летит, садится, чирикает, сидит, машет крыльями.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воробьи очень любят быть рядом с человеком, они такие же веселые и шустрые как дети.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кормление птиц в безопасном месте.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«Цветные автомобили».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"Догоните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хвойными деревьями, сосной весной. Цель: закрепить умение детей находить сосну среди других деревьев по общим и особенным признакам; показать особенность сосны, сохранение зеленой хвои, появление шишек весной.</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найти сосну среди других деревьев, спрашивает, как различать сосну.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Сосны до неба хотят дорасти,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Небо ветвями хотят подмести,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в течение 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Ясной стояла погода.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Токмакова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вспомнить, какая была сосна летом, осенью, зимой, какая сосна весной: наличие иголок зеленого цвета на ветках. А также предлагается сравнить лиственные деревья, которые покрываются зеленой листвой и хвою сосны. Дети замечают, что хвоя на сосне такая же светло-зеленая.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сравнить иголки ели и сосны.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"Мыши и кот".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бегать легко (на носках), не наталкиваясь друг на друга; ориентироваться в пространстве, менять движения по сигналу;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сидят на скамейке, лавочках. Это "мыши" в норках. В противоположной стороне площадки сидит "кот", роль которого исполняет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засыпает (закрывает глаза), а "мыши" разбегаются по всей площадке.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просыпается, потягивается, мяукает и начинает ловить "мышей". "Мыши" быстро убегают и прячутся в норках (занимают свои места).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Пойманных "мышей" "кот" уводит к себе. Когда остальные "мыши" спрячутся в норки, "кот" еще раз проходит по площадке, затем возвращается на свое место и засыпает.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 кочки на кочку". 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выносных игрушек в коробку.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 (физическая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ветром. Цель: с помощью лент учить детей определять силу ветра, обращать внимание на направление ветра, рассказывать, какой ветер (сильный, слабый, теплый, холодный, весенний).</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Видел я, как ветерок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 нам летел на огонек!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Скрипнул он оконной рамой,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Тихо форточку толкнул,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Поиграл моей панамой,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Повозился и уснул.Спал он тихо,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Спал спокойно,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вертелся, не мешал,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Сел потом на подоконник,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Чуть бумагой пошуршал,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Покрутил в углу вертушкой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улегся за подушкой.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Всё я видел. Только ветер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Меня, видно, не приметил.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 Лагздынь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"Поезд".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передвигаться по площадке в колонне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детей, предлагается "собрать"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Загудел паровоз и вагончики повёз: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"Чу-чу-чу, далеко я укачу!"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Вагончики зелёные бегут, бегут, бегут,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круглые колесики, всё тук, да тук, да тук.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дети не освоят умение двигаться в колонне по одному, сохраняя дистанцию, ведущим, "паровозом" выступает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игре можно совершать остановки: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Внимание,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Станция любимая самая!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Остановимся, погуляем,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пособираем.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может быть проведена в несколько кругов.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"Быстрый мяч" (прокатывание мяча в прямом направлении)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талой, дождевой водой, ручьем.  Цель: развивать представления детей о воде, ее свойствах, особенностях появления ручьев талой, дождевой воды;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 Айтулы "Песенка про ручей"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Ручья прозрачная вода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журчит,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поёт всегда.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Дорога радостью полна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весела волна.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Какой ручеёк серебристый!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Быстрый,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прозрачный и чистый!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зачем ручей спешит? —никак я не пойму.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рассмотреть ручей, задает вопросы: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это? Что делает вода? Какая вода по цвету? Вода течет медленно? Вода течет тихо?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вода. Она собралась в ручей. Вода течет, журчит; вода прозрачная, в нее можно посмотреть как в зеркало; вода течет быстро, громко.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Откуда эта вода?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после таяния снега, дождя собралось много воды. Вода течет, потому что земля неровная, вот и бежит ручей вниз.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"Солнышко и дождик". 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7"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spacing w:after="0" w:line="240" w:lineRule="auto"/>
        <w:jc w:val="center"/>
        <w:rPr>
          <w:rFonts w:ascii="Times New Roman" w:hAnsi="Times New Roman" w:cs="Times New Roman"/>
          <w:sz w:val="24"/>
          <w:szCs w:val="24"/>
          <w:lang w:val="kk-KZ"/>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24.04-28.04.2023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24.04</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25.04</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26.04</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27.04</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28.04</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"Цветочный магазин". Цель: закрепить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игры :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как по цвету, так и по форме.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Пальчиковая гимнастика "Мебель".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речь, слуховое внимание, моторику рук, умение соотносить движения словам; закреплять представления о мебели.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 Вот это стул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нем сидят.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это стол - (левую руку сжать в кулак, сверху положить ладонь правой руки)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 ним едят.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там кровать -(ладони поставить друг напротив друга, кончики больших пальцев соединить под прямым углом)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лежать.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вот диван - (поставить ладони под углом друг тыльными сторонами наружу)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Присядьте там.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этот шкаф – совсем как дом (держать ладони вплотную, вертикально вверх, тыльной стороной наружу)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Живет одежда в доме 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Гимн. Цель: Воспитывать чувства патриотизма , уважение, гордость.</w:t>
            </w:r>
            <w:r w:rsidRPr="00473862">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Ритмическое упражнение "Если хочешь стать ..." (профессии). Цель: развивать слуховое внимание, чувство ритма, внимание, воображение, двигательные навыки; воспитывать желание играть вместе со всеми.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Если хочешь стать маляром — делай так, ("красят кистью")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хочешь стать швеей, то делай так ("печатают на машинке")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будешь ты водитель — делай так ("вращают руль")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будешь ты сапожник — делай так (топают ногами)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будешь ты столяр — делай так (хлопают в ладоши)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будешь ты спортсмен – делай так (приседают).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"Летает, плавает, ходит".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лексической стороны языка (расширение глагольного словаря). Ходигры : Педагог раздает детям картинки, предлагает их рассмотреть и назвать, а затем спрашивает: "Что он делает?",- задает он вопрос. Например: автобус-едет, перевозит пассажиров, останавливается.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Пальчиковая гимнастика-считалка.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слуховое внимание, речь, мелкую моторику рук, устойчивый интерес к пальчиковым играм.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Первый пальчик - он большой,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Указательный – второй.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Будем пальчики считать,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Третий пальчик – это средний,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 соседний, не последний.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Безымянный - он четвертый,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мизинчик – пальчик пятый,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Ростом только маловатый.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Пальчики сгибаем,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Считалочку считаем. (физическая культура, развитие речи и художественная литература, ознакомление с окружающим миром, основы математики)</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Словесная игра "Кто знает больше?". Цель: развивать память детей; расширять знания о предметах; воспитывать смекалку, сообразительность. Ход  игры: рассказать, как используется предмет. Игровые действия: соревнование, нужно много говорить о видах использования предмета.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Хороводная игра "Каравай". Цель: развивать умения дети ходить по кругу, не отпуская рук, выполнять движения в соответствии с текстом.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Желающий выбирается в середину круга в роли "каравая", остальные водят вокруг него хоровод.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Водящего можно выбрать по считалке.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на ... именины испекли мы каравай: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такой ужины,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такой ширины,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такой нижины,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такой вышины.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Каравай, каравай,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Кого хочешь - выбирай.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"Каравай": "Я люблю, конечно, всех, но ... лучше всех".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того, как "каравай" сделал свой выбор, танцует в паре с выбранным ребенком. (ознакомление с окружающим миром, развитие речи и художественная литература, основы математики)</w:t>
            </w: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Словесная игра "Угадай, кто звонил".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слух, воспитывать у детей дружеские отношения к сверстникам, внимание, память, желание играть вместе. Правила игры: находить по звуку того, кто звонил, правильно называть его имя. Громко произносить имя. Игровая деятельность: поиск того, кто звонил.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Развивающая игра "Найди одинаковую по величине пару".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находить среди группы предметов пару одинаковых по величине (длине, ширине, высоте, толщине).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Игру можно проводить, опираясь на картинки-карточки. Педагог также может подготовить различные группы предметов, среди которых находятся два одинаковых по размеру предмета (игрушки).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Задание: Найди одинаковую по величине пару.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Уместно спросить у ребенка, по какой из величин эти предметы одинаковые. (основы математики,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«Зайчики и белочки»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Зайчики и белочки,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Мальчики и девочки,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Стройтесь дружно по порядку,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Начинаем мы зарядку!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Носик вверх — это раз,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Хвостик вниз — это два,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Лапки шире — три, четыре.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Прыгнем выше — это пять.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умеем выполнять!</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«Одна лапка, другая»</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2.«Крепкие лапки»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на пояс. Наклон вперед; ладони на коле</w:t>
            </w:r>
            <w:r w:rsidRPr="00473862">
              <w:rPr>
                <w:rFonts w:ascii="Times New Roman" w:hAnsi="Times New Roman" w:cs="Times New Roman"/>
                <w:sz w:val="24"/>
                <w:szCs w:val="24"/>
                <w:lang w:eastAsia="en-US"/>
              </w:rPr>
              <w:softHyphen/>
              <w:t>ни, сказать «крепкие», смотреть вперед; руки на пояс. Вернуться в и. п.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3. «Веселые белочки»</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полочкой перед грудью. Выполнить по два наклона вправо и влево. Вернуться в и. п. Дыхание произволь</w:t>
            </w:r>
            <w:r w:rsidRPr="00473862">
              <w:rPr>
                <w:rFonts w:ascii="Times New Roman" w:hAnsi="Times New Roman" w:cs="Times New Roman"/>
                <w:sz w:val="24"/>
                <w:szCs w:val="24"/>
                <w:lang w:eastAsia="en-US"/>
              </w:rPr>
              <w:softHyphen/>
              <w:t>ное. Повторить по 3 раза.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«Шаловливые зайчики»</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8—10 подпрыгиваний и 8—10 шагов. Прыгать легко, мягко. Дыхание произвольное. По</w:t>
            </w:r>
            <w:r w:rsidRPr="00473862">
              <w:rPr>
                <w:rFonts w:ascii="Times New Roman" w:hAnsi="Times New Roman" w:cs="Times New Roman"/>
                <w:sz w:val="24"/>
                <w:szCs w:val="24"/>
                <w:lang w:eastAsia="en-US"/>
              </w:rPr>
              <w:softHyphen/>
              <w:t>вторить 2—3 раза.</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«Мы — молодцы!»</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глубокий вдох носом. Вернуться в и. п. На выдохе произнести «мо-лод-цы». По</w:t>
            </w:r>
            <w:r w:rsidRPr="00473862">
              <w:rPr>
                <w:rFonts w:ascii="Times New Roman" w:hAnsi="Times New Roman" w:cs="Times New Roman"/>
                <w:sz w:val="24"/>
                <w:szCs w:val="24"/>
                <w:lang w:eastAsia="en-US"/>
              </w:rPr>
              <w:softHyphen/>
              <w:t>вторить 3—4 раза.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малой подвижности «Маленькие зайки»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образуют круг, берутся за руки, педагог встает в круг вместе с детьми. Под чтение педагогом стихотворения дети хоро</w:t>
            </w:r>
            <w:r w:rsidRPr="00473862">
              <w:rPr>
                <w:rFonts w:ascii="Times New Roman" w:hAnsi="Times New Roman" w:cs="Times New Roman"/>
                <w:sz w:val="24"/>
                <w:szCs w:val="24"/>
                <w:lang w:eastAsia="en-US"/>
              </w:rPr>
              <w:softHyphen/>
              <w:t>водом идут по кругу: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Как-то маленькие зайки днем гуляли по лужайке.                                                                                                                                     Вдруг мелькнула чья-то тень, зайки спрятались за пень.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идут хороводом в другую сторону: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Может, это — серый волк? Он зубами щелк да щелк!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Вдруг сидит он за кустом, Серый волк с большим хвостом?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Зайки волка испугались, Прыг — из леса ускакали.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w:t>
            </w:r>
            <w:r w:rsidRPr="00473862">
              <w:rPr>
                <w:rFonts w:ascii="Times New Roman" w:hAnsi="Times New Roman" w:cs="Times New Roman"/>
                <w:sz w:val="24"/>
                <w:szCs w:val="24"/>
                <w:lang w:eastAsia="en-US"/>
              </w:rPr>
              <w:softHyphen/>
              <w:t>кушке), шевелят ими вперед-назад.</w:t>
            </w:r>
          </w:p>
          <w:p w:rsidR="00CF1317" w:rsidRPr="00473862" w:rsidRDefault="00CF1317" w:rsidP="001C6A20">
            <w:pPr>
              <w:spacing w:after="0" w:line="240" w:lineRule="auto"/>
              <w:rPr>
                <w:rFonts w:ascii="Times New Roman" w:hAnsi="Times New Roman" w:cs="Times New Roman"/>
                <w:sz w:val="24"/>
                <w:szCs w:val="24"/>
              </w:rPr>
            </w:pPr>
            <w:r>
              <w:rPr>
                <w:rFonts w:ascii="Times New Roman" w:hAnsi="Times New Roman" w:cs="Times New Roman"/>
                <w:sz w:val="24"/>
                <w:szCs w:val="24"/>
              </w:rPr>
              <w:t>( физическая культура</w:t>
            </w:r>
            <w:r w:rsidRPr="00473862">
              <w:rPr>
                <w:rFonts w:ascii="Times New Roman" w:hAnsi="Times New Roman" w:cs="Times New Roman"/>
                <w:sz w:val="24"/>
                <w:szCs w:val="24"/>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у нас есть ложки,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Продолжать развивать у детей мотивацию к игровой деятельности, умение выражать приветствие, эмоции, воспитывать дружелюбие. - Мы, ребята, посмеемся,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друг другу улыбнемся!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нам дружить,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мире чтобы жить!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ребята, посмеемся,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друг другу улыбнемся!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Смех поднимет настроение,</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прочтем стихотворенье!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(развитие речи и художественная литература, ознакомление с окружающим миром)</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"В кругу друзей".</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бега с выполнением определенных заданий: в колонне по одному, друг за другом, на носках, соблюдая интервал, меняя направление; навыки прыжков в глубину (с высоты 15–20 сантиметров); навыков сохранения равновесия при ходьбе по прямой дорожке; навыки построения в строю, находить свое место в строю, круге (по зрительным ориентирам). Воспитывать интерес к активной двигательной деятельности и потребности в ней</w:t>
            </w:r>
            <w:r w:rsidRPr="00473862">
              <w:rPr>
                <w:rFonts w:ascii="Times New Roman" w:hAnsi="Times New Roman" w:cs="Times New Roman"/>
                <w:sz w:val="24"/>
                <w:szCs w:val="24"/>
                <w:lang w:val="kk-KZ"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"Поезд".</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умение детей ходить и бегать в колонне по одному, ускорять и замедлять движение, делать остановки по сигналу; приучать детей находить своё место в строю.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"Бег в обруче".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двигаться в паре, в обруче, развивать умение координировать движения с товарищем. Дыхательная гимнастика "Ветряная мельница".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плавного, длительного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«Барс на охоте»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зареплять мение набирать краску на кисть: аккуратно обмакивать ее всем ворсом в баночку с краской, снимать лишнюю краску, промывать кисть, протирать салфеткой; обучать умению лепить животных, используя приемы отрывания, скатывания, а также скручивания, вытягивания, раскатывания комочков между ладонями; отрабатывать умение предварительно выкладывать на листе бумаги приготовленные детали разной формы, а затем наклеивать их;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"Вместе дружная семья".</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бега в рассыпную; навыки подлезания под дугу. Воспитывать интерес к активной двигательной деятельности и потребности в ней.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"Веселые прыжки".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прыгать с ноги на ногу, действовать по сигналу.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"Поймай мяч".</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в умении ловить мяч брошенный педагогом и бросать его обратно.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Построение в колонну.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для релаксации "Тишина".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детей сбрасывать излишки напряжения и восстанавливать равновесие.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«Зайчик длинные ушки»</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Цель: зареплять мение набирать краску на кисть: аккуратно обмакивать ее всем ворсом в баночку с краской, снимать лишнюю краску, промывать кисть, протирать салфеткой; обучать умению лепить животных, используя приемы отрывания, скатывания, а также скручивания, вытягивания, раскатывания комочков между ладонями; отрабатывать умение предварительно выкладывать на листе бумаги приготовленные детали разной формы, а затем наклеивать их;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"Мы - дружбой сильны".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Развивать навыки бросания мяча на расстоянии 1-1,5 метра; навыки прыжка с ноги на ногу, двумя ногами. Привлекать к совместным подвижным играм, правилам позитивных взаимоотношений. Эстафета "Пограничник".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подлезать под дугу; быть осторожным и внимательным; приучать их действовать по сигналу, не толкать других детей, помогать им</w:t>
            </w:r>
            <w:r w:rsidRPr="00473862">
              <w:rPr>
                <w:rFonts w:ascii="Times New Roman" w:hAnsi="Times New Roman" w:cs="Times New Roman"/>
                <w:sz w:val="24"/>
                <w:szCs w:val="24"/>
                <w:lang w:val="kk-KZ" w:eastAsia="en-US"/>
              </w:rPr>
              <w:t>.</w:t>
            </w:r>
            <w:r w:rsidRPr="00473862">
              <w:rPr>
                <w:rFonts w:ascii="Times New Roman" w:hAnsi="Times New Roman" w:cs="Times New Roman"/>
                <w:sz w:val="24"/>
                <w:szCs w:val="24"/>
                <w:lang w:eastAsia="en-US"/>
              </w:rPr>
              <w:t xml:space="preserve"> Подвижная игра "Птички".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действовать по сигналу педагога, бегать в разных направлениях одновременно всей группой, использовать всю площадь зала. Дыхательная гимнастика "Надуй шарик".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ребёнок сидит «Надувая шарик» широко разводит руки в стороны и глубоко вдыхает, затем медленно сводит руки, соединяя ладони перед грудью и выдувает воздух – ффф. «Шарик лопнул» - хлопнуть в ладоши, «из шарика выходит воздух» - ребенок произносит: «шшш», вытягивая губы хоботком, опуская руки и оседая, как шарик, из которого выпустили воздух.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«Лисичка»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зареплять мение набирать краску на кисть: аккуратно обмакивать ее всем ворсом в баночку с краской, снимать лишнюю краску, промывать кисть, протирать салфеткой; обучать умению лепить животных, используя приемы отрывания, скатывания, а также скручивания, вытягивания, раскатывания комочков между ладонями; отрабатывать умение предварительно выкладывать на листе бумаги приготовленные детали разной формы, а затем наклеивать их;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«Звонкие колокольчики»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Ход занятия: В. Моцарт "Колокольчики звенят" пьеса.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Песня Е.Тиличеевой "Есть у солнышка друзья".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 Обухова "Кукла", музыкально-ритмические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Б.Сметана "Полька", танец.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Моцарт "Колокольчики звенят".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Играть вместе с колокольчиками.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«Мишка косолапый»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зареплять мение набирать краску на кисть: аккуратно обмакивать ее всем ворсом в баночку с краской, снимать лишнюю краску, промывать кисть, протирать салфеткой; обучать умению лепить животных, используя приемы отрывания, скатывания, а также скручивания, вытягивания, раскатывания комочков между ладонями; отрабатывать умение предварительно выкладывать на листе бумаги приготовленные детали разной формы, а затем наклеивать их;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Мақсаты: Үй заттарын, жиһаздарды білдіретін сөздермен балалардың сөздік қорын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"Дұрыс па? Бұрыс па?" ойыны. Мақсаты: Балалардың сөздік қорын үй заттарын, жиһаздарды білдіретін сөздермен кеңейтуді жалғастыру. Сөздердің мағынасын түсіну. Ойын барысы: Мұғалім үй заттарын, жиһаздарды білдіретін сөздерді айтады және суретті көрсетеді. Егер сурет сөзбен сәйкес келсе, онда балалар "дұрыс" дейді. Егер жоқ болса, онда "дұрыс емес" деп айтады.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«Красная Книга»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зареплять мение набирать краску на кисть: аккуратно обмакивать ее всем ворсом в баночку с краской, снимать лишнюю краску, промывать кисть, протирать салфеткой; обучать умению лепить животных, используя приемы отрывания, скатывания, а также скручивания, вытягивания, раскатывания комочков между ладонями; отрабатывать умение предварительно выкладывать на листе бумаги приготовленные детали разной формы, а затем наклеивать их; использовать в речи билингвальный компонент; Иметь представление о диких животных Казахстана; закреплять знания о форме и цвете.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И одежду доставай.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первыми листьями на деревьях. Цель: побуждать наблюдать за первыми листьями на ветках растений; поддерживать интерес к процессу появления листьев из набухших почек;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подводит детей к тополю (другому растению с распускающимися листьями), наклоняет одну из веток.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ветка с почками. И вот, присмотритесь ... Что это на ветках?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листья ... Какого цвета листья?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Обратите внимание, листья маленькие еще, блестят.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лист" Т. Тютчев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Лист зеленеет молодой - Смотри, как листьем молодым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Стоят обвеяны березы,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Воздушной зеленью сквозной,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Полупрозрачною, как дым…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Растения распускают свои зеленые листья и выделяют для нас кислород. Кислородом мы дышим. Поэтому, когда мы находимся рядом с деревом, дышится легко.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сметание сора с лавочек, игрового оборудования.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«Цветные автомобили». 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Казахская народная подвижная игра "Тенге алу" ("Подними монету"). 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"Быстрый мяч" (прокатывание мяча в прямом направлении)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ходьба по прямой дорожке, сохраняя равновесие. Цель: улучшить ориентацию в пространстве, чувство равновесия. ходьба по дорожке, сохраняя равновесие, развивать игровые навыки, желание играть по правилам. (социально-эмоциональное развитие, физическая культура)</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камнями на земле. Цель: формировать представление о камнях как части неживой природы; показать разнообразие камней, их некоторые свойства;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задание найти камни на участке. Дети могут разбежаться по участку, остановиться к лежащих камней.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 возможности, дети молча рассматривают камни, берут в руки (в перчатках либо камни предварительно почистить), рассматривают.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задавать вопросы: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Какой формы камни? Какого цвета камни? Какие камни на ощупь?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Камни на ощупь разные: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Острые, шершавые, гладкие.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Камни по форме тоже разные,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Бесформенные, круглые, овальные.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Камни по цвету серые,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Красные, желтые, белые.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Откуда появляются камни? Камни используют для украшения участков. Камни находятся в почве, в горах, у берегов рек.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Камни меняют температуру. Если на улице холодно - камни будут холодными. Если камни будут лежать на солнце в жаркую погоду, они станут горячими.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подержать камни, лежащие в тени, на солнце.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камней на площадке и составление композиции из них). Цель: побуждать выполнять посильные поручения рядом, вместе со сверстниками, побуждать помогать взрослому; развивать творческое воображение. (физическая культура, ознакомление с окружающим, навыки самообслуживания)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"Карусели".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функцию равновесия, умение согласовывать свои действия со словами текста. Вызывать положительные эмоции. Дети берутся за руки и под слова взрослого двигаются по кругу сначала медленно, затем все быстрее и быстрее, а затем постепенно замедляют движение.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Еле, еле, еле, еле,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тише, не спешите,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Завертелись карусели,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Карусель остановите.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потом, потом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Раз-два, раз-два,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бегом, бегом, бегом!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кончилась игра.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"Найди клад".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физическую активность, закреплять умение ориентироваться на местности. (физическая культура,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 кочки на кочку". 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"Ходьба змейкой, по прямой в парах". Цель: отрабатывать умение ходить со сменой направления в колонне по одному, не наталкиваясь друг на друга, перестраиваться в пары; игровые навыки, желание играть по правилам.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вязом в середине весны. Цель: побуждать детей наблюдать за соцветиями, сережками на ветках вяза весной; развивать умение различать вяз по внешним признакам;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подводит детей к вязу: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Вы узнали это дерево?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вяз. Вяз - это лиственное дерево.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На ветках вяза весной появляются листья. Они меньше, чем у других деревьев. А сейчас, посмотрите, на ветках свисают красивые сережки. В сережках, "крылышках", спрятаны семена вяза. Ветер срывает эти сережки. В тех местах, где опадут семена, могут вырасти новые ростки дерева.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погладить кору вяза, определяется цвет как темно-коричневый, на ощупь кора бугристая, шершавая.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Долговязый старый вяз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небесах навек увяз.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Лист его широкий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неравнобокий,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Покружившись в небе,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Лёг среди дороги.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Ю. Насимович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опавших соцветий деревьев. Цель: побуждать выполнять посильные трудовые действия, поддерживать желание помогать взрослому; воспитывать аккуратность, трудолюбие. (физическая культура, ознакомление с окружающим, навыки самообслуживания)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"Поезд".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передвигаться по площадке в колонне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детей, предлагается "собрать"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Загудел паровоз и вагончики повёз: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"Чу-чу-чу, далеко я укачу!"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Вагончики зелёные бегут, бегут, бегут,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круглые колесики, всё тук, да тук, да тук.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дети не освоят умение двигаться в колонне по одному, сохраняя дистанцию, ведущим, "паровозом" выступает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игре можно совершать остановки: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Внимание,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Станция любимая самая!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Остановимся, погуляем,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пособираем.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может быть проведена в несколько кругов.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"Догоните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навыков движений: метание мешочка в цель.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меткость, силу, кооржинацию движений, умение метать мешочек в горизонтальную цель, игровые навыки, желание играть по правилам. (социально-эмоциональное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светофором. Цель: продолжать знакомить детей со светофором, его функциями; формировать устойчивый интерес к дорожному движению, правилам поведения на проезжей части.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Ыскакбай "Светофор"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на улицах движенье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Проходило без волненья,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Люди сделали прибор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 названьем светофор.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прибора есть три глаза,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 горят они не сразу,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Каждый — свой сигнал даёт: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Встать иль двигаться вперёд.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Глаз зелёный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«Ехать можно, путь открыт».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красный впереди,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Значит: «Стой!» — и подожди!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Жёлтый глаз предупреждает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на братьев двух кивает.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Подготовиться велит,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Всем «Вниманье!»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Ночью, днём, зимой и летом,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Нам мигая нужным цветом,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Управляет с давних пор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Всем движеньем светофор.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сметание сора с лавочек, игрового оборудования. Цель: побуждать желание помогать взрослому, приводить в порядок игровой участок; развивать умение пользоваться инвентарем; воспитывать чувство взаимопомощи, устойчивого интереса к труду. (физическая культура,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"Воробушки и автомобиль". Цель: совершенствовать умение детей бегать в разных направлениях, не наталкиваясь друг на друга, начинать движение, менять его по сигналу педагога; побуждать играть по правилам.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Выбирается водитель автомобиля, "автомобиль", остальные - "воробушки".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Дети-воробьи находятся на одной стороне площадки, середина пуста.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сигнал педагога: "Воробушки летают, садятся на дорогу, зернышки клюют, песенки поют".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выбегают, имитируют воробушков, бегают, садятся на корточки.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 педагога: "Воробушки, автомобиль! Би-би-би!".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Выбегает ребенок, играющий водителя автомобиля, дети разбегаются (бегут на свое место).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"Гнездам" для воробушков можно отвести путем рисования (черчения) множества кругов в определенных местах, концах площадки. Количество кругов на одно меньше, чем "воробушков".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Места для "гнезд" можно отметить кубиками.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Условия. В "гнезде" помещается один "воробушек". Кто останется без "гнезда" - становится "автомобилем".(физическая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"Попади и поймай" (бросание ловля мяча).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"зайки, лягушки прыгают". Цель: развивать умение прыгать с продвижением вперед в положениях "ноги вместе", "ноги расставлены", побуждать проявлять силу, ловкость, целеустремленность.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сезонными изменениями в природе, дождем. Цель: закрепить знания детей о весне, пасмурной погоде, дожде; развить навыки наблюдения; воспитывать наблюдательность.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Дождь – это природное явление. Свет и тепло солнца нагревают всю эту воду в реке, озере, лужах, морях. Вода начинает испаряться, становится паром. Там в небе холодно. Когда воздух становится холодным, маленькие капли пара тянутся друг к другу и становятся более крупными дождевыми каплями. Так капли собираются в облака, они становятся тяжелыми и большими. Из них льется дождь.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Дождик, лей, лей, лей,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Никого не жалей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Ни берез, ни тополей!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Дождик, дождик, посильней,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травка зеленей!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Вырастут цветочки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зеленые листочки!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Скажите, откуда появляется дождь? Откуда льет дождь?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Динамическое упражнение "Позовем мы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внимание, восприятие, двигательные навыки, вызывать интерес к дождю, как явлению природы.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Позовем мы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было больше,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Было больше воды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зеленой листвы.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Позовем мы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было больше,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Было больше воды,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цвели сады.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"Солнышко и дождик".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 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"Передай эстафету".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ловкость, быстроту, силу, умение бегать с по прямой, воспитывать дружелюбие.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навыков движений: ходьба парами, по одному. Цель: развивать физические способности, игровые навыки, желание играть по правилам.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Продолжать поддерживать желание детей самостоятельно, последовательно снимать головной убор, одежду, обувь, штаны, размещать на полках шкафов; побуждать следить за внешним видом и порядком; закреплять умение намыливать, мыть, тщательно ополаскивать руки, лицо, сушить полотенцем. Мы очень дружны,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привычки важны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Помогать друг другу,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чистотой повсюду.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Большими вырасти хотим.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 (музыка)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I.1. «Мотаем нитки»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И. п. – руки перед грудью, согнуты в локтях, круговые движения руками (3 раза)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2. «Похлопаем коленки»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И. п. – сидя, упор руками сзади, ноги прямые. Наклон туловища вперед, хлопнуть по коленкам руками, сказать «хлоп», вернуться в И.п.(4 раза)</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3. «Велосипед»</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Еду, еду</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К бабе, к деду (2 раза)</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II. «Лягушки»</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 болоте две подружки, две зеленые лягушки</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Утром рано умывались, полотенцем растирались.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Ножками топали, ручками хлопали,</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Вправо, влево наклонялись и обратно возвращались.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Вот здоровья в чём секрет,</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Всем друзьям физкульт – привет!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развитие речи и художественная литература, физическая культура)</w:t>
            </w:r>
          </w:p>
        </w:tc>
      </w:tr>
      <w:tr w:rsidR="00CF1317" w:rsidRPr="00473862">
        <w:trPr>
          <w:trHeight w:val="131"/>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Закреплять навыки мытья рук перед едой; побуждать есть аккуратно, правильно держать ложку, аккуратно пережевывать пищу, благодарить угощение.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забыл - руки с мылом не помыл?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конечно, всем понятно,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Есть мы будем аккуратно.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Кашу с ложки не ронять,</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Хлеб крошить на стол нельзя.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 ознакомление с окружающим миром)</w:t>
            </w:r>
          </w:p>
        </w:tc>
      </w:tr>
      <w:tr w:rsidR="00CF1317" w:rsidRPr="00473862">
        <w:trPr>
          <w:trHeight w:val="131"/>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"Найди круглые, треугольные, квадратные, прямоугольные предметы". Цель: закрепить знания о геометрических фигурах, их свойствах, побуждать соотносить формы окружающих предметов с теми или иными геометрическими фигурами; развивать восприятие, внимание, мышление, речь; расширять кругозор.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Модели геометрических фигур одинакового цвета. Различные предметы и игрушки напоминающие по форме ту или иную геометрическую фигуру.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обследовать ту или иную геометрическую фигуру, обсудить ее свойства. Затем следует задание: найти в окружающем пространстве предметы, схожие по форме с обследуемой фигурой, собрать рядом, еще раз сравнить, найти черты схожести.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игры. Можно предложить разным играющим обследовать свою желаемую фигуру, собрать предметы, только схожие с ней. (основы математики,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"Что это и для чего нужно?" Цель: расширять и закреплять представления о предметах ближайшего окружения; развивать грамматический строй речи.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Развивающая игра "Фотоаппарат".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мышления, внимания, памяти, речи. Наглядные пособия: картинки лото или другие картинки. Ход игры: Педагог показывает картинку ребенку на 5 секунд. Затем уберите ее и попросите детей запомнить, что изображено. Если ребенок затрудняется, педагог задает направляющий вопрос: сколько, какого цвета и т.д.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"Найди отличие". Цель: развивать умение сравнивать предметы, находить сходства и различия. Наглядные пособия: сюжетные иллюстрации. Ход игры: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"Кому что нужно?" Цель: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 Ход игры: Детям предложены различные картинки, с помощью которых они должны определить логисеские пары. Объяснить свой выбор.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«Маленький дом для зайки» Цель: Совершенствование навыков конструирования, учить различать, называть и использовать основные строительные детали, строить новые здания с использованием ранее полученных навыков.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xml:space="preserve">)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Индивидуальная работа. Дидактическая игра "В каких руках больше".  Цель: упражнять в различении, сравнении меньшего и большего количества предметов; развивать мыслительные способности. Оборудование игры: различные мелкие предметы, бусины, пуговицы. Ход игры: Педагог зовет в центр одного ребенка и держит в правой и левой руке много и мало предметов. Ребенок сначала на глаз определяет, в какой руке больше предметов, в какой руке меньше предметов. Затем расставляют предметы по рядам и сравнивают, в какой руке больше, в какой меньше предметов. (основы математики, развитие речи и художественная литература, ознакомление с окружающим миром)</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«Дома большие и маленькие» Цель: Совершенствование навыков конструирования, учить различать, называть и использовать основные строительные детали, строить новые здания с использованием ранее полученных навыков.</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Коррекционная работа (Педагог-психолог). Заключение 3. Цель:</w:t>
            </w:r>
            <w:r w:rsidRPr="00473862">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Балансировочная доска.</w:t>
            </w:r>
          </w:p>
          <w:p w:rsidR="00CF1317" w:rsidRPr="00473862" w:rsidRDefault="00CF1317" w:rsidP="001C6A20">
            <w:pPr>
              <w:pStyle w:val="NoSpacing"/>
              <w:rPr>
                <w:rFonts w:ascii="Times New Roman" w:hAnsi="Times New Roman" w:cs="Times New Roman"/>
                <w:sz w:val="24"/>
                <w:szCs w:val="24"/>
                <w:lang w:eastAsia="ru-RU"/>
              </w:rPr>
            </w:pPr>
            <w:r w:rsidRPr="00473862">
              <w:rPr>
                <w:rFonts w:ascii="Times New Roman" w:hAnsi="Times New Roman" w:cs="Times New Roman"/>
                <w:sz w:val="24"/>
                <w:szCs w:val="24"/>
              </w:rPr>
              <w:t>Удержать равновесие на балансире.</w:t>
            </w:r>
          </w:p>
          <w:p w:rsidR="00CF1317" w:rsidRPr="00473862" w:rsidRDefault="00CF1317" w:rsidP="001C6A20">
            <w:pPr>
              <w:spacing w:after="0" w:line="240" w:lineRule="auto"/>
              <w:rPr>
                <w:rFonts w:ascii="Times New Roman" w:hAnsi="Times New Roman" w:cs="Times New Roman"/>
                <w:sz w:val="24"/>
                <w:szCs w:val="24"/>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«Мой детский сад»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Совершенствование навыков конструирования, учить различать, называть и использовать основные строительные детали, строить новые здания с использованием ранее полученных навыков.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xml:space="preserve">) </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Коррекционная работа (Педагог-психолог). Заключение 3</w:t>
            </w:r>
            <w:r w:rsidRPr="00473862">
              <w:rPr>
                <w:rFonts w:ascii="Times New Roman" w:hAnsi="Times New Roman" w:cs="Times New Roman"/>
                <w:sz w:val="24"/>
                <w:szCs w:val="24"/>
                <w:lang w:eastAsia="en-US"/>
              </w:rPr>
              <w:t xml:space="preserve"> Пальчиковая гимнастика «Дом и ворота»</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Emphasis"/>
                <w:rFonts w:ascii="Times New Roman" w:hAnsi="Times New Roman" w:cs="Times New Roman"/>
                <w:i w:val="0"/>
                <w:iCs w:val="0"/>
                <w:sz w:val="24"/>
                <w:szCs w:val="24"/>
                <w:lang w:eastAsia="en-US"/>
              </w:rPr>
              <w:t>Цель: развитие мелкой моторики.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поляне дом стоит, (Пальцы обеих рук делают "крышу").</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Ну, а к дому путь закрыт. (Руки повернуты ладонями к груди, средние пальцы соприкасаются, большие - вверх - "ворота").</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ворота открываем, (Ладони разворачиваются).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этот домик приглашаем. ("Крыша)".</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«Домик моей мечты» Цель: Совершенствование навыков конструирования, учить различать, называть и использовать основные строительные детали, строить новые здания с использованием ранее полученных навыков.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Индивидуальная работа. Артикуляционное упражнение "Вкусное варенье". Цель: учить поднимать язык и держать язык в форме чашки (ковша). Ход упражнения: облизывание верхней губы плоским краем языка и введение в рот.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Методические указания: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При выполнении упражнения следует следить за тем, чтобы работал только язык, а подбородок не двигался.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 Язык плоский, уголки рта приподняты.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3. Язык должен двигаться только вниз и вверх, а не вправо-влево.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Если ребенок не может выполнить упражнение, необходимо вернуться к упражнению «Ля-ля-ля». Ребенок должен поднять язык к небу. (развитие речи и художественная литература, ознакомление с окружающим миром)</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«Небоскреб» Цель: Совершенствование навыков конструирования, учить различать, называть и использовать основные строительные детали, строить новые здания с использованием ранее полученных навыков.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Индивидуальная работа. Игра "Все профессии нужны, все профессии важны".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пополнение знаний о профессиях, развитие познавательного мышления. Оборудование: предметные рисунки; цветные карандаши или фломастеры. Ход игры: Педагог предлагает детям рассказать, какие профессии он видит справа (продавец, крановщик), слева (плотник, кассир). Просит ребенка назвать предметы в нижней части страницы и определить, какой предмет ему нужен для работы: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 плотнику ... нужен (рубанок).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Крановщику ... нужен (подъемный кран).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Продавцу ... нужны (весы).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Кассиру ... нужна (касса).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ребенку закончить предложение, которое вы начали и связать предмет с человеком. (основы математики, развитие речи и хдожественная литература, ознакомление с окружающим миром)</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Продолжать поддерживать развитие навыков последовательного одевания, побуждать к самопроверке внешнего вида (правильность левой и правой обуви), желанию обратиться за помощью, замечать и помогать тем, кому нужна помощь (застегивание, показ правильной стороны пары обув, закрывание шкафчика. Міне аяқ-киімім, (вот моя обувь)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Міне күртешем, (вот моя куртка, кофта)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Міне бас киімім, (вот мой головной убор (шапка, кепка))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Түймені салдым, (застегнул(а) пуговицы)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Далаға дайынмын. (я готов(а) на улицу)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хвойными деревьями, елью весной.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закрепить умение детей находить ель среди других деревьев по общим и особенным признакам; показать особенность ели, ее строение, сохранение зеленой хвои, появление шишек весной.</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найти ель среди других деревьев, спрашивает, как различать ель.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Обращается внимание на то, что ветви ели на макушке короткие, внизу - длинные; по форме ель похожа на треугольник.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Прокофьев "Елка"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Елка, елка,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Елочка,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Вершинка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иголочка!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буйным ветром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Борется,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Дотронешься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Уколешься!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вспомнить, какая была ель летом, осенью, зимой, какая ель весной: наличие иголок зеленого цвета на ветках. А также предлагается сравнить лиственные деревья, которые покрываются зеленой листвой и хвою ели Дети замечают, что хвоя ели такая же темно-зеленая.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сравнить иголки ели и сосны.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казахская народная игра "Бөрік-телпек". Цель: тренировать детей в бросании на дальность, развивать умение проявлять силу, ловкость, меткость,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участники игры становятся шеренгой (в один ряд) и по очереди бросают вперед малые мячи или мешочки (одинакового объема, веса). Бросивший ближе всех обязан собрать мячи (или мешочки) и раздать их остальным участникам.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трижды бросит мяч (или мешочек) дальше всех, выбывает из игры и считается первым победителем. (физическая культура, ознакомление с окружающим миром, 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 кочки на кочку".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прыгать в длину с места на двух ногах, сохраняя равновесие; развивать силу, вестибулярный аппарат, ловкость, глазомер; воспитывать смелость,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раскладывает перед прыгающими кольца (рисует на земле одинаковые по размеру круги) в один ряд так, чтобы они соприкасались друг с другом; демонстрируем показ.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Задача перепрыгивающих - перепрыгивания с кочки на кочку, выполнение прыжков в длину с места по прямой, перебраться на противоположную сторону, туда, где есть ориентир (стойка, пирамидка, "домик").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тем, чтобы дети не сталкивались, остальным играющим - следить за точностью прыжков, попаданий в "кочку".(физическая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песком. Цель: знакомить детей с песком, его свойствами; развивать любознательность, моторику рук.</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рассмотреть песок, описать его.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это? Какого цвета? Он мокрый?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Он сухой. Если пройдет дождь, то каким станет песок?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Песок станет мокрым.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станет с песком, если взять его лопатой? А что будет с песком, если его набрать в сито?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лопатке песок лежит, из сита высыпается.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Почему так?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Сухой песок осыпается, просыпается.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Из чего состоит песок?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Состоит из крупинок.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будет с песком, если проделать то же самое, когда песок мокрый?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Мокрый песок превращается в большой ком. Он не осыпается. Из мокрого песка можно построить, например, башенку.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"Птички в гнездышках".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действовать по сигналу, выполнять бег и ходьбу врассыпную, перепрыгивание через шнур, ориентироваться в пространстве, использовать всю площадку; развивать ориентировку в пространстве;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"птички" с помощью педагога распределяются на 3-4 группы и становятся внутри "гнезд" (обручей большого диаметра или кругов, образованных из шнуров или веревок).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"Полетели!" - "птички" вылетают из "гнезда", перепрыгивая через шнур, черту, разбегаются по всей по всей площадке.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Присаживаются на корточки – "клюют зернышки".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"Птички, в гнезда!" - убегают в свои "гнезда".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Подготовить несколько мест для "гнездышек"; по второму сигналу каждый возвращается туда, откуда выпрыгивал ("вылетал").(ознакомление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"Быстрый мяч" (прокатывание мяча в прямом направлении)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тополем в середине весны. Цель: побуждать детей наблюдать за соцветиями, сережками на ветках тополя весной; развивать умение различать тополь по внешним признакам;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подводит детей к тополю: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Вы узнали это дерево?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тополь. Тополь - это лиственное дерево.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На ветках тополя весной появляются листья. Листья тополя зеленые по цвету, гладкие, похожи на сердечки. А сейчас, посмотрите, на ветках свисают красивые сережки. В сережках находится пух, а там спрятаны семена тополя. Ветер срывает эти сережки. В тех местах, где опадут семена, могут вырасти новые ростки дерева.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погладить кору тополя, определяется цвет как серый, на ощупь кора гладкая, местами шершавая.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очистка беседки от сора. Цель: развивать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"Кот и мышь".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выбирают (можно по считалке) двоих водящих: один - "кот", второй - "мышь", остальные встают в круг, берутся за руки.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Мышь в середине круга, кот за кругом; во время хоровода герои присматриваются друг к другу.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ходят по кругу, говорят слова: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Мыши водят хоровод,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лежанке дремлет кот,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мыши, не шумите,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Кота Ваську не будите.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проснется Васька-кот,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Разобьет весь хоровод!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Последние слова - сигнал к погоне: играющие понимают руки, не размыкая их, образуя "дверки", мышка выбегает наружу и бежит от кота.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догоняет, мышь убегает. Если кот в погоне касается рукой мыши, то игра останавливается.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Пару водящих можно перевыбрать.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Казахская народная подвижная игра "Тенге алу" ("Подними монету"). 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работой водителя.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продолжать знакомиться с работой водителя, названиями деталей автомобиля; воспитывать уважение к труду взрослых.</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понаблюдать за тем, как ведет, что делает водитель автомобиля (грузовика, автобуса).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могут рассказать, что водитель ведет машину, крутит руль.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уточняет содержание работы водителя: открывает дверь, садится в кресло, заводит машину ключом, нажимает на педали, крутит руль, ведет машину, поворачивает, останавливает ее, паркует.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Садитесь в автобус, поедем,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вы, и ваши соседи.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салоне легко разместиться,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 можете в кресла садиться.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наш вам совет: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Купите билет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скажем все хором: "Водитель,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Скорее мотор заводите!"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Можно предложить вместе с детьми имитировать работу водителя.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мелких веточек, опавших с деревьев. Цель: развивать умение выполнять совместную посильную трудовую деятельность, развивать умение замечать и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"Самолеты". Цель: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(самолеты).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двигаться согласно текста, показу педагога, его словам: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самолеты? Покажите ваши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Приготовились (руки, согнутые в локтях перед собой)! Завели моторы! Р-р-р!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Крутим-крутим, заводим мотор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Полетели! (Вытянутые в стороны прямые руки, бег в разные стороны. Бег до 10 сек.).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Самолеты, садитесь на аэродром! (Замедление движения, присед на корточки, выравнивание дыхания.)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избежания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вечерним солнцем.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вызывать устойчивый интерес к наблюдению за процессом смены частей суток (дня и вечера); развивать умение замечать изменение положения солнца вечером; воспитывать наблюдательность.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вы заметили, что днем сегодня солнце светило ярче, было светло?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сейчас какое время суток? День? Утро?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Сейчас время суток - вечер. Как вы догадались, что это вечер?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Скоро станет темнеть, наступит вечер, а дальше придет ночь.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небо над головой: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где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Теперь, вечером солнце светит в другом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солнце вечером светит так же ярко?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Вечером солнце светит не так ярко, потому что оно уходит, садится, начинает прятаться. После ночи, солнце появится в небе, но уже с другой стороны света.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"Веселые ягнята" ("Быстро в домик"). Цель: совершенствовать физические навыки детей, мускулатуру, вызывать желание играть по правилам; воспитывать, ловкость, любознательность, воспитывать интерес к игре, активность; воспитывать умение играть в коллективе.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Длинная широкая доска либо две длинные веревки; маски либо медальоны ягнят.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площадки, в "домике" находятся ягнята, на другом - "полянка".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 "домику" от "полянки" выложен "мостик". "Мостиком" может быть доска либо ограниченная прямая поверхность, выложенная с помощью двух параллельных веревок.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малые ягнята?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пора ли поиграть,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Травки в поле пощипать?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этому сигналу дети по одному проходят по "мостику", выходят на "полянку" бегают, прыгают, подпрыгивают под ритмы веселой мелодии.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 за тем, чтобы дети не сталкивались, заполняли всю площадку, избегали скученности.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Мы ходили в поле, в гости,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теперь мы через мостик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домики свои пройдем,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Дружно песенки споем.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этому сигналу дети таким же образом возвращаются назад.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Предложить перепрыгивать через "мост".(ознакомление с окружающим миром, физическая культура, 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"Попади и поймай" (бросание ловля мяча). Цель: упражнять детей в попадании мячом в горизонтальную цель, умении поймать мяч двумя руками; развивать ловкость, меткость, сноворку; воспитывать любовь к играм-упражнениям с мячом.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готовит горизонтальную поверхность, где может быть установлена "мишень", затем показывает образец броска мяча в цель, ловле двумя руками. Предусмотреть наличие поточности в осуществлении упражнений детей индивидуально либо рядом в парах.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выносных игрушек в коробку. Цель: развивать умение собирать выносные игрушки по просьбе педагога, вызывать желание стряхивать пыль и песок; воспитывать чувство радости от процесса наведения порядка. (физическая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игры по желанию. Цель: развивать игровые, коммуникативные навыки, умения детей играть дружно, делиться игрушками, выражать свое желание, слушать товарищей. (социально-эмоциональное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01.05-05.05.2023 г.</w:t>
      </w:r>
    </w:p>
    <w:tbl>
      <w:tblPr>
        <w:tblW w:w="147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2"/>
        <w:gridCol w:w="2552"/>
        <w:gridCol w:w="2550"/>
        <w:gridCol w:w="2267"/>
        <w:gridCol w:w="2633"/>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1.05</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2.05</w:t>
            </w:r>
          </w:p>
        </w:tc>
        <w:tc>
          <w:tcPr>
            <w:tcW w:w="2550"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3.05</w:t>
            </w:r>
          </w:p>
        </w:tc>
        <w:tc>
          <w:tcPr>
            <w:tcW w:w="2267"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4.05</w:t>
            </w:r>
          </w:p>
        </w:tc>
        <w:tc>
          <w:tcPr>
            <w:tcW w:w="263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5.05</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"Покажи армейскую одежду". Цель: развивать внимание, восприятие, мышление, представления о видах одежды; расширять кругозор.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обращается к детям: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Дети, мы сегодня узнали информацию о двух праздниках. Условия игры: поделимся на две группы и найдем солдатскую одежду по картинкам, лежащим на полу, пока музыка не закончится.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наблюдает за детьми, раздает детям жетоны с изображением голубя мира.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0"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Словесная игра "Закончи предложение". Цель: развивать умение детей понимать различные явления в зависимости от причинно-следственных связей; упражнять в правильном выборе слова. Ход игры: Педагог начинает предложение, например, "Я надела теплую шубу, чтобы ..." - предлагает детям закончить его. Дети отвечают:" ...было тепло, ... чтобы не замерзнуть" и т.д. На кого укажет указатель, тот и отвечает. Педагог должен заранее подготовить предложения. Например: "Мы зажгли свечу...", "Мы взяли зонт." и т. д.. В следующий раз можно предложить составить незаконченные предложения самим детям.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7"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Настольная игра "Путешествие в город".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закрепить знания детей о родном селе: кто в нем живет, трудится, какие виды транспорта существуют, как украшено село. Ход игры: Подбор картинок по заданиям для своей группы: люди, транспорт, труд, украшение города. Игровые действия: поиск картинок. Действовать по команде.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"Вот, какой у нас порядок!". Цель: развивать внимание, умение двигаться согласно текста; воспитывать чистоплотность, стремление к порядку; мотивировать к выполнению простейших трудовых действий.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Мы игрушки не бросаем, (Качание указательным пальцем)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Аккуратно собираем. (Хлопки в ладоши)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ряд на полочку поставим, (Руки в полочке)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какой у нас порядок. (Разведение рук в стороны)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посуду не бросаем, (Качание указательным пальцем)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Аккуратно собираем. (Хлопки в ладоши)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ряд на полочку поставим, (Руки в полочке)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какой у нас порядок. (Разведение рук в стороны)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Ахметова(физическая культура, ознакомление с окружающим миром, развитие речи и художественная литература, культурно-гигиенические навыки)</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с предметами "Из какой страны гость?". Цель: закрепить знания детей о жителях другой страны; воспитывать интерес к представителям других национальностей, умение уважать их, желание узнать об их жизни. Ход игры: Выбор национальной одежды представителя другой национальности по рисунку; одевать национальную одежду на куклу; кто правильно и быстро оденет куклу, тот выигрывает.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Игровые действия: одевание куклы; исполнение национального танца или песни.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Настольная игра "Кнопка".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внимание, реакцию, память, мышление, моторику рук; воспитывать дружеские чувства.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Пуговицы-фишки, игровое поле.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Дети играют парами. Перед ними лежит набор из двух одинаковых пуговиц. У каждого игрока есть свое игровое поле - это куб, разделенный на клеточки. Игрок бросает три пуговицы на своем поле, второй игрок должен посмотреть на него и запомнить расположение каждой пуговицы. После этого первый игрок закрывает свое поле бумагой, а второй игрок на своем поле размещает расположение пуговиц первого игрока. Чем больше в игре клеточек и пуговиц, тем сложнее игра. (ознакомление с окружающим миром, развитие речи и художественная литература, 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«Самолеты»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Бумажный легкий самолет сейчас отправится в полет.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 крыльях звездочки блестят,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кабине огоньки горят.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Его мы сами сделали из бумаги белой.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Его мы в небо запускаем. Высоко самолет летает!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1.«Крепкие крылья самолета»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Руки в стороны; сде</w:t>
            </w:r>
            <w:r w:rsidRPr="00473862">
              <w:rPr>
                <w:rFonts w:ascii="Times New Roman" w:hAnsi="Times New Roman" w:cs="Times New Roman"/>
                <w:sz w:val="24"/>
                <w:szCs w:val="24"/>
                <w:lang w:eastAsia="en-US"/>
              </w:rPr>
              <w:softHyphen/>
              <w:t>лать несколько подниманий и опусканий; опуская, сказать «креп</w:t>
            </w:r>
            <w:r w:rsidRPr="00473862">
              <w:rPr>
                <w:rFonts w:ascii="Times New Roman" w:hAnsi="Times New Roman" w:cs="Times New Roman"/>
                <w:sz w:val="24"/>
                <w:szCs w:val="24"/>
                <w:lang w:eastAsia="en-US"/>
              </w:rPr>
              <w:softHyphen/>
              <w:t>кие». Вернуться в и. п. Повторить 4 раза.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2.«Заводим мотор самолета»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другую сто</w:t>
            </w:r>
            <w:r w:rsidRPr="00473862">
              <w:rPr>
                <w:rFonts w:ascii="Times New Roman" w:hAnsi="Times New Roman" w:cs="Times New Roman"/>
                <w:sz w:val="24"/>
                <w:szCs w:val="24"/>
                <w:lang w:eastAsia="en-US"/>
              </w:rPr>
              <w:softHyphen/>
              <w:t>рону. Повторить по 3 раза.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3.«Самолет взлетает высоко»</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«Прыгаем, играем, как самолеты мы летаем»</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на пояс. Руки в стороны; помахать. Вернуться в и. п. 4—6 подпрыгиваний, 4—6 шагов. По</w:t>
            </w:r>
            <w:r w:rsidRPr="00473862">
              <w:rPr>
                <w:rFonts w:ascii="Times New Roman" w:hAnsi="Times New Roman" w:cs="Times New Roman"/>
                <w:sz w:val="24"/>
                <w:szCs w:val="24"/>
                <w:lang w:eastAsia="en-US"/>
              </w:rPr>
              <w:softHyphen/>
              <w:t>вторить 3 раза. Дыхание произвольное.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5.«Самолеты на посадку»</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глубокий вдох носом. Вернуться в и. п., выдох через рот. Повторить 3—4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«Поезд»</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строятся в ко</w:t>
            </w:r>
            <w:r w:rsidRPr="00473862">
              <w:rPr>
                <w:rFonts w:ascii="Times New Roman" w:hAnsi="Times New Roman" w:cs="Times New Roman"/>
                <w:sz w:val="24"/>
                <w:szCs w:val="24"/>
                <w:lang w:eastAsia="en-US"/>
              </w:rPr>
              <w:softHyphen/>
              <w:t>лонну. Первый ребенок, стоящий в колонне,— паровоз, остальные дети - вагоны. Педагог находится в центре игровой площадки, он говорит:</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Тихо едет паровоз.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Нас он далеко повез.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Слышим мы со всех сторон стук колес и рельсов звон.</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начинают шагом двигаться вперед (без сцепления, не дер</w:t>
            </w:r>
            <w:r w:rsidRPr="00473862">
              <w:rPr>
                <w:rFonts w:ascii="Times New Roman" w:hAnsi="Times New Roman" w:cs="Times New Roman"/>
                <w:sz w:val="24"/>
                <w:szCs w:val="24"/>
                <w:lang w:eastAsia="en-US"/>
              </w:rPr>
              <w:softHyphen/>
              <w:t>жась за пояс стоящего впереди игрока). Звучат слова педагога: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Поезд едет побыстрее, деткам станет веселее!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переходят на быструю ходьбу. Звучат слова педагога:</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Поезд едет, поезд мчит, он колесами стучит.</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Чух-чух-чух, чух-чух-чух, мчится поезд во весь дух.</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Дети переходят на бег, бегут по краю игровой площадки друг за другом.</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«Поезд подъезжает к станции», — говорит педагог. Все игра</w:t>
            </w:r>
            <w:r w:rsidRPr="00473862">
              <w:rPr>
                <w:rFonts w:ascii="Times New Roman" w:hAnsi="Times New Roman" w:cs="Times New Roman"/>
                <w:sz w:val="24"/>
                <w:szCs w:val="24"/>
                <w:lang w:eastAsia="en-US"/>
              </w:rPr>
              <w:softHyphen/>
              <w:t>ющие постепенно замедляют шаг и останавливаются. После оста</w:t>
            </w:r>
            <w:r w:rsidRPr="00473862">
              <w:rPr>
                <w:rFonts w:ascii="Times New Roman" w:hAnsi="Times New Roman" w:cs="Times New Roman"/>
                <w:sz w:val="24"/>
                <w:szCs w:val="24"/>
                <w:lang w:eastAsia="en-US"/>
              </w:rPr>
              <w:softHyphen/>
              <w:t>новки рекомендуется сделать дыхательное упражнение (и. п.: ноги врозь, руки вниз; руки в стороны, подняться на носки, вдох носом; вернуться в и. п., выдох ртом).</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(физическая культура, ознакомление с окружающим миром)</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у нас есть ложки,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4"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Формировать у детей положительное настроение и мотивацию к игровой деятельности, учить детей здороваться друг с другом, воспитывать дружбу в коллективе.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Ну-ка за руки возьмемся,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Ну-ка дружно рассмеемся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что я скажу, ребята,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Встанем в круг мы как цыплята.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Здорово в саду гулять,</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Стишки дружно повторять.</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"Защитники Отечества".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медленного бега (50-60сек.); прыжки в глубину (с высоты 15–20 сантиметров); развивать навыки бросания мяча вдаль.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"Зайцы и волк".</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 детей умение выполнять движения по сигналу, упражнять в беге, в прыжках на обеих ногах, в приседании, ловле.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 мяч!"</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развивается внимательность, сообразительность, быстрота, точность движения</w:t>
            </w:r>
            <w:r w:rsidRPr="00473862">
              <w:rPr>
                <w:rFonts w:ascii="Times New Roman" w:hAnsi="Times New Roman" w:cs="Times New Roman"/>
                <w:sz w:val="24"/>
                <w:szCs w:val="24"/>
                <w:lang w:val="kk-KZ"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для релаксации "Тишина".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детей сбрасывать излишки напряжения и восстанавливать равновесие.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тише, тишина!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Разговаривать нельзя!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устали – надо спать – ляжем тихо на кровать,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тихонько будем спать.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«Голубь мира»</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 xml:space="preserve">Цель: обучать  умению составлять простые сюжетные композиции, повторяя рисунок одного предмета или разных предметов, использавать основные цвета и их отенки; обчать умению лепить, используя приемы отрывания, раскатывания комочков межд ладонями в прутья, последовательно размещая цветные полоски на плоскости по схеме или рисунку, придавливая их ладонями;обучать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литература, ознакомление с окружающим миром, основы математики, казахский язык)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0"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"С чего начинается Родина".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медленного бега (50-60сек.); влезания на гимнастическую стенку и обратно с нее; развивать двигательную активность детей, интерес к физкультурной деятельности.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"Кот и воробышки".</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выполнять прыжки с высоты.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"Быстро в домик".</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действовать по сигналу педагога, двигаться врассыпную в разных направлениях, бегать одновременно всей группой, использовать всю площадь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"Вырасти большой".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плавного, длительного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«Цветик-семицветик»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обучать  умению составлять простые сюжетные композиции, повторяя рисунок одного предмета или разных предметов, использавать основные цвета и их отенки; обчать умению лепить, используя приемы отрывания, раскатывания комочков межд ладонями в прутья, последовательно размещая цветные полоски на плоскости по схеме или рисунку, придавливая их ладонями;обучать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литература,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267"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«В кругу друзей»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учить играть в оркесте; развивать вкус к классической музыке через прослушивания произведений В.А. Моцарта; расширять понятия о родном доме, о Родине, о дружбе. Ход занятия: В. Моцарт "Колокольчики звенят", пьеса.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Песня "Дождик". Музыка М. Красева, слова Н. Френкеля.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Песня Е.Тиличеевой «Есть у солнышка друзья"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 Обухова "Кукла", музыкально-ритмические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Б.Сметана "Полька", танец.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Моцарт "Колокольчики звенят"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на колокольчиках.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«Одуванчики»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обучать  умению составлять простые сюжетные композиции, повторяя рисунок одного предмета или разных предметов, использавать основные цвета и их отенки; обчать умению лепить, используя приемы отрывания, раскатывания комочков межд ладонями в прутья, последовательно размещая цветные полоски на плоскости по схеме или рисунку, придавливая их ладонями;обучать умению предварительно выкладывать на листе бумаги приготовленные детали разной формы, а затем наклеивать  полученное изображение на бумагу.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литература, ознакомление с окружающим миром, основы математики, казахский язык) </w:t>
            </w:r>
          </w:p>
        </w:tc>
        <w:tc>
          <w:tcPr>
            <w:tcW w:w="2633"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Казахский язык</w:t>
            </w:r>
          </w:p>
          <w:p w:rsidR="00CF1317" w:rsidRPr="00473862" w:rsidRDefault="00CF1317" w:rsidP="001C6A20">
            <w:pPr>
              <w:spacing w:after="0"/>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Қарапайым сұрақтарды түсіну және оларға қысқа сөйлемдермен жауап беру қабілетін қалыптастыру. Үй заттарын, жиһаздарды білдіретін сөздермен балалардың сөздік қорын кеңейту.</w:t>
            </w:r>
          </w:p>
          <w:p w:rsidR="00CF1317" w:rsidRPr="00473862" w:rsidRDefault="00CF1317" w:rsidP="001C6A20">
            <w:pPr>
              <w:spacing w:after="0"/>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"Не жоғалды?" ойыны. Мақсаты: Үй заттарын, жиһаздарды білдіретін сөздермен балалардың сөздік қорын кеңейту. Ойын барысы: балалардың алдында үй заттарын, жиһаздарды суреттерін орналастырылады. Мұғалімнің бұйрығымен балалар көздерін жұмады, мұғалім үй заттарын, жиһаздарды бірін алып тастайды. Содан кейін балалар көздерін ашып, не жоқ екенін айтады.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«Ромашка»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обучать  умению составлять простые сюжетные композиции, повторяя рисунок одного предмета или разных предметов, использавать основные цвета и их отенки; обчать умению лепить, используя приемы отрывания, раскатывания комочков межд ладонями в прутья, последовательно размещая цветные полоски на плоскости по схеме или рисунку, придавливая их ладонями;обучать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хдожественная литература, ознакомление с окружающим миром, основы математики, казахский язык) </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И одежду доставай.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световым днем, солнцем. Цель: развивать и закреплять представление о части суток, дне; побуждать воспринимать солнце как источник света, тепла;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детей оглядеть участок: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назовите все, что находится вокруг нас.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могут назвать игровые постройки, деревья, кустарник.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вы думаете, почему мы их видим?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Потому что светло на улице. Молодцы.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Откуда столько света кругом?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Конечно, это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 Айтулы "Солнышко"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Солнце греет,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Греет, греет...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День за днём.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 годом год.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ни капли не стареет,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совсем не устаёт.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него такая сила!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Мимоходом посветило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все слёзы осушило!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сказано в стихотворении, солнце не только дает свет, но оно такое яркое, жаркое, что может не только осушить слезы, но и растопить снег, осушить землю от луж.</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Вот оно, какое солнце. Нужно быть с ним осторожным. Никогда нельзя смотреть на солнце незащищенными глазами. Это опасно. На солнце смотрят через защитные стекла.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Показ синего стекла, солнцезащитных очков, фотопленки. Обсуждение с детьми, есть ли такое предметы дома. Рассматривание солнца под контролем педагога через фотопленку.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"Солнышко и дождик".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"Поезд".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передвигаться по площадке в коленное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детей, предлагается "собрать"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Загудел паровоз и вагончики повёз: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"Чу-чу-чу, далеко я укачу!"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Вагончики зелёные бегут, бегут, бегут,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круглые колесики, всё тук, да тук, да тук.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дети не освоят умение двигаться в колонне по одному, сохраняя дистанцию, ведущим, "паровозом" выступает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игре можно совершать остановки: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Внимание,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Станция любимая самая!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Остановимся, погуляем,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пособираем.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может быть проведена в несколько кругов.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развитие,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0"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Прогулка по площадке детского сада "Безопасность на участке".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к исследованию участка, его объектов; дать информацию об опасных ситуациях на участке и правилах их предупреждения; воспитывать навыки адаптации в окружающей среде.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осмотреть участок, назвать его объекты. Затем может рассказать несколько простых историй, где будут выявлены опасные для здоровья ситуации.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Сима очень торопилась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бежала, что есть силы,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 ноги смотреть не стала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Ай-ай-ай ... Гляди, упала.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Коленку растирает.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виноват? Кто знает?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Руслану очень жалко,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лежат без дела палки.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Поднимает, ими машет.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не так? Кто скажет?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Женя очень любит птиц,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Нет у нее от птиц границ.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Ищет птиц она везде,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Хочет видеть, кто в гнезде,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Лезет высоко по ветке.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же станет с этой деткой?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 детьми определяют основные правила поведения на участке: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 время бега глядеть под ноги, вперед, чтобы не натолкнуться, не споткнуться;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нельзя подбирать из земли палки, ветки другие предметы, играть с ними, опасно для товарищей и для себя;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нельзя близко подходить к птицам, животным, они дикие, могут испугаться, напасть;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нельзя лезть на деревья, на ветки, так как они могут сломаться, опасно упасть с высоты, пораниться.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"Воробушки и автомобиль". 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ловкость, быстроту,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Выбирается водитель автомобиля, остальные - воробьи. Дети-воробьи находятся на одной стороне площадки, середина пуста.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сигнал педагога: "Воробушки летают, садятся на дорогу, зернышки клюют, песенки поют". Дети выбегают, имитируют воробушков, бегают, садятся на корточки.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 педагога: "Воробушки, автомобиль! Би-би-би!". Выбегает ребенок, играющий водителя автомобиля, дети разбегаются (бегут на свое место).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руль, медальоны с персонажами.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"Самолеты". Цель: развивать умения детей ориентироваться в пространстве, двигаться по сигналу, бегать врассыпную, не наталкиваясь друг на друга, замедлять бег, останавливаться, следовать правила; развивать представления о самолетах, вызывать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(самолеты).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двигаться согласно текста, показу педагога, его словам: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вы, самолеты? Покажите ваши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Приготовились (руки, согнутые в локтях перед собой)! Завели моторы! Р-р-р!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Крутим-крутим, заводим мотор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Полетели! (Вытянутые в стороны прямые руки, бег в разные стороны. Бег до 10 сек.).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Второй сигнал: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Самолеты, садитесь на аэродром! (Замедление движения, присед на корточки, выравнивание дыхания.)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за избеганием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(катание на самокате,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267"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растениями во дворе сада (яблоня либо другое цветущее плодовое дерево).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знания о цветущих плодовых деревьях весной; формировать понимание связи процессов цветения и дальнейшего созревания плодов до процесса сбора урожая; развивать любознательность, уважение к труду человека.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рассказать стихи о цветущей яблоне.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"Яблонька"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Маленькая яблонька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меня в саду.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Белая-пребелая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Вся стоит в цвету.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 надела платьице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белою каймой.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Маленькая яблонька,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Подружись со мной.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Токмакова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вот как описывают поэты цветущее дерево. Это действительно красивое зрелище, а запах цветения очень привлекает, и не только человека. Кого же привлекает этот запах?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насекомых, летающих о соцветий деревьев, рассказывает о важности опыления цветов насекомыми, как гарантия появления плодов и урожая. Можно показать один или несколько способов ухода за растением (побелка, опрыскивание, вскапывание).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растительного сора, соцветий, опавших с деревьев, кустарника. Цель: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"Гуси-лебеди". 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Гуси! Гуси! (Га-га-га!) Есть хотите! (Да, да, 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Так летите же домой! (Серый волк под горой, не пускает нас домой!)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Так летите, как хотите только крылья берегите!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"Быстрый мяч". (прокатывание мяча в прямом направлении) 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"Ноги ты не промочи". Цель: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Побежали ручейки,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Ноги ты не промочи.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Будь внимательным, беги (иди)!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березой в конце весны. Цель: закреплять представления детей о березе, особенностях ее роста, цветения в конце весны; побуждать описывать березу, различать ее;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найти березу.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какая береза? Расскажите о ней?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У березы кора ствола белая; втеки тонкие, листья похожи на треугольники, сердечки; сережки похожи на палочки, "шишки".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находится в сережках? Давайте посмотрим.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раскрывает одно соцветие березы, рскладывает на столе.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сережках есть семена. Когда сережки опадут на землю, польет дождь, и на этом месте на следующий год может вырасти молодая береза.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Какую пользу приносит береза? Кто помнит сказку "Как Коза избушку искала?". По каким деревом Коза построила избушку?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Древесина березы сохраняет тепло; когда-то люди топили дома дровами березы.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вы слышали о березовом соке?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Березовый сок березы очень полезен для здоровья; его собирают весной; он очень вкусный.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"Березка, березка".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Березка, березка,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Висячие сережки,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Набухшие почки,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Игривые листочки,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Зеленые кудряшки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беленькой рубашке,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тонком платьице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 веточками прячешься.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грустить не спеши,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Веточками помаши.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Вытирай же слезки,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Белая березка.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Кто из вас видел веники в бане? Из чего эти веники?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Березовые веники в бане очень полезны.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Береза очищает воздух, выделяет кислород, которым мы дышим.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растительного сора, соцветий, опавших с деревьев, кустарника. Цель: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 время игр детей педагог может говорить: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Зайки скачут, скок-поскок,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зеленый на лужок.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Травку щиплют кушают,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Осторожно слушают,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идет ли волк.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"Сбей кеглю".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мтекость, координацию движений,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 "День - ночь".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(физическая культура,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4"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"Асықпай киінеміз,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Бәріне үлгереміз". (Будем одеваться не торопясь, везде успеем.)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"Моем, моем ручки". Дина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Руки мы помоем мылом,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было мило.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Моем, моем, потираем,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Моем, моем, потираем.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Посмотрите лучше,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Чистенькие ручки.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Мылом да мылом,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Моем, моем ручки.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Посмотрите лучше,</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Чистенькие ручки.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 казахский язык)</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Большими вырасти хотим.</w:t>
            </w:r>
            <w:r w:rsidRPr="00473862">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 (музыка)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 Разминка в постели. Самомассаж.</w:t>
            </w:r>
          </w:p>
          <w:p w:rsidR="00CF1317" w:rsidRPr="00473862" w:rsidRDefault="00CF1317" w:rsidP="001C6A20">
            <w:pPr>
              <w:numPr>
                <w:ilvl w:val="0"/>
                <w:numId w:val="9"/>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Повороты головы, вправо, влево.</w:t>
            </w:r>
          </w:p>
          <w:p w:rsidR="00CF1317" w:rsidRPr="00473862" w:rsidRDefault="00CF1317" w:rsidP="001C6A20">
            <w:pPr>
              <w:numPr>
                <w:ilvl w:val="0"/>
                <w:numId w:val="9"/>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Легкое поглаживание рук, ног, живота, пяток.</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3.  «Насос». И .п. лёжа на спине, руки согнуты в локтях у груди.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 выпрямить руки вперед, вернуться в И. п. (5 – 6 раз)</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II. «Яблоко»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Вот так яблоко!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Оно соку сладкого полно.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Руки протяните,</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Яблоко сорвите.</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Стал ветер веточку качать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И трудно яблоко достать.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Подпрыгну, руки протяну,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И быстро яблоко сорву.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Вот так яблоко!</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Оно соку сладкого полно.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(Дети сопровождают текст движениями)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развитие речи и художественная литература, физическая культура)</w:t>
            </w:r>
          </w:p>
        </w:tc>
      </w:tr>
      <w:tr w:rsidR="00CF1317" w:rsidRPr="00473862">
        <w:trPr>
          <w:trHeight w:val="131"/>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4"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Развивать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 ложка,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 чашка.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чашке - гречневая кашка.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Ложка в чашке побывала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Кашки гречневой не стало!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Наименование каши может быть в соответствии с меню.</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rPr>
          <w:trHeight w:val="14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4"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"Что это и для чего нужно?" Цель: расширять и закреплять представления о предметах ближайшего окружения; развивать грамматический строй речи.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"Фотоаппарат". Цель: развитие мышления, внимания, памяти, речи. Наглядные пособия: картинки лото или другие картинки. Ход игры: Педагог показывает картинку ребенку на 5 секунд. Затем уберите ее и попросите детей запомнить, что изображено. Если ребенок затрудняется, педагог задает направляющий вопрос: сколько, какого цвета и т.д.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"Найди отличие". Цель: развивать умение сравнивать предметы, находить сходства и различия. Наглядные пособия: сюжетные иллюстрации. Ход игры: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"Кому что нужно?" Цель: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 Ход игры: Детям предложены различные картинки, с помощью которых они должны определить логисеские пары. Объяснить свой выбор.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2"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«Гусеница» 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xml:space="preserve">)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Коррекционная работа (Педагог-психолог). Заключение 3. Цель:</w:t>
            </w:r>
            <w:r w:rsidRPr="00473862">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Балансировочная доска</w:t>
            </w:r>
          </w:p>
          <w:p w:rsidR="00CF1317" w:rsidRPr="00473862" w:rsidRDefault="00CF1317" w:rsidP="001C6A20">
            <w:pPr>
              <w:pStyle w:val="NoSpacing"/>
              <w:rPr>
                <w:rFonts w:ascii="Times New Roman" w:hAnsi="Times New Roman" w:cs="Times New Roman"/>
                <w:sz w:val="24"/>
                <w:szCs w:val="24"/>
                <w:lang w:eastAsia="ru-RU"/>
              </w:rPr>
            </w:pPr>
            <w:r w:rsidRPr="00473862">
              <w:rPr>
                <w:rFonts w:ascii="Times New Roman" w:hAnsi="Times New Roman" w:cs="Times New Roman"/>
                <w:sz w:val="24"/>
                <w:szCs w:val="24"/>
              </w:rPr>
              <w:t>Удержать равновесие на балансире.</w:t>
            </w:r>
          </w:p>
          <w:p w:rsidR="00CF1317" w:rsidRPr="00473862" w:rsidRDefault="00CF1317" w:rsidP="001C6A20">
            <w:pPr>
              <w:spacing w:after="0" w:line="240" w:lineRule="auto"/>
              <w:rPr>
                <w:rFonts w:ascii="Times New Roman" w:hAnsi="Times New Roman" w:cs="Times New Roman"/>
                <w:sz w:val="24"/>
                <w:szCs w:val="24"/>
              </w:rPr>
            </w:pPr>
          </w:p>
        </w:tc>
        <w:tc>
          <w:tcPr>
            <w:tcW w:w="2550"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«Маленький щенок»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xml:space="preserve">)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Коррекционная работа (Педагог-психолог). Заключение 3</w:t>
            </w:r>
          </w:p>
          <w:p w:rsidR="00CF1317" w:rsidRPr="00473862" w:rsidRDefault="00CF1317" w:rsidP="001C6A20">
            <w:pPr>
              <w:spacing w:after="0" w:line="240" w:lineRule="auto"/>
              <w:rPr>
                <w:rFonts w:ascii="Times New Roman" w:hAnsi="Times New Roman" w:cs="Times New Roman"/>
                <w:kern w:val="36"/>
                <w:sz w:val="24"/>
                <w:szCs w:val="24"/>
                <w:lang w:eastAsia="en-US"/>
              </w:rPr>
            </w:pPr>
            <w:r w:rsidRPr="00473862">
              <w:rPr>
                <w:rFonts w:ascii="Times New Roman" w:hAnsi="Times New Roman" w:cs="Times New Roman"/>
                <w:sz w:val="24"/>
                <w:szCs w:val="24"/>
                <w:lang w:eastAsia="en-US"/>
              </w:rPr>
              <w:t>Дыхательное упражнение «</w:t>
            </w:r>
            <w:r w:rsidRPr="00473862">
              <w:rPr>
                <w:rFonts w:ascii="Times New Roman" w:hAnsi="Times New Roman" w:cs="Times New Roman"/>
                <w:kern w:val="36"/>
                <w:sz w:val="24"/>
                <w:szCs w:val="24"/>
                <w:lang w:eastAsia="en-US"/>
              </w:rPr>
              <w:t>Прокололась шина у машины»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формирование просодической стороны речи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Описание: Прокололась шина у машины. Произнесение звука ш-ш-ш.</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Насос. Произнесение звука с-с-с-с.</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Машины едут по мокрой мостовой. Произнесение слогов: «Ша-шу-ши-шо».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Гудит поезд. Произнесение слога ту на одном выдохе: «Ту-ту-ту-ту».</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Сигналит машина. Произнесение слога на одном выдохе: «Би-би-би-би».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Вариативный компанент «Умка» Тема «Дорожное движение» Цель:</w:t>
            </w:r>
            <w:r w:rsidRPr="00473862">
              <w:rPr>
                <w:rStyle w:val="HeaderChar"/>
                <w:rFonts w:ascii="Times New Roman" w:hAnsi="Times New Roman" w:cs="Times New Roman"/>
                <w:sz w:val="24"/>
                <w:szCs w:val="24"/>
                <w:lang w:val="ru-RU"/>
              </w:rPr>
              <w:t xml:space="preserve"> </w:t>
            </w:r>
            <w:r w:rsidRPr="00473862">
              <w:rPr>
                <w:rStyle w:val="fontstyle01"/>
                <w:rFonts w:ascii="Times New Roman" w:hAnsi="Times New Roman" w:cs="Times New Roman"/>
                <w:lang w:eastAsia="en-US"/>
              </w:rPr>
              <w:t>Познакомить детей с общими правилами дорожного движения; дать общие</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представления о роли "водителя" и "пешехода"; формировать умения вступать в игровые действия по правилам и по сюжету игры "Дорожное движение" в группе</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сверстников; развивать воображение, внимание; воспитывать внимательность,</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организованность, дружелюбие.</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Вступать в простые отношения детям с помощью направления взрослого в</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процессе игры с командами; соблюдать правила игры, развивать способность</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обращать внимание, восприятие, память.</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Воспитать поведение детей в соответствии с правилами в обществе;</w:t>
            </w:r>
            <w:r w:rsidRPr="00473862">
              <w:rPr>
                <w:rFonts w:ascii="Times New Roman" w:hAnsi="Times New Roman" w:cs="Times New Roman"/>
                <w:sz w:val="24"/>
                <w:szCs w:val="24"/>
                <w:lang w:eastAsia="en-US"/>
              </w:rPr>
              <w:br/>
            </w:r>
            <w:r w:rsidRPr="00473862">
              <w:rPr>
                <w:rStyle w:val="fontstyle01"/>
                <w:rFonts w:ascii="Times New Roman" w:hAnsi="Times New Roman" w:cs="Times New Roman"/>
                <w:lang w:eastAsia="en-US"/>
              </w:rPr>
              <w:t xml:space="preserve">мотивировать к организованно тип и внимательности. </w:t>
            </w:r>
            <w:r w:rsidRPr="00473862">
              <w:rPr>
                <w:rFonts w:ascii="Times New Roman" w:hAnsi="Times New Roman" w:cs="Times New Roman"/>
                <w:sz w:val="24"/>
                <w:szCs w:val="24"/>
                <w:lang w:eastAsia="en-US"/>
              </w:rPr>
              <w:t>Практическое упражнение «Посмотрим на светофор».</w:t>
            </w:r>
            <w:r w:rsidRPr="00473862">
              <w:rPr>
                <w:rFonts w:ascii="Times New Roman" w:hAnsi="Times New Roman" w:cs="Times New Roman"/>
                <w:sz w:val="24"/>
                <w:szCs w:val="24"/>
                <w:lang w:eastAsia="en-US"/>
              </w:rPr>
              <w:br/>
              <w:t>Дети остаются с собственными карманами.</w:t>
            </w:r>
            <w:r w:rsidRPr="00473862">
              <w:rPr>
                <w:rFonts w:ascii="Times New Roman" w:hAnsi="Times New Roman" w:cs="Times New Roman"/>
                <w:sz w:val="24"/>
                <w:szCs w:val="24"/>
                <w:lang w:eastAsia="en-US"/>
              </w:rPr>
              <w:br/>
              <w:t>Роль «полицейского» и «светофора» выполняет учитель, который заменяет</w:t>
            </w:r>
            <w:r w:rsidRPr="00473862">
              <w:rPr>
                <w:rFonts w:ascii="Times New Roman" w:hAnsi="Times New Roman" w:cs="Times New Roman"/>
                <w:sz w:val="24"/>
                <w:szCs w:val="24"/>
                <w:lang w:eastAsia="en-US"/>
              </w:rPr>
              <w:br/>
              <w:t>фишки светофора в нужном месте. Прокладывается дорога и «тротуар-зебра».</w:t>
            </w:r>
            <w:r w:rsidRPr="00473862">
              <w:rPr>
                <w:rFonts w:ascii="Times New Roman" w:hAnsi="Times New Roman" w:cs="Times New Roman"/>
                <w:sz w:val="24"/>
                <w:szCs w:val="24"/>
                <w:lang w:eastAsia="en-US"/>
              </w:rPr>
              <w:br/>
              <w:t>«Водители» сидят на временных местах.- Дети, вы запомнили эти полосы? Что это? Да, это пешеходный переход. Молодцы!- «Пешеходы»! Будьте осторожны! Если показываю зеленый свет светофора -можно переходить тротуар! Отлично!- «Пешеходы»! Будьте осторожны! Я покажу вам красный цвет - значит нельзя переходите дорогу! Останавливаемся! Отлично! Упражнение повторяют один-два раза.</w:t>
            </w:r>
            <w:r w:rsidRPr="00473862">
              <w:rPr>
                <w:rFonts w:ascii="Times New Roman" w:hAnsi="Times New Roman" w:cs="Times New Roman"/>
                <w:sz w:val="24"/>
                <w:szCs w:val="24"/>
                <w:lang w:eastAsia="en-US"/>
              </w:rPr>
              <w:br/>
              <w:t>- «Пешеходы», займите свои места.- «Приглашаю водителей».- «Водители»! Будь осторожен! Я показала вам зеленый свет - вы в пути! Хорошо!- «Водители», будьте осторожны! Я показываю красный... Стойте! Молодцы! Упражнение повторяют один-два раза.- «Водители», присаживайтесь на свои места.</w:t>
            </w:r>
          </w:p>
        </w:tc>
        <w:tc>
          <w:tcPr>
            <w:tcW w:w="2267"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«Кошка» 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Индивидуальная работа. Игра "Волшебный мешок".  Цель: учить сравнивать, группировать предметы по определенным свойствам. Оборудование игры: различные по цвету, размеру, форме игрушки. Ход игры: дети, держа предмет внутри "Волшебного мешка", определяют его форму, вытаскивают игрушку и называют ее цвет. (ознакомление с окружающим миром, основы математики, развитие речи и художественная литература)</w:t>
            </w:r>
          </w:p>
        </w:tc>
        <w:tc>
          <w:tcPr>
            <w:tcW w:w="263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«Лесные обитатели»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 xml:space="preserve">Индивидуальная работа. Настольная игра "Лото".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группировать предметы, развитие внимания, наблюдательности.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Разложенные картинки дети собирают в группы: игрушки, одежда, еда и т.д. (ознакомление с окружающим миром, развитие речи и художественная литература)</w:t>
            </w:r>
          </w:p>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4"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Закреплять навыки последовательного одевания, самопроверки внешнего вида (правильность левой и правой обуви), обращения за помощью (застегивание, показ правильной стороны пары обув, закрывание шкафчика. Аяқ киімді киюді әкем үйретті. (Папа научил надевать обувь)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Күртешені киюді анам үйретті. (Мама научила надевать куртку)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Бас киімді киюді атам үйретті. (Дедушка научил надевать шапку)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Түймені салуды апам үйретті. (Бабушка научила застегивать пуговицы)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Бауды байлауды өзім үйрендім. (Шнурки завязывать сам(а) научился(ась)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казахский язык,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вечерним солнцем.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представления детей о частях суток, способствовать пониманию того, что поздней весной световой день длится дольше, солнце садится позже; воспитывать наблюдательность и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Солнце прячется за горку,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Мышка забегает в норку.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небе загорают звезды,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Муравьи закрыли гнезда.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Птицы больше не поют,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Тихо спят да утра ждут.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Человеку нужно тоже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Ждать, когда проснется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о каком времени суток стихотворение?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происходит вечером?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происходит кругом, когда солнце уходит за горку?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сейчас какое время суток?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рассказывает, что поздней весной световой день длится дольше, солнце садится позже. Обращается внимание на то, что вечером замолкают птицы, насекомые прячутся, становится тише.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"Цыплята и кот". 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героев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Педагог сам в роли курочки, а дети – цыплята. Одного ребенка выбирают в роли кота. Курочка и цыплятки идут гулять: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Вышла курочка-хохлатка, с нею желтые цыплятки,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Квохчет курочка: "Ко-ко! Не ходите далеко.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скамейке у дорожки улеглась и дремлет кошка"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Кошка глазки открывает и цыпляток догоняет.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последних словах кот просыпается и бежит догонять цыплят. Цыплята бегут к маме-курице под крыло.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"Стой!". Цель: упражнять детей в беге, ловле мяча, меткости. Ход: педагог выбирает ведущего. Ведущий бросает мяч как можно выше и должен поймать его. Когда он ловит мяч, остальные игроки начинают бегать по полю. Ведущий ловит мяч и говорит: "Стоп!" - как только он говорит, игроки остановятся. Ведущий бросает мяч в игрока, стоящего как можно ближе. Если не попадает, то бежит за мячом, а остальные игроки снова бегут по сторонам. Ведущий снова кричит: "Стоп!". Если ведущий дотронется до ребенка мячом, они меняются местами.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выносных игрушек в коробку.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 (физическая культура, навыки самообслуживания, ознакомление с окружающим миром)</w:t>
            </w:r>
          </w:p>
        </w:tc>
        <w:tc>
          <w:tcPr>
            <w:tcW w:w="2550"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автобусом.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представления об автобусе, общественном транспорте; закрепить названия частей автобуса; воспитывать основы поведения в общественных местах.</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Обратить внимание на автобус.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Автобус на дороге, это игрушка?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Автобус - это транспорт. Правильно.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Кого перевозит автобус?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Автобус перевозит людей, много людей. Поэтому автобус называют общественный транспорт. А люди, когда садятся в автобус называются пассажиры.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за чудо этот дом — Окна светятся кругом,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Носит обувь из резины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питается бензином.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Какие части автобуса вы знаете?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салон автобуса, кабина, окна, колеса. А что есть внутри салона?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Внутри салона есть кресла для пассажиров. Когда в салон автобуса входят пожилые люди, старики, что нужно сделать?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У стариков меньше сил, они быстро устают. Старикам люди уступают место.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подметание поверхности беседки, игрового оборудования, дорожек от растительного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закреплять умения пользоваться веником, щеткой, умения слышать, понимать инструкции, просьбы взрослого, побуждать трудиться по образцу, радоваться результатам совместных усилий; воспитывать любовь к посильному труду.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«Цветные автомобили».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"Поймай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образце подбрасывания мяча вверх либо отбивания о землю, его ловли двумя руками.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 подбрасывании мяча можно немного присесть.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организовывается индивидуально, подгруппами; дети располагаются на некотором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"Ловим рыбу" (играется 3-4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пополнить знания детей о видах и жизни рыб; увеличить словарный запас; научить ловить рыбу; воспитывать терпение. Ход: мальчики приносят рыбу для девочек - и берут необходимые инструменты. Ну а девочки наблюдают за мальчиками. Мальчики расскажут о том, какие виды рыб встречаются в воде, о том, как они дышат. Потом ловят рыбу. Тому, кто лучше всех ловит рыбу, девочки хлопают.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7"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грузовиком.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продолжать развивать у детей умение различать грузовик от других видов транспорта, определять его назначение, перевозить грузы; развивать интерес к труду водителя.</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назвать проходящие виды транспорта, затем задает вопрос: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а среди этих видов транспорта есть грузовик? Где он? Покажите.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 Как вы узнали, что это грузовик? Что у него 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кабина, кузов, колеса. Для чего нужен грузовик? Что он перевозит?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Грузовик сам ездит? Как он ездит?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Грузовик водит водитель, это человек, который управляет машиной. Водитель двигает рычаги, нажимает на кнопки, крутит руль, грузовик поднимает кузов, сбрасывает груз, едет, притормаживает, поворачивает, останавливается. Вот, какой умелый водитель, всем, кому нужен груз, быстро привозит и радует.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Грузовик такой же как и легковой автомобиль? Чем они отличаются?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очистка беседки от сора. 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"Поезд". Цель: развивать умение передвигаться по площадке в коленное по одному, друг за другом, соблюдая дистанцию при передвижении, несмотря на изменение его направления; развивать вестибулярный аппарат; воспитывать чувство сплоченности, дружелюбия.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детей, предлагается "собрать"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Загудел паровоз и вагончики повёз: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"Чу-чу-чу, далеко я укачу!"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Вагончики зелёные бегут, бегут, бегут,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круглые колесики, всё тук, да тук, да тук.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дети не освоят умение двигаться в колонне по одному, сохраняя дистанцию, ведущим, "паровозом" выступает педагог.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поглядывает назад, следит за тем, чтобы колонна детей двигалась свободно, никто не наталкивался друг на друга, регулирует скорость движения, меняет направление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игре можно совершать остановки: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Внимание,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Станция любимая самая!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Остановимся, погуляем,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пособираем.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может быть проведена в несколько кругов.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Казахская народная подвижная игра "Тенге алу" ("Подними монету"). 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национальным играм.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две стойки для обегания, две палки-лошадки, мешочки с монетами.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Педагог сначала объясняет правила игра.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Участники игры делятся на две равные по количеству группы, встают в две колонны. Напротив команд на расстоянии до 5 м расставляются две стойки. От стартов до стоек на одной линии, на расстоянии до 50см до 1 м друг от друга лежат монеты (их количество совпадает с количеством участников).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Первая пара соперников встает на старт, каждый из которых берет палку-лошадку, "оседлав" ее (нижний конец палки прижав между ног, верхний конец, "голову лошади" придерживая перед собой).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первая пара соперников бежит (как можно быстрее) в направлении до своих стоек, на ходу подбирая по одной монете, затем, обежав стойки, возвращается бегом назад.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финише каждый вернувшийся участник передает палку следующему всаднику в команды. Игра продолжается до тех пор, пока каждая команда не соберет на финише (в корзину, коржын) все монеты.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Примечание: на начальном этапе освоения игры, можно играть без палок-лошадок для улучшения качества бега; победителей выводить в парах, не в командах.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 кто победит в разных парах, встают в последнюю пару, соревнуются. (физическая культура, казахский язык,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c>
          <w:tcPr>
            <w:tcW w:w="263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сосной поздней весной.  Цель: закреплять умение детей описывать сосну, умение относить ее к хвойным деревьям, побуждать демонстрировать умение объяснять свой выбор;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есть ли у нас на участке деревья?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 о сосне.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меня длинней иголки,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Чем у елки.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Очень прямо я расту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высоту. (Сосна)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о каком дереве загадка? (Это сосна.)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расскажем о сосне. Что есть у сосны? (У сосны есть ствол, ветки, иголки на ветках.)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 Какого цвета ствол и ветки? Какого цвета иголки?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Ствол светло-коричнывого, иголки -светло-зеленого цвета.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дотронемся до ствола, иголок. Какие они на ощупь? (Ствол и гладкий, и негладкий, иголки колючие.)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это на концах веток 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молодые шишки. В шишках созреют семена, которыми питаются птицы и животные.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мы можем сказать, что сосна - лиственное дерево? А какое оно?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Сосна - хвойное дерево. У нее не листья, а иголки, хвоя. Вот, какой ароматный запах издает хвоя.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глубоко подышать рядом с сосной.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Кроме сосны, какое хвойное дерево вы еще знаете?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ель. Но сосна не совсем похожа на ель. Чем не похожа? (У сосны иголки длинные, у ели - короткие.)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Сосна - чень полезное дерево, очищает воздух, выделяют кислород, которым мы дышим.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Токмакова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Сосны до неба хотят дорасти,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Небо ветвями хотят подмести,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в течение 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Ясной стояла погода.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бросового природного материала для творческой деятельности, гербария (шишки, соцветия, семена). Цель: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"У медведя во бору".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по сигналу бегать врассыпную; способствовать развитию реакции, ловкости, положительных эмоций;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Маска медведя.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объясняются 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 начале освоения игры роль "медведя" играет сам. В последствии предлагает того или иного ребенка. Остальные играющие - "дети".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медведя во бору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Грибы, ягоды беру.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медведь не спит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на нас рычит.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Когда играющие произносят слово "рычит", "медведь" старается вскочить, поймать одного из убегающих игроков. Пойманный отводится в сторону.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Тот, кого задели рукой, считается пойманным. Тот, кто забежал за черту "леса" - считается "дома".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Каждый раз выбирается новый ведущий.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Малоподвижная игра "Мяч в кругу".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Мячик, мячик,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по полу покатись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Аману улыбнись!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4"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spacing w:after="0" w:line="240" w:lineRule="auto"/>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08.05-12.05.2023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8.05</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9.05</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10.05</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11.05</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12.05</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Игра «Что звучит?»</w:t>
            </w:r>
          </w:p>
          <w:p w:rsidR="00CF1317" w:rsidRPr="00473862" w:rsidRDefault="00CF1317" w:rsidP="001C6A20">
            <w:pPr>
              <w:pStyle w:val="Default"/>
              <w:rPr>
                <w:color w:val="auto"/>
              </w:rPr>
            </w:pPr>
            <w:r w:rsidRPr="00473862">
              <w:rPr>
                <w:color w:val="auto"/>
              </w:rPr>
              <w:t xml:space="preserve">Цель: развитие умения узнавать звуки отдельных инструментов. Познакомить детей со звуками окружающего мира, учить их вычленять и узнавать их. </w:t>
            </w:r>
          </w:p>
          <w:p w:rsidR="00CF1317" w:rsidRPr="00473862" w:rsidRDefault="00CF1317" w:rsidP="001C6A20">
            <w:pPr>
              <w:pStyle w:val="Default"/>
              <w:rPr>
                <w:color w:val="auto"/>
              </w:rPr>
            </w:pPr>
            <w:r w:rsidRPr="00473862">
              <w:rPr>
                <w:color w:val="auto"/>
              </w:rPr>
              <w:t xml:space="preserve">Ход игры: </w:t>
            </w:r>
          </w:p>
          <w:p w:rsidR="00CF1317" w:rsidRPr="00473862" w:rsidRDefault="00CF1317" w:rsidP="001C6A20">
            <w:pPr>
              <w:pStyle w:val="Default"/>
              <w:rPr>
                <w:color w:val="auto"/>
              </w:rPr>
            </w:pPr>
            <w:r w:rsidRPr="00473862">
              <w:rPr>
                <w:color w:val="auto"/>
              </w:rPr>
              <w:t xml:space="preserve">Вариант №1. Воспитатель показывает музыкальные инструменты поочерёдно и демонстрирует, как они звучат. Затем предлагает отгадать загадки. Закрывает ширму и действует разными инструментами, а дети распознают, чему принадлежат разные звуки. </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lang w:eastAsia="en-US"/>
              </w:rPr>
              <w:t>Вариант №2. Воспитатель показывает разные предметы и демонстрирует, как они звучат . Закрывает ширму и действует разными предметами, а дети распознают, каким предметам принадлежат эти звуки. Объясняет, что звуков в мире много и все звучат по своему.</w:t>
            </w:r>
            <w:r w:rsidRPr="00473862">
              <w:rPr>
                <w:rFonts w:ascii="Times New Roman" w:hAnsi="Times New Roman" w:cs="Times New Roman"/>
                <w:sz w:val="24"/>
                <w:szCs w:val="24"/>
                <w:lang w:val="kk-KZ"/>
              </w:rPr>
              <w:t xml:space="preserve"> (Развитие речи и ху</w:t>
            </w:r>
            <w:r>
              <w:rPr>
                <w:rFonts w:ascii="Times New Roman" w:hAnsi="Times New Roman" w:cs="Times New Roman"/>
                <w:sz w:val="24"/>
                <w:szCs w:val="24"/>
                <w:lang w:val="kk-KZ"/>
              </w:rPr>
              <w:t>дожественная литература, музыка</w:t>
            </w:r>
            <w:r w:rsidRPr="00473862">
              <w:rPr>
                <w:rFonts w:ascii="Times New Roman" w:hAnsi="Times New Roman" w:cs="Times New Roman"/>
                <w:sz w:val="24"/>
                <w:szCs w:val="24"/>
                <w:lang w:val="kk-KZ"/>
              </w:rPr>
              <w:t>)</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lang w:val="kk-KZ"/>
              </w:rPr>
              <w:t xml:space="preserve"> «</w:t>
            </w:r>
            <w:r w:rsidRPr="00473862">
              <w:rPr>
                <w:rFonts w:ascii="Times New Roman" w:hAnsi="Times New Roman" w:cs="Times New Roman"/>
                <w:sz w:val="24"/>
                <w:szCs w:val="24"/>
              </w:rPr>
              <w:t>Уход за черепахой в уголке природы»</w:t>
            </w:r>
          </w:p>
          <w:p w:rsidR="00CF1317" w:rsidRPr="00473862" w:rsidRDefault="00CF1317" w:rsidP="001C6A20">
            <w:pPr>
              <w:spacing w:after="0" w:line="240" w:lineRule="auto"/>
              <w:rPr>
                <w:rFonts w:ascii="Times New Roman" w:hAnsi="Times New Roman" w:cs="Times New Roman"/>
                <w:sz w:val="24"/>
                <w:szCs w:val="24"/>
              </w:rPr>
            </w:pPr>
            <w:r w:rsidRPr="00473862">
              <w:rPr>
                <w:rStyle w:val="Strong"/>
                <w:rFonts w:ascii="Times New Roman" w:hAnsi="Times New Roman" w:cs="Times New Roman"/>
                <w:b w:val="0"/>
                <w:bCs w:val="0"/>
                <w:sz w:val="24"/>
                <w:szCs w:val="24"/>
                <w:bdr w:val="none" w:sz="0" w:space="0" w:color="auto" w:frame="1"/>
                <w:shd w:val="clear" w:color="auto" w:fill="FFFFFF"/>
                <w:lang w:eastAsia="en-US"/>
              </w:rPr>
              <w:t>Цель: познакомить детей с черепахой из живого уголка</w:t>
            </w:r>
            <w:r w:rsidRPr="00473862">
              <w:rPr>
                <w:rFonts w:ascii="Times New Roman" w:hAnsi="Times New Roman" w:cs="Times New Roman"/>
                <w:sz w:val="24"/>
                <w:szCs w:val="24"/>
                <w:shd w:val="clear" w:color="auto" w:fill="FFFFFF"/>
                <w:lang w:eastAsia="en-US"/>
              </w:rPr>
              <w:t>. Рассказать о ее особенностях, повадках, условиях проживания и ухода за ней. Воспитывать любовь к домашним питомцам и ответственность за них.</w:t>
            </w:r>
            <w:r w:rsidRPr="00473862">
              <w:rPr>
                <w:rFonts w:ascii="Times New Roman" w:hAnsi="Times New Roman" w:cs="Times New Roman"/>
                <w:sz w:val="24"/>
                <w:szCs w:val="24"/>
                <w:lang w:val="kk-KZ"/>
              </w:rPr>
              <w:t xml:space="preserve"> (Ознакомление с окружающим миром</w:t>
            </w:r>
            <w:r w:rsidRPr="00473862">
              <w:rPr>
                <w:rFonts w:ascii="Times New Roman" w:hAnsi="Times New Roman" w:cs="Times New Roman"/>
                <w:sz w:val="24"/>
                <w:szCs w:val="24"/>
              </w:rPr>
              <w:t>)</w:t>
            </w:r>
          </w:p>
          <w:p w:rsidR="00CF1317" w:rsidRPr="00473862" w:rsidRDefault="00CF1317" w:rsidP="001C6A20">
            <w:pPr>
              <w:spacing w:after="0" w:line="240" w:lineRule="auto"/>
              <w:rPr>
                <w:rFonts w:ascii="Times New Roman" w:hAnsi="Times New Roman" w:cs="Times New Roman"/>
                <w:sz w:val="24"/>
                <w:szCs w:val="24"/>
              </w:rPr>
            </w:pPr>
          </w:p>
          <w:p w:rsidR="00CF1317" w:rsidRPr="00473862" w:rsidRDefault="00CF1317" w:rsidP="001C6A20">
            <w:pPr>
              <w:spacing w:after="0" w:line="240" w:lineRule="auto"/>
              <w:rPr>
                <w:rFonts w:ascii="Times New Roman" w:hAnsi="Times New Roman" w:cs="Times New Roman"/>
                <w:sz w:val="24"/>
                <w:szCs w:val="24"/>
                <w:lang w:val="kk-KZ"/>
              </w:rPr>
            </w:pPr>
          </w:p>
          <w:p w:rsidR="00CF1317" w:rsidRPr="00473862" w:rsidRDefault="00CF1317" w:rsidP="001C6A20">
            <w:pPr>
              <w:spacing w:after="0" w:line="240" w:lineRule="auto"/>
              <w:rPr>
                <w:rFonts w:ascii="Times New Roman" w:hAnsi="Times New Roman" w:cs="Times New Roman"/>
                <w:sz w:val="24"/>
                <w:szCs w:val="24"/>
                <w:lang w:eastAsia="en-US"/>
              </w:rPr>
            </w:pPr>
          </w:p>
        </w:tc>
        <w:tc>
          <w:tcPr>
            <w:tcW w:w="2268" w:type="dxa"/>
          </w:tcPr>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lang w:val="kk-KZ"/>
              </w:rPr>
              <w:t>Игра «Вот так произносят звуки?»</w:t>
            </w:r>
          </w:p>
          <w:p w:rsidR="00CF1317" w:rsidRPr="00473862" w:rsidRDefault="00CF1317" w:rsidP="001C6A20">
            <w:pPr>
              <w:pStyle w:val="Default"/>
              <w:rPr>
                <w:color w:val="auto"/>
              </w:rPr>
            </w:pPr>
            <w:r w:rsidRPr="00473862">
              <w:rPr>
                <w:color w:val="auto"/>
              </w:rPr>
              <w:t xml:space="preserve">Цель: развитие умения голосом подражать звукам животных, птиц, насекомых. </w:t>
            </w:r>
          </w:p>
          <w:p w:rsidR="00CF1317" w:rsidRPr="00473862" w:rsidRDefault="00CF1317" w:rsidP="001C6A20">
            <w:pPr>
              <w:pStyle w:val="Default"/>
              <w:rPr>
                <w:color w:val="auto"/>
              </w:rPr>
            </w:pPr>
            <w:r w:rsidRPr="00473862">
              <w:rPr>
                <w:color w:val="auto"/>
              </w:rPr>
              <w:t xml:space="preserve">Оборудование: "Говорящий куб" - где меняются карточки, на которых изображены то насекомые, то животные, то различные предметы. </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lang w:eastAsia="en-US"/>
              </w:rPr>
              <w:t>Ход игры: Ребёнок кидает куб, говорит слова "Кубик ты катись, катись и скорей остановись" Кубик падает, какая картинка окажется сверху (например, лягушка, или комар и т.д.) , ребёнок произносит звуки</w:t>
            </w:r>
            <w:r w:rsidRPr="00473862">
              <w:rPr>
                <w:rFonts w:ascii="Times New Roman" w:hAnsi="Times New Roman" w:cs="Times New Roman"/>
                <w:sz w:val="24"/>
                <w:szCs w:val="24"/>
                <w:lang w:val="kk-KZ"/>
              </w:rPr>
              <w:t>. (Развитие речи и художественная литература, о</w:t>
            </w:r>
            <w:r>
              <w:rPr>
                <w:rFonts w:ascii="Times New Roman" w:hAnsi="Times New Roman" w:cs="Times New Roman"/>
                <w:sz w:val="24"/>
                <w:szCs w:val="24"/>
                <w:lang w:val="kk-KZ"/>
              </w:rPr>
              <w:t>знакомление с окружающим миром</w:t>
            </w:r>
            <w:r w:rsidRPr="00473862">
              <w:rPr>
                <w:rFonts w:ascii="Times New Roman" w:hAnsi="Times New Roman" w:cs="Times New Roman"/>
                <w:sz w:val="24"/>
                <w:szCs w:val="24"/>
                <w:lang w:val="kk-KZ"/>
              </w:rPr>
              <w:t>)</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lang w:val="kk-KZ"/>
              </w:rPr>
              <w:t xml:space="preserve"> Сюжетно-ролевая игра «Магазин»</w:t>
            </w:r>
          </w:p>
          <w:p w:rsidR="00CF1317" w:rsidRPr="00473862" w:rsidRDefault="00CF1317" w:rsidP="001C6A20">
            <w:pPr>
              <w:shd w:val="clear" w:color="auto" w:fill="FFFFFF"/>
              <w:spacing w:after="0" w:line="240" w:lineRule="auto"/>
              <w:rPr>
                <w:rFonts w:ascii="Times New Roman" w:hAnsi="Times New Roman" w:cs="Times New Roman"/>
                <w:sz w:val="24"/>
                <w:szCs w:val="24"/>
              </w:rPr>
            </w:pPr>
            <w:r w:rsidRPr="00473862">
              <w:rPr>
                <w:rFonts w:ascii="Times New Roman" w:hAnsi="Times New Roman" w:cs="Times New Roman"/>
                <w:sz w:val="24"/>
                <w:szCs w:val="24"/>
              </w:rPr>
              <w:t>Цель: научить детей классифицировать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CF1317" w:rsidRPr="00473862" w:rsidRDefault="00CF1317" w:rsidP="001C6A20">
            <w:pPr>
              <w:shd w:val="clear" w:color="auto" w:fill="FFFFFF"/>
              <w:spacing w:after="0" w:line="240" w:lineRule="auto"/>
              <w:rPr>
                <w:rFonts w:ascii="Times New Roman" w:hAnsi="Times New Roman" w:cs="Times New Roman"/>
                <w:sz w:val="24"/>
                <w:szCs w:val="24"/>
              </w:rPr>
            </w:pPr>
            <w:r w:rsidRPr="00473862">
              <w:rPr>
                <w:rFonts w:ascii="Times New Roman" w:hAnsi="Times New Roman" w:cs="Times New Roman"/>
                <w:sz w:val="24"/>
                <w:szCs w:val="24"/>
              </w:rPr>
              <w:t>Оборудование: все игрушки, изображающие товары, которые можно купить в магазине, расположенные на витрине, деньги.</w:t>
            </w:r>
          </w:p>
          <w:p w:rsidR="00CF1317" w:rsidRPr="00473862" w:rsidRDefault="00CF1317" w:rsidP="001C6A20">
            <w:pPr>
              <w:shd w:val="clear" w:color="auto" w:fill="FFFFFF"/>
              <w:spacing w:after="0" w:line="240" w:lineRule="auto"/>
              <w:rPr>
                <w:rFonts w:ascii="Times New Roman" w:hAnsi="Times New Roman" w:cs="Times New Roman"/>
                <w:sz w:val="24"/>
                <w:szCs w:val="24"/>
              </w:rPr>
            </w:pPr>
            <w:r w:rsidRPr="00473862">
              <w:rPr>
                <w:rFonts w:ascii="Times New Roman" w:hAnsi="Times New Roman" w:cs="Times New Roman"/>
                <w:sz w:val="24"/>
                <w:szCs w:val="24"/>
              </w:rPr>
              <w:t>Возраст: 3–7 лет.</w:t>
            </w:r>
          </w:p>
          <w:p w:rsidR="00CF1317" w:rsidRPr="00473862" w:rsidRDefault="00CF1317" w:rsidP="001C6A20">
            <w:pPr>
              <w:shd w:val="clear" w:color="auto" w:fill="FFFFFF"/>
              <w:spacing w:after="0" w:line="240" w:lineRule="auto"/>
              <w:rPr>
                <w:rFonts w:ascii="Times New Roman" w:hAnsi="Times New Roman" w:cs="Times New Roman"/>
                <w:sz w:val="24"/>
                <w:szCs w:val="24"/>
              </w:rPr>
            </w:pPr>
            <w:r w:rsidRPr="00473862">
              <w:rPr>
                <w:rFonts w:ascii="Times New Roman" w:hAnsi="Times New Roman" w:cs="Times New Roman"/>
                <w:sz w:val="24"/>
                <w:szCs w:val="24"/>
              </w:rPr>
              <w:t>Ход игры:</w:t>
            </w:r>
          </w:p>
          <w:p w:rsidR="00CF1317" w:rsidRPr="00473862" w:rsidRDefault="00CF1317" w:rsidP="001C6A20">
            <w:pPr>
              <w:shd w:val="clear" w:color="auto" w:fill="FFFFFF"/>
              <w:spacing w:after="0" w:line="240" w:lineRule="auto"/>
              <w:rPr>
                <w:rFonts w:ascii="Times New Roman" w:hAnsi="Times New Roman" w:cs="Times New Roman"/>
                <w:sz w:val="24"/>
                <w:szCs w:val="24"/>
              </w:rPr>
            </w:pPr>
            <w:r w:rsidRPr="00473862">
              <w:rPr>
                <w:rFonts w:ascii="Times New Roman" w:hAnsi="Times New Roman" w:cs="Times New Roman"/>
                <w:sz w:val="24"/>
                <w:szCs w:val="24"/>
              </w:rPr>
              <w:t> Воспитатель предлагает детям разместить в удобном месте огромный супермаркет с такими отделами, как овощной, продуктовый, молочный, булочная и прочие, куда будут ходить покупатели. Дети самостоятельно распределяют роли продавцов, кассиров, торговых работников в отделах, рассортировывают товары по отделам – продукты, рыба, хлебобулочные изделия, мясо, молоко, бытовая химия и т. д. Они приходят в супермаркет за покупками вместе со своими друзьями, выбирают товар, советуются с продавцами, расплачиваются в кассе. В ходе игры педагогу необходимо обращать внимание на взаимоотношения между продавцами и покупателями. Чем старше дети, тем больше отделов и товаров может быть в супермаркете.</w:t>
            </w:r>
            <w:r w:rsidRPr="00473862">
              <w:rPr>
                <w:rFonts w:ascii="Times New Roman" w:hAnsi="Times New Roman" w:cs="Times New Roman"/>
                <w:sz w:val="24"/>
                <w:szCs w:val="24"/>
                <w:lang w:val="kk-KZ"/>
              </w:rPr>
              <w:t xml:space="preserve"> (Развитие речи и художественная литература)</w:t>
            </w:r>
          </w:p>
        </w:tc>
        <w:tc>
          <w:tcPr>
            <w:tcW w:w="2629" w:type="dxa"/>
          </w:tcPr>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lang w:val="kk-KZ"/>
              </w:rPr>
              <w:t>И</w:t>
            </w:r>
            <w:r w:rsidRPr="00473862">
              <w:rPr>
                <w:rFonts w:ascii="Times New Roman" w:hAnsi="Times New Roman" w:cs="Times New Roman"/>
                <w:sz w:val="24"/>
                <w:szCs w:val="24"/>
              </w:rPr>
              <w:t>гра «Громко-тихо»</w:t>
            </w:r>
          </w:p>
          <w:p w:rsidR="00CF1317" w:rsidRPr="00473862" w:rsidRDefault="00CF1317" w:rsidP="001C6A20">
            <w:pPr>
              <w:pStyle w:val="Default"/>
              <w:rPr>
                <w:color w:val="auto"/>
              </w:rPr>
            </w:pPr>
            <w:r w:rsidRPr="00473862">
              <w:rPr>
                <w:color w:val="auto"/>
              </w:rPr>
              <w:t xml:space="preserve">Цель: развитие умения менять силу голоса: говорить то тихо, то громко. </w:t>
            </w:r>
          </w:p>
          <w:p w:rsidR="00CF1317" w:rsidRPr="00473862" w:rsidRDefault="00CF1317" w:rsidP="001C6A20">
            <w:pPr>
              <w:pStyle w:val="Default"/>
              <w:rPr>
                <w:color w:val="auto"/>
              </w:rPr>
            </w:pPr>
            <w:r w:rsidRPr="00473862">
              <w:rPr>
                <w:color w:val="auto"/>
              </w:rPr>
              <w:t xml:space="preserve">Оборудование: Картинки с изображением больших и маленьких предметов (большая и маленькая машина, барабаны, дудочки, самолёты, и т.д.). </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lang w:eastAsia="en-US"/>
              </w:rPr>
              <w:t>Содержание: Воспитатель оказывает 2 машины и говорит: " Когда едет большая машина, она сигналит громко, вот так "БИ,БИ", Повторите. А когда маленькая, то тихо "би-би". Педагог убирает машины и говорит: "будьте внимательны, как только поедет машина, будьте внимательны, не ошибитесь, большая машина сигналит громко, а маленькая тихо. Аналогично игра проводится с другими предметами</w:t>
            </w:r>
            <w:r w:rsidRPr="00473862">
              <w:rPr>
                <w:rFonts w:ascii="Times New Roman" w:hAnsi="Times New Roman" w:cs="Times New Roman"/>
                <w:sz w:val="24"/>
                <w:szCs w:val="24"/>
                <w:lang w:val="kk-KZ"/>
              </w:rPr>
              <w:t>. (Развитие речи и художественная литература)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Чтение сказок</w:t>
            </w:r>
          </w:p>
          <w:p w:rsidR="00CF1317" w:rsidRPr="00473862" w:rsidRDefault="00CF1317" w:rsidP="001C6A20">
            <w:pPr>
              <w:shd w:val="clear" w:color="auto" w:fill="FFFFFF"/>
              <w:spacing w:after="0" w:line="240" w:lineRule="auto"/>
              <w:textAlignment w:val="baseline"/>
              <w:rPr>
                <w:rFonts w:ascii="Times New Roman" w:hAnsi="Times New Roman" w:cs="Times New Roman"/>
                <w:sz w:val="24"/>
                <w:szCs w:val="24"/>
              </w:rPr>
            </w:pPr>
            <w:r w:rsidRPr="00473862">
              <w:rPr>
                <w:rFonts w:ascii="Times New Roman" w:hAnsi="Times New Roman" w:cs="Times New Roman"/>
                <w:sz w:val="24"/>
                <w:szCs w:val="24"/>
              </w:rPr>
              <w:t>Цель: умение узнавать знакомые сказки.</w:t>
            </w:r>
          </w:p>
          <w:p w:rsidR="00CF1317" w:rsidRPr="00473862" w:rsidRDefault="00CF1317" w:rsidP="001C6A20">
            <w:pPr>
              <w:shd w:val="clear" w:color="auto" w:fill="FFFFFF"/>
              <w:spacing w:after="0" w:line="240" w:lineRule="auto"/>
              <w:textAlignment w:val="baseline"/>
              <w:rPr>
                <w:rFonts w:ascii="Times New Roman" w:hAnsi="Times New Roman" w:cs="Times New Roman"/>
                <w:sz w:val="24"/>
                <w:szCs w:val="24"/>
              </w:rPr>
            </w:pPr>
            <w:r w:rsidRPr="00473862">
              <w:rPr>
                <w:rFonts w:ascii="Times New Roman" w:hAnsi="Times New Roman" w:cs="Times New Roman"/>
                <w:sz w:val="24"/>
                <w:szCs w:val="24"/>
              </w:rPr>
              <w:t>Задачи:</w:t>
            </w:r>
          </w:p>
          <w:p w:rsidR="00CF1317" w:rsidRPr="00473862" w:rsidRDefault="00CF1317" w:rsidP="001C6A20">
            <w:pPr>
              <w:shd w:val="clear" w:color="auto" w:fill="FFFFFF"/>
              <w:spacing w:after="0" w:line="240" w:lineRule="auto"/>
              <w:textAlignment w:val="baseline"/>
              <w:rPr>
                <w:rFonts w:ascii="Times New Roman" w:hAnsi="Times New Roman" w:cs="Times New Roman"/>
                <w:sz w:val="24"/>
                <w:szCs w:val="24"/>
              </w:rPr>
            </w:pPr>
            <w:r w:rsidRPr="00473862">
              <w:rPr>
                <w:rFonts w:ascii="Times New Roman" w:hAnsi="Times New Roman" w:cs="Times New Roman"/>
                <w:sz w:val="24"/>
                <w:szCs w:val="24"/>
              </w:rPr>
              <w:t>продолжать учить детей пересказывать знакомые сказки;</w:t>
            </w:r>
          </w:p>
          <w:p w:rsidR="00CF1317" w:rsidRPr="00473862" w:rsidRDefault="00CF1317" w:rsidP="001C6A20">
            <w:pPr>
              <w:shd w:val="clear" w:color="auto" w:fill="FFFFFF"/>
              <w:spacing w:after="0" w:line="240" w:lineRule="auto"/>
              <w:textAlignment w:val="baseline"/>
              <w:rPr>
                <w:rFonts w:ascii="Times New Roman" w:hAnsi="Times New Roman" w:cs="Times New Roman"/>
                <w:sz w:val="24"/>
                <w:szCs w:val="24"/>
              </w:rPr>
            </w:pPr>
            <w:r w:rsidRPr="00473862">
              <w:rPr>
                <w:rFonts w:ascii="Times New Roman" w:hAnsi="Times New Roman" w:cs="Times New Roman"/>
                <w:sz w:val="24"/>
                <w:szCs w:val="24"/>
              </w:rPr>
              <w:t>развивать умение слушать и понимать речь взрослого, отвечать на вопросы по содержанию сказок, связную речь;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воспитывать умение эмоционально откликаться на события сказок, выражать свое отношение к героям сказок, интерес к </w:t>
            </w:r>
            <w:hyperlink r:id="rId13" w:tgtFrame="_blank" w:history="1">
              <w:r w:rsidRPr="00473862">
                <w:rPr>
                  <w:rFonts w:ascii="Times New Roman" w:hAnsi="Times New Roman" w:cs="Times New Roman"/>
                  <w:sz w:val="24"/>
                  <w:szCs w:val="24"/>
                </w:rPr>
                <w:t>народному творчеству</w:t>
              </w:r>
            </w:hyperlink>
            <w:r w:rsidRPr="00473862">
              <w:rPr>
                <w:rFonts w:ascii="Times New Roman" w:hAnsi="Times New Roman" w:cs="Times New Roman"/>
                <w:sz w:val="24"/>
                <w:szCs w:val="24"/>
                <w:lang w:val="kk-KZ"/>
              </w:rPr>
              <w:t>. (Развитие речи и художественная литература)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«Уход за комнатными растениями»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shd w:val="clear" w:color="auto" w:fill="FFFFFF"/>
                <w:lang w:eastAsia="en-US"/>
              </w:rPr>
              <w:t>Цель:  приучать детей к понятию коллективного труда, к его ценности, к осознанию того, что труд может приносить радость, чувство удовлетворения. Учить детей относится к растениям как к живым существам, продолжать учить помощи, сочувствию. Учить правильно держать лейку с водой, развивать навык аккуратного обтирания листьев тряпочкой придерживая лист ладонью снизу. Учить ухаживать за комнатными растениями, поддерживать любознательность. Закрепить знания названий комнатных растений.</w:t>
            </w:r>
            <w:r w:rsidRPr="00473862">
              <w:rPr>
                <w:rFonts w:ascii="Times New Roman" w:hAnsi="Times New Roman" w:cs="Times New Roman"/>
                <w:sz w:val="24"/>
                <w:szCs w:val="24"/>
                <w:lang w:val="kk-KZ"/>
              </w:rPr>
              <w:t xml:space="preserve"> (Ознакомление с окружающим миром</w:t>
            </w:r>
            <w:r w:rsidRPr="00473862">
              <w:rPr>
                <w:rFonts w:ascii="Times New Roman" w:hAnsi="Times New Roman" w:cs="Times New Roman"/>
                <w:sz w:val="24"/>
                <w:szCs w:val="24"/>
              </w:rPr>
              <w:t>)</w:t>
            </w:r>
          </w:p>
          <w:p w:rsidR="00CF1317" w:rsidRPr="00473862" w:rsidRDefault="00CF1317" w:rsidP="001C6A20">
            <w:pPr>
              <w:spacing w:after="0" w:line="240" w:lineRule="auto"/>
              <w:rPr>
                <w:rFonts w:ascii="Times New Roman" w:hAnsi="Times New Roman" w:cs="Times New Roman"/>
                <w:sz w:val="24"/>
                <w:szCs w:val="24"/>
                <w:shd w:val="clear" w:color="auto" w:fill="FFFFFF"/>
                <w:lang w:eastAsia="en-US"/>
              </w:rPr>
            </w:pPr>
          </w:p>
          <w:p w:rsidR="00CF1317" w:rsidRPr="00473862" w:rsidRDefault="00CF1317" w:rsidP="001C6A20">
            <w:pPr>
              <w:spacing w:after="0" w:line="240" w:lineRule="auto"/>
              <w:rPr>
                <w:rFonts w:ascii="Times New Roman" w:hAnsi="Times New Roman" w:cs="Times New Roman"/>
                <w:sz w:val="24"/>
                <w:szCs w:val="24"/>
              </w:rPr>
            </w:pPr>
          </w:p>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«Самолеты»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Бумажный легкий самолет сейчас отправится в полет.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 крыльях звездочки блестят,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кабине огоньки горят.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Его мы сами сделали из бумаги белой.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Его мы в небо запускаем. Высоко самолет летает!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1.«Крепкие крылья самолета»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Руки в стороны; сде</w:t>
            </w:r>
            <w:r w:rsidRPr="00473862">
              <w:rPr>
                <w:rFonts w:ascii="Times New Roman" w:hAnsi="Times New Roman" w:cs="Times New Roman"/>
                <w:sz w:val="24"/>
                <w:szCs w:val="24"/>
                <w:lang w:eastAsia="en-US"/>
              </w:rPr>
              <w:softHyphen/>
              <w:t>лать несколько подниманий и опусканий; опуская, сказать «креп</w:t>
            </w:r>
            <w:r w:rsidRPr="00473862">
              <w:rPr>
                <w:rFonts w:ascii="Times New Roman" w:hAnsi="Times New Roman" w:cs="Times New Roman"/>
                <w:sz w:val="24"/>
                <w:szCs w:val="24"/>
                <w:lang w:eastAsia="en-US"/>
              </w:rPr>
              <w:softHyphen/>
              <w:t>кие». Вернуться в и. п. Повторить 4 раза.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2.«Заводим мотор самолета»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другую сто</w:t>
            </w:r>
            <w:r w:rsidRPr="00473862">
              <w:rPr>
                <w:rFonts w:ascii="Times New Roman" w:hAnsi="Times New Roman" w:cs="Times New Roman"/>
                <w:sz w:val="24"/>
                <w:szCs w:val="24"/>
                <w:lang w:eastAsia="en-US"/>
              </w:rPr>
              <w:softHyphen/>
              <w:t>рону. Повторить по 3 раза.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3.«Самолет взлетает высоко»</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«Прыгаем, играем, как самолеты мы летаем»</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на пояс. Руки в стороны; помахать. Вернуться в и. п. 4—6 подпрыгиваний, 4—6 шагов. По</w:t>
            </w:r>
            <w:r w:rsidRPr="00473862">
              <w:rPr>
                <w:rFonts w:ascii="Times New Roman" w:hAnsi="Times New Roman" w:cs="Times New Roman"/>
                <w:sz w:val="24"/>
                <w:szCs w:val="24"/>
                <w:lang w:eastAsia="en-US"/>
              </w:rPr>
              <w:softHyphen/>
              <w:t>вторить 3 раза. Дыхание произвольное.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5.«Самолеты на посадку»</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глубокий вдох носом. Вернуться в и. п., выдох через рот. Повторить 3—4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«Поезд»</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строятся в ко</w:t>
            </w:r>
            <w:r w:rsidRPr="00473862">
              <w:rPr>
                <w:rFonts w:ascii="Times New Roman" w:hAnsi="Times New Roman" w:cs="Times New Roman"/>
                <w:sz w:val="24"/>
                <w:szCs w:val="24"/>
                <w:lang w:eastAsia="en-US"/>
              </w:rPr>
              <w:softHyphen/>
              <w:t>лонну. Первый ребенок, стоящий в колонне,— паровоз, остальные дети - вагоны. Педагог находится в центре игровой площадки, он говорит:</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Тихо едет паровоз.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Нас он далеко повез. </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Слышим мы со всех сторон стук колес и рельсов звон.</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начинают шагом двигаться вперед (без сцепления, не дер</w:t>
            </w:r>
            <w:r w:rsidRPr="00473862">
              <w:rPr>
                <w:rFonts w:ascii="Times New Roman" w:hAnsi="Times New Roman" w:cs="Times New Roman"/>
                <w:sz w:val="24"/>
                <w:szCs w:val="24"/>
                <w:lang w:eastAsia="en-US"/>
              </w:rPr>
              <w:softHyphen/>
              <w:t>жась за пояс стоящего впереди игрока). Звучат слова педагога: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Поезд едет побыстрее, деткам станет веселее!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переходят на быструю ходьбу. Звучат слова педагога:</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Поезд едет, поезд мчит, он колесами стучит.</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Чух-чух-чух, чух-чух-чух, мчится поезд во весь дух.</w:t>
            </w:r>
          </w:p>
          <w:p w:rsidR="00CF1317" w:rsidRPr="00473862" w:rsidRDefault="00CF1317" w:rsidP="001C6A20">
            <w:pPr>
              <w:spacing w:after="0" w:line="240" w:lineRule="auto"/>
              <w:ind w:right="-1"/>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переходят на бег, бегут по краю игровой площадки друг за другом.</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«Поезд подъезжает к станции», — говорит педагог. Все игра</w:t>
            </w:r>
            <w:r w:rsidRPr="00473862">
              <w:rPr>
                <w:rFonts w:ascii="Times New Roman" w:hAnsi="Times New Roman" w:cs="Times New Roman"/>
                <w:sz w:val="24"/>
                <w:szCs w:val="24"/>
                <w:lang w:eastAsia="en-US"/>
              </w:rPr>
              <w:softHyphen/>
              <w:t>ющие постепенно замедляют шаг и останавливаются. После оста</w:t>
            </w:r>
            <w:r w:rsidRPr="00473862">
              <w:rPr>
                <w:rFonts w:ascii="Times New Roman" w:hAnsi="Times New Roman" w:cs="Times New Roman"/>
                <w:sz w:val="24"/>
                <w:szCs w:val="24"/>
                <w:lang w:eastAsia="en-US"/>
              </w:rPr>
              <w:softHyphen/>
              <w:t>новки рекомендуется сделать дыхательное упражнение (и. п.: ноги врозь, руки вниз; руки в стороны, подняться на носки, вдох носом; вернуться в и. п., выдох ртом).</w:t>
            </w:r>
            <w:r>
              <w:rPr>
                <w:rFonts w:ascii="Times New Roman" w:hAnsi="Times New Roman" w:cs="Times New Roman"/>
                <w:sz w:val="24"/>
                <w:szCs w:val="24"/>
              </w:rPr>
              <w:t xml:space="preserve"> (физическая культура</w:t>
            </w:r>
            <w:r w:rsidRPr="00473862">
              <w:rPr>
                <w:rFonts w:ascii="Times New Roman" w:hAnsi="Times New Roman" w:cs="Times New Roman"/>
                <w:sz w:val="24"/>
                <w:szCs w:val="24"/>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у нас есть ложки,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Игровое упражнение " Чтобы ручки мыть "</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ручки мыть,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Сперва закатаем рукава.</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Тянем, тянем рукавок,</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Показался локоток.</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И другой подтянем тоже,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Вот теперь и мыться можно! (культурно-гигиенические навыки, навыки самообслуживания, социально-эмоциональное развитие,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Считалка "Кто живет у нас в квартире?". Цель: развивать слуховое внимание, чувство ритма, речь, память, отрабатывать навыки порядкового счета;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живет у нас в квартире?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Посчитаем три-четыре;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Папа и мама, брат и 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конечно же сестра.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Бабушка, дедушка и конечно 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вся моя семья!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Всех начну считать опять.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(Ознакомление с окружающим миром, развитие речи и художественная литература, основы математики, 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"Вместе дружная семья".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бега с выполнением определенных заданий: в колонне по одному, друг за другом, на носках, соблюдая интервал,меняя направление; навыки ходьбы приставным шагом вперед, приставным шагом назад, с высоким подниманием колен: метания в горизонтальную цель с прыжками вверх; навыки построения в строю, находить свое место в строю, круге (по зрительным ориентирам). Воспитывать интерес к активной двигательной деятельности и потребности в ней</w:t>
            </w:r>
            <w:r w:rsidRPr="00473862">
              <w:rPr>
                <w:rFonts w:ascii="Times New Roman" w:hAnsi="Times New Roman" w:cs="Times New Roman"/>
                <w:sz w:val="24"/>
                <w:szCs w:val="24"/>
                <w:lang w:val="kk-KZ" w:eastAsia="en-US"/>
              </w:rPr>
              <w:t>.</w:t>
            </w:r>
            <w:r w:rsidRPr="00473862">
              <w:rPr>
                <w:rFonts w:ascii="Times New Roman" w:hAnsi="Times New Roman" w:cs="Times New Roman"/>
                <w:sz w:val="24"/>
                <w:szCs w:val="24"/>
                <w:lang w:eastAsia="en-US"/>
              </w:rPr>
              <w:t xml:space="preserve"> Подвижная игра "Зайцы и волк".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выполнять движения по сигналу, упражнять в беге, в прыжках на обеих ногах, в приседании, ловле.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 мяч!"</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развивается внимательность, сообразительность, быстрота, точность движения.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для релаксации "Тишина".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детей сбрасывать излишки напряжения и восстанавливать равновесие,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тише, тишина!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Разговаривать нельзя!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устали – надо спать – ляжем тихо на кровать,</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И тихонько будем спать</w:t>
            </w:r>
            <w:r w:rsidRPr="00473862">
              <w:rPr>
                <w:rFonts w:ascii="Times New Roman" w:hAnsi="Times New Roman" w:cs="Times New Roman"/>
                <w:sz w:val="24"/>
                <w:szCs w:val="24"/>
                <w:lang w:val="kk-KZ" w:eastAsia="en-US"/>
              </w:rPr>
              <w:t>.</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Игры-упражнения в творческом центре по желанию ребенка «Черепашка» Цель: обучать  умению составлять простые сюжетные композиции, повторяя рисунок одного предмета или разных предметов, использавать основные цвета и их отенки; обчать умению лепить, используя приемы отрывания, раскатывания комочков межд ладонями в прутья, последовательно размещая цветные полоски на плоскости по схеме или рисунку, придавливая их ладонями;обучать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«Празднуем День Победы»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мире во всем мире; воспитывать любовь к Родине; воспитывать любовь к отчизне; прививать патриотическое отношение к своей земле, как защитнику своей родины, к своему народу. Ход занятия: Д. Кабалевский "Клоуны".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 О. Юдахиной, слова И. Морозовой, "Майская песенка".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Музыкально-ритмические движения на музыку М.Бекенова "Джигитовка".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Кишко "Шарики", танец.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Оркестр барабанов на музыку Д. Кабалевского «Труба и барабан».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«Божья коровка»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обучать  умению составлять простые сюжетные композиции, повторяя рисунок одного предмета или разных предметов, использавать основные цвета и их отенки; обчать умению лепить, используя приемы отрывания, раскатывания комочков межд ладонями в прутья, последовательно размещая цветные полоски на плоскости по схеме или рисунку, придавливая их ладонями;обучать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29"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Казахский язык</w:t>
            </w:r>
          </w:p>
          <w:p w:rsidR="00CF1317" w:rsidRPr="00473862" w:rsidRDefault="00CF1317" w:rsidP="001C6A20">
            <w:pPr>
              <w:spacing w:after="0"/>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Балалардың сөздік қорын жыл мезгілдерін білдіретін сөздермен кеңейту (жаз). Балалардың ересектермен және құрдастарымен қарым-қатынас жасауына жағдай жасау.</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"Жаз келді" ойыны. Мақсаты: Жыл мезгілдерін білдіретін сөздермен балалардың сөздік қорын кеңейту (жаз). Ойын барысы: Мұғалімнің бұйрығымен балалар әрекеттерді орындайды. "Жел көтерілді" – балалар  қолдарын көтереді. "Жаңбыр жауды" - балалар айналады. "Гүлдер өсті" - қолдарын бұлғайды.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«Подснежники»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обучать  умению составлять простые сюжетные композиции, повторяя рисунок одного предмета или разных предметов, использавать основные цвета и их отенки; обчать умению лепить, используя приемы отрывания, раскатывания комочков межд ладонями в прутья, последовательно размещая цветные полоски на плоскости по схеме или рисунку, придавливая их ладонями;обучать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И одежду доставай.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Наблюдения за тополем в конце весны. Цель: закреплять представления детей о тополе, особенностях его роста, цветения в конце весны; побуждать описывать тополь, различать его;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найти тополь.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расскажите о тополе.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Тополь - это лиственное дерево; его кора местами шершавая, буровато-серого цвета; корни тополя сильные, проходят близко к поверхности земли.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на ветки.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Почки тополя по форме удлиненные, с заостренными концами; пахучие, клейкие на ощупь.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Листья тополя по форме похожи на большие сердечки, на овалы, на ощупь гладкие.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еще из почек появляется?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сережки тополя. На что похожи сережки?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На настоящие сережки. Что там в них?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Там тополиный пух. А, если присмотреться хорошенько, мы увидим мелкие семена.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как дует ветерок. Он качает ветки, срывает сережки, выдувает пух.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Где летает пух?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Пух будет летать повсюду. И где пух ляжет, пройдет дождь, и из семян на следующий год появятся молодые ростки тополя.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День и ночь зелёной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Тополь машет кроной.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Неуклонно день и ночь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Облака сметает прочь.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Островский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Тополь в растет повсюду, он дает большую тень, задерживает сильный ветер. Нельзя вырубать тополь. Тополь хорошо очищает воздух от вредных газов.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растительного сора, соцветий, опавших с деревьев, кустарника.  Цель: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"Лохматый пес". 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лежит лохматый пёс,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лапы свой, уткнувши нос.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(Тихо, смирно он лежит,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то дремлет, не то спит.)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Подойдём к нему, разбудим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посмотрим, что же будет.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Собачка "лает", дети разбегаются, пес старается поймать детей.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Примечание: пойманным считается тот, кого задели рукой.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(социально-эмоциональное развитие, физическая культура, ознакомление с окружающим)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игра "Беги к своему дереву".  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Ну-ка, детки, побыстрей подбежали к тополю (березе, ясеню, вязу).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подбегают к названному дереву.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у каждого ребенка своя карточка с деревом. По сигналу каждый бежит только к своему дереву.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перехода к следующему кругу надо перемешать карточки, снова раздать. (физическая кульура,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(катание на самокате,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певчими птицами.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формировать представления детей о перелетных птицах поздней весны; побуждать прислушиваться к голосам птиц, откликаться на их отличие; развивать слуховое внимание, наблюдательность, чуткость;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прислушаться, дает время послушать пение, щебетание птиц.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слышите? Кто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птицы. Что они делают?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птицы поют. Эти птицы прилетели, когда стало совсем тепло. Птицы, которые так красиво поют, называют певчие птицы. Например, есть птица соловей.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заострять внимание на голосе той или иной птицы, выделять время, когда эта птица начинает издавать звуки.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 Жанабаев "Соловей"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Соловей, соловей,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Прилетай к нам поскорей!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Серым крылышком,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Звонким горлышком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Позови весну скорей!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Позови весну скорей!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Вместе с солнышком...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вот как поет скворец.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Дает время послушать.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Михалков "Скворец"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Живет у нас под крышей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Непризнанный артист,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целый день мы слышим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Художественный свист.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Еще в полях туманы,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Еще роса блестит,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он, проснувшись рано,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Уже вовсю свистит.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 зависимости от региона, удачного времени, когда слышится голос той или иной птицы, может предложить послушать чижа (щегла, жаворонка). желательно слушать одну, максимум две птицы, для четкого различения голосов.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Одинаковые эти голоса?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Голоса разные, потому что, птицы тоже разные.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Предложить сравнить оперение, повадки поющей птицы с обычными птицами участка.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Примета. Запел соловей, значит лето близко.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очистка песочницы от растительного сора, сметание песка с бортов в песочницу. Цель: отрабатывать навыки выполнения посильных поручений, умения пользоваться инвентарем; побуждать быть аккуратным, доводить начатое до конца; воспитывать терпение, целеустремленность.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"Гуси-лебеди". 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Гуси! Гуси! (Га-га-га!) Есть хотите! (Да, да, 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Так летите же домой! (Серый волк под горой, не пускает нас домой!)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Так летите, как хотите только крылья берегите!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"Быстрый мяч" (прокатывание мяча в прямом направлении). 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одуванчиком днем.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активизировать знания детей об одуванчике, его внешних особенностях; формировать первичные представления об одуванчике, как лекарственном растении; воспитывать чуткость,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пока мы не оказались на лужайке, я загадаю загадку (Загадка об одуванчике):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лужайке, возле леса,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Расцвели цветочки.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Желтые, как солнышко.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зеленой ножке.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как только подрастут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Шапочки наденут-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Мягкие, воздушные-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Ветерку послушные! (Одуванчики)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одуванчик.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вы угадали загадку, теперь оглядитесь, найдите одуванчик.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называется это растение? Что у него 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одуванчика есть стебли, листья, цветы. Какие они?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одуванчика прямые гладкие стебли, большие листья. Какого они цвета? (Листья желтого цвета.)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Цветы, посмотрите, какие у одуванчика.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Они пушистые. По цвету... Да. Поцвету желтые. А если понюхать цветы, что можно сказать? Какие они?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Цветы одуванчика пахучие, ароматные.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одуванчики непростые цветы. Одуванчик полезен для здоровья, его отваривают, используют как лекарство.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 Высотская "Одуванчик".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Уронило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Лучик золотой.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Вырос одуванчик,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Первый, молодой.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него чудесный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Золотистый цвет,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 - большого солнца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Маленький портрет.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бросового природного материала для творческой деятельности, гербария (шишки, соцветия, семена).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"Цыплята и кот".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героев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Педагог сам в роли курочки, а дети – цыплята. Одного ребенка выбирают в роли кота. Курочка и цыплятки идут гулять: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Вышла курочка-хохлатка, с нею желтые цыплятки,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Квохчет курочка: "Ко-ко! Не ходите далеко.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скамейке у дорожки улеглась и дремлет кошка"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Кошка глазки открывает и цыпляток догоняет.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последних словах кот просыпается и бежит догонять цыплят. Цыплята бегут к маме-курице под крыло.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"Через ручеек".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Две длинные ленты, маленькие обручи (либо веревки которые свернутся в кольца) ("ручеек")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снова включаются в игру.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за избеганием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Договор есть между всеми,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Беспорядок - лишь на время.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Разделись, сложили,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Проверили, шкаф закрыли.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Свои ручки я люблю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Правую и левую.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сейчас я обе ручки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Чистенькими сделаю.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 помою их водой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Тёплой и приятной,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я их намылю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Очень аккуратно.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Тихо плещется вода,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Ручки мои моет.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Будем чистыми всегда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 и мы с тобою.</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Большими вырасти хотим.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 (музыка)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I. Разминка в постели. Самомассаж.</w:t>
            </w:r>
          </w:p>
          <w:p w:rsidR="00CF1317" w:rsidRPr="00473862" w:rsidRDefault="00CF1317" w:rsidP="001C6A20">
            <w:pPr>
              <w:numPr>
                <w:ilvl w:val="0"/>
                <w:numId w:val="9"/>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Повороты головы, вправо, влево.</w:t>
            </w:r>
          </w:p>
          <w:p w:rsidR="00CF1317" w:rsidRPr="00473862" w:rsidRDefault="00CF1317" w:rsidP="001C6A20">
            <w:pPr>
              <w:numPr>
                <w:ilvl w:val="0"/>
                <w:numId w:val="9"/>
              </w:numPr>
              <w:spacing w:after="0" w:line="240" w:lineRule="auto"/>
              <w:ind w:left="358"/>
              <w:rPr>
                <w:rFonts w:ascii="Times New Roman" w:hAnsi="Times New Roman" w:cs="Times New Roman"/>
                <w:sz w:val="24"/>
                <w:szCs w:val="24"/>
              </w:rPr>
            </w:pPr>
            <w:r w:rsidRPr="00473862">
              <w:rPr>
                <w:rFonts w:ascii="Times New Roman" w:hAnsi="Times New Roman" w:cs="Times New Roman"/>
                <w:sz w:val="24"/>
                <w:szCs w:val="24"/>
              </w:rPr>
              <w:t>Легкое поглаживание рук, ног, живота, пяток.</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3.  «Насос». И .п. лёжа на спине, руки согнуты в локтях у груди.</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 выпрямить руки вперед, вернуться в И. п. (5 – 6 раз)</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II. «Яблоко»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Вот так яблоко!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Оно соку сладкого полно.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Руки протяните,</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Яблоко сорвите.</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Стал ветер веточку качать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И трудно яблоко достать.</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Подпрыгну, руки протяну,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И быстро яблоко сорву.</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Вот так яблоко!</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Оно соку сладкого полно.</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(Дети сопровождают текст движениями)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развитие речи и художественная литература, физическая культура)</w:t>
            </w:r>
          </w:p>
        </w:tc>
      </w:tr>
      <w:tr w:rsidR="00CF1317" w:rsidRPr="00473862">
        <w:trPr>
          <w:trHeight w:val="14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еде, приобщение к культурному питанию.</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Вот и полдник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дети все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Чтобы не было беды,</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Вспомним правила еды:</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Наши ноги не стучат,</w:t>
            </w:r>
          </w:p>
          <w:p w:rsidR="00CF1317" w:rsidRPr="00473862" w:rsidRDefault="00CF1317" w:rsidP="001C6A20">
            <w:pPr>
              <w:shd w:val="clear" w:color="auto" w:fill="FFFFFF"/>
              <w:spacing w:after="0" w:line="259" w:lineRule="auto"/>
              <w:rPr>
                <w:rStyle w:val="c4"/>
                <w:rFonts w:ascii="Times New Roman" w:hAnsi="Times New Roman" w:cs="Times New Roman"/>
                <w:lang w:eastAsia="en-US"/>
              </w:rPr>
            </w:pPr>
            <w:r w:rsidRPr="00473862">
              <w:rPr>
                <w:rStyle w:val="c4"/>
                <w:rFonts w:ascii="Times New Roman" w:hAnsi="Times New Roman" w:cs="Times New Roman"/>
                <w:lang w:eastAsia="en-US"/>
              </w:rPr>
              <w:t>Наши язычки молчат.</w:t>
            </w:r>
          </w:p>
          <w:p w:rsidR="00CF1317" w:rsidRPr="00473862" w:rsidRDefault="00CF1317" w:rsidP="001C6A20">
            <w:pPr>
              <w:shd w:val="clear" w:color="auto" w:fill="FFFFFF"/>
              <w:spacing w:after="0" w:line="259"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rPr>
          <w:trHeight w:val="131"/>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Словесная игра "Кто живет в хижине?"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закрепить знания детей о животных, умения правильно произносить звуки. Ход  игры:  На вопрос педагога "Кто живет в хижине?" отвечают только те дети, которые "стоят" в хижине (Дети издают звук животных). Игровые действия: имитация звуков, движений различных животных и птиц. (ознакомление с окружающим миром, развитие речи и художественная литература)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"Фотоаппарат". Цель: развитие мышления, внимания, памяти, речи. Наглядные пособия: картинки лото или другие картинки. Ход игры: Педагог показывает картинку ребенку на 5 секунд. Затем уберите ее и попросите детей запомнить, что изображено. Если ребенок затрудняется, педагог задает направляющий вопрос: сколько, какого цвета и т.д.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"Найди отличие". Цель: развивать умение сравнивать предметы, находить сходства и различия. Наглядные пособия: сюжетные иллюстрации. Ход игры: Педагог показывает картинку ребенку на 2-3 минуты. Затем предлагает ему вторую картину, в которой будет отсутствовать или заменена другими предметами картинка. Ребенок должен определить, что изменилось.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"Кому что нужно?" Цель: отрабатывать у детей умение соотносить пары картинок: человек профессии - инструмент для работы по данной профессии; развивать мышление, внимание, грамматический строй речи; формировать устойчивый интерес к труду человека. Ход игры: Детям предложены различные картинки, с помощью которых они должны определить логисеские пары. Объяснить свой выбор.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«Мышка»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 xml:space="preserve">)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Коррекционная работа (Педагог-логопед) Заключение 3</w:t>
            </w:r>
          </w:p>
          <w:p w:rsidR="00CF1317" w:rsidRPr="00473862" w:rsidRDefault="00CF1317" w:rsidP="001C6A20">
            <w:pPr>
              <w:spacing w:after="0" w:line="240" w:lineRule="auto"/>
              <w:rPr>
                <w:rFonts w:ascii="Times New Roman" w:hAnsi="Times New Roman" w:cs="Times New Roman"/>
                <w:sz w:val="24"/>
                <w:szCs w:val="24"/>
                <w:shd w:val="clear" w:color="auto" w:fill="FFFFFF"/>
                <w:lang w:eastAsia="en-US"/>
              </w:rPr>
            </w:pPr>
            <w:r w:rsidRPr="00473862">
              <w:rPr>
                <w:rFonts w:ascii="Times New Roman" w:hAnsi="Times New Roman" w:cs="Times New Roman"/>
                <w:sz w:val="24"/>
                <w:szCs w:val="24"/>
                <w:lang w:eastAsia="en-US"/>
              </w:rPr>
              <w:t>Артикуляционная гимнастика  «</w:t>
            </w:r>
            <w:r w:rsidRPr="00473862">
              <w:rPr>
                <w:rFonts w:ascii="Times New Roman" w:hAnsi="Times New Roman" w:cs="Times New Roman"/>
                <w:sz w:val="24"/>
                <w:szCs w:val="24"/>
                <w:shd w:val="clear" w:color="auto" w:fill="FFFFFF"/>
                <w:lang w:eastAsia="en-US"/>
              </w:rPr>
              <w:t>Заборчик - Бублик. Улыбка – Хоботок». </w:t>
            </w:r>
          </w:p>
          <w:p w:rsidR="00CF1317" w:rsidRPr="00473862" w:rsidRDefault="00CF1317" w:rsidP="001C6A20">
            <w:pPr>
              <w:spacing w:after="0" w:line="240" w:lineRule="auto"/>
              <w:rPr>
                <w:rFonts w:ascii="Times New Roman" w:hAnsi="Times New Roman" w:cs="Times New Roman"/>
                <w:sz w:val="24"/>
                <w:szCs w:val="24"/>
                <w:shd w:val="clear" w:color="auto" w:fill="FFFFFF"/>
                <w:lang w:eastAsia="en-US"/>
              </w:rPr>
            </w:pPr>
            <w:r w:rsidRPr="00473862">
              <w:rPr>
                <w:rFonts w:ascii="Times New Roman" w:hAnsi="Times New Roman" w:cs="Times New Roman"/>
                <w:sz w:val="24"/>
                <w:szCs w:val="24"/>
                <w:lang w:eastAsia="en-US"/>
              </w:rPr>
              <w:t>Цель: развитие артикуляционной моторики.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shd w:val="clear" w:color="auto" w:fill="FFFFFF"/>
                <w:lang w:eastAsia="en-US"/>
              </w:rPr>
              <w:t>Описание: Чередование положений губ. Сначала каждая поза фиксируется на 3-5 секунд, затем, если упражнение выполняется правильно, темп переключений увеличивается. Внимание: следить за тем, чтобы в процессе движений губ зубы не сдвигались и не размыкались.</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«Ёжик на полянке»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Индивидуальная работа. Дидактическая игра "Точное описание". Цель: развивать речь (умение сочетать прилагательные и существительные); закреплять знания о понятиях, объединяющих определенные предметы, существа.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заранее подготовить предложения-загадки, на которые дети должны ответить.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Красивое насекомое с разноцветными крыльями, любит летать, питается нектаром. (Бабочка).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Транспорт, длинный, состоит из нескольких частей, ходит по железным рельсам. (Поезд).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Дикое животное, живет в лесу, воет на Луну. (Волк).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Дикое животное с рыжим мехом, в сказках всегда обманывает. (Лис).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Фрукт с желтой кожурой. (Лимон). (ознакомление с окружающим миром, развитие речи и художественная литература)</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«В мире животных»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Индивидуальная работа. Игра "Узнай и назови имя". Цель: упражнять в названии предмета, цвета, формы; обогащать словарный запас; развивать мышление.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различные игрушки или картинки.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показывает детям разные игрушки, приглашает ребенка в центр, предлагает взять одну игрушку, определить ее цвет, форму, свойства и рассказать историю или стихотворение об этой игрушке.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Одевание: последовательность, выход на прогулку.</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hd w:val="clear" w:color="auto" w:fill="FFFFFF"/>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И одежду доставай.</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солнцем и облаками. Цель: развивать представления о зависимости погоды от наличия облаков на небе, закреплять имеющиеся знания о солнце, как источнике тепла и света; развивать наблюдательность, внимательность.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посмотрите на небо. Что там?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облака. Облака какие по цвету? Что делают облака?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ребята, облака движутся иногда медленно, иногда быстро. Если на небе есть облака, они закрывают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Когда на небе облака, что мы не говорим "ясная погода, говорим "облачная погода".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Обратите внимание, что сейчас стало кругом прохладнее, темнее, чем было днем на прогулке.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Когда облака закрывают солнце, становится прохладнее и темнее.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Берестов "Тучка".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Тучка с солнышком опять (покачивания головой, руки на поясе),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прятки начали играть. (хлопки в ладоши),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Только солнце спрячется, (присед, лицо за ладонями),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Тучка вся расплачется. (сидя, имитация плача),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как солнышко найдётся, (встать, руки поднять, развести),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Сразу радуга смеётся. (широко помахать руками).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Обратите внимание, что сейчас не день. А что?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Сейчас вечер, солнце светит не так ярко, как днем. Посмотрите, его нет над головами у нас, оно совсем в другом месте и скоро спрячется. Что тогда случится?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Солнце уйдет в закат. А утром на заре мы его встретим.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"Совушка".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 (физическая культура, ознакомление с окружающим миром,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"Поймай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образце подбрасывания мяча вверх либо отбивания о землю, его ловли двумя руками.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 подбрасывании мяча можно немного присесть.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организовывается индивидуально, подгруппами; дети располагаются на некотором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"Найди свою пару".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интерес к здоровью, игре, совершенствовать физические навыки, мускулатуру, повышать настроение через игру; воспитывать ловкость, сообразительность, любознательность, воспитывать интерес к игре, активность; воспитывать у детей здоровый образ жизни. Игроки выстраиваются парами и стоят друг напротив друга в 6-8 метрах, держа в руках мяч. Педагог подает сигнал к игре, стараясь сделать так, чтобы каждый мяч катился к противоположным парам игроков. Игроки, чьи мячи касаются друг друга, набирают очки. В конце игры, побеждает та пара, у которой больше очков.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воробьем.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наблюдать за воробьем, рассказывать о его внешних особенностях, повадках; активизировать внимание, восприятие, мышление, речь; развивать чуткость, отзывчивость, интерес к жизни птиц.</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прислушаться в голосу воробья. Затем задает вопросы: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Слышите? Кто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посмотрим, какой воробей.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Воробей - птица или животное?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Воробей - птица. Спинка у воробья коричневая, с широкими продольными черными полосками. Хвост и крылышки темно-бурые, украшенные рыжеватой каймой, подбородок и горло — черные, а вот голова серая.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передвигается воробей?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Воробей — проворная птица, прыгает, летает, перелетает с ветки на ветку.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Чем питается воробей?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Воробей — маленькая бойкая птичка, клюет из собачьей миски, подбирает крошки, семечки, зернышки.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Воробей поет? Как?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Воробей чирикает "чив-чив", "чик-чирик".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 "Воробей, воробушек"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Воробей, воробушек,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Ищешь миску зернышек,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Скачешь по двору,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Удивляешь детвору: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Чик-чирик! Эй, разойдитесь!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я, крылатый витязь!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Тороплюсь я, много дел,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Прыг да прыг и улетел.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кормление птиц в безопасном месте. 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"Воробушки и кот". (бег и прыжки)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мягко спрыгивать на землю, сгибая ноги в коленях, быстро убегать, увертываться от ловящего, находить свое место;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становятся на скамейки либо бревно (10-12 см) на одной стороне площадки – это воробушки на крыше. В другой стороне спит "кот". Педагог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Пойманных уводит к себе. Игра повторяется несколько раз.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Малоподвижная игра "Мяч в кругу".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Мячик, мячик,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по полу покатись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Аману улыбнись!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одуванчиком вечером. Цель: активизировать знания детей об одуванчике, его внешних особенностях в вечернее время; побуждать узнавать больше о растениях; воспитывать чуткость,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мы снова будем рассматривать одно растение, загадаю загадку (Загадка об одуванчике):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зелененькой травке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Будто бы из сказки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Желтые цыплятки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Заигрались в прятки,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шарики распушились,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снежники превратились,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Белой стайкой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Разлетелись по лужайке. (Одуванчики)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Правильно, это одуванчики. Какими они были недавно?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Они были желтенькими, пушистыми. А сейчас что случилось?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Лепестки цветка одуванчика днем раскрываются, а вечером ​​закрываются.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почему рядом с желтыми цветами, рядом на стеблях белые шары? Откуда Они?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Белые шары - это тоже одуванчик. После того, как желтые цветы завянут, они превращаются в белый пушистый шар из семян. Как только ветер подует на цветок, семена на парашютиках разлетятся. В тех места, куда опадут семена - вырастут новые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у детей нет аллергии на растение, можно предложить подуть, посмотреть, как разлетаются семена одуванчика.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рыхление почвы в цветнике, на грядке. Цель: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"Догони меня".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детей быстро действовать по сигналу, развивать ориентировку в пространстве, двигательные навыки.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Примечание: следить за безопасным бегом, на начальном этапе дать возможность бежать без ускорения. (физическая культура, социально-эмоциональное развитие)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"Лягушки-попрыгушки".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зала на полу лежит шнур – это "болотце".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Скачут по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Прыткие ножки.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лягушки, 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Ква-ква-ква, ква-ква-ква,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паузы игровое упражнение повторяется.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spacing w:after="0" w:line="240" w:lineRule="auto"/>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15.05-19.05.2023 г.</w:t>
      </w:r>
    </w:p>
    <w:tbl>
      <w:tblPr>
        <w:tblW w:w="1479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34"/>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15.05</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16.05</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17.05</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18.05</w:t>
            </w:r>
          </w:p>
        </w:tc>
        <w:tc>
          <w:tcPr>
            <w:tcW w:w="2634"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19.05</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"Геометрическое домино". Цель: развивать умения подбирать пару к той или иной фишке с одинаковой геометрической фигурой идентичного цвета; развивать восприятие, внимание, мышление, мелкую моторику рук.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игры:Предложить детям  наборы фишек с геометрическими фигурами разных цветов, где есть по каждой фишке несколько абсолютно идентичных, и подобрать к каждой пару. (основы математики,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Динамические упражнения. Цель: Развитие чувства ритма, выполнять движения согласно тексту. Ход игры: Скачут резво по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Две лягушки-подружки,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Прыгают, ква-ква,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них важные дела.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Они рано встают,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Лица в пруду моют.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Скачут вправо-влево,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какое дело.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Вдруг найдут в воде кувшинку,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удобно было спинке.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почесывает брюшко,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листочках им уютно. (физическая культура, ознакомление с окружающим миром, развитие речи и художественная литература, 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Гимн. Цель: Воспитывать чувства патриотизма , уважение, гордость.</w:t>
            </w:r>
            <w:r w:rsidRPr="00473862">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"Узнай по описанию". Цель: развивать умение детей по описанию узнавать тот или иной предмет, явление; развивать мышление, воображение.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Дети отгадывают описательные загадки.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предложить детям самостоятельно составлять описательные загадки, остальные отгадывают. Ведущие меняются(ознакомление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"Один - много".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детей называть имена существительные в единственном и множественном числе; пополнять активный словарь, слуховое внимание, память, мышление; воспитывать любознательность.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может подобрать серию картинок-карточек с изображением того или иного предмета либо подбирает предметы одной классификации.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игрушки: кукла - куклы, мяч - мячи, кубик - кубики, обруч - обручи, матрешка - матрешки, собачка - собачки, грузовик - грузовики; растения: ель - ели, тополь - тополя, сосна - сосны, ромашка - ромашки, роща - розы;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профессии: врач - врачи, учитель - учителя, воспитатель - воспитатели, парикмахер - парикмахеры, продавец - продавцы; и прочее(развитие речи и художественная литература, ознакомление с окружающим миром).</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на развитие внимания "Кто внимательнее всех?" Цель: развивать внимательность и устойчивую зрительную память.Ход игры: Педагог просит ребенка отвернуться и задает вопросы о своей одежде или вещах в комнате.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Пальчиковая гимнастика "Десять пальчиков у нас".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слуховое внимание, чувство ритма, моторику рук, желание и умение выполнять упражнения в соответствии с текстом; воспитывать организованность, чуткость.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Один пальчик наш не сможет,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Иголку с ниткой удержать.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Будет шить намного легче,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пальчиков есть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Десять пальчиков у нас: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Справа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слева 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кончили считать(физическая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Ритмическое упражение "Мы посадим зернышко". Д. Ахметова. Цель: Развитие чувства ритма, выполнять движения согласно тексту.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Мы посадим зернышко (Посадка на корточки, руки на коленях)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 высоким солнышком, (Покачивание головой)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Вырастит пшеница, (Постепенное вставание, вытягивание рук вверх)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Будет колоситься. (Покачивание руку влево-вправо, ноги широко стоят, перенос тяжести с одной ноги на другую)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Намолотим урожай, (Ноги вместе, согнутые руки перед собой, вращение рук)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 пшеницей заезжай. (Имитация вращения руля)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Приготовим кулаки, (Руки перед собой, сжаты в кулаки)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Намолоть хотим муки. (Перетирание тыльных сторон кулаков между собой)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Из муки намесим тесто, (Имитация замеса теста)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Раскатаем тесто вместе. (Имитация раскатывания скалкой)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Бабушка теперь возьмет, (Имитация баурсаков)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Баурсаки напечет. (Раскрытые ладони перед собой, обдувание) (физическая культура, ознакомление с окружающим миром, развитие речи и художественная литература)</w:t>
            </w:r>
          </w:p>
        </w:tc>
        <w:tc>
          <w:tcPr>
            <w:tcW w:w="2634"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"Чудесный мешочек" (геометрические фигуры). Цель: закреплять представления детей о геометрических фигурах (треугольник, квадрат, круг, прямоугольник), упражнять в умении исследовать названные фигуры с помощью осязания (затем зрения).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просунуть руку в мешочек, на ощупь определить геометрическую фигуру, назвать ее, при вынимании рассказать о том, почему это та или иная геометрическая фигура. (основы математики,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Чтение стихотворения К. Баянбаева "Золотое зернышко". Цель: формировать представления детей о процессе выращивания хлеба, начиная с весны и до осени; развивать слуховое внимание, память, мышление, речь, вызывать интерес к художественному слову; воспитывать уважение к труду человека.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"Золотое зернышко"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Веселится,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Золотится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кузовах машин пшеница.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Золотые зёрнышки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Жарятся на солнышке.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Ехать зёрнам в кузовах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 вертеться в жерновах,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Греться в печке,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потом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 нам прийти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Лепёшкой в дом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корочкой блестящей,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Вкусной и хрустящей.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«Разноцветная полянка»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 полянке в жаркий день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Летом нам гулять не лень;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Свежим воздухом дышать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 цветочки собирать.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Цветочки все разные —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Голубые, красные.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Соберем букет большой,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пойдем домой.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«Цветочки качаются от ветерка»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Взмахи руками вперед-назад — дует ветерок; после 4—6 движений отдых — «ветерок спит». По</w:t>
            </w:r>
            <w:r w:rsidRPr="00473862">
              <w:rPr>
                <w:rFonts w:ascii="Times New Roman" w:hAnsi="Times New Roman" w:cs="Times New Roman"/>
                <w:sz w:val="24"/>
                <w:szCs w:val="24"/>
                <w:lang w:eastAsia="en-US"/>
              </w:rPr>
              <w:softHyphen/>
              <w:t>вторить 3—4 раза. Дыхание произвольное.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2. «Цветочки тянутся к солнышку»</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к плечам. Руки вверх; пошевелить паль</w:t>
            </w:r>
            <w:r w:rsidRPr="00473862">
              <w:rPr>
                <w:rFonts w:ascii="Times New Roman" w:hAnsi="Times New Roman" w:cs="Times New Roman"/>
                <w:sz w:val="24"/>
                <w:szCs w:val="24"/>
                <w:lang w:eastAsia="en-US"/>
              </w:rPr>
              <w:softHyphen/>
              <w:t>цами. Вернуться в и. п. Дыхание произвольное.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3.«Цветочки растут»</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на пояс. Присесть, руки вниз — «маленькие цветочки»; встать. Вернуться в и. п., выпря</w:t>
            </w:r>
            <w:r w:rsidRPr="00473862">
              <w:rPr>
                <w:rFonts w:ascii="Times New Roman" w:hAnsi="Times New Roman" w:cs="Times New Roman"/>
                <w:sz w:val="24"/>
                <w:szCs w:val="24"/>
                <w:lang w:eastAsia="en-US"/>
              </w:rPr>
              <w:softHyphen/>
              <w:t>миться, приподнять голову — «цветочки растут». Дыхание произ</w:t>
            </w:r>
            <w:r w:rsidRPr="00473862">
              <w:rPr>
                <w:rFonts w:ascii="Times New Roman" w:hAnsi="Times New Roman" w:cs="Times New Roman"/>
                <w:sz w:val="24"/>
                <w:szCs w:val="24"/>
                <w:lang w:eastAsia="en-US"/>
              </w:rPr>
              <w:softHyphen/>
              <w:t>вольное.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«Дождик на цветочки кап-кап-кап»</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8—10 подпрыгиваний — «сильный дождик»; 8—10 шагов — «дождик кончается». Прыгать легко, мягко. Дыхание произвольное. Повторить 2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«Соберем букет большой»</w:t>
            </w:r>
          </w:p>
          <w:p w:rsidR="00CF1317" w:rsidRPr="00473862" w:rsidRDefault="00CF1317" w:rsidP="001C6A20">
            <w:pPr>
              <w:tabs>
                <w:tab w:val="left" w:pos="9355"/>
              </w:tabs>
              <w:spacing w:after="0" w:line="240" w:lineRule="auto"/>
              <w:ind w:right="-1"/>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подняться на носки, глубокий вдох носом. Вернуться в и. п., на выдохе произне</w:t>
            </w:r>
            <w:r w:rsidRPr="00473862">
              <w:rPr>
                <w:rFonts w:ascii="Times New Roman" w:hAnsi="Times New Roman" w:cs="Times New Roman"/>
                <w:sz w:val="24"/>
                <w:szCs w:val="24"/>
                <w:lang w:eastAsia="en-US"/>
              </w:rPr>
              <w:softHyphen/>
              <w:t>сти «большой». Повторить 3—4 раза.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«Найди свой цветок»</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Инвентарь: 3  обруча разных цветов.  В разных местах педагог кладет по одному обручу - это цветы. Взрослый делит детей на 3 команды, команды встают у указанного педагогом обруча-цветка,  берутся за руки. Звучат слова педагога: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полянка! Что за диво!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Здесь чудесно и красиво!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Много разных здесь цветов,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Разноцветных лепестков!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Будем с ними веселиться,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Бегать, прыгать и кружиться.</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 xml:space="preserve">            Дети отходят от обручей-цветов, бегают, прыгают, кружатся на месте на игровой площадке. По команде педагога «Раз-два-три — Цветок свой найди!» дети бегут к своим цветам, встают вокруг обручей, берутся за руки. Игра повторяется.</w:t>
            </w:r>
            <w:r>
              <w:rPr>
                <w:rFonts w:ascii="Times New Roman" w:hAnsi="Times New Roman" w:cs="Times New Roman"/>
                <w:sz w:val="24"/>
                <w:szCs w:val="24"/>
              </w:rPr>
              <w:t xml:space="preserve"> (физическая культура</w:t>
            </w:r>
            <w:r w:rsidRPr="00473862">
              <w:rPr>
                <w:rFonts w:ascii="Times New Roman" w:hAnsi="Times New Roman" w:cs="Times New Roman"/>
                <w:sz w:val="24"/>
                <w:szCs w:val="24"/>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зактраку, завтрак</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у нас есть ложки,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8"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Продолжать развивать у детей мотивацию к игровой деятельности, умение выражать приветствие, эмоции, воспитывать дружелюбие. В детский садик мы придем,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друзей мы здесь найдем.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Будет небо голубое.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Будет солнце золотое.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Встанем мы с друзьями в круг,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Улыбнемся всем вокруг.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здесь лучшие друзья,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Вместе будем, ты и 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(развитие речи и художественная литература, ознакомление с окружающим миром</w:t>
            </w:r>
            <w:r>
              <w:rPr>
                <w:rFonts w:ascii="Times New Roman" w:hAnsi="Times New Roman" w:cs="Times New Roman"/>
                <w:sz w:val="24"/>
                <w:szCs w:val="24"/>
                <w:lang w:eastAsia="en-US"/>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(включая ОД воспитатей)</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"Весенние цветы".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Подвижная игра "У медведя во бору."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выдержку, умение выполнять движения по сигналу, навык коллективного движения; упражнять в беге по определенному направлению, с увертыванием, развивать речь.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игра "Кто пройдет тише".</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ознакомить с ходьбой в заданном направлении, развивать умение сохранять равновесие.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"Волна".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сидя на полу, ноги вместе, руки вниз.</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вдохе руки поднимаются над головой, на выдохе медленно возвращаются в исходное положение.</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Игры-упражнения в творческом центре по желанию ребенка «Бабочки подружки»</w:t>
            </w:r>
            <w:r w:rsidRPr="00473862">
              <w:rPr>
                <w:lang w:val="kk-KZ" w:eastAsia="en-US"/>
              </w:rPr>
              <w:t xml:space="preserve"> </w:t>
            </w:r>
            <w:r w:rsidRPr="00174C9D">
              <w:rPr>
                <w:lang w:eastAsia="en-US"/>
              </w:rPr>
              <w:t>Цель: учить правильно держать карандашь и кисть, не сжимая в руке;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"Бабочки проснулись".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ходьбы приставным шагом вперед, приставным шагом назад, с высоким подниманием колен; навыки бега непрерывно в медленном темпе (в течение 50-60 сек.); лазанья под дугу. Воспитывать интерес к активной двигательной деятельности и потребности в ней.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"Кролики".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действовать по сигналу, выполнять прыжки на двух ногах с продвижением вперед, бег врассыпную, подлезание под шнур, не касаясь руками пола.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для профилактики плоскостопия "Часы".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тонизирует мышцы, подтягивающие свод стоп.</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стоя.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Стрелки в часиках живут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по кругу всё идут.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Сосчитают все минутки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Дважды круг пройдут за сутки. Дыхательная гимнастика "Одуванчик".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дети стоят или сидят. Делают глубокий вдох носом, затем длинный выдох через рот, как будто хочет сдуть с одуванчика пух.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«Жар -птица»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учить правильно держать карандашь и кисть, не сжимая в руке;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"В поле за цветами".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бега в разном направлении; прыжки в глубину (с высоты 15–20 сантиметров); Развивать навыки бросания мяча на расстоянии 1-1,5 метра. Воспитывать устойчивый интерес к занятиям по физической культуре. Игровое упражнение "Поймай мяч".</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совершенствовать навык бросания мяча двумя руками, учить ориентироваться в пространстве, развивать фиксацию взора.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игра "Кто пройдет тише".</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ознакомить с ходьбой в заданном направлении, развивать умение сохранять равновесие.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Построение в колонну.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"В лесу".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формировать правильное речевое дыхание.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«Яблони зацвели»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учить правильно держать карандашь и кисть, не сжимая в руке;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268"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«Цветы – красота природы» Цель: Учить детей различать разнохарактерные произведения; развивать звуковысотный слух; развивать ритмический слух; учить детей под музыкальное сопровождение ориентироваться в пространстве; формировать навыки игры на музыкальных инструментах и различать инструменты на слух; расширять понятия о мире во всем мире; прививать любовь к своей земле, к природе; воспитывать культурно-нравственные нормы поведения; чувство прекрасного. Ход занятия: Г. Лобачёв "Дождик".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 М. Иорданского, слова Е. Карганцевой, "Ладушки-ладошки".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Музыкально-ритмические движения "Цветы".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Кишко "Шарики", танец.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«Дерево дружбы»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учить правильно держать карандашь и кисть, не сжимая в руке;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c>
          <w:tcPr>
            <w:tcW w:w="2634"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Казахский язык </w:t>
            </w:r>
          </w:p>
          <w:p w:rsidR="00CF1317" w:rsidRPr="00473862" w:rsidRDefault="00CF1317" w:rsidP="001C6A20">
            <w:pPr>
              <w:spacing w:after="0"/>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Жаз мезгілінің ерекшелігін, жаңа сөздерде қазақ тіліне тән дыбыстарды дұрыс айтуға үйрету. Шағын қарапайым мәтіндерді тыңдауға және оларды түсінуге үйрету. 2-3 сөзден тұратын сөйлемдерді құрауға үйрету</w:t>
            </w:r>
            <w:r w:rsidRPr="00473862">
              <w:rPr>
                <w:rFonts w:ascii="Times New Roman" w:hAnsi="Times New Roman" w:cs="Times New Roman"/>
                <w:sz w:val="24"/>
                <w:szCs w:val="24"/>
                <w:lang w:val="kk-KZ" w:eastAsia="en-US"/>
              </w:rPr>
              <w:t xml:space="preserve">.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 xml:space="preserve">«Алақай! Жаз келді» ойыны. 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Ойын барысы: ұсынылған суреттерден балалар жаз мезгілі бейнеленген суретін таңдайды. Содан кейін олар оны қарастырады. Мұғалім суретті алып тастап, сұрақтар қояды. Балалар бір сөзбен "Иә" немесе "жоқ"деп жауап береді. Суретте қар бар ма? Жаңбыр жауып тұр ма? Суретте гүлдер бар ма?</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Игры-упражнения в творческом центре по желанию ребенка «После дождя, всегда появится радуга»</w:t>
            </w:r>
            <w:r w:rsidRPr="00473862">
              <w:rPr>
                <w:lang w:val="kk-KZ" w:eastAsia="en-US"/>
              </w:rPr>
              <w:t xml:space="preserve"> </w:t>
            </w:r>
            <w:r w:rsidRPr="00174C9D">
              <w:rPr>
                <w:lang w:eastAsia="en-US"/>
              </w:rPr>
              <w:t>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и художественная литература, ознакомление с окружающим миром, основы математики, казахский язык) </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одежду доставай.</w:t>
            </w:r>
            <w:r w:rsidRPr="00473862">
              <w:rPr>
                <w:rFonts w:ascii="Times New Roman" w:hAnsi="Times New Roman" w:cs="Times New Roman"/>
                <w:sz w:val="24"/>
                <w:szCs w:val="24"/>
                <w:lang w:eastAsia="en-US"/>
              </w:rPr>
              <w:t xml:space="preserve"> (навыки самообслуживания,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дождем. Цель: развивать простейшие знания о дожде, как явлении природы; побуждать описывать наблюдаемое явление, строить предложения; воспитывать чуткость, отзывчивость,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дождь, дает время для молчаливого восприятия явления.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вы узнали это явление природы? Как оно называется?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вы узнали, что это дождь?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Дождь льет. А еще что он делает?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Дождь идет, дождь капает, стучит, дождь, даже говорят, "поет". Иногда говорят: "Послушайте музыку дождя.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Кайрат Жанабаев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Дождик,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ты льёшь?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Поиграть нам не даёшь?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не дождик — целый дождь!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ж ты льёшь,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льёшь,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льёшь?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Дождик, перестань.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Улетай на юг, в Казань!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Улетай, улетай,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 моря и за Китай!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Скажите, откуда появляется дождь?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Дождь появляется в тучах. Снег растаял, потекли ручьи, образовались лучи, и вода испарилась, поднялась в небо в виде невидимого для нас пара. Капли пара собрались, образовались облака. А когда облака собираются вместе, в них накапливается очень много воды, одни превращаются в тучи. Тучи не могут носить в себе много воды, они становятся слишком тяжелыми. Вот и глядите, из туч льет дождь.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показать простейшую схема круговорота воды в природе.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"Солнышко и дождик".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 кочки на кочку".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учить детей прыгать на 2-х ногах с продвижением вперёд.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"Поймай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образце подбрасывания мяча вверх либо отбивания о землю, его ловли двумя руками.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 подбрасывании мяча можно немного присесть.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организовывается индивидуально, подгруппами; дети располагаются на некотором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весенним трудом взрослого на огороде.  Цель: побуждать детей наблюдать за трудом взрослого на огороде поздней весной, замечать разницу труда взрослого зимой и весной, показать их зависимость от сезонных изменений; учить различать инструментарий для труда на огороде, отвечать на вопросы предложениями; воспитывать устойчивый интерес к труду человека.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посмотреть на инструменты для работы на огороде лопата, грабли, тяпка, лейка), задает вопросы "Что это? Для чего это нужно?"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дети будут отвечать неточно, неверно, педагог дает возможность высказаться.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Демонстрируется показ вскапывания почвы для грядок, их боронование, выполнение углублений, борозд для посадки семян, посев семян, полив лейкой.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ходу деятельности показ комментируется, еще раз задаются вопросы по применению того или иного инвентаря. Для ускорения процесса работ, предварительно заготавливаются грядка с вскопанной почвой, грядка с поднятыми бортами, грядка боронованная и демонстрируются конечные действия по каждому этапу работ. Процесс посева, полива грядок демонстрируется во время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Наступили времена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Сеять детям семена.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Семена свеклы, морковки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посадим, а картошку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Посадим клубнями,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Работа ведь нетрудная.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Будем грядки поливать,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Будем терпеливо ждать.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Рвать ботву спешить не станем,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Там, по осени, мы сами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Урожай из овощей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Соберем для вкусных щей.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нужно для того, чтобы овощи выросли на грядке, созрели?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рыхление почвы в цветнике, на грядке, полив.  Цель: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"Гаражи".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Раздать детям рули, под бубен дети все "ездят" на машине, когда бубен перестаёт звучать машины все останавливаются.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во время свободного ("поездки") бега по площадке, можно использовать фишки с цветами светофора. (физическая культура, ознакомление с окружающим миром,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"Лягушки-попрыгушки".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зала на полу лежит шнур – это "болотце".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Скачут по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Прыткие ножки.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лягушки, 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Ква-ква-ква, ква-ква-ква,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паузы игровое упражнение повторяется.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за избеганием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березовыми почками. Цель: развивать интерес детей к деревьям в конце весны, к цветению березы; побуждать желание наблюдать за почками березы; воспитывать любознательность,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есть ли у нас на участке деревья?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Назовите их. Послушайте загадку.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Надела белый сарафан,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машет рукавами нам,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Висят на ней легки сережки,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Качаясь на ветру немножко. (Береза)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кругом. О каком дереве загадка?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 Это береза. Береза - это трава, кустарник или дерево?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Правильно, береза - это дерево. Что есть у березы?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Люди, глядя на березу, придумывают ей названия, говорят, что она похожа на девицу в белом платьице. Правда, похожа?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описывают березу.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Токмакова "Берёза"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б дали березке расческу,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Изменила б березка причёску: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речку, как в зеркало, глядя,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Расчесала бы кудрявые пряди,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вошло б у неё в привычку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утрам заплетать косичку.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вам нравится береза? Что у нее такого хорошего, что она нравится нам?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 Березу люди любят за то, что она летом дает прохладный тенек, за то что ее ветки качаются, листья игриво шелестят на ветру, радуют глаз. березовый сок люди собирают по весне, он очень вкусный. Из почек березу изготавливают целебный отвар.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посмотрим на почки. на что они похожи по форме? Что них прячется?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Почки как бочонки. Посмотрите (вскрывается одна почка), вы почка спрятаны семена. Когда ветер сорвет почку с ветки, там, где упадет почка, семена рассыплются, пройдут дожди, и на этом месте вырастут новые березы. Вот, какое умное дерево береза.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растительного сора, соцветий, опавших с деревьев, кустарника.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"Карусели".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ребенка равновесие в движении, навык бега, повышать эмоциональный тонус.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обруч. Взрослый предлагает детям взяться за обруч. Дети вместе с педагогом ходят по кругу, говорят слова: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Еле - еле, еле - еле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Закружились карусели,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потом, потом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бегом, бегом, бегом.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тише, не спешите,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Карусель остановите.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Раз-два, раз-два!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кончилась игра.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 (ознакомление с окружающим миром, физическая культура,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игра "Беги к своему дереву". 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Ну-ка, детки, побыстрей подбежали к тополю (березе, ясеню, вязу).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подбегают к названному дереву.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у каждого ребенка своя карточка с деревом. По сигналу каждый бежит только к своему дереву.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перехода к следующему кругу надо перемешать карточки, снова раздать. (физическая кульура, развитие речи,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"Мячики" (прыжки на месте).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прыгать на двух ногах под счет; развивать выносливость, силу.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 чего же шустрый мяч,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Приглашает поиграть.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 (прыжки на месте под счет)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Поскакали? Пошагать! (марш на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 (прыжки на месте под счет)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Поскакали? Пошагать! (марш на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 с мячиком играли,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Поскакали, пошагали. (Спокойная ходьба)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цветущей сиренью.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формировать знания детей о сирени, как кустарнике, ее цветении весной; побуждать рассматривать сирень, отвечать на вопросы; развивать наблюдательность, эстетические чувства;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предлагает рассмотреть, описать, поделиться впечатлениями о растении.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вы узнали это растение?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сирень. Сирень - это дерево или кустарник?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сирени много стволов, поэтому она - кустарник (предварительно протерев пыль на листьях.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погладить ствол, листья, рассмотреть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потрогайте, кора сирени серая, почти гладкая; на ветках по весне появляются почки; почки довольно крупные. И вот из почет появились листья. Листья по форме похожи на сердечки. Где цветы? Покажите.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Сколько всего цветков из одной почки? Сколько лепестков на одном цветке?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Какого цвета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Цветы сиреневого (белого, лилового) цвета.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а цветы сирени пахнут? Как пахнут?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Цветы сирени пахнут сладким ароматом.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Алферова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сиреневой аллее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Есть сиреневый фонарь.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фонарика – звоночек,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в звонок звенит звонарь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Самый сказочный, загадочный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Сиреневый звонарь.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как красиво кругом.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сирень зацвела. Посмотрите, к цветам сирени кто-то прилетел. Кто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пчелы собирают цветочный сок, нектар. Что из них может получиться?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Из нектара пчелы изготовят ароматный мед.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очистка беседки от сора. 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"Цыплята и кот". Цель: побуждать детей играть по правилам, двигаться по сигналу, бегать в одном направлении, умение слышать голос педагога; развивать двигательные навыки, положительные эмоции.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медальоны героев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Педагог сам в роли курочки, а дети – цыплята. Одного ребенка выбирают в роли кота. Курочка и цыплятки идут гулять: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Вышла курочка-хохлатка, с нею желтые цыплятки,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Квохчет курочка: "Ко-ко! Не ходите далеко.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скамейке у дорожки улеглась и дремлет кошка"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Кошка глазки открывает и цыпляток догоняет.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последних словах кот просыпается и бежит догонять цыплят. Цыплята бегут к маме-курице под крыло.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игра "Мяч в кругу".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Мячик, мячик,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по полу покатись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Аману улыбнись!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"Ноги ты не промочи". Цель: развивать умение ходить широким шагом, бегать в одном направлении прямой, стараясь не задеть поперечные линии в пути; отрабатывать умение двигаться согласно словесного сигнала.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Побежали ручейки,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Ноги ты не промочи.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Будь внимательным, беги (иди)!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Заранее прочерчиваются дорожки с поперечными линиями (можно по вдоль круга). Дети идут или бегут, переступая через линии, согласно сигналам "беги" или "иди".(физическая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634"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растениями во дворе сада. Цель: побуждать детей наблюдать за растениями в конце весны, замечать процесс цветения, появления листвы; развивать умение сравнивать растения по видам (деревья, кустарник, трава);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осмотреться кругом, затем указывает по очереди на разные виды растения, просит назвать их: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это? А это что?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могут назвать деревья словами "береза", "ель", кустарники - "сирень", акация", называют траву.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 Есть ли среди них деревья? А есть ли кустарник?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Сирень - дерево? А что из того, что мы назвали, дерево?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И береза, и ель, и тополь - это деревья. Молодцы.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И сирень, и акация - это кустарник. А внизу под нашими ногами - это трава. Правильно.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Чем отличается дерево, кустарник, трава?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У дерева есть один ствол, у кустарника - много стволов.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мы все это назовем (педагог взмахивает рукой, как бы обводя округу)?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растения. Что же одинаковое у всех растений? Подумайте.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Растения все одинакового зеленого цвета, и листья, и трава.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Почему же все зеленого цвета? Откуда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все дело в нашем солнце. Солнце дает свет и тепло, и растениям тоже. Листья растений принимают солнечный свет, вырабатывают хлорофитум. Хлорофитум зеленого цвета. Растения "дышат", выделяют кислород, которым дышим и мы.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Весной солнце землю согревает лучше, поэтому так бурно растут растения, цветут. Без солнца растения погибнут, растениям нужно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Потешка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Солнышко-ведрышко,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Прогляни, просвети!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яблоньку высокую,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веточку зеленую,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грушицу кудрявую,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Березку кучерявую!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бросового природного материала для творческой деятельности, гербария (шишки, соцветия, семена). Цель: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 меня". Цель: учить детей быстро действовать по сигналу, развивать ориентировку в пространстве, двигательные навыки.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говорит "Догоните меня!", и бежит в противоположную сторону. Дети снова догоняют педагога.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Примечание: следить за безопасным бегом, на начальном этапе дать возможность бежать без ускорения. (физическая культура, социально-эмоциональное развитие)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"Лягушки-попрыгушки". Цель: упражнять детей выполнять прыжки на двух ногах с продвижением вперед, перепрыгивание через лежащий на полу шнур.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зала на полу лежит шнур – это "болотце".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Скачут по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Прыткие ножки.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лягушки, 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Ква-ква-ква, ква-ква-ква,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паузы игровое упражнение повторяется.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игра "Беги к своему дереву".  Цель: развивать умение различать деревья по внешним признакам (по названию), быстро реагировать на визуальный (слуховой) сигнал, занимать место у нужного дерева; развивать реакцию,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по очереди показывать карточки с изображением того или иного дерева, дети стараются подбежать именно к нему на участке (саду детского сада).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Ну-ка, детки, побыстрей подбежали к тополю (березе, ясеню, вязу).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подбегают к названному дереву.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у каждого ребенка своя карточка с деревом. По сигналу каждый бежит только к своему дереву.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перехода к следующему кругу надо перемешать карточки, снова раздать. (физическая культура,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8"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Договор есть между всеми,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Беспорядок - лишь на время.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Разделись, сложили,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Проверили, шкаф закрыли.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Нежно щечки вытираем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Полотенцем мягким.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Вытираем каждый пальчик,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стал сухим и гладким.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Style w:val="c4"/>
                <w:rFonts w:ascii="Times New Roman" w:hAnsi="Times New Roman" w:cs="Times New Roman"/>
                <w:lang w:eastAsia="en-US"/>
              </w:rPr>
            </w:pPr>
            <w:r w:rsidRPr="00473862">
              <w:rPr>
                <w:rStyle w:val="c4"/>
                <w:rFonts w:ascii="Times New Roman" w:hAnsi="Times New Roman" w:cs="Times New Roman"/>
                <w:lang w:eastAsia="en-US"/>
              </w:rPr>
              <w:t>Большими вырасти хотим.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8" w:type="dxa"/>
            <w:gridSpan w:val="5"/>
          </w:tcPr>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I. 1. «Обезьянки рвут бананы»</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И. п. – лёжа на спине, руки согнуты в локтях перед грудью.</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Поочередное выпрямление рук вперед (3 – 4 раза)</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2. «Бегемотики греют животики»</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И.п. - лёжа на спине, руки вытянуты вдоль туловища (греем животик)</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Перевернуться на живот – греем спинку, вернуться в И.п.(3 – 4 р)</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3. «Жуки»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И.п. – лёжа на спине.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Жук упал и встать не может,</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Ждёт он кто ему поможет</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(Активные движения руками и ногами)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II. «Птичка»</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На березу птичка села (приседание, руки к коленям)</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Головою повертела (поворот головы вправо – влево)</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Для Федота песню спела</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И обратно улетела (встают, машут руками)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На кровати спит Федот (приседание, руки под щеку)</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Просыпается, встаёт (потягиваются, выпрямляются)</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Встав с утра в своей кроватке,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Приступает он к зарядке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1.2,3.4,5,</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Ноги шире, руки выше, влево, вправо поворот</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Наклон назад, наклон вперед.</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развитие речи и художественная литература, физическая культура)</w:t>
            </w:r>
          </w:p>
        </w:tc>
      </w:tr>
      <w:tr w:rsidR="00CF1317" w:rsidRPr="00473862">
        <w:trPr>
          <w:trHeight w:val="17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8"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Закреплять имеющиеся навыки приема пищи, соблюдая простые правила: держать приборы правильно, откусывать хлеб небольшими кусочками, тщательно пережевывать пищу; побуждать запоминать названия блюд; развивать привычку быть аккуратным, пользоваться салфеткой, умение благодарить. Приходи, приходи!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 блеска кастрюли натри,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Ложки, поварешки,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Кашу сладкую готовим.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Кашу сладкую готовим.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Деток наших мы накормим!\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rPr>
          <w:trHeight w:val="87"/>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8"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"Лото "Овощи-фрукты"".  Цель: расширить представления о выращивании фруктов и овощей в саду и огороде; знать их названия, отличия друг от друга, значение.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Атрибуты: овощи, фрукты.Ход игры:  Дети познают окружающий мир и в процессе игры осваивают новые виды овощей и фруктов. Учатся распознавать овощи-фрукты и группировать их. Заполняют карточку соответствующими рисунками.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"Что где растет?". Цель: научить детей понимать явления, происходящие в природе; показать зависимость всех живых существ от состояния земли. Ход игры: Педагог называет различные растения и кустарники, а дети выбирают только те, которые растут в стране. Если они растут, дети хлопают в ладоши или прыгают (можно выбрать любой жест), если они не растут, дети молчат. Растения: вишня, яблоко, пальма, шиповник, смородина, слива, малина, апельсин, лимон, груша, ананас и др..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"Найди свой дом".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находить целый предмет по части.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листья разных деревьев.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Детям раздают листья разных деревьев. Все дети-"зайчики". Чтобы зайчата не потерялись, "мама-зайчиха" дает им листья от веток, из которых сделан их дом. Все прыгают, бегают по поляне, а по сигналу: "Все домой, волк близко!"- бегут к себе в домик — под определенное дерево. Игру можно продолжить, если дети будут меняться листьями.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"Дерево, куст, цветок". Цель: закрепить знания о растениях, расширить кругозор детей, развивать речь, память. Ход игры: Ведущий говорит "дерево, куст, цветок ..." и обходит детей. Остановившись, показывая на одного ребенка и считая до трех, ребенок должен быстро назвать слово, на котором остановился ведущий. Ребенок выходит из игры, если он не успел сказать или сказал неправильно. Все игроки будут играть до тех пор, пока не выйдут из игры.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казахская игра "Ақшамшық" ("Сақина салу" "Бросание колечка"). Цель: развивать внимательность, реакцию, ловкость, умение действовать по сигналу;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"Колечко". Ход игры:  Дети сидят на скамейке (садятся, встают в полукруг).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Водящим в начале может быть педагог, в последующем эту роль может исполнять ребенок.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Водящий выходит в центр, незаметно другим кладет одному из участников "кольцо", выполнять шаг назад и произносит: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Ақшамшық, сақина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Спрятали ты да 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Сақина, очнись!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руки мне прикатись!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Тот у кого окажется колечко должен быстро выбежать, остальные, кто рядом (кто догадался о хозяине колечка), должны постараться схватить играющего, не выпустить из круга к водящему за черту.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по желанию детей. (физическая культура, ознакомление с окружающим миром)</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в образовательных центрах/ Индивидуальная работа с детьми</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«Домик для черепашки»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Индивидуальная работа. Динамическое упражнение "Цветы". Цель: развивать навыки детей двигаться в соответствии со словами в тексте; развивать восприятие, мышление, эмоции, двигательные навыки.Ход игры: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Наши чудные цветки (дети сидят на корточках),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Распускают лепестки (начинают медленно вставать),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Ветерок чуть дышит, (раскрывают руки над головой),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Лепестки колышет (раскачиваются),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Наши чудные цветки,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Закрывают лепестки (руки вниз),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Головой качают, тихо засыпают (медленно принимают исходное положение). ( ознакомление с окружающим миром, развитие речи и художественная литература)</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«Одуванчики»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Коррекционная работа (Педагог-психолог). Заключение 3. Цель:</w:t>
            </w:r>
            <w:r w:rsidRPr="00473862">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Балансировочная доска</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Удерживать равновесие на балансире и ловить мешочек с песком.</w:t>
            </w:r>
          </w:p>
          <w:p w:rsidR="00CF1317" w:rsidRPr="00473862" w:rsidRDefault="00CF1317" w:rsidP="001C6A20">
            <w:pPr>
              <w:spacing w:after="0" w:line="240" w:lineRule="auto"/>
              <w:rPr>
                <w:rFonts w:ascii="Times New Roman" w:hAnsi="Times New Roman" w:cs="Times New Roman"/>
                <w:sz w:val="24"/>
                <w:szCs w:val="24"/>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«Мир животных»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Коррекционная работа (Педагог-логопед) Заключение 3</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 «Собери цветок»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Цель:  развитие зрительно-пространственных представлений.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Описание: Логопед прикрепляет изображение одного растения на фланелеграф, показывает и называет его части: стебель, листья, цветок. Потом предлагает ребёнку собрать свой цветок самостоятельно.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Вариативный компанент «Умка» Тема «Строение дома» Цель:</w:t>
            </w:r>
            <w:r w:rsidRPr="00473862">
              <w:rPr>
                <w:rStyle w:val="HeaderChar"/>
                <w:rFonts w:ascii="Times New Roman" w:hAnsi="Times New Roman" w:cs="Times New Roman"/>
                <w:sz w:val="24"/>
                <w:szCs w:val="24"/>
                <w:lang w:val="ru-RU"/>
              </w:rPr>
              <w:t xml:space="preserve"> </w:t>
            </w:r>
            <w:r w:rsidRPr="00473862">
              <w:rPr>
                <w:rStyle w:val="fontstyle01"/>
                <w:rFonts w:ascii="Times New Roman" w:hAnsi="Times New Roman" w:cs="Times New Roman"/>
              </w:rPr>
              <w:t>Познакомить детей с основами профессии строителя, назначением</w:t>
            </w:r>
            <w:r w:rsidRPr="00473862">
              <w:rPr>
                <w:rFonts w:ascii="Times New Roman" w:hAnsi="Times New Roman" w:cs="Times New Roman"/>
                <w:sz w:val="24"/>
                <w:szCs w:val="24"/>
              </w:rPr>
              <w:br/>
            </w:r>
            <w:r w:rsidRPr="00473862">
              <w:rPr>
                <w:rStyle w:val="fontstyle01"/>
                <w:rFonts w:ascii="Times New Roman" w:hAnsi="Times New Roman" w:cs="Times New Roman"/>
              </w:rPr>
              <w:t>инструментов, которыми пользуется строитель; учить совместно со</w:t>
            </w:r>
            <w:r w:rsidRPr="00473862">
              <w:rPr>
                <w:rFonts w:ascii="Times New Roman" w:hAnsi="Times New Roman" w:cs="Times New Roman"/>
                <w:sz w:val="24"/>
                <w:szCs w:val="24"/>
              </w:rPr>
              <w:br/>
            </w:r>
            <w:r w:rsidRPr="00473862">
              <w:rPr>
                <w:rStyle w:val="fontstyle01"/>
                <w:rFonts w:ascii="Times New Roman" w:hAnsi="Times New Roman" w:cs="Times New Roman"/>
              </w:rPr>
              <w:t>сверстниками передавать в игре простейшие образцы взаимоотношений при</w:t>
            </w:r>
            <w:r w:rsidRPr="00473862">
              <w:rPr>
                <w:rFonts w:ascii="Times New Roman" w:hAnsi="Times New Roman" w:cs="Times New Roman"/>
                <w:sz w:val="24"/>
                <w:szCs w:val="24"/>
              </w:rPr>
              <w:br/>
            </w:r>
            <w:r w:rsidRPr="00473862">
              <w:rPr>
                <w:rStyle w:val="fontstyle01"/>
                <w:rFonts w:ascii="Times New Roman" w:hAnsi="Times New Roman" w:cs="Times New Roman"/>
              </w:rPr>
              <w:t>строительстве здания; формировать коммуникативные умения и правила</w:t>
            </w:r>
            <w:r w:rsidRPr="00473862">
              <w:rPr>
                <w:rFonts w:ascii="Times New Roman" w:hAnsi="Times New Roman" w:cs="Times New Roman"/>
                <w:sz w:val="24"/>
                <w:szCs w:val="24"/>
              </w:rPr>
              <w:br/>
            </w:r>
            <w:r w:rsidRPr="00473862">
              <w:rPr>
                <w:rStyle w:val="fontstyle01"/>
                <w:rFonts w:ascii="Times New Roman" w:hAnsi="Times New Roman" w:cs="Times New Roman"/>
              </w:rPr>
              <w:t>поведения в игре; воспитывать дружелюбие, уважение к труду человека,</w:t>
            </w:r>
            <w:r w:rsidRPr="00473862">
              <w:rPr>
                <w:rFonts w:ascii="Times New Roman" w:hAnsi="Times New Roman" w:cs="Times New Roman"/>
                <w:sz w:val="24"/>
                <w:szCs w:val="24"/>
              </w:rPr>
              <w:br/>
            </w:r>
            <w:r w:rsidRPr="00473862">
              <w:rPr>
                <w:rStyle w:val="fontstyle01"/>
                <w:rFonts w:ascii="Times New Roman" w:hAnsi="Times New Roman" w:cs="Times New Roman"/>
              </w:rPr>
              <w:t>вежливость.</w:t>
            </w:r>
            <w:r w:rsidRPr="00473862">
              <w:rPr>
                <w:rFonts w:ascii="Times New Roman" w:hAnsi="Times New Roman" w:cs="Times New Roman"/>
                <w:sz w:val="24"/>
                <w:szCs w:val="24"/>
              </w:rPr>
              <w:br/>
            </w:r>
            <w:r w:rsidRPr="00473862">
              <w:rPr>
                <w:rStyle w:val="fontstyle01"/>
                <w:rFonts w:ascii="Times New Roman" w:hAnsi="Times New Roman" w:cs="Times New Roman"/>
              </w:rPr>
              <w:t>Сформировать навык вступления в простые взаимоотношения с помощью</w:t>
            </w:r>
            <w:r w:rsidRPr="00473862">
              <w:rPr>
                <w:rFonts w:ascii="Times New Roman" w:hAnsi="Times New Roman" w:cs="Times New Roman"/>
                <w:sz w:val="24"/>
                <w:szCs w:val="24"/>
              </w:rPr>
              <w:br/>
            </w:r>
            <w:r w:rsidRPr="00473862">
              <w:rPr>
                <w:rStyle w:val="fontstyle01"/>
                <w:rFonts w:ascii="Times New Roman" w:hAnsi="Times New Roman" w:cs="Times New Roman"/>
              </w:rPr>
              <w:t>взрослого в ходе игры "Строим дом"; развивать внимание, память, творческое и речевое мышление;</w:t>
            </w:r>
            <w:r w:rsidRPr="00473862">
              <w:rPr>
                <w:rFonts w:ascii="Times New Roman" w:hAnsi="Times New Roman" w:cs="Times New Roman"/>
                <w:sz w:val="24"/>
                <w:szCs w:val="24"/>
              </w:rPr>
              <w:br/>
            </w:r>
            <w:r w:rsidRPr="00473862">
              <w:rPr>
                <w:rStyle w:val="fontstyle01"/>
                <w:rFonts w:ascii="Times New Roman" w:hAnsi="Times New Roman" w:cs="Times New Roman"/>
              </w:rPr>
              <w:t>Воспитывать в детях уважение к труду взрослых; показать важность дружбы и</w:t>
            </w:r>
            <w:r w:rsidRPr="00473862">
              <w:rPr>
                <w:rFonts w:ascii="Times New Roman" w:hAnsi="Times New Roman" w:cs="Times New Roman"/>
                <w:sz w:val="24"/>
                <w:szCs w:val="24"/>
              </w:rPr>
              <w:br/>
            </w:r>
            <w:r w:rsidRPr="00473862">
              <w:rPr>
                <w:rStyle w:val="fontstyle01"/>
                <w:rFonts w:ascii="Times New Roman" w:hAnsi="Times New Roman" w:cs="Times New Roman"/>
              </w:rPr>
              <w:t>трудолюбия.</w:t>
            </w:r>
            <w:r w:rsidRPr="00473862">
              <w:rPr>
                <w:rFonts w:ascii="Times New Roman" w:hAnsi="Times New Roman" w:cs="Times New Roman"/>
                <w:sz w:val="24"/>
                <w:szCs w:val="24"/>
              </w:rPr>
              <w:t xml:space="preserve"> Практическое упражнение "Что делает строитель?"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Детям предоставляется возможность воспользоваться своим набором конструктора и инструментами для стройки.</w:t>
            </w:r>
            <w:r w:rsidRPr="00473862">
              <w:rPr>
                <w:rFonts w:ascii="Times New Roman" w:hAnsi="Times New Roman" w:cs="Times New Roman"/>
                <w:sz w:val="24"/>
                <w:szCs w:val="24"/>
                <w:lang w:eastAsia="en-US"/>
              </w:rPr>
              <w:br/>
              <w:t>- Дети, давайте покажем, как мы строим дом. Педагог также предоставляет простой образец построенного дома для того, чтобы каждый мог обратиться к нему. Педагог подходит к каждому ребенку, спрашивает названия строительного</w:t>
            </w:r>
            <w:r w:rsidRPr="00473862">
              <w:rPr>
                <w:rFonts w:ascii="Times New Roman" w:hAnsi="Times New Roman" w:cs="Times New Roman"/>
                <w:sz w:val="24"/>
                <w:szCs w:val="24"/>
                <w:lang w:eastAsia="en-US"/>
              </w:rPr>
              <w:br/>
              <w:t>материала, задает вопросы: "Ескендир, что это у тебя в руках? Что ты делаешь?</w:t>
            </w:r>
            <w:r w:rsidRPr="00473862">
              <w:rPr>
                <w:rFonts w:ascii="Times New Roman" w:hAnsi="Times New Roman" w:cs="Times New Roman"/>
                <w:sz w:val="24"/>
                <w:szCs w:val="24"/>
                <w:lang w:eastAsia="en-US"/>
              </w:rPr>
              <w:br/>
              <w:t>Ты строитель? Что делает строитель?"Дети называют призму, кирпич, кубик, брусок, говорят, что "строитель пилит".</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«Собачки»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w:t>
            </w:r>
            <w:r>
              <w:rPr>
                <w:rFonts w:ascii="Times New Roman" w:hAnsi="Times New Roman" w:cs="Times New Roman"/>
                <w:sz w:val="24"/>
                <w:szCs w:val="24"/>
                <w:lang w:val="kk-KZ" w:eastAsia="en-US"/>
              </w:rPr>
              <w:t>знакомление с окружающим миром</w:t>
            </w:r>
            <w:r w:rsidRPr="00473862">
              <w:rPr>
                <w:rFonts w:ascii="Times New Roman" w:hAnsi="Times New Roman" w:cs="Times New Roman"/>
                <w:sz w:val="24"/>
                <w:szCs w:val="24"/>
                <w:lang w:val="kk-KZ" w:eastAsia="en-US"/>
              </w:rPr>
              <w:t>)</w:t>
            </w:r>
            <w:r w:rsidRPr="00473862">
              <w:rPr>
                <w:rFonts w:ascii="Times New Roman" w:hAnsi="Times New Roman" w:cs="Times New Roman"/>
                <w:sz w:val="24"/>
                <w:szCs w:val="24"/>
                <w:lang w:eastAsia="en-US"/>
              </w:rPr>
              <w:t xml:space="preserve"> Индивидуальная работа. </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Дидактическая игра "Соберем бусы". Цель: формировать умение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 (ознакомление с окружающим миром, основы математики, конструирование,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spacing w:after="0" w:line="240" w:lineRule="auto"/>
              <w:rPr>
                <w:rFonts w:ascii="Times New Roman" w:hAnsi="Times New Roman" w:cs="Times New Roman"/>
                <w:sz w:val="24"/>
                <w:szCs w:val="24"/>
                <w:lang w:eastAsia="en-US"/>
              </w:rPr>
            </w:pPr>
          </w:p>
        </w:tc>
        <w:tc>
          <w:tcPr>
            <w:tcW w:w="2634"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«По замыслу ребенка»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и художественная литература, ознакомление с окружающим миром) </w:t>
            </w:r>
            <w:r w:rsidRPr="00473862">
              <w:rPr>
                <w:rFonts w:ascii="Times New Roman" w:hAnsi="Times New Roman" w:cs="Times New Roman"/>
                <w:sz w:val="24"/>
                <w:szCs w:val="24"/>
                <w:lang w:eastAsia="en-US"/>
              </w:rPr>
              <w:t xml:space="preserve">Индивидуальная работа. Пальчиковое упражнение "Кот". Цель: развитие мелкой маторики. Ход игры: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На печке кот сидит, (Сжимаем большой палец, средний, безымянный),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Оба глаза жмурит (шевелить средним пальчиком и мизинчиком),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Мимо мышка пробегала (сжимать большой палец, средний, безымянный),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Хвостиком махала.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8"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умения проявлять самостоятельность, закреплять навыки последовательного одевания, побуждать к самопроверке внешнего вида, желанию обратиться за помощью, замечать и помогать тем, кому нужна помощь (застегивание, показ правильной стороны пары обуви, закрывание шкафчика; способствовать организованному выходу на прогулку. Обувь на правую ногу наденем,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Обувь на левую ногу наденем,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Правильно ли, присмотримся,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 застежках позаботимся.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Оң аяққа киеміз,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 аяққа киеміз,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Дұрыс пе екенін көрсетеміз.</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Көйлек - платье, шалбар - штаны, аяқ-киім - обувь, бас киім - головной убор, күртеше - куртка.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 казахский язык)</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небом, тучами. Цель: развивать представления о тучах, облаках; развивать понимание того, что только из туч может лить дождь.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Дождь – это природное явление. Свет и тепло солнышка нагревают всю эту воду в реке, озере, лужах, морях. Вода начинает испаряться, становится паром. Капли собираются в облака, они становятся тяжелыми и большими. Из них льется дождь.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Тучка с солнышком опять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прятки начали играть.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Только солнце спрячется,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Тучка вся расплачется.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как солнышко найдётся,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Сразу радуга смеётся.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Берестов(развитие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"Гуси-лебеди".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бегать по прямой с одного края площадки до другой так, чтобы не быть пойманным; побуждать играть по сигналу, по правилам; развивать ловкость, быстроту.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одном краю площадки - дом для гусей, на другом конце стоит пастух. Сбоку от дома логово волка, остальное - лужок. По желанию детей и по считалке выбирается волк (либо два волка). В качестве пастуха выступает педагог. Дети в роли волков стоят на своих местах. Диалог пастуха и гусей (можно сократить):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Гуси! Гуси! (Га-га-га!) Есть хотите! (Да, да, 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Так летите же домой! (Серый волк под горой, не пускает нас домой!)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Так летите, как хотите только крылья берегите!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этих слов, гуси, расправив крылья, летят (бегут) в противоположную от себя сторону к пастуху. Волк выбегает, старается изловить гусей. Примечание: пойманным считается тот, кого задели рукой.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"Через ручеек". 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Две длинные ленты, маленькие обручи (либо веревки которые свернутся в кольца) ("ручеек")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снова включаются в игру.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выносных игрушек в коробку. Цель: продолжать развивать привычку собирать выносные игрушки по просьбе педагога; воспитывать внимательность, целеустремленность, аккуратность. (физическая культура,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прохожими. Как одеты прохожие? (в конце весны)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вызывать интерес к прохожим, их демисезонной одежде; побуждать называть виды демисезонной одежды, узнавать и называть пол человека, говорит взрослый это человек или ребенок; воспитывать наблюдательность.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спрашивает детей о времени года.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Правильно, сейчас время года весна. И весна уже наступила, сейчас ее середина. Посмотрите на прохожих. Что вы заметили? Что надели прохожие?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Напомнить о том, как были одеты прохожие, когда весна наступила, и как одеты прохожие нынче.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Сейчас прохожие люди и мы одеты не так тепло, у нас нет шуб, валенок, теплых варежек, шарфов. Что мы надели?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Какого цвета одежда и обувь на прохожих?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Прохожие, это кто?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взрослые. Это мужчины, женщины, дедушки, бабушки, дети. Вот, какие разные прохожие.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улице прохожие,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Друг на друга непохожие: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Одни идут, другие стоят,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 молчат, то говорят.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Одежда у каждого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Разноцветная, отглаженная.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Одни - взрослые,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Низкие, высокие,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Другие - детишки,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Доченьки да сынишки. (Д. Ахметова)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«Цветные автомобили».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"Быстрый мяч". (прокатывание мяча в прямом направлении)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елью поздней весной.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закреплять умение детей описывать ель, умение относить ее к хвойным деревьям, побуждать демонстрировать умение объяснять свой выбор; воспитывать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есть ли у нас на участке деревья?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 о 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лесной опушке,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Около избушки,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Выросли подружки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Шишки на макушке,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Острые иголки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Зелены и колки. (Ель)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о каком дереве загадка? (Это ель.)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Елкой мы ласково называем дерево ель.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расскажем о ели. Что у нее есть? (У ели есть ствол, ветки, иголки на ветках.)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Какого цвета ствол и ветки? Какого цвета иголки?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дотронемся до ствола, иголок. Какие они на ощупь?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Ствол ели шершавый, иголки колючие.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это на концах веток ели? (Это молодые шишки.)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шишках созреют семена, которыми питаются птицы и животные.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Мы можем сказать, что ель лиственное дерево? А какое оно?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Ель - хвойное дерево. У нее не листья, а иголки, хвоя. Вот, какой ароматный запах издает хвоя.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глубоко подышать рядом с елью.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еще какое хвойное дерево вы знаете? (Это сосна.)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Но ель не похожа на сосну. Чем не похожа?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У сосны иголки длинные, у ели - короткие. И у ели крона похожа на треугольник, потому что на макушке ветки короткие, а внизу ... Да. Внизу ветки ели длиннее, чем наверху.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Ель очень полезна для человека, она очищает воздух, выделяют кислород, которым мы дышим.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Прокофьев "Елка"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Елка, елка,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Елочка,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Вершинка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иголочка!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буйным ветром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Борется,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Дотронешься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Уколешься!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рыхление почвы в цветнике, на грядке, полив.  Цель: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"Зайцы и волк". Цель: развивать умения детей двигаться по сигналу, бегать в рассыпную, не сталкиваясь друг с другом; развивать навыки бега.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Выбирается волк, остальные дети - зайцы. Зайцы прячутся прячутся за кустами и деревьями.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Волк в стороне. По сигналу педагога зайцы бегают по полянке, прыгают, щиплют травку.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второму сигналу педагога: "Волк идет!" - зайцы стараются убежать, спрятаться за кусты, под деревья. Волк пытается догнать их.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 время игр детей педагог может говорить: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Зайки скачут, скок-поскок,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зеленый на лужок.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Травку щиплют кушают,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Осторожно слушают,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идет ли волк.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выполняют действия, о которых говорится в стихотворении. С окончанием слов появляется волк ловит зайцев.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сорокой. Цель: побуждать детей наблюдать за сорокой, рассказывать о ее внешних особенностях, повадках; активизировать внимание, восприятие, мышление, речь; развивать наблюдательность, интерес к жизни птиц.</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прислушаться в голосу сороки. Затем задает вопросы: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Слышите? Кто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посмотрим, какая сорока.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Сорока - это птица или животное?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Сорока - птица. Как вы это узнали?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сороки есть голова, шея, туловище, крылья, хвост, ноги. Сорока покрыта перьями, у нее длинный хвост, белые бока, поэтому называют сорока-белобока.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передвигается сорока?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Сорока ходит по земле, летает по небу, перелетает с ветки на ветку, садится.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Чем питается сорока?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Сорока всеядная птица, питается насекомыми, мелкими мышами, яйцами, поедает зерна, семена.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Сорока поет? Как?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Сорока стрекочет.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Ай да сорока-белобока,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Целый день стрекотала,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устала.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Садилась на ветки, над двором летала,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Блестящие брошки искала.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Вы слышали, что сорока любит блестящие предметы?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Сорока осень любит блестяшки. Она находит их, уносит в гнездо, таким образом украшает свое жилище. Поэтому сороку называют сорока-воровка.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кормление птиц в безопасном месте.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"Быстро в домик".  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воспитывать умение выполнять характерные движения; продолжать учить соотносить свои действия с действиями участников игры.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Малоподвижная игра "Мяч в кругу".  Цель: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Мячик, мячик,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по полу покатись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Аману улыбнись!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c>
          <w:tcPr>
            <w:tcW w:w="2634"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травой. Цель: активизировать представления детей о траве, о растениях разнотравья; развивать внимание, восприятие, мышление, речь; вызывать общий интерес к процессу фотосинтеза, причине окраса травы; воспитывать любовь к растениям.</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меня на огороде множество растений: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Огурцы, морковка, лук.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Всё не любит тени.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Поливаю и рыхлю,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Ежедневно их полю.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 растёт быстрей сперва,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Угадайте что? – (Трава)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потрогать траву, погладить листья, стебли.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когда появляется трава?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Как только растает снег, солнышко пригреет землю, на ее поверхности сразу появляется трава.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Почему трава зеленого цвета?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Свет от солнечный лучей воздействует на растения так, что происходит настоящее чудо, это фотосинтез. Благодаря фотосинтезу растения становятся зелеными. Трава выделяет кислород, а мы люди, этим кислородом дышим. Вот какая полезная трава.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предложить рассмотреть одно-два травянистых растения: стебли, листья, цветы, корни.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Запомните, растения, цветы нельзя срывать, наступать на них.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же ухаживать за растениями?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Правильно, растения нужно поливать, полоть от вредителей, обогащать почву для лучшего роста.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Растения полезны для человека; чем больше растений - тем чище воздух.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рыхление почвы в цветнике, на грядке, полив.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"Лиса в курятнике".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умение быстро действовать по сигналу, спрыгивать, взбираться на возвышенность, бегать, не наталкиваясь друг на друга; развивать вестибулярный аппарат, ловкость;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(дети находятся на скамейке, бревне, высотой 10-15см), на другой нора лисы (или норы лис), остальное пространство - двор. По первому сигналу - "куры" спрыгивают с "насеста", ходят и бегают по двору, клюют зерна, хлопают крыльями. По сигналу "Лиса! (лисы) - "куры" убегают в курятник (дети снова запрыгивают на возвышенность). "Лиса" старается поймать и утащить курицу в нору. Примечание: пойманным считается тот, кого задели рукой; педагогу до "насеста" начертить черту, за которую "лиса" не может забежать; это помогает убегающим не толкаясь взобраться на возвышенность. Игра повторяется несколько раз.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"Догоните мяч". 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за избеганием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8"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spacing w:after="0" w:line="240" w:lineRule="auto"/>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22.05-26.05.2023 г.</w:t>
      </w:r>
    </w:p>
    <w:tbl>
      <w:tblPr>
        <w:tblW w:w="3167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2"/>
        <w:gridCol w:w="2693"/>
        <w:gridCol w:w="2552"/>
        <w:gridCol w:w="2551"/>
        <w:gridCol w:w="2268"/>
        <w:gridCol w:w="2629"/>
        <w:gridCol w:w="5630"/>
        <w:gridCol w:w="5630"/>
        <w:gridCol w:w="5630"/>
      </w:tblGrid>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22.05</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23.05</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24.05</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25.05</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26.05</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"Кормление черипахи".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к способам ухода за черепахой; закреплять представления о внешних особенностях, повадках черепахи; развивать чувство устойчивого интереса к трудовым действиям, живым объектам природы. (культурно-гигиенические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"Лесник".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закрепить знания детей о происхождении некоторых деревьев и кустарников (ствол, листья, плоды и семена). Ход игры: педагог выбирает одного ребенка "Лесником", остальные дети становятся помощниками лесника.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Гимн. Цель: Воспитывать чувства патриотизма , уважение, гордость.</w:t>
            </w:r>
            <w:r w:rsidRPr="00473862">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"Полив комнатных растений". 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(культурно-гигиенические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Настольная игра "Зоологическое домино". Цель: закрепить знания детей о диких и домашних животных; воспитывать внимание. Ход игры: Тот, кто первым поставит свой рисунок, становится победителем. Игровые действия: быть внимательным, вовремя ставить свою картинку, не пропускать ход.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"Порядок в полках с игрушками".  Цель: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 (культурно-гигиенические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на развитие внимания "Внимательность и наблюдательность". Цель: развитие внимательности и зрительной памяти. Ход игры: Педагог выбирает ведущего. Остальные игроки стоят в позах, которые ведущий должен запомнить. Затем ведущий выходит из комнаты, а игроки меняют одежду или позу. Ведущий должен привести все в прежнее состояние. Если ведущий выполняет задание верно, он присоединяется к группе.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"Порядок в коробках для настольных игр, для строительного материала". Цель: развивать умения раскладывать карточки по стопкам, детали конструктора по принципу пазлов, таким образом плотно закрывая крышки, располагая на своем месте в игровом уголке; побуждать детей к аккуратности и последовательности в движениях; воспитывать терпение, чувство радости от результатов труда. (культурно-гигиенические навыки, навыки самообслуживания,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Выразительное чтение стихотворения "Детки в садике живут".  Цель: развивать слуховое внимание, память, мышление, воображение, речь, желание декламировать стихи.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Детки в садике живут,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Здесь играют и поют,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Здесь друзей себе находят,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прогулку с ними ходят.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Вместе спорят и мечтают,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Незаметно подрастают.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Детский сад — второй ваш дом,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тепло, уютно в нем!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 его любите, дети,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Самый добрый дом на свете!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 Шалаева (ознакомление с окружающим миром, развитие речи и художественная литература)</w:t>
            </w: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"Порядок в книжном уголке". Цель: побуждать детей к наведению порядка в книжном уголке, учить ставить и раскладывать книжки по-порядку, следить за отсутствием вмятостей, загибов; развивать потребность в опрятности предметов. (культурно-гигиенические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на развитие внимания "Кто внимательнее всех?" Цель: развитие внимательности и зрительной памяти. Ход игры: Педагог просит ребенка отвернуться и задает вопросы о своей одежде или вещах в комнате.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rPr>
              <w:t xml:space="preserve"> </w:t>
            </w:r>
            <w:r w:rsidRPr="00473862">
              <w:rPr>
                <w:rFonts w:ascii="Times New Roman" w:hAnsi="Times New Roman" w:cs="Times New Roman"/>
                <w:sz w:val="24"/>
                <w:szCs w:val="24"/>
                <w:lang w:eastAsia="en-US"/>
              </w:rPr>
              <w:t xml:space="preserve"> «Разноцветная полянка»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 полянке в жаркий день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Летом нам гулять не лень;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Свежим воздухом дышать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 цветочки собирать.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Цветочки все разные —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Голубые, красные.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Соберем букет большой,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пойдем домой.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«Цветочки качаются от ветерка»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Взмахи руками вперед-назад — дует ветерок; после 4—6 движений отдых — «ветерок спит». По</w:t>
            </w:r>
            <w:r w:rsidRPr="00473862">
              <w:rPr>
                <w:rFonts w:ascii="Times New Roman" w:hAnsi="Times New Roman" w:cs="Times New Roman"/>
                <w:sz w:val="24"/>
                <w:szCs w:val="24"/>
                <w:lang w:eastAsia="en-US"/>
              </w:rPr>
              <w:softHyphen/>
              <w:t>вторить 3—4 раза. Дыхание произвольное.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2. «Цветочки тянутся к солнышку»</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к плечам. Руки вверх; пошевелить паль</w:t>
            </w:r>
            <w:r w:rsidRPr="00473862">
              <w:rPr>
                <w:rFonts w:ascii="Times New Roman" w:hAnsi="Times New Roman" w:cs="Times New Roman"/>
                <w:sz w:val="24"/>
                <w:szCs w:val="24"/>
                <w:lang w:eastAsia="en-US"/>
              </w:rPr>
              <w:softHyphen/>
              <w:t>цами. Вернуться в и. п. Дыхание произвольное.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3.«Цветочки растут»</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на пояс. Присесть, руки вниз — «маленькие цветочки»; встать. Вернуться в и. п., выпря</w:t>
            </w:r>
            <w:r w:rsidRPr="00473862">
              <w:rPr>
                <w:rFonts w:ascii="Times New Roman" w:hAnsi="Times New Roman" w:cs="Times New Roman"/>
                <w:sz w:val="24"/>
                <w:szCs w:val="24"/>
                <w:lang w:eastAsia="en-US"/>
              </w:rPr>
              <w:softHyphen/>
              <w:t>миться, приподнять голову — «цветочки растут». Дыхание произ</w:t>
            </w:r>
            <w:r w:rsidRPr="00473862">
              <w:rPr>
                <w:rFonts w:ascii="Times New Roman" w:hAnsi="Times New Roman" w:cs="Times New Roman"/>
                <w:sz w:val="24"/>
                <w:szCs w:val="24"/>
                <w:lang w:eastAsia="en-US"/>
              </w:rPr>
              <w:softHyphen/>
              <w:t>вольное.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«Дождик на цветочки кап-кап-кап»</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8—10 подпрыгиваний — «сильный дождик»; 8—10 шагов — «дождик кончается». Прыгать легко, мягко. Дыхание произвольное. Повторить 2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«Соберем букет большой»</w:t>
            </w:r>
          </w:p>
          <w:p w:rsidR="00CF1317" w:rsidRPr="00473862" w:rsidRDefault="00CF1317" w:rsidP="001C6A20">
            <w:pPr>
              <w:tabs>
                <w:tab w:val="left" w:pos="9355"/>
              </w:tabs>
              <w:spacing w:after="0" w:line="240" w:lineRule="auto"/>
              <w:ind w:right="-1"/>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подняться на носки, глубокий вдох носом. Вернуться в и. п., на выдохе произне</w:t>
            </w:r>
            <w:r w:rsidRPr="00473862">
              <w:rPr>
                <w:rFonts w:ascii="Times New Roman" w:hAnsi="Times New Roman" w:cs="Times New Roman"/>
                <w:sz w:val="24"/>
                <w:szCs w:val="24"/>
                <w:lang w:eastAsia="en-US"/>
              </w:rPr>
              <w:softHyphen/>
              <w:t>сти «большой». Повторить 3—4 раза.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«Найди свой цветок»</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Инвентарь: 3  обруча разных цветов.  В разных местах педагог кладет по одному обручу - это цветы. Взрослый делит детей на 3 команды, команды встают у указанного педагогом обруча-цветка,  берутся за руки. Звучат слова педагога: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полянка! Что за диво!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Здесь чудесно и красиво!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Много разных здесь цветов,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Разноцветных лепестков!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Будем с ними веселиться,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Бегать, прыгать и кружиться.</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Дети отходят от обручей-цветов, бегают, прыгают, кружатся на месте на игровой площадке. По команде педагога «Раз-два-три — Цветок свой найди!» дети бегут к своим цветам, встают вокруг обручей, берутся за руки. Игра повторяется.</w:t>
            </w:r>
            <w:r>
              <w:rPr>
                <w:rFonts w:ascii="Times New Roman" w:hAnsi="Times New Roman" w:cs="Times New Roman"/>
                <w:sz w:val="24"/>
                <w:szCs w:val="24"/>
              </w:rPr>
              <w:t xml:space="preserve"> (физическая культура</w:t>
            </w:r>
            <w:r w:rsidRPr="00473862">
              <w:rPr>
                <w:rFonts w:ascii="Times New Roman" w:hAnsi="Times New Roman" w:cs="Times New Roman"/>
                <w:sz w:val="24"/>
                <w:szCs w:val="24"/>
              </w:rPr>
              <w:t>)</w:t>
            </w:r>
          </w:p>
        </w:tc>
        <w:tc>
          <w:tcPr>
            <w:tcW w:w="5631"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5631"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563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Комплекс общеразвивающих упражнений (с цветами либо султанчиками).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ИП: стоя, ноги расставлены, цветы в согнуты руках, перед собой; 1 - поднять руки вверх, помахать; 2 - (руки опускать плавно) ип. (Повторить 4-5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 ИП: стоя, ос, руки с цветами внизу; выставить левую (правую) ногу вперед, повернуться вправо (влево), сделать круговые движения кистями рук; 2- ип. (Повторить 4-5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3. ИП: сидя, ноги вместе, вытянуты, положить цветы на колени, не отпускать; 1 - вытянуть руки в стороны; 2- наклон к носкам ног, коснуться предметами носков; 3 - руки в стороны; 4- ип. (Повторить 4-5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ИП: стоя, цветы в руках, внизу; 1- присесть, руки с цветами вперед; 2- ип. (Повторить 4-5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ИП: стоя, ноги вместе, цветы перед собой в согнутых руках; легкие прыжки на месте: 1-4. Переход на ходьбу - 1-4. Повторить упражнения два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7. Спокойная ходьба.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Чтение потешки «А у нас есть ложки, Волшебные немножко. Вот -тарелка, вот- еда, Не осталось и следа.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следить за правильной осанкой детей за столом, сидеть прямо, не отвлекаться.(развитие речи и художественная литература, культурно-гигиенические навыки)</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Формировать у детей положительную мотивацию к игровой деятельности, учить выполнять приветствие, воспитывать дружелюбие. Загадка: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синем небе желтый блин.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Ну, давай его съедим!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Нет, уж больно блин горяч,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свои ладони спрячь.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ребята, протянем руки ввысь, поприветствуем солнышко наше золотое.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Здравствуй, солнце золотое!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 развитие речи и художественная литература)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"Едет трактор".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Подвижная игра "Цветные автомобили".</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зрительное внимание; ориентацию в пространстве; формировать потребность в двигательной активности.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"Солнышко и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ходьбы и бега. Дыхательная гимнастика "Насос".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укреплять физиологическое дыхание у детей.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Ребенок ставит руки на пояс, слегка приседает – вдох, выпрямляется – выдох. Постепенно приседания становятся ниже, вдох и выдох длительнее. Повторить 3 – 4 раза.</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Игры-упражнения в творческом центре по желанию ребенка «Петушок – золотой гребешок»</w:t>
            </w:r>
            <w:r w:rsidRPr="00473862">
              <w:rPr>
                <w:lang w:val="kk-KZ" w:eastAsia="en-US"/>
              </w:rPr>
              <w:t xml:space="preserve"> </w:t>
            </w:r>
            <w:r w:rsidRPr="00174C9D">
              <w:rPr>
                <w:lang w:eastAsia="en-US"/>
              </w:rPr>
              <w:t>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473862">
              <w:rPr>
                <w:rFonts w:ascii="Times New Roman" w:hAnsi="Times New Roman" w:cs="Times New Roman"/>
                <w:sz w:val="24"/>
                <w:szCs w:val="24"/>
                <w:lang w:val="kk-KZ" w:eastAsia="en-US"/>
              </w:rPr>
              <w:t xml:space="preserve">(Рисование, лепка, аппликация, развитие речи, ознакомление с окружающим миром, основы математики, казахский язык)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"Труд весной".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бега непрерывно в медленном темпе (в течение 50-60 сек.); навыки вползания в обруч, расположенного вертикально на полу; метания мяча в вертикальную цель правой и левой рукой. Привлекать к совместным подвижным играм, правилам позитивных взаимоотношений. Игровое упражнение “Попади в круг”.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бросать предметы в определенное место двумя и одной рукой,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для профилактики плоскостопия "Часы".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тонизирует мышцы, подтягивающие свод стоп.</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Исходное положение: стоя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Стрелки в часиках живут,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по кругу всё идут.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Сосчитают все минутки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Дважды круг пройдут за сутки. Построение в колонну.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«Подводное царство»</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473862">
              <w:rPr>
                <w:lang w:val="kk-KZ" w:eastAsia="en-US"/>
              </w:rPr>
              <w:t xml:space="preserve">(Рисование, лепка, аппликация, развитие речи,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Тема: "Мы любим трудиться".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ходьбы приставным шагом вперед, приставным шагом назад, с высоким подниманием колен. Развивать навыки бега в рассыпную; навыки влезания на гимнастическую стенку и обратно с нее. Воспитывать интерес к активной двигательной деятельности и потребности в ней. Подвижная игра "Обезьянки".</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детей выполнять лазание по гимнастической стенке.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"Воробушки и автомобиль".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приучать детей бегать в разных направлениях, не наталкиваясь друг на друга, начинать движение и менять его по сигналу , находить своё место. Дыхательная гимнастика "Волна".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И.п.сидя или лежа на полу, ноги вместе, руки вниз.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вдохе руки поднимаются над головой, на выдохе медленно возвращаются в исходное положение. Одновременно с выдохом ребенок говорит ""Вни-и-и-з"".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«Подсолнух»</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473862">
              <w:rPr>
                <w:lang w:val="kk-KZ" w:eastAsia="en-US"/>
              </w:rPr>
              <w:t xml:space="preserve">(Рисование, лепка, аппликация, развитие речи, ознакомление с окружающим миром, основы математики, казахский язык) </w:t>
            </w:r>
          </w:p>
        </w:tc>
        <w:tc>
          <w:tcPr>
            <w:tcW w:w="2268" w:type="dxa"/>
          </w:tcPr>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Музыка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Тема: «Ура, лето пришло!» Цель: При прослушивании и произношении мелодии о лете развивать умение двигаться ритмично с телом в соответствии с характером песни; формировать навыки произношения простых и громких звуков с педагогом, умение выполнять простые движения руками в соответствии с содержанием слова при произношении песни веселого характера, умение начинать ритмические движения вместе с музыкой и заканчивать вместе с последними звуками; учить умению в оркестре выполнять ритмичные и простые музыкальные инструменты с громкими и громкими звуками; дать представление о лете. Ход занятия: Музыка О. Юдахиной, слова И. Черницкой, "Пришло лето".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 (слушание)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Слова И. Черницкой, музыка О. Юдахиной "Пришло лето" (пение)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Музыкально-ритмические движения на музыку Б.Бейсеновой "Тулпарым".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Матлина "Танец с погремушками".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Игры-упражнения в творческом центре по желанию ребенка «Витаминная корзина»</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473862">
              <w:rPr>
                <w:lang w:val="kk-KZ" w:eastAsia="en-US"/>
              </w:rPr>
              <w:t xml:space="preserve">(Рисование, лепка, аппликация, развитие речи, ознакомление с окружающим миром, основы математики, казахский язык) </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Казахский язык </w:t>
            </w:r>
          </w:p>
          <w:p w:rsidR="00CF1317" w:rsidRPr="00473862" w:rsidRDefault="00CF1317" w:rsidP="001C6A20">
            <w:pPr>
              <w:spacing w:after="0"/>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 xml:space="preserve">Мақсаты: </w:t>
            </w:r>
            <w:r w:rsidRPr="00473862">
              <w:rPr>
                <w:rFonts w:ascii="Times New Roman" w:hAnsi="Times New Roman" w:cs="Times New Roman"/>
                <w:sz w:val="24"/>
                <w:szCs w:val="24"/>
                <w:lang w:eastAsia="en-US"/>
              </w:rPr>
              <w:t xml:space="preserve">Қимылын білдіретін сөздерді айта білуді машықтандыру. </w:t>
            </w:r>
            <w:r w:rsidRPr="00473862">
              <w:rPr>
                <w:rFonts w:ascii="Times New Roman" w:hAnsi="Times New Roman" w:cs="Times New Roman"/>
                <w:sz w:val="24"/>
                <w:szCs w:val="24"/>
                <w:lang w:val="kk-KZ" w:eastAsia="en-US"/>
              </w:rPr>
              <w:t>К</w:t>
            </w:r>
            <w:r w:rsidRPr="00473862">
              <w:rPr>
                <w:rFonts w:ascii="Times New Roman" w:hAnsi="Times New Roman" w:cs="Times New Roman"/>
                <w:sz w:val="24"/>
                <w:szCs w:val="24"/>
                <w:lang w:eastAsia="en-US"/>
              </w:rPr>
              <w:t>үнделікті жиі қолданылатын сөздердің мәнін түсіндіру және есте сақтауға үйрету. Байланыстырып сөйлеу, жай сөйлем құруға машықтандыру. Қазақ тіліне тән дыбыстарды дұрыс айтуға үйрету.</w:t>
            </w:r>
          </w:p>
          <w:p w:rsidR="00CF1317" w:rsidRPr="00473862" w:rsidRDefault="00CF1317" w:rsidP="001C6A20">
            <w:pPr>
              <w:spacing w:after="0"/>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"Мен айтамын, ал сен көрсетесің"ойыны. Мақсаты: Қимылын білдіретін сөздерді түсініп айта білуді машықтандыру. Ойын барысы: Мұғалім балаларға тапсырма береді: отырыңыз, тұрыңыз, жүгіріңіз, күліңіз. Балалар тапсырманы орындауға тырысады.</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Игры-упражнения в творческом центре по желанию ребенка «Скворечник»</w:t>
            </w:r>
            <w:r w:rsidRPr="00473862">
              <w:rPr>
                <w:lang w:val="kk-KZ" w:eastAsia="en-US"/>
              </w:rPr>
              <w:t xml:space="preserve"> </w:t>
            </w:r>
            <w:r w:rsidRPr="00174C9D">
              <w:rPr>
                <w:lang w:eastAsia="en-US"/>
              </w:rPr>
              <w:t>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 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w:t>
            </w:r>
            <w:r w:rsidRPr="00473862">
              <w:rPr>
                <w:lang w:val="kk-KZ" w:eastAsia="en-US"/>
              </w:rPr>
              <w:t xml:space="preserve">(Рисование, лепка, аппликация, развитие речи, ознакомление с окружающим миром, основы математики, казахский язык) </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одежду доставай.</w:t>
            </w:r>
            <w:r w:rsidRPr="00473862">
              <w:rPr>
                <w:rFonts w:ascii="Times New Roman" w:hAnsi="Times New Roman" w:cs="Times New Roman"/>
                <w:sz w:val="24"/>
                <w:szCs w:val="24"/>
                <w:lang w:eastAsia="en-US"/>
              </w:rPr>
              <w:t xml:space="preserve"> (навыки самообслуживания, социально-эмоциональное развитие, развитие речи и художественная литература)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бабочкой. Цель: побуждать детей следить за движениями насекомых (бабочек), упражнять в наблюдении за их полетом и приземлением на цветы; пополнять знания о насекомых, узнавать из по внешним признакам; учить подражать движениям насекомых.</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бабочку.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вы узнали? Кто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бабочка. Как вы узнали, что это бабочка?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У бабочки есть голова, тело, шесть ног, большие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Какого цвета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у бабочки большие глаза, чтобы видеть все кругом, длинный хоботок. Посмотрите, как он скрючен.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Хоботком бабочка достает нектара, сок цветка, питается 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Бабочка белая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Села на цветок,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какая смелая.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Выпила весь 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как бабочка машет крыльями. Для чего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что нужно сделать крыльями, чтобы бабочка сидела на цветке?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Бабочка складывает крылья, садится на цветок. Видите, какие крылья неяркие, когда сложены. бабочка занята, она добывает пищу.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появляется бабочка? Откуда?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Бабочка - это насекомое. После зимы, наступления тепла, таяния снега, весной просыпаются насекомые. Сначала бабочка была гусеницей, затем превращается в куколку и после этого бабочка вылупляется из куколки, становится красавицей.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предварительно найти под листьями куколки, обратить внимание на них либо показать фотографии превращения личинки в бабочку.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 на закрепление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Спал цветок и вдруг проснулся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Больше спать не захотел.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Шевельнулся, встрепенулся,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Взвился вверх и улетел. (Бабочка)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 угадали загадку.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подметание поверхности беседки, игрового оборудования, дорожек от растительного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закреплять умения пользоваться веником, щеткой, умения слышать, понимать инструкции, просьбы взрослого, побуждать трудиться по образцу, радоваться результатам совместных усилий; воспитывать любовь к посильному труду.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"У медведя во бору". Цель: развивать умение по сигналу бегать врассыпную; способствовать развитию реакции, ловкости, положительных эмоций;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Маска медведя.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объясняются 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 начале освоения игры роль "медведя" играет сам. В последствии предлагает того или иного ребенка. Остальные играющие - "дети".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одном конце площадки располагается игрок ("медведь", он спит), на противоположном конце площадки - находятся дети. Игра начинается в движения "детей". Дети идут по направлению к водящему, проговаривают (педагог начинает слова, подбадривает, поддерживает детей):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медведя во бору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Грибы, ягоды беру.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медведь не спит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на нас рычит.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Когда играющие произносят слово "рычит", "медведь" старается вскочить, поймать одного из убегающих игроков. Пойманный отводится в сторону.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Тот, кого задели рукой, считается пойманным. Тот, кто забежал за черту "леса" - считается "дома".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Каждый раз выбирается новый ведущий.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"Попади в круг".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бросать мешочек с песком в определенное место;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"Бабочки приземлились на цветы". Цель: Учить детей бегать, останавливаться и садиться по команде в обозначенные педагогом места; развивать у детей внимание, скорость, мышление. Ход игры: Педагог может обозначить "цветы" на земле, нарисовать круги в разных местах или разбросать и раскрасить из бумаги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Бабочки, летите,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Прямо на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Над травой кружите,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ветру дрожите!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дождем, погоде после дождя. Цель: побуждать детей наблюдать за дождем, пасмурной погодой; развивать умение отвечать на вопросы фразами, предложениями; формировать представление о влиянии дождя на рост садовых, огородных растений, цветов; развивать внимание, восприятие, мышление, речь;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понаблюдать за дождем, описать его: дождь идет, дождь льет, дождь капает, дождь шумит.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из чего состоит дождь?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Дождь - это потоки воды, которые льются из тучи. Дождь - это природное явление, и он проходит, перестает идти. В таком случае, тучи рассеиваются, небо проясняется, снова светит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вы видите вокруг, когда перестает лить дождь?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Округа влажная, на листьях еще капли дождя, они стекают на землю, на земле много луж, птицы молчат, растения и все кругом мокрое.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Если человек пройдет под дождем, что с ним случится?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Он тоже промокнет. Как уберечься от промокания?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Конечно, нужно брать в руки зонт или переждать дома, в укрытии.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вы думаете, дождь вредит или приносит пользу?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дожде, в поливе нуждаются все растения, ведь после дождя они станут еще лучше расти. Иногда, когда долго не бывает дождя, люди тоже очень ждут его, потому что полить огород, сад - нелегкая работа. Воды должно быть достаточно.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 "Позовем мы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Позовем мы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было больше,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Было больше воды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зеленой листвы.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Позовем мы дождик,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было больше,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Было больше воды,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цвели сады.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"Быстро в домик".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воспитывать умение выполнять характерные движения; продолжать учить соотносить свои действия с действиями участников игры.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"Поймай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образце подбрасывания мяча вверх либо отбивания о землю, его ловли двумя руками.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 подбрасывании мяча можно немного присесть.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организовывается индивидуально, подгруппами; дети располагаются на некотором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"Мячики" (прыжки на месте). Цель: развивать умения прыгать на двух ногах под счет; развивать выносливость, силу.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 чего же шустрый мяч,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Приглашает поиграть.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 (прыжки на месте под счет)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Поскакали? Пошагать! (марш на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 два, три, четыре пять! (прыжки на месте под счет)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Поскакали? Пошагать! (марш на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как с мячиком играли,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Поскакали, пошагали. (Спокойная ходьба)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выносных игрушек в коробку. Цель: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жуком, божьей коровкой. Цель: побуждать детей следить за движениями насекомого, божьей коровки, упражнять в наблюдении за их полетом и приземлением, ползанием; пополнять знания о насекомых, узнавать из по внешним признакам; воспитывать чуткость, любовь к природе.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божью коровку.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вы узнали? Кто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божья коровка. Как вы узнали, что это божья коровка?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божья коровка покрыта (голова, тело) как бы панцирем, это защита от хищников. Какого цвета божья коровка?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Красного (оранжевого) цвета с черными точками. Молодцы.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Если божью коровку перевернуть, то под ее защитой можно увидеть все то же, что у всех насекомых: голова, усики, тело (брюшко), шесть ног. А что под панцирем?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Он раскрывается и оттуда появляются и машут крылья. Для чего божьей коровке крылья?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Божья коровка с помощью крыльев перелетает с места на место.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еще передвигается божья коровка?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божья коровка ползает, летает, садится. Все правильно.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 Божьей коровки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Рубашка — пятнашка.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Какая же смелая эта букашка!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 спичку головка,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ползает ловко.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Покажет то левый,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То правый бочок.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Раннева 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Божья коровка - это птица? А кто?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Божья коровка - это насекомое. Она появляется после зимы, когда растает снег. Чем пытается божья коровка?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Божья коровка поедает вредителей, тлю. Тля может уничтожить молодую рассаду на огороде, молодые растения, их листья. Поэтому божья коровка так названа, она - полезное насекомое.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 на закрепление.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Красные крылышки, черные горошки,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Маленькая пуговка гуляет по ладошке.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это? (Божья коровка)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Молодцы, угадали загадку.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"Лиса в курятнике".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умение быстро действовать по сигналу, спрыгивать, взбираться на возвышенность, бегать, не наталкиваясь друг на друга; развивать вестибулярный аппарат, ловкость;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(дети находятся на скамейке, бревне, высотой 10-15см), на другой нора лисы (или норы лис), остальное пространство - двор. По первому сигналу - "куры" спрыгивают с "насеста", ходят и бегают по двору, клюют зерна, хлопают крыльями. По сигналу "Лиса! (лисы) - "куры" убегают в курятник (дети снова запрыгивают на возвышенность). "Лиса" старается поймать и утащить курицу в нору. Примечание: пойманным считается тот, кого задели рукой; педагогу до "насеста" начертить черту, за которую "лиса" не может забежать; это помогает убегающим не толкаясь взобраться на возвышенность. Игра повторяется несколько раз.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"Быстрый мяч". (прокатывание мяча в прямом направлении)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"День - ночь".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умения двигаться по сигналу; совершенствовать реакцию,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"День!" дети выходят на площадку, двигаются по своему желанию. По сигналу "Ночь!" - становятся неподвижными, "застывают". Водящий ходит среди детей, находит зашевелившихся, выводит из игры. Побеждают те, кто условленное количество раз был неподвижен. (физическая культура,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песком. Цель: развивать имеющиеся представления о песке; пополнять и закреплять знания об основных свойствах песка; активизировать словарь, развивать воображение, любознательность, моторику рук.</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рассмотреть песок, описать его.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это? Какого цвета? Он мокрый?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Он сухой.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Если пройдет дождь, то каким станет песок?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Песок станет мокрым.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он делает, если он будет находиться в лопатке, в сите?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лопатке лежит, из сита высыпается.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произойдет, если песок бросить в ведерко с водой?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Песок утонет.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Из чего состоит песок?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Состоит из крупинок.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Подвести к словам: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Песок сыпучий - если сухой,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Песок липкий - если мокрый.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Берестов "Песочница"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Посреди двора — гора.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горе идёт игра.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Прибегайте на часок,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Залезайте на песок: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Чистый, жёлтый и сырой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Хочешь — рой, а хочешь — строй,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Хочешь — куклам испеки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Золотые пирожки.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Приходите к нам, ребята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забудьте взять лопаты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Экскаваторы, совки,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Вёдра и грузовики. (ознакомление с окружающим миром, развитие речи и художествееная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песочницы от растительного сора, сметание песка с бортов в песочницу.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отрабатывать навыки выполнения посильных поручений, умения пользоваться инвентарем; побуждать быть аккуратным, доводить начатое до конца; воспитывать терпение, целеустремленность.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"Карусели". Цель: развивать у ребенка равновесие в движении, навык бега, повышать эмоциональный тонус.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обруч. Взрослый предлагает детям взяться за обруч. Дети вместе с педагогом ходят по кругу, говорят слова: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Еле - еле, еле - еле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Закружились карусели,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потом, потом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бегом, бегом, бегом.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тише, не спешите,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Карусель остановите.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Раз-два, раз-два!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кончилась игра.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 (ознакомление с окружающим миром, физическая культура,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"Лягушки-попрыгушки".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зала на полу лежит шнур – это "болотце".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Скачут по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Прыткие ножки.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лягушки, 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Ква-ква-ква, ква-ква-ква,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паузы игровое упражнение повторяется.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"Кыз куу" ("Догони девочку"). Цель: развивать двигательную активность детей, умение бегать с ускорением; навыки самостоятельного выполнения правил игры; воспитывать интерес к казахским народным играм, чувство дружелюбия. Оборудование: гимнастические палки ("лошадки"), камчи (плетки). Выбираются пары детей: мальчик и девочка. Каждый из пары берет "лошадку" (гимнастическую палку с "маской-головой" лошади), а также в руки берут камчи (плетки). Пара встает на старт, в ходе игры стремится к финишу. По сигналу "Алға!" начинается бег на скорость, дети бегут наперегонки: если мальчик успевает догнать девочку до финиша, то может поцеловать ее; если же до финиша мальчик не догоняет девочку, то оба разворачиваются в обратную сторону - девочка старается догнать мальчика, коснуться концом плетки спины убегающего. После одного круга игры пары меняются, на старт встает новая пара. (физическая культура, казахский язык,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ромашкой. Цель: активизировать знания детей о цветах, о ромашке; побуждать описывать ромашку, строя предложения, развивать умение отличать по внешним признакам; воспитывать бережное отношение к растениям.</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указывает на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это? (Это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есть ли среди них это растение?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 о ромашке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солнышке поспела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Желтушка-сердцевинка,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Вокруг нее присели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Белянки в пелеринках.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Я на ветру качаюсь,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солнышко гляжу,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утру распускаюсь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бабочек бужу. (Ромашка)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есть у ромашки? (Лепестки, серединка, стебелек, листочки.)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Лепестки белого цвета. Серединка цветка-желтая. Стебелек ромашки высокий, тонкий.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наизусть прочитать стихотворение о ромашке.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"Ромашки".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Маленькое солнце на моей ладошке,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Белая ромашка на зеленой ножке.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белым ободочком жёлтые сердечки…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на лугу их, сколько их у речки!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Зацвели ромашки – наступило лето.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Из ромашек белых вяжутся букеты.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 Александрова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как вы думаете, за что мы любим ромашку?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Ромашка радует глаз, украшает наш участок, вкусно пахнет. Правильно. Ромашку люди используют как лекарственное растение. Отвар от ромашки помогает от кашля.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бросового природного материала для творческой деятельности, гербария (шишки, соцветия, семена).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слышать инструкции педагога, умение получать чувство удовлетворения от совместной деятельности, ее конечного результата; воспитывать любовь к природе.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"Мой весёлый звонкий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подпрыгивать на двух ногах, внимательно слушать текст, двигаться по сигналу;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стоят с одной стороны площадки, около них взрослый с мячом в руках. Он показывает, как легко и высоко подпрыгивает мяч, если его отбивать рукой, сопровождая действия словами: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Мой весёлый звонкий мяч,</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куда пустился вскачь?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Красный, жёлтый, голубой,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угнаться за тобой.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взрослый предлагает детям выполнить прыжки, при этом отбивая мяч о землю. Дети убегают лишь тогда, когда будут произнесены последние слова.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Прочитав снова стихотворение, он говорит: «Сейчас догоню!» Дети перестают прыгать и убегают. взрослый делает вид, что ловит их. взрослый, не пользуясь мячом, предлагает детям выполнить прыжки, сам же при этом поднимает и опускает руку над головами детей, как будто отбивает мячи. (физическая культура, социально-эмоциональное развитие)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"Попади в круг".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бросать мешочек с песком в определенное место;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"Совушка".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 (физическая культура, ознакомление с окружающим миром,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Самостоятельно раздеваемся (одеваемся),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все у нас получается.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крючок повесим кофту,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Штанишки сложим мы на полку,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Обувь поставим в обувницу.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вот, что значит не лениться.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Знаем, знаем, да-да-да,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Где тут плещется вода.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Выходи, водица,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пришли умыться!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Лейся на ладошки,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По-нем-нож-ку,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Нет, не понемножку - посмелей,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Будем умываться веселей.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Большими вырасти хотим.</w:t>
            </w:r>
            <w:r w:rsidRPr="00473862">
              <w:rPr>
                <w:rFonts w:ascii="Times New Roman" w:hAnsi="Times New Roman" w:cs="Times New Roman"/>
                <w:sz w:val="24"/>
                <w:szCs w:val="24"/>
                <w:lang w:eastAsia="en-US"/>
              </w:rPr>
              <w:t xml:space="preserve">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 (музыка)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I. 1. «Обезьянки рвут бананы»</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И. п. – лёжа на спине, руки согнуты в локтях перед грудью.</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Поочередное выпрямление рук вперед (3 – 4 раза)</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2. «Бегемотики греют животики»</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И.п. - лёжа на спине, руки вытянуты вдоль туловища (греем животик)</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Перевернуться на живот – греем спинку, вернуться в И.п.(3 – 4 р)</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3. «Жуки»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И.п. – лёжа на спине.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Жук упал и встать не может,</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Ждёт он кто ему поможет</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(Активные движения руками и ногами)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II. «Птичка»</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На березу птичка села (приседание, руки к коленям)</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Головою повертела (поворот головы вправо – влево)</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Для Федота песню спела</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И обратно улетела (встают, машут руками)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На кровати спит Федот (приседание, руки под щеку)</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Просыпается, встаёт (потягиваются, выпрямляются)</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Встав с утра в своей кроватке,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Приступает он к зарядке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1.2,3.4,5,</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Ноги шире, руки выше, влево, вправо поворот</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Наклон назад, наклон вперед.</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 физическая культура)</w:t>
            </w:r>
          </w:p>
        </w:tc>
      </w:tr>
      <w:tr w:rsidR="00CF1317" w:rsidRPr="00473862">
        <w:trPr>
          <w:gridAfter w:val="3"/>
          <w:wAfter w:w="16893" w:type="dxa"/>
          <w:trHeight w:val="189"/>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Закреплять имеющиеся навыки приема пищи, соблюдая простые правила: держать приборы правильно, не ставить локти на стол, придвигать тарелку к себе, тщательно пережевывать пищу; побуждать запоминать названия блюд; развивать привычку быть аккуратным, пользоваться салфеткой, умение благодарить.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Будь культурным за столом,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Рот протри не рукавом,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Разговоров не веди,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Жуй подольше, не спеши.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w:t>
            </w:r>
          </w:p>
        </w:tc>
      </w:tr>
      <w:tr w:rsidR="00CF1317" w:rsidRPr="00473862">
        <w:trPr>
          <w:gridAfter w:val="3"/>
          <w:wAfter w:w="16893" w:type="dxa"/>
          <w:trHeight w:val="87"/>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Дидактическая игра "Что это и для чего нужно?" Цель: расширять и закреплять представления о предметах ближайшего окружения; развивать грамматический строй речи.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найти в ближайшем пространстве названный предмет, взять в руки, рассмотреть, рассказать, для чего он нужен.</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Например: мяч, мяч круглый, мяч синий, мяч катится, мяч для того, чтобы поиграть. (ознакомление с окружающим миром, развитие речи и художественная литература)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деятельность детей в образовательных центрах/Индивидуальная работа с детьми  </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«Теремок»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дать возможность самостоятельно сооружать постройки по простым схемам и образцам рисунков; приобать к умению анализировать свою постройку.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ознакомление с окружающим)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Индивидуальная работа. </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"Волшебные картинки". Цель игры: развивать логическое мышление, память, внимание, восприятие у детей. Оборудование: разные разрезные картинки.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дети из разрезных картинок, которые лежат перед ними состьавляют картину по образцу. Составить рассказ, основываясь на картину. (ознакомление с окружающим миром, развитие речи и художественная литература)</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«Заборчик для курочки»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дать возможность самостоятельно сооружать постройки по простым схемам и образцам рисунков; приобать к умению анализировать свою постройку.</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ознакомление с окружающим миром) </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Коррекционная работа (Педагог-психолог). Заключение 3. Цель:</w:t>
            </w:r>
            <w:r w:rsidRPr="00473862">
              <w:rPr>
                <w:rFonts w:ascii="Times New Roman" w:hAnsi="Times New Roman" w:cs="Times New Roman"/>
                <w:sz w:val="24"/>
                <w:szCs w:val="24"/>
              </w:rPr>
              <w:t xml:space="preserve"> Развитие межполушарных связей, когнитивной сферы, мелкой моторики рук, пространственной ориентации. Способствование развитию речи, ориентировке в пространстве.</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rPr>
              <w:t xml:space="preserve"> Балансировочная доска</w:t>
            </w:r>
          </w:p>
          <w:p w:rsidR="00CF1317" w:rsidRPr="00473862" w:rsidRDefault="00CF1317" w:rsidP="001C6A20">
            <w:pPr>
              <w:pStyle w:val="NoSpacing"/>
              <w:rPr>
                <w:rFonts w:ascii="Times New Roman" w:hAnsi="Times New Roman" w:cs="Times New Roman"/>
                <w:sz w:val="24"/>
                <w:szCs w:val="24"/>
                <w:lang w:eastAsia="ru-RU"/>
              </w:rPr>
            </w:pPr>
            <w:r w:rsidRPr="00473862">
              <w:rPr>
                <w:rFonts w:ascii="Times New Roman" w:hAnsi="Times New Roman" w:cs="Times New Roman"/>
                <w:sz w:val="24"/>
                <w:szCs w:val="24"/>
              </w:rPr>
              <w:t>Удерживать равновесие на балансире и ловить мешочек с песком.</w:t>
            </w:r>
          </w:p>
          <w:p w:rsidR="00CF1317" w:rsidRPr="00473862" w:rsidRDefault="00CF1317" w:rsidP="001C6A20">
            <w:pPr>
              <w:spacing w:after="0" w:line="240" w:lineRule="auto"/>
              <w:rPr>
                <w:rFonts w:ascii="Times New Roman" w:hAnsi="Times New Roman" w:cs="Times New Roman"/>
                <w:sz w:val="24"/>
                <w:szCs w:val="24"/>
              </w:rPr>
            </w:pP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«Загон для лошадки»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дать возможность самостоятельно сооружать постройки по простым схемам и образцам рисунков; приобать к умению анализировать свою постройку.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ознакомление с окружающим миром)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Коррекционная работа (Педагог-логопед) Заключение 3</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«Что (кто) на улице?»</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фонематического слуха.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Описание: Логопед предлагает  ребенку услышать звуки за окном:</w:t>
            </w:r>
            <w:r w:rsidRPr="00473862">
              <w:rPr>
                <w:rFonts w:ascii="Times New Roman" w:hAnsi="Times New Roman" w:cs="Times New Roman"/>
                <w:sz w:val="24"/>
                <w:szCs w:val="24"/>
                <w:lang w:eastAsia="en-US"/>
              </w:rPr>
              <w:br/>
              <w:t>что шумит? (деревья)</w:t>
            </w:r>
            <w:r w:rsidRPr="00473862">
              <w:rPr>
                <w:rFonts w:ascii="Times New Roman" w:hAnsi="Times New Roman" w:cs="Times New Roman"/>
                <w:sz w:val="24"/>
                <w:szCs w:val="24"/>
                <w:lang w:eastAsia="en-US"/>
              </w:rPr>
              <w:br/>
              <w:t>что гудит? (машина)</w:t>
            </w:r>
            <w:r w:rsidRPr="00473862">
              <w:rPr>
                <w:rFonts w:ascii="Times New Roman" w:hAnsi="Times New Roman" w:cs="Times New Roman"/>
                <w:sz w:val="24"/>
                <w:szCs w:val="24"/>
                <w:lang w:eastAsia="en-US"/>
              </w:rPr>
              <w:br/>
              <w:t>кто кричит? (ворона) и так далее.</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«Конструирование из песка по замыслу»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дать возможность самостоятельно сооружать постройки по простым схемам и образцам рисунков; приобать к умению анализировать свою постройку.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ознакомление с окружающим миром  ) </w:t>
            </w:r>
            <w:r w:rsidRPr="00473862">
              <w:rPr>
                <w:rFonts w:ascii="Times New Roman" w:hAnsi="Times New Roman" w:cs="Times New Roman"/>
                <w:sz w:val="24"/>
                <w:szCs w:val="24"/>
                <w:lang w:eastAsia="en-US"/>
              </w:rPr>
              <w:t xml:space="preserve">Индивидуальная работа. </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Настольная игра "Красивые ковры". Цель игры: учить делать коврик из деталей; развивать процессы восприятия, памяти, внимания.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бумажные коврики, геометрические фигуры. (основы математики, конструирование, ознакомление с окружающим миром, развитие речи и художественная литература)</w:t>
            </w: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«Бассеин для ребят»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дать возможность самостоятельно сооружать постройки по простым схемам и образцам рисунков; приобать к умению анализировать свою постройку.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sidRPr="00473862">
              <w:rPr>
                <w:rFonts w:ascii="Times New Roman" w:hAnsi="Times New Roman" w:cs="Times New Roman"/>
                <w:sz w:val="24"/>
                <w:szCs w:val="24"/>
                <w:lang w:val="kk-KZ" w:eastAsia="en-US"/>
              </w:rPr>
              <w:t xml:space="preserve"> (Конструирование, развитие речи, ознакомление с окружающим миром) </w:t>
            </w:r>
            <w:r w:rsidRPr="00473862">
              <w:rPr>
                <w:rFonts w:ascii="Times New Roman" w:hAnsi="Times New Roman" w:cs="Times New Roman"/>
                <w:sz w:val="24"/>
                <w:szCs w:val="24"/>
                <w:lang w:eastAsia="en-US"/>
              </w:rPr>
              <w:t xml:space="preserve">Индивидуальная работа. </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Артикуляционное упражнение. Цель: развивать речевой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"Часы" - нужно мягко двигать языком вправо, влево. Повторить 15-20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"Гриб" - широко открыть рот, придерживая язык под небом, широко открыть рот, прижимая нижнюю челюсть. (ознакомление с окружающим миром, развитие речи и художественная литература)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умения проявлять самостоятельность, закреплять навыки последовательного одевания, побуждать к самопроверке внешнего вида (застегивание, показ правильной стороны пары обуви, закрывание шкафчика; вырабатывать привычку надевать головной убор; способствовать организованному выходу на прогулку. Да, солнце светит ярко,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Сейчас довольно жарко.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Чтобы избежать играя драмы,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Наденем кепки и панамы. (Д. Ахметова)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Көйлек - платье, шалбар - штаны, аяқ-киім - обувь, бас киім - головной убор, күртеше - куртка.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 казахский язык)</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дождем и радугой.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наблюдать за дождем и радугой, отвечать на вопросы фразами, предложениями; формировать представление о том, что эти явления связаны друг с другом; развивать внимание, восприятие, мышление, речь;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детям радугу.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посмотрите, какая красота!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радуга. Как вы узнали, что это радуга?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У радуги семь цветов. Давайте их назовем: красный оранжевый, желтый, зеленый, голубой, синий, фиолетовый.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На что по форме похожа радуга?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Радуга похожа на разноцветный мостик, на коромысло, на цветные дорожки, на ленточки. Молодцы.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"Радуга"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небе гром, гроза.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Закрывай глаза!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Дождь прошел, трава блестит,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небе радуга стоит.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Поскорей, поскорей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Выбегай из дверей,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траве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Босиком,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Прямо в небо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Прыжком.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Ладушки, ладушки!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радуге, по радужке,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цветной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Дуге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Ноге.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Вниз по радуге верхом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на землю кувырком!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Маршак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Когда появляется радуга?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С. Маршак говорит, что до появления радуги был гром, гроза, а когда гроза, дождь прошли, в небе появилась радуга. Значит, и дождь, и гроза и радуга связаны друг с другом.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"Солнышко и дождик". Цель: развивать вестибулярный аппарат, ловкость, закреплять умения двигаться по сигналам, бегать врассыпную, не наталкиваясь друг на друга, останавливаться (собираться в одном месте), выравнивать дыхание, играть по правилам;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ходе игры звучит два сигнала: "Вышло солнышко на небо!" (дети бегают по участку), "Грянул гром и дождь пошел!" (дети собираются в отмеченном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предложить "бегать"под солнышком в роли определенных персонажей и двигаться как они: зайцы - прыжки на двух ногах на месте, с продвижением вперед; мышки - бег на носках; птички - бегать с разведенными в стороны руками, махами; медведи - ходьба с широко расставленными ногами либо ходьба на внешней стороне стопы.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"Ворота". Цель: развивать у детей интерес к здоровью, игре, совершенствовать физические навыки, повышать настроение через игру; воспитывать ловкость, сообразительность, любознательность, воспитывать интерес к игре, активность; воспитывать у детей здоровый образ жизни. Дети, взявшись за руки, делают круг и образуют "ворота". В середине один ребенок избирается волком.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Волк в ловушку попал,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Кто его догнал?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Капкан мы построим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Волка мы поймаем.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Когда говорят "Волка мы поймаем", закрывают ворота, опускают руки, ребенок в середине пытается выбраться из ловушки.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выносных игрушек в коробку. Цель: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ветром.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напомнить детям о свойства ветра, закрепить представления о нем, как природном явлением; развивать умение говорить о направлении, силе ветра; развивать наблюдательность, расширять словарный запас.</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Загадка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Пыль поднял и ветки клонит,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Облака на небе гонит.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Знают взрослые и дети,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 шалит так, только… (ветер.)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есть ли на участке ветер? Где ветер? Покажите.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Почему ветер не видно? Он что, невидимка? Может это животное такое или птица?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Ветер — движение воздуха, поэтому мы говорим, что ветер — природное явление. Ветер невидим, но ощутим по дуновению, заметен по качанию веток, колыханию флагов, шелесту листьев.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 ветерок, ветрище,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дует и свищешь,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двору гуляешь,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Веточки качаешь.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Какой бывает ветер по силе?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Ветер слабый, если только листья шелестят. Ветер бывает сильный, если он раскачивает деревья, срывает предметы, носит их по воздуху. Сейчас ветер какой по силе? Почему?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в какую сторону сейчас дует ветер? Будьте внимательны. Посмотрите на флаги. В какую сторону они колышутся? Туда дует ветер.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Ветер приносит пользу растениям. Он способствует опылению расте­ний, разносит семена. Семена каких растений разносит ветер? (Семена тополя, одуванчика). Вот, какой полезный ветер.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беседки от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поддерживать умение выполнять трудовое поручение, приводить в порядок беседку, помогать взрослому; побуждать радоваться результатам совместной деятельности.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"Быстро в домик". 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"Через ручеек".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навыки выполнения прыжков через препятствие, ходьбы по узенькой дорожке, умение держать равновесие; воспитывать терпение, целеустремленность.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Две длинные ленты, маленькие обручи (либо веревки которые свернутся в кольца) ("ручеек")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площадке чертятся две линии на расстоянии 1,5 — 2метра одна от другой. На этом расстоянии рисуются камешки на определенном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стоят у черты — на берегу ручейка, они должны перейти (перепрыгнуть) через него, затем идти камешкам, не намочив ног. Те, кто оступился — намочил ноги, идут сушить их на солнышко — садятся на скамейку.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снова включаются в игру.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(социальное-эмоциональное, творческое развитие, физическая культура)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ласточкой.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наблюдать за птицами, ласточкой, способствовать развитию умений узнавать ласточку по внешним особенностям, ее щебетанию; упражнять в описании движений ласточки; воспитывать любовь к птицам, чувство заботы о перелетных птицах.</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прислушаться к шебетанию ласточки.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Слышите? Кто это? (Это ласточка.)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еще как можно узнать ласточку? Только по голосу?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ласточки, как и у всех птиц, есть голова, шея, туловище, хвост, крылья, ноги. Правильно.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Тем не менее, ласточку можно сразу узнать. Как?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Оперение ее синевато-черное, грудка белая, а под клювом горлышко красного цвета. Посмотрите на ласточкин хвост. Он раздвоенный, похож на вилку, рожки. И крылья заостренные.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подает голос ласточка? Кто знает?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Твить-твить - шебечет ласточка. Ласточка не поет, щебечет.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Ласточка - это зимующая птица?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Ласточка - перелетная птица. Она прилетает, когда весной растает снег, появится трава, насекомые. Почему ласточка прилетает в это время?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Ласточка питается насекомыми.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Травка зеленеет,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Солнышко блестит;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Ласточка с весною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сени к нам летит.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нею солнце краше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весна милей…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Прощебечь с дороги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Нам привет скорей!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А.Плещеев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Ласточка садится на провода, строит гнезда из глины. Ласточку люди считают защитницей дома.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Примета. Ласточка низко летает – к дождю.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кормление птиц в безопасном месте.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ухаживать за птицами, отрабатывать умение аккуратно насыпать корм (подбрасывать крошки); воспитывать чувство радости от процесса заботы о птицах.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"Совушка".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в беге в рассыпную; развивать умение двигаться по сигналу, умение быть неподвижным; развивать ориентировку в пространстве, выдержку;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могут быть в роли птичек, бабочек, зайчиков. Выбирается один водящий, "совушка". Она находится в стороне площадки. По сигналу "день" птички разлетаются, звери разбегаются разлетаются. По сигналу "ночь" - все замирают неподвижно. Вылетает совушка, высматривая тех, кто шевелится, и забирает в гнездо. Игра повторяется несколько раз. (физическая культура, ознакомление с окружающим миром,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"Лягушки-попрыгушки".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зала на полу лежит шнур – это "болотце".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Скачут по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Прыткие ножки.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лягушки, 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Ква-ква-ква, ква-ква-ква,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паузы игровое упражнение повторяется.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трудом весной на цветнике. Цель: побуждать детей наблюдать за трудом взрослого весной на цветнике; учить различать инструментарий для труда на огороде, отвечать на вопросы предложениями; воспитывать устойчивый интерес к труду человека весной.</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приглашает посмотреть на инструменты для работы на цветнике лопата, грабли, лейка), задает вопросы "Что это? Для чего это нужно?"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дети будут отвечать неточно, неверно, педагог дает возможность высказаться.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Демонстрируется показ вскапывания почвы, их боронование, выполнение углублений, борозд для посадки семян, посев семян, полив лейкой.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ходу деятельности показ комментируется, еще раз задаются вопросы по применению того или иного инвентаря. Для ускорения процесса работ, предварительно заготавливается вскопанная почва. Процесс боронования, посева, полива цветника демонстрируется во время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без дела не сидели,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Вырастить цветы хотели.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 на улице весна,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посеем семена.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Пусть появятся ростки,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Стебли, листья и цветки.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Пусть леечка польет водичку,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Пусть радостно споют нам птички,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Цветы запахнут сладостью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радость пчелам, бабочкам.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 (ознакомление с окружающим миром, развитие речи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рыхление почвы в цветнике, на грядке, полив. Цель: развивать умение слышать, запоминать инструкции по выполнению посильных поручений, соблюдать правила безопасности, умение пользоваться (пластиковым) инструментарием, перчатками; побуждать радоваться результатам совместной деятельности.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"Кролики". Цель: упражнять детей в умении действовать в соответствии с правилами игры; развивать ловкость, умение пролезать под дугу (под палку, поддерживаемую в руках, натянутую веревку), прыгать, подпрыгивать, бегать, не наталкиваясь друг на друга;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одной стороне площадки ставятся дуги либо натягивается веревка. На противоположной стороне ставится стул дом сторожа, на стуле сидит педагог. Между домом и клетками кроликов — луг. 4—5 детей становятся в кружки. "Кролики сидят в клетках",— говорит педагог, дети присаживаются на корточки. "Сторож" подходит к клеткам и выпускает кроликов: "Погуляйте". "Кролики" пролезают в под дугу, выбегают на площадку, прыгают, подпрыгивают. "Бегите в клетки",— говорит сторож. Кролики убегают, каждый возвращается в свою клетку, снова пролезая в дугу. Затем сторож вновь выпускает кроликов, игра повторяется.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Малоподвижная игра "Мяч в кругу".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совершенствовать навык отталкивания, прокатывания по прямой мяча, учить ориентироваться в пространстве, развивать фиксацию взора, активизировать прослеживающую функцию глаза.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Мяч-смайлик. Ход. Дети сидят на корточках на полу, образуя круг. Педагог дает одному из участников игры мяч-смайлик, читает стихотворение: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Мячик, мячик,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Ты по полу покатись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Аману улыбнись!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просьбе педагога ребенок прокатывает мяч двумя руками названному участнику. Тот, получив мяч, прокатывает его другому ребенку, которого назвали по имени, и т.д. Педагог обьясняет правила игры: мяч нужно отталкивать посильнее, чтобы он докатился до другого участника игры, а также подавать выкатившийся из круга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цветением рябины. Цель: побуждать наблюдать за цветение рябины; развивать умение узнавать рябину по листьям; вызывать эстетические чувства, интерес к изменениям в жизни растений в конце весны.</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подводит детей к цветущей рябине.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посмотрите ... Что это? Это трава?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Это дерево. Правильно. Какое же это дерево?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Давайте опишем, все, что мы видим.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дерева есть ствол, ветки, листья узенькие, их много на одной ножке, как зубчики расчески. Что еще 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Белые пахучие цветы. Вот, какой аромат они издают. Они мелкие, как будто собраны в пушистые букетики.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Какого цвета цветы?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Цветы на рябине белые. А знаете, что появится на месте цветов рябины?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показать фотографию рябины со спелыми ягодами.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Вот, что будет на ветках, когда цветы рябины отцветут.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Скоро на рябине созреют красные ягоды, будут радовать нас и птиц.</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Белые цветы рябины,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Гроздья красные рябины.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Между тем и этим лето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Пролетит, как миг единый.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Берестов(ознакомление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растительного сора, соцветий, опавших с деревьев, кустарника. Цель: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"Мыши в кладовой". Цель: развивать желание и умение играть по правилам; развивать ловкость, внимательность.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маска, веревка. На одной стороне площадки веревка, натянутая на высоте 50-60 см от поверхности земли либо применяется очерченная линия. 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 "Кошка":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Напилась я молока,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Спать прилягу я пока.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Мышей в кладовке не видать,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Могу я сладко-сладко спать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Пока "кошка" закрывает глаза, "мыши" бегут в кладовую. При наличии веревки пройти нагнувшись (либо проползти), не задев ее.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Мыши поедают запасы в кладовой, бегают, садятся, ходят.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"Кошка" открывает глаза,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 я сладко поспала.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Кладовая-то цела?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Ох, мышей полна кладовка,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Убегайте-ка, плутовки!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Последние слова - сигнал, "мыши" убегают в "домик", "кошка" старается изловить, увести к себе. Пойманный тот - кого задели рукой. Игра повторяется несколько раз. (физическая культура,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"Сбей кеглю".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мтекость, координацию движений,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(социально-эмоциональное, творческое развитие, физическая культура)</w:t>
            </w:r>
          </w:p>
        </w:tc>
      </w:tr>
      <w:tr w:rsidR="00CF1317" w:rsidRPr="00473862">
        <w:trPr>
          <w:gridAfter w:val="3"/>
          <w:wAfter w:w="16893" w:type="dxa"/>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Отчетное родительское собрание «Как учебный год прошел?»</w:t>
            </w:r>
          </w:p>
          <w:p w:rsidR="00CF1317" w:rsidRPr="00174C9D" w:rsidRDefault="00CF1317" w:rsidP="001C6A20">
            <w:pPr>
              <w:pStyle w:val="NormalWeb"/>
              <w:spacing w:before="0" w:beforeAutospacing="0" w:after="0" w:afterAutospacing="0"/>
              <w:rPr>
                <w:lang w:eastAsia="en-US"/>
              </w:rPr>
            </w:pPr>
            <w:r w:rsidRPr="00473862">
              <w:rPr>
                <w:rStyle w:val="Strong"/>
                <w:b w:val="0"/>
                <w:bCs w:val="0"/>
                <w:lang w:eastAsia="en-US"/>
              </w:rPr>
              <w:t>Цель:</w:t>
            </w:r>
            <w:r w:rsidRPr="00174C9D">
              <w:rPr>
                <w:lang w:eastAsia="en-US"/>
              </w:rPr>
              <w:t> подведение итогов совместного воспитательно-образовательного процесса как средства всестороннего развития ребёнка; способствовать формированию коллектива группы, развитию индивидуальных особенностей детей;</w:t>
            </w:r>
          </w:p>
          <w:p w:rsidR="00CF1317" w:rsidRPr="00174C9D" w:rsidRDefault="00CF1317" w:rsidP="001C6A20">
            <w:pPr>
              <w:pStyle w:val="NormalWeb"/>
              <w:spacing w:before="0" w:beforeAutospacing="0" w:after="0" w:afterAutospacing="0"/>
              <w:rPr>
                <w:lang w:eastAsia="en-US"/>
              </w:rPr>
            </w:pPr>
            <w:r w:rsidRPr="00174C9D">
              <w:rPr>
                <w:lang w:eastAsia="en-US"/>
              </w:rPr>
              <w:t>заинтересовать родителей в развитии умственных и творческих способностей детей; поддерживать дружеские отношения между воспитанниками и родителями; определить перспективы взаимодействия педагогов, родителей и детей на новый учебный год.</w:t>
            </w:r>
          </w:p>
          <w:p w:rsidR="00CF1317" w:rsidRPr="00174C9D" w:rsidRDefault="00CF1317" w:rsidP="001C6A20">
            <w:pPr>
              <w:pStyle w:val="NormalWeb"/>
              <w:spacing w:before="0" w:beforeAutospacing="0" w:after="0" w:afterAutospacing="0"/>
              <w:rPr>
                <w:lang w:eastAsia="en-US"/>
              </w:rPr>
            </w:pPr>
            <w:r w:rsidRPr="00473862">
              <w:rPr>
                <w:rStyle w:val="Strong"/>
                <w:b w:val="0"/>
                <w:bCs w:val="0"/>
                <w:lang w:eastAsia="en-US"/>
              </w:rPr>
              <w:t>План проведения:</w:t>
            </w:r>
          </w:p>
          <w:p w:rsidR="00CF1317" w:rsidRPr="00174C9D" w:rsidRDefault="00CF1317" w:rsidP="001C6A20">
            <w:pPr>
              <w:pStyle w:val="NormalWeb"/>
              <w:spacing w:before="0" w:beforeAutospacing="0" w:after="0" w:afterAutospacing="0"/>
              <w:rPr>
                <w:lang w:eastAsia="en-US"/>
              </w:rPr>
            </w:pPr>
            <w:r w:rsidRPr="00174C9D">
              <w:rPr>
                <w:lang w:eastAsia="en-US"/>
              </w:rPr>
              <w:t>1.Вступительная часть.</w:t>
            </w:r>
          </w:p>
          <w:p w:rsidR="00CF1317" w:rsidRPr="00174C9D" w:rsidRDefault="00CF1317" w:rsidP="001C6A20">
            <w:pPr>
              <w:pStyle w:val="NormalWeb"/>
              <w:spacing w:before="0" w:beforeAutospacing="0" w:after="0" w:afterAutospacing="0"/>
              <w:rPr>
                <w:lang w:eastAsia="en-US"/>
              </w:rPr>
            </w:pPr>
            <w:r w:rsidRPr="00174C9D">
              <w:rPr>
                <w:lang w:eastAsia="en-US"/>
              </w:rPr>
              <w:t xml:space="preserve">2.Результаты мониторинга освоения основной общеобразовательной программы дошкольного образования </w:t>
            </w:r>
          </w:p>
          <w:p w:rsidR="00CF1317" w:rsidRPr="00174C9D" w:rsidRDefault="00CF1317" w:rsidP="001C6A20">
            <w:pPr>
              <w:pStyle w:val="NormalWeb"/>
              <w:spacing w:before="0" w:beforeAutospacing="0" w:after="0" w:afterAutospacing="0"/>
              <w:rPr>
                <w:lang w:eastAsia="en-US"/>
              </w:rPr>
            </w:pPr>
            <w:r w:rsidRPr="00174C9D">
              <w:rPr>
                <w:lang w:eastAsia="en-US"/>
              </w:rPr>
              <w:t>3.Участие в конкурсном движении яслей-сада</w:t>
            </w:r>
          </w:p>
          <w:p w:rsidR="00CF1317" w:rsidRPr="00174C9D" w:rsidRDefault="00CF1317" w:rsidP="001C6A20">
            <w:pPr>
              <w:pStyle w:val="NormalWeb"/>
              <w:spacing w:before="0" w:beforeAutospacing="0" w:after="0" w:afterAutospacing="0"/>
              <w:rPr>
                <w:lang w:eastAsia="en-US"/>
              </w:rPr>
            </w:pPr>
            <w:r w:rsidRPr="00174C9D">
              <w:rPr>
                <w:lang w:eastAsia="en-US"/>
              </w:rPr>
              <w:t>4.Яркие события (праздники и развлечения) нашей жизни в учебном году</w:t>
            </w:r>
          </w:p>
          <w:p w:rsidR="00CF1317" w:rsidRPr="00174C9D" w:rsidRDefault="00CF1317" w:rsidP="001C6A20">
            <w:pPr>
              <w:pStyle w:val="NormalWeb"/>
              <w:spacing w:before="0" w:beforeAutospacing="0" w:after="0" w:afterAutospacing="0"/>
              <w:rPr>
                <w:lang w:eastAsia="en-US"/>
              </w:rPr>
            </w:pPr>
            <w:r w:rsidRPr="00174C9D">
              <w:rPr>
                <w:lang w:eastAsia="en-US"/>
              </w:rPr>
              <w:t>5.Видеоролик «Мы счастливы, потому что мы вместе».</w:t>
            </w:r>
          </w:p>
          <w:p w:rsidR="00CF1317" w:rsidRPr="00473862" w:rsidRDefault="00CF1317" w:rsidP="001C6A20">
            <w:pPr>
              <w:pStyle w:val="Heading3"/>
              <w:spacing w:before="0" w:line="240" w:lineRule="auto"/>
              <w:rPr>
                <w:rFonts w:ascii="Times New Roman" w:hAnsi="Times New Roman" w:cs="Times New Roman"/>
                <w:b w:val="0"/>
                <w:bCs w:val="0"/>
                <w:color w:val="auto"/>
                <w:sz w:val="24"/>
                <w:szCs w:val="24"/>
                <w:lang w:eastAsia="en-US"/>
              </w:rPr>
            </w:pPr>
            <w:r w:rsidRPr="00473862">
              <w:rPr>
                <w:rFonts w:ascii="Times New Roman" w:hAnsi="Times New Roman" w:cs="Times New Roman"/>
                <w:b w:val="0"/>
                <w:bCs w:val="0"/>
                <w:color w:val="auto"/>
                <w:sz w:val="24"/>
                <w:szCs w:val="24"/>
                <w:lang w:eastAsia="en-US"/>
              </w:rPr>
              <w:t>6.</w:t>
            </w:r>
            <w:r w:rsidRPr="00473862">
              <w:rPr>
                <w:rStyle w:val="Strong"/>
                <w:rFonts w:ascii="Times New Roman" w:hAnsi="Times New Roman" w:cs="Times New Roman"/>
                <w:color w:val="auto"/>
                <w:sz w:val="24"/>
                <w:szCs w:val="24"/>
                <w:lang w:eastAsia="en-US"/>
              </w:rPr>
              <w:t>Анкетирование  родителей «Ваши </w:t>
            </w:r>
            <w:r w:rsidRPr="00473862">
              <w:rPr>
                <w:rFonts w:ascii="Times New Roman" w:hAnsi="Times New Roman" w:cs="Times New Roman"/>
                <w:b w:val="0"/>
                <w:bCs w:val="0"/>
                <w:color w:val="auto"/>
                <w:sz w:val="24"/>
                <w:szCs w:val="24"/>
                <w:lang w:eastAsia="en-US"/>
              </w:rPr>
              <w:t>вопросы и пожелания на следующий учебный год»</w:t>
            </w:r>
          </w:p>
          <w:p w:rsidR="00CF1317" w:rsidRPr="00174C9D" w:rsidRDefault="00CF1317" w:rsidP="001C6A20">
            <w:pPr>
              <w:pStyle w:val="NormalWeb"/>
              <w:spacing w:before="0" w:beforeAutospacing="0" w:after="0" w:afterAutospacing="0"/>
              <w:rPr>
                <w:lang w:eastAsia="en-US"/>
              </w:rPr>
            </w:pPr>
            <w:r w:rsidRPr="00174C9D">
              <w:rPr>
                <w:lang w:eastAsia="en-US"/>
              </w:rPr>
              <w:t>6. Заключительная часть.</w:t>
            </w:r>
          </w:p>
        </w:tc>
      </w:tr>
    </w:tbl>
    <w:p w:rsidR="00CF1317" w:rsidRPr="00174C9D" w:rsidRDefault="00CF1317" w:rsidP="001C6A20">
      <w:pPr>
        <w:spacing w:after="0" w:line="240" w:lineRule="auto"/>
        <w:rPr>
          <w:rFonts w:ascii="Times New Roman" w:hAnsi="Times New Roman" w:cs="Times New Roman"/>
          <w:sz w:val="24"/>
          <w:szCs w:val="24"/>
        </w:rPr>
      </w:pP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Группа: средняя группа «Юнга»</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Возраст детей: дети 3-х лет</w:t>
      </w:r>
    </w:p>
    <w:p w:rsidR="00CF1317" w:rsidRPr="00174C9D" w:rsidRDefault="00CF1317" w:rsidP="001C6A20">
      <w:pPr>
        <w:spacing w:after="0" w:line="240" w:lineRule="auto"/>
        <w:rPr>
          <w:rFonts w:ascii="Times New Roman" w:hAnsi="Times New Roman" w:cs="Times New Roman"/>
          <w:b/>
          <w:bCs/>
          <w:sz w:val="24"/>
          <w:szCs w:val="24"/>
        </w:rPr>
      </w:pPr>
      <w:r w:rsidRPr="00174C9D">
        <w:rPr>
          <w:rFonts w:ascii="Times New Roman" w:hAnsi="Times New Roman" w:cs="Times New Roman"/>
          <w:b/>
          <w:bCs/>
          <w:sz w:val="24"/>
          <w:szCs w:val="24"/>
        </w:rPr>
        <w:t>На какой период составлен план: 29.05-31.05.2023 г.</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2552"/>
        <w:gridCol w:w="2551"/>
        <w:gridCol w:w="2268"/>
        <w:gridCol w:w="2629"/>
      </w:tblGrid>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Режим дня</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Понедельник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29.05</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Вторник</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30.05</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Среда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31.05</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Четверг</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Пятница</w:t>
            </w:r>
          </w:p>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Приём детей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с родителями, консультация</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Беседы с родителями по вопросам здоровья, домашнего режима дня ребёнка, о воспитании, развитии и его достижениях; консультации.</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деятельность детей (игры малой подвижности, настольные игры, изодеятельность, рассматривание книг и другие)</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"Порядок в полках с игрушками".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к освоению навыков наведения порядка в полках с игрушками, отрабатывать навыки протирания пыли на полках, игрушках, расставлении игрушек; развивать чувство усердия, желания доводить дело до конца, радоваться результатам. (культурно-гигиенические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Дидактическая игра "Цветочный магазин".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закрепить умение различать цвета, быстро называть, находить нужный цветок среди других; учить детей группировать растения по цвету, составлять красивые букеты. Ход игры: На столе стоят разноцветные лепестки разной формы. Дети выбирают понравившиеся лепестки, называют их цвет и находят цветок, который соответствует выбранным лепесткам как по цвету, так и по форме.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Гимн. Цель: Воспитывать чувства патриотизма , уважение, гордость.</w:t>
            </w:r>
            <w:r w:rsidRPr="00473862">
              <w:rPr>
                <w:rFonts w:ascii="Times New Roman" w:hAnsi="Times New Roman" w:cs="Times New Roman"/>
                <w:sz w:val="24"/>
                <w:szCs w:val="24"/>
                <w:lang w:val="kk-KZ" w:eastAsia="en-US"/>
              </w:rPr>
              <w:t xml:space="preserve"> (Развитие речи и художественная литература, ознакомление с окружающим миром, музыка, казахский язык)</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"Кормление черепахи".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побуждать детей к способам ухода за черепахой; закреплять представления о внешних особенностях, повадках черепахи; развивать чувство устойчивого интереса к трудовым действиям, живым объектам природы. (культурно-гигиенические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Настольно-печатная игра "Парные картинки". Цель: совершенствовать умения детей в сравнении предметов, изображенных на картинке, в нахождении сходства и в отборе одинаковых изображений; воспитывать внимание, сосредоточенность, формировать речь, вырабатывать умение выполнять правила игры.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Воспитатель раздаёт детям картинки. Дети должны найти одинаковые картинки; кто правильно отберет и назовет парную картинку, тот получает фишку. (ознакомление с окружающим миром, развитие речи и художественная литература)</w:t>
            </w: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"Полив комнатных растений» Цель: расширить знания детей о потребностях растений в свете и влаге, развивать уверенность в своих действиях, аккуратность при поливе растений (пользоваться лейкой, поливать небольшой струей); воспитывать заботливость. (культурно-гигиенические навыки, навыки самообслуживания, социально-эмоциональное развитие,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Словесная игра "Угадай, кто звонил". Цель: тренировать слух, воспитывать в детях доброжелательное отношение к сверстникам, внимание, память, желание играть вместе. Ход игры: находить по голосу того, кто звонил, не глядя на детей, правильно называть его имя. Громко произносить имя. Игровая деятел</w:t>
            </w:r>
            <w:r>
              <w:rPr>
                <w:rFonts w:ascii="Times New Roman" w:hAnsi="Times New Roman" w:cs="Times New Roman"/>
                <w:sz w:val="24"/>
                <w:szCs w:val="24"/>
                <w:lang w:eastAsia="en-US"/>
              </w:rPr>
              <w:t>ьность: поиск того, кто звонил.(развитие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268"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629"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Утренняя гимнастика</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 xml:space="preserve"> «Разноцветная полянка»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 полянке в жаркий день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Летом нам гулять не лень;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Свежим воздухом дышать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 цветочки собирать.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Цветочки все разные —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Голубые, красные.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Соберем букет большой,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пойдем домой.</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1. «Цветочки качаются от ветерка»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Взмахи руками вперед-назад — дует ветерок; после 4—6 движений отдых — «ветерок спит». По</w:t>
            </w:r>
            <w:r w:rsidRPr="00473862">
              <w:rPr>
                <w:rFonts w:ascii="Times New Roman" w:hAnsi="Times New Roman" w:cs="Times New Roman"/>
                <w:sz w:val="24"/>
                <w:szCs w:val="24"/>
                <w:lang w:eastAsia="en-US"/>
              </w:rPr>
              <w:softHyphen/>
              <w:t>вторить 3—4 раза. Дыхание произвольное.</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2. «Цветочки тянутся к солнышку»</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к плечам. Руки вверх; пошевелить паль</w:t>
            </w:r>
            <w:r w:rsidRPr="00473862">
              <w:rPr>
                <w:rFonts w:ascii="Times New Roman" w:hAnsi="Times New Roman" w:cs="Times New Roman"/>
                <w:sz w:val="24"/>
                <w:szCs w:val="24"/>
                <w:lang w:eastAsia="en-US"/>
              </w:rPr>
              <w:softHyphen/>
              <w:t>цами. Вернуться в и. п. Дыхание произвольное.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3.«Цветочки растут»</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на пояс. Присесть, руки вниз — «маленькие цветочки»; встать. Вернуться в и. п., выпря</w:t>
            </w:r>
            <w:r w:rsidRPr="00473862">
              <w:rPr>
                <w:rFonts w:ascii="Times New Roman" w:hAnsi="Times New Roman" w:cs="Times New Roman"/>
                <w:sz w:val="24"/>
                <w:szCs w:val="24"/>
                <w:lang w:eastAsia="en-US"/>
              </w:rPr>
              <w:softHyphen/>
              <w:t>миться, приподнять голову — «цветочки растут». Дыхание произ</w:t>
            </w:r>
            <w:r w:rsidRPr="00473862">
              <w:rPr>
                <w:rFonts w:ascii="Times New Roman" w:hAnsi="Times New Roman" w:cs="Times New Roman"/>
                <w:sz w:val="24"/>
                <w:szCs w:val="24"/>
                <w:lang w:eastAsia="en-US"/>
              </w:rPr>
              <w:softHyphen/>
              <w:t>вольное. Повторить 5 раз.</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4. «Дождик на цветочки кап-кап-кап»</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слегка расставить, руки вниз. 8—10 подпрыгиваний — «сильный дождик»; 8—10 шагов — «дождик кончается». Прыгать легко, мягко. Дыхание произвольное. Повторить 2 раза</w:t>
            </w:r>
          </w:p>
          <w:p w:rsidR="00CF1317" w:rsidRPr="00473862" w:rsidRDefault="00CF1317" w:rsidP="001C6A20">
            <w:pPr>
              <w:spacing w:after="0" w:line="240" w:lineRule="auto"/>
              <w:ind w:right="2976"/>
              <w:rPr>
                <w:rFonts w:ascii="Times New Roman" w:hAnsi="Times New Roman" w:cs="Times New Roman"/>
                <w:sz w:val="24"/>
                <w:szCs w:val="24"/>
                <w:lang w:eastAsia="en-US"/>
              </w:rPr>
            </w:pPr>
            <w:r w:rsidRPr="00473862">
              <w:rPr>
                <w:rFonts w:ascii="Times New Roman" w:hAnsi="Times New Roman" w:cs="Times New Roman"/>
                <w:sz w:val="24"/>
                <w:szCs w:val="24"/>
                <w:lang w:eastAsia="en-US"/>
              </w:rPr>
              <w:t>5. «Соберем букет большой»</w:t>
            </w:r>
          </w:p>
          <w:p w:rsidR="00CF1317" w:rsidRPr="00473862" w:rsidRDefault="00CF1317" w:rsidP="001C6A20">
            <w:pPr>
              <w:tabs>
                <w:tab w:val="left" w:pos="9355"/>
              </w:tabs>
              <w:spacing w:after="0" w:line="240" w:lineRule="auto"/>
              <w:ind w:right="-1"/>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 ноги врозь, руки вниз. Руки в стороны, подняться на носки, глубокий вдох носом. Вернуться в и. п., на выдохе произне</w:t>
            </w:r>
            <w:r w:rsidRPr="00473862">
              <w:rPr>
                <w:rFonts w:ascii="Times New Roman" w:hAnsi="Times New Roman" w:cs="Times New Roman"/>
                <w:sz w:val="24"/>
                <w:szCs w:val="24"/>
                <w:lang w:eastAsia="en-US"/>
              </w:rPr>
              <w:softHyphen/>
              <w:t>сти «большой». Повторить 3—4 раза.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«Найди свой цветок»</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Инвентарь: 3  обруча разных цветов.  В разных местах педагог кладет по одному обручу - это цветы. Взрослый делит детей на 3 команды, команды встают у указанного педагогом обруча-цветка,  берутся за руки. Звучат слова педагога:</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полянка! Что за диво!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Здесь чудесно и красиво!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Много разных здесь цветов,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Разноцветных лепестков!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Будем с ними веселиться, </w:t>
            </w:r>
          </w:p>
          <w:p w:rsidR="00CF1317" w:rsidRPr="00473862" w:rsidRDefault="00CF1317" w:rsidP="001C6A20">
            <w:pPr>
              <w:spacing w:after="0" w:line="240" w:lineRule="auto"/>
              <w:jc w:val="both"/>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Бегать, прыгать и кружиться.</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 xml:space="preserve">            Дети отходят от обручей-цветов, бегают, прыгают, кружатся на месте на игровой площадке. По команде педагога «Раз-два-три — Цветок свой найди!» дети бегут к своим цветам, встают вокруг обручей, берутся за руки. Игра повторяется.</w:t>
            </w:r>
            <w:r>
              <w:rPr>
                <w:rFonts w:ascii="Times New Roman" w:hAnsi="Times New Roman" w:cs="Times New Roman"/>
                <w:sz w:val="24"/>
                <w:szCs w:val="24"/>
              </w:rPr>
              <w:t xml:space="preserve"> (физическая культура</w:t>
            </w:r>
            <w:r w:rsidRPr="00473862">
              <w:rPr>
                <w:rFonts w:ascii="Times New Roman" w:hAnsi="Times New Roman" w:cs="Times New Roman"/>
                <w:sz w:val="24"/>
                <w:szCs w:val="24"/>
              </w:rPr>
              <w:t>)</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завтраку,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Чтение потешки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«А у нас есть ложки,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Волшебные немножко.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Вот -тарелка, вот-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осталось и следа.</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Привлечение внимания детей к пище, следить за правильной осанкой детей за столом, сидеть прямо, не отвлекаться.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Гигиенические процедуры, подготовка к организованной деятельности </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Формировать у детей положительное настроение и мотивацию к учебной деятельности, учить детей здороваться друг с другом.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детский садик мы придем,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друзей мы здесь найдем.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Будет небо голубое.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Будет небо золотое.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Встанем мы с друзьями в круг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Улыбнемся всем вокруг.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здесь лучшие друзья,</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Вместе будем, ты и я. ( социально-эмоциональное развитие, ознакомление с окружающим миром,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ОД по расписанию организации образования (включая ОД воспитателей)</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"Закаляемся летом".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Закрепить навыки бега соблюдая интервал, меняя направление; в разных направлениях, в быстром (до 10 – 20 метров), непрерывно в медленном темпе (в течение 50-60 секунд); навыки подпрыгивания на двух ногах (ноги вместе – ноги врозь), в глубину (с высоты 15–20 сантиметров); навыки построения в строю, находить свое место в строю, круге (по зрительным ориентирам). Воспитывать желание заниматься физической культурой. Подвижная игра "Кошка и мыши".</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 детей умение быстро действовать по сигналу, ходить, сохраняя форму круга. Упражнять в беге с ловлей.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Игровое упражнение "Кенгуру".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закрепить навыки прыжка на двух ногах,с продвижением вперед. Дыхательная гимнастика "Надуй шарик".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ребёнок сидит или стоит. «Надувая шарик» широко разводит руки в стороны и глубоко вдыхает, затем медленно сводит руки, соединяя ладони перед грудью и выдувает воздух – ффф. «Шарик лопнул» - хлопнуть в ладоши, «из шарика выходит воздух» - ребенок произносит: «шшш».</w:t>
            </w:r>
          </w:p>
          <w:p w:rsidR="00CF1317" w:rsidRPr="009C1C1B"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Игры-упражнения в творческом центре по желанию ребенка «Кораблик по волнам» 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w:t>
            </w:r>
            <w:r w:rsidRPr="009C1C1B">
              <w:rPr>
                <w:rFonts w:ascii="Times New Roman" w:hAnsi="Times New Roman" w:cs="Times New Roman"/>
                <w:sz w:val="24"/>
                <w:szCs w:val="24"/>
                <w:lang w:eastAsia="en-US"/>
              </w:rPr>
              <w:t>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w:t>
            </w:r>
          </w:p>
          <w:p w:rsidR="00CF1317" w:rsidRPr="009C1C1B" w:rsidRDefault="00CF1317" w:rsidP="001C6A20">
            <w:pPr>
              <w:pStyle w:val="normal0"/>
              <w:widowControl w:val="0"/>
              <w:spacing w:line="240" w:lineRule="auto"/>
              <w:rPr>
                <w:rFonts w:ascii="Times New Roman" w:hAnsi="Times New Roman" w:cs="Times New Roman"/>
                <w:sz w:val="24"/>
                <w:szCs w:val="24"/>
                <w:lang w:eastAsia="en-US"/>
              </w:rPr>
            </w:pPr>
            <w:r w:rsidRPr="009C1C1B">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9C1C1B">
              <w:rPr>
                <w:rFonts w:ascii="Times New Roman" w:hAnsi="Times New Roman" w:cs="Times New Roman"/>
                <w:sz w:val="24"/>
                <w:szCs w:val="24"/>
                <w:lang w:val="kk-KZ" w:eastAsia="en-US"/>
              </w:rPr>
              <w:t xml:space="preserve">(Рисование, лепка, аппликация, развитие речи, ознакомление с окружающим миром, основы математики, казахский язык) </w:t>
            </w: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"Лето, лето ты какого цвета?".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Продолжать развивать навыки прыжка с ноги на ногу, прямой галоп; навыки бросания мяча двумя руками через сетку. Привлекать к совместным подвижным играм, правилам позитивных взаимоотношений.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"Мяч через сетку".</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упражнять в бросании мяча через сетку, учить действовать по сигналу.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"Сбей кеглю".</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умение прокатывать мяч по прямой в цель; развивать глазомер, меткость.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Дыхательная гимнастика "Волна".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тренировать силу вдоха и выдоха.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И.п.: сидя или лежа на полу, ноги вместе, руки вниз.</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вдохе руки поднимаются над головой, на выдохе медленно возвращаются в исходное положение. Одновременно с выдохом ребенок говорит ""Вни-и-и-з"".</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Игры-упражнения в творческом центре по желанию ребенка «Бабочка красавица» 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ознакомление с окружающим миром, основы математики, казахский язык) </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Физическая культура</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 xml:space="preserve">Тема: "Веселые каникулы". </w:t>
            </w:r>
            <w:r w:rsidRPr="00473862">
              <w:rPr>
                <w:rFonts w:ascii="Times New Roman" w:hAnsi="Times New Roman" w:cs="Times New Roman"/>
                <w:sz w:val="24"/>
                <w:szCs w:val="24"/>
                <w:lang w:val="kk-KZ" w:eastAsia="en-US"/>
              </w:rPr>
              <w:t>Цель:</w:t>
            </w:r>
            <w:r w:rsidRPr="00473862">
              <w:rPr>
                <w:rFonts w:ascii="Times New Roman" w:hAnsi="Times New Roman" w:cs="Times New Roman"/>
                <w:sz w:val="24"/>
                <w:szCs w:val="24"/>
                <w:lang w:eastAsia="en-US"/>
              </w:rPr>
              <w:t xml:space="preserve"> Продолжать развивать навыки ходьбы через дощечку,сохраняя равновесие; навыки прыжка двумя ногами (ноги врозь); лазанья под дугу. Привлекать к совместным подвижным играм, правилам позитивных взаимоотношений. Подвижная игра "Зайцы и волк".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выполнять движения по сигналу, упражнять в беге, в прыжках на обеих ногах, в приседании, ловле.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"Через ручеек".</w:t>
            </w:r>
          </w:p>
          <w:p w:rsidR="00CF1317" w:rsidRPr="00473862" w:rsidRDefault="00CF1317" w:rsidP="001C6A20">
            <w:pPr>
              <w:spacing w:after="0"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Цель: развивать умение правильно прыгать, ходить по узенькой дорожке, держать равновесие.</w:t>
            </w:r>
          </w:p>
          <w:p w:rsidR="00CF1317" w:rsidRDefault="00CF1317" w:rsidP="001C6A20">
            <w:pPr>
              <w:pStyle w:val="NormalWeb"/>
              <w:shd w:val="clear" w:color="auto" w:fill="FFFFFF"/>
              <w:spacing w:before="0" w:beforeAutospacing="0" w:after="0" w:afterAutospacing="0"/>
              <w:rPr>
                <w:lang w:eastAsia="en-US"/>
              </w:rPr>
            </w:pPr>
            <w:r w:rsidRPr="0078085E">
              <w:rPr>
                <w:lang w:eastAsia="en-US"/>
              </w:rPr>
              <w:t>Построение в колонну.</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Игры-упражнения в творческом центре по желанию ребенка «Ах лето» Цель: обучать  умению составлять простые сюжетные композиции, повторяя рисунок одного предмета или разных предметов, использовать основные цвета и их оттенки; обучать умению лепить, используя приемы отрывания, раскатывания комочков между ладонями в прутья, последовательно размещая цветные полоски на плоскости по схеме или рисунку, придавливая их ладонями; обучать умению предварительно выкладывать на листе бумаги приготовленные детали разной формы, а затем наклеивать  полученное изображение на бумагу.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Ход  игры: Беседа с детьми по теме упражнения, затем предложить различный материал для  творческой работы по желанию детей, предварительно показав и объяснив как и из чего можно выполнить творческую работу, в ходе работы закреплять с детьми  цвета, формы, слова на двух языках. </w:t>
            </w:r>
            <w:r w:rsidRPr="00473862">
              <w:rPr>
                <w:rFonts w:ascii="Times New Roman" w:hAnsi="Times New Roman" w:cs="Times New Roman"/>
                <w:sz w:val="24"/>
                <w:szCs w:val="24"/>
                <w:lang w:val="kk-KZ" w:eastAsia="en-US"/>
              </w:rPr>
              <w:t xml:space="preserve">(Рисование, лепка, аппликация, развитие речи, ознакомление с окружающим миром, основы математики, казахский язык) </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Витаминный завтрак</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Витамины - просто чудо!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Сколько радости несут: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болезни и простуды</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Перед ними упадут,</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поэтому всегда</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нашего здоровья</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Полноценная еда -</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Важнейшее условие!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Мотивация интереса к прогулке, последовательное одевание детей, наблюдение за правильным одеванием.</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Раз, два, три, четыре, пять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Собираемся гулять.</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Если хочешь прогуляться,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Нужно быстро одеваться,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Дверцу шкафа открывай,</w:t>
            </w:r>
          </w:p>
          <w:p w:rsidR="00CF1317" w:rsidRPr="00473862" w:rsidRDefault="00CF1317" w:rsidP="001C6A20">
            <w:pPr>
              <w:pStyle w:val="NormalWeb"/>
              <w:shd w:val="clear" w:color="auto" w:fill="FFFFFF"/>
              <w:spacing w:before="0" w:beforeAutospacing="0" w:after="0" w:afterAutospacing="0"/>
              <w:rPr>
                <w:lang w:eastAsia="en-US"/>
              </w:rPr>
            </w:pPr>
            <w:r w:rsidRPr="00174C9D">
              <w:rPr>
                <w:rStyle w:val="c4"/>
                <w:lang w:eastAsia="en-US"/>
              </w:rPr>
              <w:t>И одежду доставай.</w:t>
            </w:r>
            <w:r w:rsidRPr="00174C9D">
              <w:rPr>
                <w:lang w:eastAsia="en-US"/>
              </w:rPr>
              <w:t xml:space="preserve">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Экскурсия по территории детского сада.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повторить названия знакомых детям растений; развивать понимание тесной взаимосвязи сезонных изменений, солнца и роста растений; вызывать желание делиться впечатлениями об увиденном, делиться имеющимися знаниями; воспитывать пытливость ума, наблюдательность.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неспеша ведет детей по территории детского сад, останавливается по просьбе детей в тех местах, где находятся инстересные, известные детям растения.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серия вопросов, благодаря которым дети могут самостоятельно описать то или иное растение, поделиться мыслями: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это? Как оно называется? Это куст, цветок или дерево? Как вы узнали об этом? Расскажите, почему вам нравится это растение?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 обмене впечатлениями дети могут рассказать стихотворение, загадку о растении, рассказать, растет ли это растение возле дома, где можно встреить его.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Помимо этого можно вспомнить динамические упражнения на тему растений.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Пальчиковая игра "Наши нежные цветки".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Наши нежные цветки (руки в вертикальном положении),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Распускают лепестки (развести пальцы рук),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Ветерок чуть дышит, (ритмичные движения пальцев рук),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Лепестки колышет. (наши нежные цветки),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Закрывают лепестки, (соединить пальцы вместе),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Тихо засыпают (небольшие покачивания рук со сжатыми пальцами, покачивания головой).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Напомнить детям о том, что время года вена заканчивается, наступает лето.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Всё вокруг зазеленело,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Заалело, засинело!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лето! Вот и лето!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морем тёплым,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 ярким светом. (Г. Лагздынь) (ознакомление с окружающим миром, развитие речи и художественная литература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песочницы от растительного сора, сметание песка с бортов в песочницу.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отрабатывать навыки выполнения посильных поручений, умения пользоваться инвентарем; побуждать быть аккуратным, доводить начатое до конца; воспитывать терпение, целеустремленность.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"Лохматый пес". Цель: развивать умение у детей двигаться в соответствии с текстом, по сигналу бегать в прямом направлении, не толкаясь; развивать быстроту,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лежит лохматый пёс,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лапы свой, уткнувши нос.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(Тихо, смирно он лежит,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 то дремлет, не то спит.)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Подойдём к нему, разбудим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посмотрим, что же будет.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подкрадываются к собачке, тихо-тихо зовут: "Собачка, собачка, поиграй с нами!"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Собачка "лает", дети разбегаются, пес старается поймать детей.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Примечание: пойманным считается тот, кого задели рукой.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повторяется несколько раз. (социально-эмоциональное развитие, физическая культура, ознакомление с окружающим)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"Лягушки-попрыгушки".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выполнять прыжки на двух ногах с продвижением вперед, перепрыгивание через лежащий на полу шнур.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На одной стороне зала на полу лежит шнур – это "болотце".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 "лягушки-попрыгушки" становятся на другой стороне зала в одну шеренгу на исходную линию. Педагог говорит: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Скачут по дорожке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Прыткие ножки.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лягушки, 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Ква-ква-ква, ква-ква-ква,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Лягушки-попрыгушки.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Играющие соответствии с ритмом стихотворения выполняют прыжки на двух ногах, продвигаясь вперед (примерно 16 прыжков) до "болотца" и прыгают через шнур, произнося: "Плюх!".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 паузы игровое упражнение повторяется.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второй шеренги вступают в игру чуть позже и только по сигналу педагога.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"Догоните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умение останавливать катящийся мяч, ловить его, бросать снова в корзину; побуждать бегать не наталкиваясь друг на друга;способствовать развитию ориентировки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в одном конце площадки, педагог держит корзину с мелкими мячами.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высыпает из корзины мячи так, чтобы мячи покатились в другой конец площадки.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Следить за безопасностью во время игры, за избеганием столкновений.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камнями на земле. Цель: сформировать представление о камнях как части неживой природы; вызывать интерес к свойствам камней сохранять тепло; помочь в изучении внешних особенностей камней; воспитывать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Предлагается задание найти камни на участке. Дети могут разбежаться по участку, остановиться к лежащих камней.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Мы знаем, что в природе есть растений, животные, насекомые, и это объекты живой природы. А камни - это части какой природы?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камни - это часть неживой природы. Например, воздух, вода, камни, песок, почва, звезды и даже Солнце - это неживая природа. Давайте рассмотрим камни.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Какие камни по цвету? Какие они по форме? На что могут быть похожи камни? Какие на ощупь камни?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предварительно заготовить в ящике различные виды пород камней, интересные детям (гранит, мрамор, галька, каменный уголь).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чем полезны камни?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Так как и камни бывают разных видов, человек их применяет по-разному. Например, для чего каменный уголь?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основном, человеку нужен камень для облицовки зданий, мощения дорог, камни ставят на участках как элемент украшения.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на камни тоже влияет. Как?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Солнце нагревает камни, и они становятся горячими. Давайте проверим.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на глазах детей может оставить камни на солнце, затем вернуться для проверки температуры камней тактильно.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Если солнца нет, то каким на ощупь станут камни?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"Лиса в курятнике". Цель: совершенствовать умение быстро действовать по сигналу, спрыгивать, взбираться на возвышенность, бегать, не наталкиваясь друг на друга; развивать вестибулярный аппарат, ловкость;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выбирают по желанию (по считалке) водящего на роль лисы, остальные становятся курами. На одной стороне площадки - "курятник с курами" (дети находятся на скамейке, бревне, высотой 10-15см), на другой нора лисы (или норы лис), остальное пространство - двор. По первому сигналу - "куры" спрыгивают с "насеста", ходят и бегают по двору, клюют зерна, хлопают крыльями. По сигналу "Лиса! (лисы) - "куры" убегают в курятник (дети снова запрыгивают на возвышенность). "Лиса" старается поймать и утащить курицу в нору. Примечание: пойманным считается тот, кого задели рукой; педагогу до "насеста" начертить черту, за которую "лиса" не может забежать; это помогает убегающим не толкаясь взобраться на возвышенность. Игра повторяется несколько раз.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"Сбей кеглю".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мтекость, координацию движений,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земле (снегу) чертят линию либо кладут веревку. На расстоянии 1-1,5 м от нее ставят 2-3 большие кегли (расстояние между кеглями 15-20 см). Дети по очереди подходят к этому месту, берут в руки лежащие мячи, катят их, стараясь сбить кеглю.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"Найди свою пару".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 детей интерес к здоровью, игре, совершенствовать физические навыки, повышать настроение через игру; воспитывать ловкость, сообразительность, любознательность, воспитывать интерес к игре, активность; воспитывать у детей здоровый образ жизни. Игроки выстраиваются парами и стоят друг напротив друга в 6-8 метрах, держа в руках мяч. Педагог дает сигнал к игре, и следит, чтобы каждая пара покатила мяч к противоположной паре. Игроки, чьи мячи касаются друг друга, набирают очки. В конце игры, побеждает та пара, которая наберет больше всего очков. (ознакомление с окружающим,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развитие движений (катание на самокате, трехколесном велосипеде, игры с выносными игрушками), игры по желанию. 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желания. (социально-эмоциональное, творческое 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солнечным зайчиком.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уточнить представления детей о солнечном свете, воспитывать интерес к природным явлениям; закрепить правила безопасности при наблюдениях за природными явлениями, солнечным светом; воспитывать чувство осторожности,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берет на прогулку зеркальце и показывает детям, как "бегает" по стене и по ладошкам солнечный зайчик.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Дети, что это?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Это солнечный зайчик.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Солнечные зайчики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Играют на стене.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Поманю их пальчиком -Пусть бегут ко мне!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Ну, лови, лови скорей -Вот, вот, вот — левей, левей!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Прыг-скок, прыг-скок!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Убежал на потолок!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Кто из вас догадался, откуда появился солнечный зайчик?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Солнечный зайчик появился из зеркальца.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как он в зеркальце попал?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От солнышка. Правильно.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Заглянуло солнышко в зеркальце, сунуло от любопытства в него свой лучик, а мы зеркальцем этот лучик поймали и направили туда, куда захотели. Лучик послушно скользит по стене, по земле. А если вот так быстро потрясти зеркальцем, то кажется, что лучик скачет, как зайчик. Вот люди и прозвали такой лучик в зеркальце солнечным зайчиком.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Напомнить детям, что смотреть в зеркало, чтобы увидеть солнце нельзя, это опасно для зрения. Объяснить, что на солнце смотрят сквозь солнцезащитные очки, сквозь фотопленку, синее стекло.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Если дети еще не имеют терпения точно выполнять инструкции при опыте, то рассматривание и даже через специальные приборы пока не стоит.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сбор растительного сора, соцветий, опавших с деревьев, кустарника.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слышать инструкции педагога, выполнять поручения, включаться в совместную трудовую деятельность, развивать умение радоваться ее результатам.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"Гаражи". Цель: развивать внимание, цветовосприятие, умение бегать и останавливаться в определенном месте по зрительным сигналам, не наталкиваясь друг на друга; развивать вестибулярный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Раздать детям рули, под бубен дети все "ездят" на машине, когда бубен перестаёт звучать машины все останавливаются.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Цветовыми сигналами гаражей могут быть фишки разных цветов, которые педагог размещает в определенным местах площадки. У каждого ребенка руль-фишка определенного цвета.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во время свободного ("поездки") бега по площадке, можно использовать фишки с цветами светофора. (физическая культура, ознакомление с окружающим миром, основы математики)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"Поймай мяч".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умение подбрасывать мяч вверх либо отбивать о землю, ловить двумя руками; развивать внимание, координацию движений, ловкость, силу, вестибулярный аппарат.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образце подбрасывания мяча вверх либо отбивания о землю, его ловли двумя руками.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 подбрасывании мяча можно немного присесть.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Упражнение организовывается индивидуально, подгруппами; дети располагаются на некотором расстоянии друг от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Вариант. Один из пары детей выполняет упражнение, второй наблюдает на расстоянии. В том случае, если выполняющий упражнение роняет мяч, напарник может принести его; в случае удачного выполнения упражнения, первый играющий передает мяч второму. Упражнение выполняется по очереди.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"Кот и мышь".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выбирают (можно по считалке) двоих водящих: один - "кот", второй - "мышь", остальные встают в круг, берутся за руки.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Мышь в середине круга, кот за кругом; во время хоровода герои присматриваются друг к другу.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Дети ходят по кругу, говорят слова: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Мыши водят хоровод,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лежанке дремлет кот,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мыши, не шумите,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Кота Ваську не будите.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Как проснется Васька-кот,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Разобьет весь хоровод!</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Последние слова - сигнал к погоне: играющие понимают руки, не размыкая их, образуя "дверки", мышка выбегает наружу и бежит от кота.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Кот догоняет, мышь убегает. Если кот в погоне касается рукой мыши, то игра останавливается.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развитие движений (катание на самокате, трехколесном велосипеде,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умение играть со сверстниками, делиться игрушками, принимать общие правила в игре, умение проявлять инициативу, играть дружно, побуждать ясно выражать свои же</w:t>
            </w:r>
            <w:r>
              <w:rPr>
                <w:rFonts w:ascii="Times New Roman" w:hAnsi="Times New Roman" w:cs="Times New Roman"/>
                <w:sz w:val="24"/>
                <w:szCs w:val="24"/>
                <w:lang w:eastAsia="en-US"/>
              </w:rPr>
              <w:t>лания. (социально-эмоциональное</w:t>
            </w:r>
            <w:r w:rsidRPr="00473862">
              <w:rPr>
                <w:rFonts w:ascii="Times New Roman" w:hAnsi="Times New Roman" w:cs="Times New Roman"/>
                <w:sz w:val="24"/>
                <w:szCs w:val="24"/>
                <w:lang w:eastAsia="en-US"/>
              </w:rPr>
              <w:t xml:space="preserve"> развитие, физическая культура)</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Возвращение с прогулки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Поддерживать желание проявлять самостоятельность в самообслуживании, закреплять умение выворачивать одежду на лицевую сторону, вытягивать по форме, складывать, размещать на полках шкафов.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Самостоятельно раздеваемся (одеваемся),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все у нас получается.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крючок повесим кофту,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Штанишки сложим мы на полку,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Обувь поставим в обувницу.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вот, что значит не лениться. (Д. Ахметова)</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Отрабатывать навыки последовательного аккуратного мытья рук, побуждать не расплескивать воду, отжимать в раковину, вытираться своим полотенцем, проверять внешний вид у зеркала.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Обед</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Привлечение внимания детей к пище; индивидуальная работа по воспитанию культуры еды; правила этикета; оценка аккуратности.</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Час обеда подошел,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Сели деточки за стол.</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Бери ложку, бери хлеб,</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И скорее за обед.</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 аппетитом мы едим,</w:t>
            </w:r>
          </w:p>
          <w:p w:rsidR="00CF1317" w:rsidRPr="00473862" w:rsidRDefault="00CF1317" w:rsidP="001C6A20">
            <w:pPr>
              <w:pStyle w:val="NormalWeb"/>
              <w:shd w:val="clear" w:color="auto" w:fill="FFFFFF"/>
              <w:spacing w:before="0" w:beforeAutospacing="0" w:after="0" w:afterAutospacing="0"/>
              <w:rPr>
                <w:lang w:eastAsia="en-US"/>
              </w:rPr>
            </w:pPr>
            <w:r w:rsidRPr="00174C9D">
              <w:rPr>
                <w:rStyle w:val="c4"/>
                <w:lang w:eastAsia="en-US"/>
              </w:rPr>
              <w:t>Большими вырасти хотим.</w:t>
            </w:r>
            <w:r w:rsidRPr="00174C9D">
              <w:rPr>
                <w:lang w:eastAsia="en-US"/>
              </w:rPr>
              <w:t xml:space="preserve"> (навыки самообслуживания, социально-эмоциональное развитие, развитие речи и художественная литература)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Дневной сон</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Создание благоприятной обстановки для спокойного сна детей, через музыкальное сопровождение.</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Реснички опускаются,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Глазки закрываются.</w:t>
            </w:r>
          </w:p>
          <w:p w:rsidR="00CF1317" w:rsidRPr="00473862" w:rsidRDefault="00CF1317" w:rsidP="001C6A20">
            <w:pPr>
              <w:shd w:val="clear" w:color="auto" w:fill="FFFFFF"/>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Мы спокойно отдыхаем,</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Style w:val="c4"/>
                <w:rFonts w:ascii="Times New Roman" w:hAnsi="Times New Roman" w:cs="Times New Roman"/>
                <w:lang w:eastAsia="en-US"/>
              </w:rPr>
              <w:t>Сном волшебным засыпаем. (музыка)</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Постепенный подъем, оздоровительные процедуры</w:t>
            </w:r>
          </w:p>
        </w:tc>
        <w:tc>
          <w:tcPr>
            <w:tcW w:w="12693" w:type="dxa"/>
            <w:gridSpan w:val="5"/>
          </w:tcPr>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I. 1. «Обезьянки рвут бананы»</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И. п. – лёжа на спине, руки согнуты в локтях перед грудью.</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Поочередное выпрямление рук вперед (3 – 4 раза)</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2. «Бегемотики греют животики»</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И.п. - лёжа на спине, руки вытянуты вдоль туловища (греем животик)</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Перевернуться на живот – греем спинку, вернуться в И.п.(3 – 4 р)</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3. «Жуки»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И.п. – лёжа на спине.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Жук упал и встать не может,</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Ждёт он кто ему поможет</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(Активные движения руками и ногами)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II. «Птичка»</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На березу птичка села (приседание, руки к коленям)</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Головою повертела (поворот головы вправо – влево)</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Для Федота песню спела</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И обратно улетела (встают, машут руками)</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На кровати спит Федот (приседание, руки под щеку)</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Просыпается, встаёт (потягиваются, выпрямляются)</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Встав с утра в своей кроватке,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Приступает он к зарядке</w:t>
            </w:r>
          </w:p>
          <w:p w:rsidR="00CF1317" w:rsidRPr="00473862" w:rsidRDefault="00CF1317" w:rsidP="001C6A20">
            <w:pPr>
              <w:spacing w:after="0" w:line="240" w:lineRule="auto"/>
              <w:jc w:val="both"/>
              <w:rPr>
                <w:rFonts w:ascii="Times New Roman" w:hAnsi="Times New Roman" w:cs="Times New Roman"/>
                <w:sz w:val="24"/>
                <w:szCs w:val="24"/>
                <w:lang w:val="kk-KZ"/>
              </w:rPr>
            </w:pPr>
            <w:r w:rsidRPr="00473862">
              <w:rPr>
                <w:rFonts w:ascii="Times New Roman" w:hAnsi="Times New Roman" w:cs="Times New Roman"/>
                <w:sz w:val="24"/>
                <w:szCs w:val="24"/>
              </w:rPr>
              <w:t>1.2,3.4,5,</w:t>
            </w:r>
          </w:p>
          <w:p w:rsidR="00CF1317" w:rsidRPr="00473862" w:rsidRDefault="00CF1317" w:rsidP="001C6A20">
            <w:pPr>
              <w:spacing w:after="0" w:line="240" w:lineRule="auto"/>
              <w:jc w:val="both"/>
              <w:rPr>
                <w:rFonts w:ascii="Times New Roman" w:hAnsi="Times New Roman" w:cs="Times New Roman"/>
                <w:sz w:val="24"/>
                <w:szCs w:val="24"/>
              </w:rPr>
            </w:pPr>
            <w:r w:rsidRPr="00473862">
              <w:rPr>
                <w:rFonts w:ascii="Times New Roman" w:hAnsi="Times New Roman" w:cs="Times New Roman"/>
                <w:sz w:val="24"/>
                <w:szCs w:val="24"/>
              </w:rPr>
              <w:t>Ноги шире, руки выше, влево, вправо поворот</w:t>
            </w:r>
          </w:p>
          <w:p w:rsidR="00CF1317" w:rsidRPr="00473862" w:rsidRDefault="00CF1317" w:rsidP="001C6A20">
            <w:pPr>
              <w:spacing w:after="0" w:line="240" w:lineRule="auto"/>
              <w:rPr>
                <w:rFonts w:ascii="Times New Roman" w:hAnsi="Times New Roman" w:cs="Times New Roman"/>
                <w:sz w:val="24"/>
                <w:szCs w:val="24"/>
                <w:lang w:val="kk-KZ"/>
              </w:rPr>
            </w:pPr>
            <w:r w:rsidRPr="00473862">
              <w:rPr>
                <w:rFonts w:ascii="Times New Roman" w:hAnsi="Times New Roman" w:cs="Times New Roman"/>
                <w:sz w:val="24"/>
                <w:szCs w:val="24"/>
              </w:rPr>
              <w:t>Наклон назад, наклон вперед.</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(культурно-гигиенические навыки, навыки самообслуживания, социально-эмоциональное развитие, ознакомление с окружающим миром, развитие речи и художественная литература, физическая культура)</w:t>
            </w:r>
          </w:p>
        </w:tc>
      </w:tr>
      <w:tr w:rsidR="00CF1317" w:rsidRPr="00473862">
        <w:trPr>
          <w:trHeight w:val="145"/>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Полдник</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Закреплять имеющиеся навыки приема пищи, соблюдая простые правила: держать приборы правильно, не ставить локти на стол, придвигать тарелку к себе, тщательно пережевывать пищу; побуждать запоминать названия блюд; развивать привычку быть аккуратным, пользоваться салфеткой, умение благодарить.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Кастрюля-хитруля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Кашку сварила,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Платочком накрыла.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ждет, пождет,</w:t>
            </w:r>
          </w:p>
          <w:p w:rsidR="00CF1317" w:rsidRPr="00473862" w:rsidRDefault="00CF1317" w:rsidP="001C6A20">
            <w:pPr>
              <w:pStyle w:val="NormalWeb"/>
              <w:shd w:val="clear" w:color="auto" w:fill="FFFFFF"/>
              <w:spacing w:before="0" w:beforeAutospacing="0" w:after="0" w:afterAutospacing="0"/>
              <w:rPr>
                <w:lang w:eastAsia="en-US"/>
              </w:rPr>
            </w:pPr>
            <w:r w:rsidRPr="00174C9D">
              <w:rPr>
                <w:lang w:eastAsia="en-US"/>
              </w:rPr>
              <w:t>Кто же первым придет? (культурно-гигиенические навыки, навыки самообслуживания, социально-эмоциональное развитие, развитие речи и художественная литература)</w:t>
            </w:r>
          </w:p>
        </w:tc>
      </w:tr>
      <w:tr w:rsidR="00CF1317" w:rsidRPr="00473862">
        <w:trPr>
          <w:trHeight w:val="131"/>
        </w:trPr>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Игры малой подвижности</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Игра-упражнение "Найди цвета радуги".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цветовосприятие, внимание, мышление.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картинка с изображением сюжета, где объекты разукрашены в те или иные цвета радуги. Ход игры: Дети рассматривают картинку, находят объекты, которые закрашены в цвета радуги. Например, красный - клубника, голубой - небо. Среди объектов в картинке могут быть те, которые серого, белого, розового цветов. Ребенок должен различить и понять, что это не цвета радуги.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Развивающая игра "Рассели жителей по двум домам "Много" и "Один"". Цель: развивать представления детей о понятиях "много", "один", упражнять в умении различать количество предметов "много - один"; развивать мышление, внимание.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Педагог предлагает рассмотреть группу игрушек, осмотреть два "домика" (отведенных места), проговаривает вместе с ребенком : "Этот домик - называется "Много", этот "Один". Затем дается задание: Внимательно посмотри на игрушки, рассели игрушки по домам так, чтобы в одном было один, в другом - много. (основы математики, ознакомление с окружающим миром)</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деятельность детей в образовательных центрах/ Индивидуальная работа с детьми </w:t>
            </w:r>
          </w:p>
        </w:tc>
        <w:tc>
          <w:tcPr>
            <w:tcW w:w="26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«Божья коровка»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Pr>
                <w:rFonts w:ascii="Times New Roman" w:hAnsi="Times New Roman" w:cs="Times New Roman"/>
                <w:sz w:val="24"/>
                <w:szCs w:val="24"/>
                <w:lang w:val="kk-KZ" w:eastAsia="en-US"/>
              </w:rPr>
              <w:t xml:space="preserve"> (к</w:t>
            </w:r>
            <w:r w:rsidRPr="00473862">
              <w:rPr>
                <w:rFonts w:ascii="Times New Roman" w:hAnsi="Times New Roman" w:cs="Times New Roman"/>
                <w:sz w:val="24"/>
                <w:szCs w:val="24"/>
                <w:lang w:val="kk-KZ" w:eastAsia="en-US"/>
              </w:rPr>
              <w:t>онструирование, развитие речи, ознакомление с окружающим)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 xml:space="preserve">Индивидуальная работа. </w:t>
            </w:r>
            <w:r w:rsidRPr="00473862">
              <w:rPr>
                <w:rFonts w:ascii="Times New Roman" w:hAnsi="Times New Roman" w:cs="Times New Roman"/>
                <w:sz w:val="24"/>
                <w:szCs w:val="24"/>
                <w:lang w:val="kk-KZ" w:eastAsia="en-US"/>
              </w:rPr>
              <w:t xml:space="preserve"> </w:t>
            </w:r>
            <w:r w:rsidRPr="00473862">
              <w:rPr>
                <w:rFonts w:ascii="Times New Roman" w:hAnsi="Times New Roman" w:cs="Times New Roman"/>
                <w:sz w:val="24"/>
                <w:szCs w:val="24"/>
                <w:lang w:eastAsia="en-US"/>
              </w:rPr>
              <w:t xml:space="preserve">"Волшебные картинки".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игры: развивать логическое мышление, память, внимание, восприятие у детей. Оборудование: разные разрезные картинки.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дети из разрезных картинок, которые лежат перед ними состьавляют картину по образцу. Составить рассказ, основываясь на картину. (ознакомление с окружающим миром, развитие речи и художественная литература)</w:t>
            </w:r>
          </w:p>
          <w:p w:rsidR="00CF1317" w:rsidRPr="00473862" w:rsidRDefault="00CF1317" w:rsidP="001C6A20">
            <w:pPr>
              <w:spacing w:after="0" w:line="240" w:lineRule="auto"/>
              <w:rPr>
                <w:rFonts w:ascii="Times New Roman" w:hAnsi="Times New Roman" w:cs="Times New Roman"/>
                <w:sz w:val="24"/>
                <w:szCs w:val="24"/>
                <w:lang w:eastAsia="en-US"/>
              </w:rPr>
            </w:pPr>
          </w:p>
        </w:tc>
        <w:tc>
          <w:tcPr>
            <w:tcW w:w="2552"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«Кузнечик»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eastAsia="en-US"/>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Pr>
                <w:rFonts w:ascii="Times New Roman" w:hAnsi="Times New Roman" w:cs="Times New Roman"/>
                <w:sz w:val="24"/>
                <w:szCs w:val="24"/>
                <w:lang w:val="kk-KZ" w:eastAsia="en-US"/>
              </w:rPr>
              <w:t xml:space="preserve"> (к</w:t>
            </w:r>
            <w:r w:rsidRPr="00473862">
              <w:rPr>
                <w:rFonts w:ascii="Times New Roman" w:hAnsi="Times New Roman" w:cs="Times New Roman"/>
                <w:sz w:val="24"/>
                <w:szCs w:val="24"/>
                <w:lang w:val="kk-KZ" w:eastAsia="en-US"/>
              </w:rPr>
              <w:t>онструирование, развитие речи, ознакомление с окружающим миром)</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Коррекционная работа (Педагог-психолог). Заключение 3. Цель:</w:t>
            </w:r>
            <w:r w:rsidRPr="00473862">
              <w:rPr>
                <w:rFonts w:ascii="Times New Roman" w:hAnsi="Times New Roman" w:cs="Times New Roman"/>
                <w:sz w:val="24"/>
                <w:szCs w:val="24"/>
              </w:rPr>
              <w:t xml:space="preserve"> Определение уровня развития ребенка познавательных процессов: внимание, память, восприятие, мышление.</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z w:val="24"/>
                <w:szCs w:val="24"/>
                <w:lang w:eastAsia="en-US"/>
              </w:rPr>
              <w:t xml:space="preserve"> Диагностика.</w:t>
            </w:r>
          </w:p>
        </w:tc>
        <w:tc>
          <w:tcPr>
            <w:tcW w:w="2551"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конструирование «Поляна с цветами»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конструировать из бумаги путем складывания бумаги, наклеивания дополнительных готовы частей; использовать в сюжетной игре свою конструкцию.</w:t>
            </w:r>
          </w:p>
          <w:p w:rsidR="00CF1317" w:rsidRPr="00473862" w:rsidRDefault="00CF1317" w:rsidP="001C6A20">
            <w:pPr>
              <w:pStyle w:val="NoSpacing"/>
              <w:rPr>
                <w:rFonts w:ascii="Times New Roman" w:hAnsi="Times New Roman" w:cs="Times New Roman"/>
                <w:sz w:val="24"/>
                <w:szCs w:val="24"/>
                <w:lang w:val="kk-KZ"/>
              </w:rPr>
            </w:pPr>
            <w:r w:rsidRPr="00473862">
              <w:rPr>
                <w:rFonts w:ascii="Times New Roman" w:hAnsi="Times New Roman" w:cs="Times New Roman"/>
                <w:sz w:val="24"/>
                <w:szCs w:val="24"/>
              </w:rPr>
              <w:t>Ход игры: Беседа с детьми по теме игрового конструирования, рассматривание иллюстраций, демонстрация различных образцов конструирования, предложение педагогом сконструировать свой вариант и смодулировать свою сюжетно – ролевую ситуацию.</w:t>
            </w:r>
            <w:r>
              <w:rPr>
                <w:rFonts w:ascii="Times New Roman" w:hAnsi="Times New Roman" w:cs="Times New Roman"/>
                <w:sz w:val="24"/>
                <w:szCs w:val="24"/>
                <w:lang w:val="kk-KZ"/>
              </w:rPr>
              <w:t xml:space="preserve"> (к</w:t>
            </w:r>
            <w:r w:rsidRPr="00473862">
              <w:rPr>
                <w:rFonts w:ascii="Times New Roman" w:hAnsi="Times New Roman" w:cs="Times New Roman"/>
                <w:sz w:val="24"/>
                <w:szCs w:val="24"/>
                <w:lang w:val="kk-KZ"/>
              </w:rPr>
              <w:t xml:space="preserve">онструирование,  развитие речи, ознакомление с окружающим) </w:t>
            </w:r>
          </w:p>
          <w:p w:rsidR="00CF1317" w:rsidRPr="00473862" w:rsidRDefault="00CF1317" w:rsidP="001C6A20">
            <w:pPr>
              <w:pStyle w:val="normal0"/>
              <w:widowControl w:val="0"/>
              <w:spacing w:line="240" w:lineRule="auto"/>
              <w:rPr>
                <w:rFonts w:ascii="Times New Roman" w:hAnsi="Times New Roman" w:cs="Times New Roman"/>
                <w:sz w:val="24"/>
                <w:szCs w:val="24"/>
                <w:lang w:val="kk-KZ" w:eastAsia="en-US"/>
              </w:rPr>
            </w:pPr>
            <w:r w:rsidRPr="00473862">
              <w:rPr>
                <w:rFonts w:ascii="Times New Roman" w:hAnsi="Times New Roman" w:cs="Times New Roman"/>
                <w:sz w:val="24"/>
                <w:szCs w:val="24"/>
                <w:lang w:val="kk-KZ" w:eastAsia="en-US"/>
              </w:rPr>
              <w:t>Коррекционная работа (Педагог-логопед) Заключение 3</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«Чего не стало?»</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развитие  зрительной  памяти.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игры: логопед объясняет инструкцию.</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Назови, что видишь (3 предмета). Посмотри и запомни.</w:t>
            </w:r>
          </w:p>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Закрой глаза. Открой. Чего не стало?</w:t>
            </w:r>
          </w:p>
          <w:p w:rsidR="00CF1317" w:rsidRPr="00473862" w:rsidRDefault="00CF1317" w:rsidP="001C6A20">
            <w:pPr>
              <w:pStyle w:val="NoSpacing"/>
              <w:rPr>
                <w:rFonts w:ascii="Times New Roman" w:hAnsi="Times New Roman" w:cs="Times New Roman"/>
                <w:sz w:val="24"/>
                <w:szCs w:val="24"/>
              </w:rPr>
            </w:pPr>
            <w:r w:rsidRPr="00473862">
              <w:rPr>
                <w:rFonts w:ascii="Times New Roman" w:hAnsi="Times New Roman" w:cs="Times New Roman"/>
                <w:sz w:val="24"/>
                <w:szCs w:val="24"/>
                <w:lang w:val="kk-KZ"/>
              </w:rPr>
              <w:t>Вариативный компанент «Умка» Тема «Автозаправка» Цель:</w:t>
            </w:r>
            <w:r w:rsidRPr="00473862">
              <w:rPr>
                <w:rStyle w:val="HeaderChar"/>
                <w:rFonts w:ascii="Times New Roman" w:hAnsi="Times New Roman" w:cs="Times New Roman"/>
                <w:sz w:val="24"/>
                <w:szCs w:val="24"/>
                <w:lang w:val="ru-RU"/>
              </w:rPr>
              <w:t xml:space="preserve"> </w:t>
            </w:r>
            <w:r w:rsidRPr="00473862">
              <w:rPr>
                <w:rStyle w:val="fontstyle01"/>
                <w:rFonts w:ascii="Times New Roman" w:hAnsi="Times New Roman" w:cs="Times New Roman"/>
              </w:rPr>
              <w:t>Дать представления об автозаправке и ее назначении, познакомить с трудом</w:t>
            </w:r>
            <w:r w:rsidRPr="00473862">
              <w:rPr>
                <w:rFonts w:ascii="Times New Roman" w:hAnsi="Times New Roman" w:cs="Times New Roman"/>
                <w:sz w:val="24"/>
                <w:szCs w:val="24"/>
              </w:rPr>
              <w:br/>
            </w:r>
            <w:r w:rsidRPr="00473862">
              <w:rPr>
                <w:rStyle w:val="fontstyle01"/>
                <w:rFonts w:ascii="Times New Roman" w:hAnsi="Times New Roman" w:cs="Times New Roman"/>
              </w:rPr>
              <w:t>заправщика; формировать умения вступать в игровые действия по сюжету игры</w:t>
            </w:r>
            <w:r w:rsidRPr="00473862">
              <w:rPr>
                <w:rFonts w:ascii="Times New Roman" w:hAnsi="Times New Roman" w:cs="Times New Roman"/>
                <w:sz w:val="24"/>
                <w:szCs w:val="24"/>
              </w:rPr>
              <w:br/>
            </w:r>
            <w:r w:rsidRPr="00473862">
              <w:rPr>
                <w:rStyle w:val="fontstyle01"/>
                <w:rFonts w:ascii="Times New Roman" w:hAnsi="Times New Roman" w:cs="Times New Roman"/>
              </w:rPr>
              <w:t>"Автозаправка", а также навыки следования правилам и сюжету игры в группе</w:t>
            </w:r>
            <w:r w:rsidRPr="00473862">
              <w:rPr>
                <w:rFonts w:ascii="Times New Roman" w:hAnsi="Times New Roman" w:cs="Times New Roman"/>
                <w:sz w:val="24"/>
                <w:szCs w:val="24"/>
              </w:rPr>
              <w:br/>
            </w:r>
            <w:r w:rsidRPr="00473862">
              <w:rPr>
                <w:rStyle w:val="fontstyle01"/>
                <w:rFonts w:ascii="Times New Roman" w:hAnsi="Times New Roman" w:cs="Times New Roman"/>
              </w:rPr>
              <w:t>сверстников; воспитывать чувства вежливости, дружелюбия, основам уважения</w:t>
            </w:r>
            <w:r w:rsidRPr="00473862">
              <w:rPr>
                <w:rFonts w:ascii="Times New Roman" w:hAnsi="Times New Roman" w:cs="Times New Roman"/>
                <w:sz w:val="24"/>
                <w:szCs w:val="24"/>
              </w:rPr>
              <w:br/>
            </w:r>
            <w:r w:rsidRPr="00473862">
              <w:rPr>
                <w:rStyle w:val="fontstyle01"/>
                <w:rFonts w:ascii="Times New Roman" w:hAnsi="Times New Roman" w:cs="Times New Roman"/>
              </w:rPr>
              <w:t>к труду взрослого.</w:t>
            </w:r>
            <w:r w:rsidRPr="00473862">
              <w:rPr>
                <w:rFonts w:ascii="Times New Roman" w:hAnsi="Times New Roman" w:cs="Times New Roman"/>
                <w:sz w:val="24"/>
                <w:szCs w:val="24"/>
              </w:rPr>
              <w:br/>
            </w:r>
            <w:r w:rsidRPr="00473862">
              <w:rPr>
                <w:rStyle w:val="fontstyle01"/>
                <w:rFonts w:ascii="Times New Roman" w:hAnsi="Times New Roman" w:cs="Times New Roman"/>
              </w:rPr>
              <w:t>Освоить простые образцы вступать в отношения с помощью взрослого в игре</w:t>
            </w:r>
            <w:r w:rsidRPr="00473862">
              <w:rPr>
                <w:rFonts w:ascii="Times New Roman" w:hAnsi="Times New Roman" w:cs="Times New Roman"/>
                <w:sz w:val="24"/>
                <w:szCs w:val="24"/>
              </w:rPr>
              <w:br/>
            </w:r>
            <w:r w:rsidRPr="00473862">
              <w:rPr>
                <w:rStyle w:val="fontstyle01"/>
                <w:rFonts w:ascii="Times New Roman" w:hAnsi="Times New Roman" w:cs="Times New Roman"/>
              </w:rPr>
              <w:t>"Автозаправка"; сформировать умения придерживаться системы и правил игры;</w:t>
            </w:r>
            <w:r w:rsidRPr="00473862">
              <w:rPr>
                <w:rFonts w:ascii="Times New Roman" w:hAnsi="Times New Roman" w:cs="Times New Roman"/>
                <w:sz w:val="24"/>
                <w:szCs w:val="24"/>
              </w:rPr>
              <w:br/>
            </w:r>
            <w:r w:rsidRPr="00473862">
              <w:rPr>
                <w:rStyle w:val="fontstyle01"/>
                <w:rFonts w:ascii="Times New Roman" w:hAnsi="Times New Roman" w:cs="Times New Roman"/>
              </w:rPr>
              <w:t>развить пространственную ориентацию и фантазию детей.</w:t>
            </w:r>
            <w:r w:rsidRPr="00473862">
              <w:rPr>
                <w:rFonts w:ascii="Times New Roman" w:hAnsi="Times New Roman" w:cs="Times New Roman"/>
                <w:sz w:val="24"/>
                <w:szCs w:val="24"/>
              </w:rPr>
              <w:br/>
            </w:r>
            <w:r w:rsidRPr="00473862">
              <w:rPr>
                <w:rStyle w:val="fontstyle01"/>
                <w:rFonts w:ascii="Times New Roman" w:hAnsi="Times New Roman" w:cs="Times New Roman"/>
              </w:rPr>
              <w:t xml:space="preserve">Воспитать в детях стремление к порядочности и уважению к труду. </w:t>
            </w:r>
            <w:r w:rsidRPr="00473862">
              <w:rPr>
                <w:rFonts w:ascii="Times New Roman" w:hAnsi="Times New Roman" w:cs="Times New Roman"/>
                <w:sz w:val="24"/>
                <w:szCs w:val="24"/>
              </w:rPr>
              <w:t>Практическое упражнение "Сколько наливать топлива?"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как дети еще малы по возрасту, на начальном этапе освоения игры педагог</w:t>
            </w:r>
            <w:r w:rsidRPr="00473862">
              <w:rPr>
                <w:rFonts w:ascii="Times New Roman" w:hAnsi="Times New Roman" w:cs="Times New Roman"/>
                <w:sz w:val="24"/>
                <w:szCs w:val="24"/>
                <w:lang w:eastAsia="en-US"/>
              </w:rPr>
              <w:br/>
              <w:t>сам может брать на себя роль заправщика. Детям демонстрируются предметы и одежда, которые нужны автозаправщику. Дети рассаживаются в полукруг.</w:t>
            </w:r>
            <w:r w:rsidRPr="00473862">
              <w:rPr>
                <w:rFonts w:ascii="Times New Roman" w:hAnsi="Times New Roman" w:cs="Times New Roman"/>
                <w:sz w:val="24"/>
                <w:szCs w:val="24"/>
                <w:lang w:eastAsia="en-US"/>
              </w:rPr>
              <w:br/>
              <w:t>- Дети, когда вы станете возвращаться из путешествия, станете крутить рули. А когда, будете подъезжать к автозаправочной станции, можете сказать:- Здравствуйте! Мне, например, надо 1 литр топлива (бензина)! - а потом</w:t>
            </w:r>
            <w:r w:rsidRPr="00473862">
              <w:rPr>
                <w:rFonts w:ascii="Times New Roman" w:hAnsi="Times New Roman" w:cs="Times New Roman"/>
                <w:sz w:val="24"/>
                <w:szCs w:val="24"/>
                <w:lang w:eastAsia="en-US"/>
              </w:rPr>
              <w:br/>
              <w:t>подадите мне талон на 1 литр.- Я - автозаправщик, сколько вам нужно топлива, столько налью.- Договорились? Тогда начнем. Детям раздаются рули для игры.</w:t>
            </w:r>
            <w:r w:rsidRPr="00473862">
              <w:rPr>
                <w:rFonts w:ascii="Times New Roman" w:hAnsi="Times New Roman" w:cs="Times New Roman"/>
                <w:sz w:val="24"/>
                <w:szCs w:val="24"/>
                <w:lang w:eastAsia="en-US"/>
              </w:rPr>
              <w:br/>
              <w:t>Также раздаются талоны -фишки для отметки заливки топлива:1-литр, 2-литра,</w:t>
            </w:r>
            <w:r w:rsidRPr="00473862">
              <w:rPr>
                <w:rFonts w:ascii="Times New Roman" w:hAnsi="Times New Roman" w:cs="Times New Roman"/>
                <w:sz w:val="24"/>
                <w:szCs w:val="24"/>
                <w:lang w:eastAsia="en-US"/>
              </w:rPr>
              <w:br/>
              <w:t>3-литра, 4-литра, 5-литров, 10-литров, 20 литра- Дети, каждый из вас может взять одни руль и понравившийся талон для заправки топлива.</w:t>
            </w:r>
            <w:r w:rsidRPr="00473862">
              <w:rPr>
                <w:rFonts w:ascii="Times New Roman" w:hAnsi="Times New Roman" w:cs="Times New Roman"/>
                <w:sz w:val="24"/>
                <w:szCs w:val="24"/>
                <w:lang w:eastAsia="en-US"/>
              </w:rPr>
              <w:br/>
              <w:t>- А теперь по очереди "подъезжайте" на заправку!</w:t>
            </w:r>
            <w:r w:rsidRPr="00473862">
              <w:rPr>
                <w:rFonts w:ascii="Times New Roman" w:hAnsi="Times New Roman" w:cs="Times New Roman"/>
                <w:sz w:val="24"/>
                <w:szCs w:val="24"/>
                <w:lang w:eastAsia="en-US"/>
              </w:rPr>
              <w:br/>
              <w:t>- Ай-ай! Заканчивается топливо! Ну-ка, кому нужно залить топливо (бензин)?!</w:t>
            </w:r>
            <w:r w:rsidRPr="00473862">
              <w:rPr>
                <w:rFonts w:ascii="Times New Roman" w:hAnsi="Times New Roman" w:cs="Times New Roman"/>
                <w:sz w:val="24"/>
                <w:szCs w:val="24"/>
                <w:lang w:eastAsia="en-US"/>
              </w:rPr>
              <w:br/>
              <w:t>Подъезжайте на машине.- …, что ты скажешь?- …, что тебе нужно?- …, есть у тебя талон? Сколько литров топлива залить? Игры проигрывается в подобном режиме. Педагог говорит всем, кто "заправился", что можно отправляться в путь.</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Подготовка к прогулке</w:t>
            </w:r>
          </w:p>
        </w:tc>
        <w:tc>
          <w:tcPr>
            <w:tcW w:w="12693" w:type="dxa"/>
            <w:gridSpan w:val="5"/>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Поддерживать умения проявлять самостоятельность, закреплять навыки последовательного одевания, побуждать к самопроверке внешнего вида (застегивание, показ правильной стороны пары обуви, закрывание шкафчика; вырабатывать привычку надевать головной убор; способствовать организованному выходу на прогулку.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Чтоб от лучей не перегреться,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Должны по-летнему одеться,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Надеть панамы, шляпы, кепки.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Ведь мы так радуемся лету". (Д.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Көйлек - платье, шалбар - штаны, аяқ-киім - обувь, бас киім - головной убор, күртеше - куртка.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(навыки самообслуживания, ознакомление с окружающим миром, развитие речи и художественная литература, казахский язык)</w:t>
            </w: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Прогулка</w:t>
            </w:r>
          </w:p>
        </w:tc>
        <w:tc>
          <w:tcPr>
            <w:tcW w:w="2693"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самокатом.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знакомить детей с самокатом, убеждать в том, что самокат - это вид наземного транспорта; побуждать описывать наблюдаемый объект; развивать любознательность.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самокат, рассказывает о его строении: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это самокат. Самокат - это вид транспорта. Почему, интересно?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Посмотрите на его строение: руль самоката, за два конца которого держатся руками; стойка, которая закрепляется на подножку самоката; дека – это та самая «подножка», платформа, на которую вставят одну ногу, как опору, второй отталкиваются от земли, затем встают двумя ногами, катятся свободно во время езды; два колеса - переднее и заднее; тормоз для необходимой остановки самоката.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может показать способы езды на самокате, предлагает продолжить обучение в индивидуальном порядке, после наблюдений.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нужно ли соблюдать правила безопасности на дороге, катаясь на самокате?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обязательно нужно соблюдать правила безопасного движения на улице.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с соседом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Непоседы,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Нам скучны в тиши беседы,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как стойкие солдаты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Разгоняем самокаты.</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Соревнуемся, не шутим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 педали мы не крутим.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Есть толчковая нога,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Выручает как всегда.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Оттолкнуться, разогнаться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Нелегко, надо признаться.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Но сложнее устоять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Самокат быстрее гнать.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главная для нас подмога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Это ровная дорога.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 Ахметова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У кого есть дома самокат? Трудно ли человеку научиться кататься на самокате? (ознакомление с окружающим миром, развитие речи и художественная литература)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подметание поверхности беседки, игрового оборудования, дорожек от растительного сора.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закреплять умения пользоваться веником, щеткой, умения слышать, понимать инструкции, просьбы взрослого, побуждать трудиться по образцу, радоваться результатам совместных усилий; воспитывать любовь к посильному труду.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«Цветные автомобили».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упражнять детей в умении быстро реагировать на сигнал одного из трех цветов светофора, двигаться согласно правилам; развивать ориентировку в пространстве.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Детям предлагается выбрать медальоны, рули того или иного цвета из трех цветов светофора, выполнять роль"автомобилей", а также встать вдоль площадки по краю.</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Ведущий встает напротив, на другой стороне площадки, в руках три карточки разных цветов светофора.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Так же, как с случае со светофором, по очереди (с расчетом на то или иное движение "автомобилей") демонстрируются зеленая, желтая, красная карточки.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дети ("автомобили") выбегают, на площадку, бегают врассыпную, стараясь не наталкиваться друг на друга.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желтый - замедляют ход, выполняют ходьбу, выравнивают дыхание (либо сворачивают в сторону "гаражей";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красный - останавливаются (либо заходят в "гаражи"; по договоренности).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 проводится в несколько кругов.</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Усложнение. Можно организовать движение в двух сторон двух групп "автомобилей", где оценивается умение не сталкиваться в играющими противоположной стороны. (ознакомление с окружающим миром,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"Попади в круг". Цель: развивать умение бросать мешочек с песком в определенное место; развивать глазомер, координацию движений и ловкость.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Дети стоят на одной линии, на расстоянии 2-3 шагов от лежащего обруча (очерченного круга).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Каждому выдается мешочек с песком, показывается черта для выполнения упражнения.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сигналу дети бросают мешочки в цель; по сигналу их собирают, возвращаются на свои места. Упражнение повторяется несколько раз. Указания к применению: мячи бросать, меняя правую и левую руки.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дружно. (социально-эмоциональ</w:t>
            </w:r>
            <w:r>
              <w:rPr>
                <w:rFonts w:ascii="Times New Roman" w:hAnsi="Times New Roman" w:cs="Times New Roman"/>
                <w:sz w:val="24"/>
                <w:szCs w:val="24"/>
                <w:lang w:eastAsia="en-US"/>
              </w:rPr>
              <w:t xml:space="preserve">ное </w:t>
            </w:r>
            <w:r w:rsidRPr="00473862">
              <w:rPr>
                <w:rFonts w:ascii="Times New Roman" w:hAnsi="Times New Roman" w:cs="Times New Roman"/>
                <w:sz w:val="24"/>
                <w:szCs w:val="24"/>
                <w:lang w:eastAsia="en-US"/>
              </w:rPr>
              <w:t>развитие, физическая культура)</w:t>
            </w:r>
          </w:p>
        </w:tc>
        <w:tc>
          <w:tcPr>
            <w:tcW w:w="2552"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Наблюдение за вечерним солнцем. Цель: развивать устойчивый интерес к наблюдению за процессом смены частей суток (дня и вечера); развивать умение замечать изменение положения солнца вечером; воспитывать наблюдательность.</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Ребята, вы заметили, что днем сегодня солнце светило ярче, было светло?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сейчас какое время суток? День? Утро?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Сейчас время суток - вечер. Как вы догадались, что это вечер?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Скоро станет темнеть, наступит вечер.</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какое время суток придет после вечера?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Правильно, после вечера наступит ночь.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обращает внимание на небо над головой: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где солнце?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Теперь, вечером солнце светит в другом месте.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Солнышко красно,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Гори-гори ясно!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небе рыбкой поплыви,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Нашу землю оживи,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Всех на свете ребятишек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Обогрей, оздорови!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 Благинина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А солнце вечером светит так же ярко?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Вечером солнце светит не так ярко, потому что оно уходит, садится, начинает прятаться. После ночи, солнце появится в небе, но уже с другой стороны света. (развитие речи и художественная литература,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"Быстро в домик". Цель: упражнять детей действовать по сигналу педагога, развивать умение двигаться врассыпную, в разных направлениях, бегать одновременно всей группой, не наталкиваясь друг на друга, использовать всю площадь зала.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Ход . Дети располагаются в "домике" (на гимнастических скамейках, стульчиках, за чертой).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детям выйти из домика, погулять - ходьба врассыпную, в разных направлениях.</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сигнал: "Быстро в домик, сильный ветер (дождь пошел)!" - играющие бегут занимать место в "домике" (любое место либо выделенные места, например, обручи, начерченные круги).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воспитывать умение выполнять характерные движения; продолжать учить соотносить свои действия с действиями участников игры.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Игра-упражнение "Быстрый мяч". (прокатывание мяча в прямом направлении) Цель: развивать умение детей прокатывать мяч по прямой двумя руками; побуждать детей демонстрировать ловкость, глазомер, внимание; воспитывать настойчивость.</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показывает образец прокатывания мяча двумя руками по прямой.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Затем предлагает по два ребенка соревноваться, прокатывать мячи по "дорожке", акцентируя внимание на то, чтобы мячи катились не только ровно по прямой, но и катились быстрее (мяча соперника).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следить за тем, чтобы детей на пути движения мяча не было.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 начале освоения упражнения можно не использовать форму соревнования, предложить свободное поочередное прокатывание.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Для улучшения качества выполнения упражнения желательно поставить ориентиры: две веревки, между которыми катится мяч, дуга, куда закатится мяч.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Подвижная игра "Ворон и воробей".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продолжать учить ориентироваться в пространстве, не мешать друг другу; слушать команды педагога; развивать дружеские отношения.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Самостоятельная свободная игра, игры с выносными игрушками, игры по желанию. 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w:t>
            </w:r>
            <w:r>
              <w:rPr>
                <w:rFonts w:ascii="Times New Roman" w:hAnsi="Times New Roman" w:cs="Times New Roman"/>
                <w:sz w:val="24"/>
                <w:szCs w:val="24"/>
                <w:lang w:eastAsia="en-US"/>
              </w:rPr>
              <w:t xml:space="preserve">ужно. (социально-эмоциональное </w:t>
            </w:r>
            <w:r w:rsidRPr="00473862">
              <w:rPr>
                <w:rFonts w:ascii="Times New Roman" w:hAnsi="Times New Roman" w:cs="Times New Roman"/>
                <w:sz w:val="24"/>
                <w:szCs w:val="24"/>
                <w:lang w:eastAsia="en-US"/>
              </w:rPr>
              <w:t>развитие, физическая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Трудовая деятельность, поручения: сбор выносных игрушек в коробку. Цель: продолжать развивать привычку собирать выносные игрушки по просьбе педагога, умение стряхивать пыль и песок; воспитывать внимательность, целеустремленность, аккуратность.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навыки самообслуживания,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p>
        </w:tc>
        <w:tc>
          <w:tcPr>
            <w:tcW w:w="2551" w:type="dxa"/>
          </w:tcPr>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Наблюдение за песком.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знакомить детей с песком, его свойствами; развивать любознательность, моторику рук.</w:t>
            </w:r>
          </w:p>
          <w:p w:rsidR="00CF1317" w:rsidRPr="00473862" w:rsidRDefault="00CF1317" w:rsidP="001C6A20">
            <w:pPr>
              <w:spacing w:after="0" w:line="240" w:lineRule="auto"/>
              <w:rPr>
                <w:rFonts w:ascii="Times New Roman" w:hAnsi="Times New Roman" w:cs="Times New Roman"/>
                <w:sz w:val="24"/>
                <w:szCs w:val="24"/>
              </w:rPr>
            </w:pPr>
            <w:r w:rsidRPr="00473862">
              <w:rPr>
                <w:rFonts w:ascii="Times New Roman" w:hAnsi="Times New Roman" w:cs="Times New Roman"/>
                <w:spacing w:val="-3"/>
                <w:sz w:val="24"/>
                <w:szCs w:val="24"/>
              </w:rPr>
              <w:t>Ход наблюдения: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Педагог предлагает рассмотреть песок, описать его.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это? Какого цвета? Он мокрый?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Он сухой. Если пройдет дождь, то каким станет песок?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Песок станет мокрым.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станет с песком, если взять его лопатой? А что будет с песком, если его набрать в сито?</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В лопатке песок лежит, из сита высыпается.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Почему так?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Сухой песок осыпается, просыпается.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Из чего состоит песок?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Состоит из крупинок.</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Что будет с песком, если проделать то же самое, когда песок мокрый?</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Да. Мокрый песок превращается в большой ком. Он не осыпается. Из мокрого песка можно построить, например, башенку.</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Поиграть в песочнице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Мы с друзьями торопимся.</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 сухому песку как по дюнам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Машинки водить мы будем.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Едут машинки, в песке утопают,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Колеса песком засыпает.</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Мокрый песок нам помог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Построить вереницы дорог.</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Из мокрого песка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Построим мы города.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Песок волшебным стал,</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Он - строительный материал. (Д. Ахметова) (ознакомление с окружающим миром, развитие речи и художественная культура)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Трудовая деятельность, поручения: очистка песочницы от растительного сора, сметание песка с бортов в песочницу.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отрабатывать навыки выполнения посильных поручений, умения пользоваться инвентарем; побуждать быть аккуратным, доводить начатое до конца; воспитывать терпение, целеустремленность. (</w:t>
            </w:r>
            <w:r>
              <w:rPr>
                <w:rFonts w:ascii="Times New Roman" w:hAnsi="Times New Roman" w:cs="Times New Roman"/>
                <w:sz w:val="24"/>
                <w:szCs w:val="24"/>
                <w:lang w:eastAsia="en-US"/>
              </w:rPr>
              <w:t>физическая культура</w:t>
            </w:r>
            <w:r w:rsidRPr="00473862">
              <w:rPr>
                <w:rFonts w:ascii="Times New Roman" w:hAnsi="Times New Roman" w:cs="Times New Roman"/>
                <w:sz w:val="24"/>
                <w:szCs w:val="24"/>
                <w:lang w:eastAsia="en-US"/>
              </w:rPr>
              <w:t>,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"Карусель". Цель: развивать у ребенка равновесие в движении, навык бега, повышать эмоциональный тонус.</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Оборудование: обруч. Взрослый предлагает детям взяться за обруч. Дети вместе с педагогом ходят по кругу, говорят слова: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Еле - еле, еле - еле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Закружились карусели,</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А потом, потом, потом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Все бегом, бегом, бегом.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Тише, тише, не спешите,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Карусель остановите.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Раз-два, раз-два!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Вот и кончилась игра.</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Постепенно темп движений может увеличиваться под быстрый темп проговаривания слов. Усложнение: можно играть, взявшись за руки; необходимо, чтобы корпус тела в кругу был повернут вперед, голоса направлена в круг. При этом дети следят за динамикой движения всего круга и не поддерживают форму круга в целом. (развитие речи и художественная литература,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Подвижная игра "Кролики". Цель: упражнять детей в умении действовать в соответствии с правилами игры; развивать ловкость, умение пролезать под дугу (под палку, поддерживаемую в руках, натянутую веревку), прыгать, подпрыгивать, бегать, не наталкиваясь друг на друга; воспитывать дружелюбие.</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На одной стороне площадки ставятся дуги либо натягивается веревка. На противоположной стороне ставится стул дом сторожа, на стуле сидит педагог. Между домом и клетками кроликов — луг. 4—5 детей становятся в кружки. "Кролики сидят в клетках",— говорит педагог, дети присаживаются на корточки. "Сторож" подходит к клеткам и выпускает кроликов: "Погуляйте". "Кролики" пролезают в под дугу, выбегают на площадку, прыгают, подпрыгивают. "Бегите в клетки",— говорит сторож. Кролики убегают, каждый возвращается в свою клетку, снова пролезая в дугу. Затем сторож вновь выпускает кроликов, игра повторяется. (физическая культура, ознакомление с окружающим миром)</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 xml:space="preserve">Самостоятельная свободная игра, игры с выносными игрушками, игры по желанию. </w:t>
            </w:r>
          </w:p>
          <w:p w:rsidR="00CF1317" w:rsidRPr="00473862" w:rsidRDefault="00CF1317" w:rsidP="001C6A20">
            <w:pPr>
              <w:pStyle w:val="normal0"/>
              <w:widowControl w:val="0"/>
              <w:spacing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Цель: развивать двигательные навыки, поддерживать умение играть в свободные игры, умения проявлять творчество в придумывании сюжета игры, умение заинтересовать сверстника, играть др</w:t>
            </w:r>
            <w:r>
              <w:rPr>
                <w:rFonts w:ascii="Times New Roman" w:hAnsi="Times New Roman" w:cs="Times New Roman"/>
                <w:sz w:val="24"/>
                <w:szCs w:val="24"/>
                <w:lang w:eastAsia="en-US"/>
              </w:rPr>
              <w:t xml:space="preserve">ужно. (социально-эмоциональное </w:t>
            </w:r>
            <w:r w:rsidRPr="00473862">
              <w:rPr>
                <w:rFonts w:ascii="Times New Roman" w:hAnsi="Times New Roman" w:cs="Times New Roman"/>
                <w:sz w:val="24"/>
                <w:szCs w:val="24"/>
                <w:lang w:eastAsia="en-US"/>
              </w:rPr>
              <w:t xml:space="preserve"> развитие, физическая культура)</w:t>
            </w:r>
          </w:p>
        </w:tc>
        <w:tc>
          <w:tcPr>
            <w:tcW w:w="2268" w:type="dxa"/>
          </w:tcPr>
          <w:p w:rsidR="00CF1317" w:rsidRPr="00473862" w:rsidRDefault="00CF1317" w:rsidP="001C6A20">
            <w:pPr>
              <w:spacing w:after="0" w:line="240" w:lineRule="auto"/>
              <w:rPr>
                <w:rFonts w:ascii="Times New Roman" w:hAnsi="Times New Roman" w:cs="Times New Roman"/>
                <w:sz w:val="24"/>
                <w:szCs w:val="24"/>
                <w:lang w:eastAsia="en-US"/>
              </w:rPr>
            </w:pPr>
          </w:p>
        </w:tc>
        <w:tc>
          <w:tcPr>
            <w:tcW w:w="2629" w:type="dxa"/>
          </w:tcPr>
          <w:p w:rsidR="00CF1317" w:rsidRPr="00473862" w:rsidRDefault="00CF1317" w:rsidP="001C6A20">
            <w:pPr>
              <w:spacing w:after="0" w:line="240" w:lineRule="auto"/>
              <w:rPr>
                <w:rFonts w:ascii="Times New Roman" w:hAnsi="Times New Roman" w:cs="Times New Roman"/>
                <w:sz w:val="24"/>
                <w:szCs w:val="24"/>
                <w:lang w:eastAsia="en-US"/>
              </w:rPr>
            </w:pPr>
          </w:p>
        </w:tc>
      </w:tr>
      <w:tr w:rsidR="00CF1317" w:rsidRPr="00473862">
        <w:tc>
          <w:tcPr>
            <w:tcW w:w="2093" w:type="dxa"/>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Уход детей домой</w:t>
            </w:r>
          </w:p>
        </w:tc>
        <w:tc>
          <w:tcPr>
            <w:tcW w:w="12693" w:type="dxa"/>
            <w:gridSpan w:val="5"/>
          </w:tcPr>
          <w:p w:rsidR="00CF1317" w:rsidRPr="00473862" w:rsidRDefault="00CF1317" w:rsidP="001C6A20">
            <w:pPr>
              <w:spacing w:after="0" w:line="240" w:lineRule="auto"/>
              <w:rPr>
                <w:rFonts w:ascii="Times New Roman" w:hAnsi="Times New Roman" w:cs="Times New Roman"/>
                <w:sz w:val="24"/>
                <w:szCs w:val="24"/>
                <w:lang w:eastAsia="en-US"/>
              </w:rPr>
            </w:pPr>
            <w:r w:rsidRPr="00473862">
              <w:rPr>
                <w:rFonts w:ascii="Times New Roman" w:hAnsi="Times New Roman" w:cs="Times New Roman"/>
                <w:sz w:val="24"/>
                <w:szCs w:val="24"/>
                <w:lang w:eastAsia="en-US"/>
              </w:rPr>
              <w:t>Беседа о достижениях детей, отвечать на вопросы родителей по воспитанию и развитию ребёнка, давать советы</w:t>
            </w:r>
          </w:p>
        </w:tc>
      </w:tr>
    </w:tbl>
    <w:p w:rsidR="00CF1317" w:rsidRPr="00174C9D" w:rsidRDefault="00CF1317" w:rsidP="001C6A20">
      <w:pPr>
        <w:rPr>
          <w:rFonts w:ascii="Times New Roman" w:hAnsi="Times New Roman" w:cs="Times New Roman"/>
          <w:sz w:val="24"/>
          <w:szCs w:val="24"/>
        </w:rPr>
      </w:pPr>
    </w:p>
    <w:p w:rsidR="00CF1317" w:rsidRPr="00174C9D" w:rsidRDefault="00CF1317" w:rsidP="001C6A20">
      <w:pPr>
        <w:rPr>
          <w:rFonts w:ascii="Times New Roman" w:hAnsi="Times New Roman" w:cs="Times New Roman"/>
          <w:sz w:val="24"/>
          <w:szCs w:val="24"/>
        </w:rPr>
      </w:pPr>
    </w:p>
    <w:p w:rsidR="00CF1317" w:rsidRPr="00174C9D" w:rsidRDefault="00CF1317" w:rsidP="001C6A20">
      <w:pPr>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spacing w:after="0" w:line="240" w:lineRule="auto"/>
        <w:rPr>
          <w:rFonts w:ascii="Times New Roman" w:hAnsi="Times New Roman" w:cs="Times New Roman"/>
          <w:sz w:val="24"/>
          <w:szCs w:val="24"/>
        </w:rPr>
      </w:pPr>
    </w:p>
    <w:p w:rsidR="00CF1317" w:rsidRPr="00174C9D" w:rsidRDefault="00CF1317" w:rsidP="00086883">
      <w:pPr>
        <w:rPr>
          <w:rFonts w:ascii="Times New Roman" w:hAnsi="Times New Roman" w:cs="Times New Roman"/>
          <w:sz w:val="24"/>
          <w:szCs w:val="24"/>
        </w:rPr>
      </w:pPr>
    </w:p>
    <w:p w:rsidR="00CF1317" w:rsidRPr="00174C9D" w:rsidRDefault="00CF1317" w:rsidP="00086883">
      <w:pPr>
        <w:rPr>
          <w:rFonts w:ascii="Times New Roman" w:hAnsi="Times New Roman" w:cs="Times New Roman"/>
          <w:sz w:val="24"/>
          <w:szCs w:val="24"/>
        </w:rPr>
      </w:pPr>
    </w:p>
    <w:p w:rsidR="00CF1317" w:rsidRPr="00174C9D" w:rsidRDefault="00CF1317">
      <w:pPr>
        <w:rPr>
          <w:rFonts w:ascii="Times New Roman" w:hAnsi="Times New Roman" w:cs="Times New Roman"/>
          <w:sz w:val="24"/>
          <w:szCs w:val="24"/>
        </w:rPr>
      </w:pPr>
    </w:p>
    <w:sectPr w:rsidR="00CF1317" w:rsidRPr="00174C9D" w:rsidSect="00BD6A88">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1317" w:rsidRDefault="00CF1317" w:rsidP="003438F8">
      <w:pPr>
        <w:spacing w:after="0" w:line="240" w:lineRule="auto"/>
      </w:pPr>
      <w:r>
        <w:separator/>
      </w:r>
    </w:p>
  </w:endnote>
  <w:endnote w:type="continuationSeparator" w:id="0">
    <w:p w:rsidR="00CF1317" w:rsidRDefault="00CF1317" w:rsidP="003438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DejaVu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1317" w:rsidRDefault="00CF1317" w:rsidP="003438F8">
      <w:pPr>
        <w:spacing w:after="0" w:line="240" w:lineRule="auto"/>
      </w:pPr>
      <w:r>
        <w:separator/>
      </w:r>
    </w:p>
  </w:footnote>
  <w:footnote w:type="continuationSeparator" w:id="0">
    <w:p w:rsidR="00CF1317" w:rsidRDefault="00CF1317" w:rsidP="003438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F782BFD"/>
    <w:multiLevelType w:val="multilevel"/>
    <w:tmpl w:val="A2320B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1AF4310B"/>
    <w:multiLevelType w:val="multilevel"/>
    <w:tmpl w:val="7158C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C9544C1"/>
    <w:multiLevelType w:val="multilevel"/>
    <w:tmpl w:val="D33AE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EC22D9E"/>
    <w:multiLevelType w:val="hybridMultilevel"/>
    <w:tmpl w:val="2F461E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4C7109F"/>
    <w:multiLevelType w:val="multilevel"/>
    <w:tmpl w:val="932C65D4"/>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AD14EB3"/>
    <w:multiLevelType w:val="multilevel"/>
    <w:tmpl w:val="CF686E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D4F6FDC"/>
    <w:multiLevelType w:val="multilevel"/>
    <w:tmpl w:val="24C4D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4527600"/>
    <w:multiLevelType w:val="multilevel"/>
    <w:tmpl w:val="454C0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E7E2721"/>
    <w:multiLevelType w:val="multilevel"/>
    <w:tmpl w:val="C512CA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0084615"/>
    <w:multiLevelType w:val="multilevel"/>
    <w:tmpl w:val="A4EC59E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0D32556"/>
    <w:multiLevelType w:val="hybridMultilevel"/>
    <w:tmpl w:val="E250A6A8"/>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41111B9"/>
    <w:multiLevelType w:val="multilevel"/>
    <w:tmpl w:val="10B08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80058F7"/>
    <w:multiLevelType w:val="multilevel"/>
    <w:tmpl w:val="B1800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9D40121"/>
    <w:multiLevelType w:val="multilevel"/>
    <w:tmpl w:val="F70AD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B652C5D"/>
    <w:multiLevelType w:val="multilevel"/>
    <w:tmpl w:val="4D32CFC6"/>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B1D3511"/>
    <w:multiLevelType w:val="multilevel"/>
    <w:tmpl w:val="28AA8B8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B9120FA"/>
    <w:multiLevelType w:val="multilevel"/>
    <w:tmpl w:val="B18006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6334FAF"/>
    <w:multiLevelType w:val="multilevel"/>
    <w:tmpl w:val="6CD81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14"/>
  </w:num>
  <w:num w:numId="3">
    <w:abstractNumId w:val="12"/>
  </w:num>
  <w:num w:numId="4">
    <w:abstractNumId w:val="7"/>
  </w:num>
  <w:num w:numId="5">
    <w:abstractNumId w:val="17"/>
  </w:num>
  <w:num w:numId="6">
    <w:abstractNumId w:val="10"/>
  </w:num>
  <w:num w:numId="7">
    <w:abstractNumId w:val="6"/>
  </w:num>
  <w:num w:numId="8">
    <w:abstractNumId w:val="2"/>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0"/>
    <w:lvlOverride w:ilvl="0">
      <w:lvl w:ilvl="0">
        <w:numFmt w:val="bullet"/>
        <w:lvlText w:val=""/>
        <w:legacy w:legacy="1" w:legacySpace="0" w:legacyIndent="0"/>
        <w:lvlJc w:val="left"/>
        <w:rPr>
          <w:rFonts w:ascii="Symbol" w:hAnsi="Symbol" w:cs="Symbol" w:hint="default"/>
        </w:rPr>
      </w:lvl>
    </w:lvlOverride>
  </w:num>
  <w:num w:numId="13">
    <w:abstractNumId w:val="9"/>
  </w:num>
  <w:num w:numId="14">
    <w:abstractNumId w:val="1"/>
  </w:num>
  <w:num w:numId="15">
    <w:abstractNumId w:val="16"/>
  </w:num>
  <w:num w:numId="16">
    <w:abstractNumId w:val="5"/>
  </w:num>
  <w:num w:numId="17">
    <w:abstractNumId w:val="15"/>
  </w:num>
  <w:num w:numId="18">
    <w:abstractNumId w:val="1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6A88"/>
    <w:rsid w:val="00001891"/>
    <w:rsid w:val="00003FF6"/>
    <w:rsid w:val="00004C0A"/>
    <w:rsid w:val="00005CB6"/>
    <w:rsid w:val="00005EC8"/>
    <w:rsid w:val="000068C6"/>
    <w:rsid w:val="0000705E"/>
    <w:rsid w:val="00010119"/>
    <w:rsid w:val="00010C0B"/>
    <w:rsid w:val="00011163"/>
    <w:rsid w:val="00013141"/>
    <w:rsid w:val="0001551A"/>
    <w:rsid w:val="00020950"/>
    <w:rsid w:val="000221FB"/>
    <w:rsid w:val="00023A6B"/>
    <w:rsid w:val="0002614B"/>
    <w:rsid w:val="00027981"/>
    <w:rsid w:val="00032C1B"/>
    <w:rsid w:val="00047276"/>
    <w:rsid w:val="0005082A"/>
    <w:rsid w:val="00061749"/>
    <w:rsid w:val="000760B2"/>
    <w:rsid w:val="00076617"/>
    <w:rsid w:val="00077086"/>
    <w:rsid w:val="000839CD"/>
    <w:rsid w:val="00086883"/>
    <w:rsid w:val="0008708D"/>
    <w:rsid w:val="00087155"/>
    <w:rsid w:val="00093043"/>
    <w:rsid w:val="00097059"/>
    <w:rsid w:val="000A0158"/>
    <w:rsid w:val="000A3BFB"/>
    <w:rsid w:val="000A603F"/>
    <w:rsid w:val="000B0CC7"/>
    <w:rsid w:val="000B122F"/>
    <w:rsid w:val="000B42B0"/>
    <w:rsid w:val="000B6778"/>
    <w:rsid w:val="000B7DCE"/>
    <w:rsid w:val="000C4840"/>
    <w:rsid w:val="000D0387"/>
    <w:rsid w:val="000D416B"/>
    <w:rsid w:val="000D4F47"/>
    <w:rsid w:val="000E045E"/>
    <w:rsid w:val="000E201E"/>
    <w:rsid w:val="000E26E2"/>
    <w:rsid w:val="000E3CF4"/>
    <w:rsid w:val="00106329"/>
    <w:rsid w:val="00106538"/>
    <w:rsid w:val="00106D70"/>
    <w:rsid w:val="00112139"/>
    <w:rsid w:val="001127B8"/>
    <w:rsid w:val="001154E5"/>
    <w:rsid w:val="00120CB2"/>
    <w:rsid w:val="00120FB7"/>
    <w:rsid w:val="00125149"/>
    <w:rsid w:val="001301EA"/>
    <w:rsid w:val="00131B5F"/>
    <w:rsid w:val="0013219F"/>
    <w:rsid w:val="00134843"/>
    <w:rsid w:val="00136B10"/>
    <w:rsid w:val="001370BA"/>
    <w:rsid w:val="00137EB4"/>
    <w:rsid w:val="001400FD"/>
    <w:rsid w:val="0014034D"/>
    <w:rsid w:val="00144798"/>
    <w:rsid w:val="00150CB7"/>
    <w:rsid w:val="00150EA0"/>
    <w:rsid w:val="0015108A"/>
    <w:rsid w:val="00156FEE"/>
    <w:rsid w:val="0015781D"/>
    <w:rsid w:val="00157D4C"/>
    <w:rsid w:val="00157DDD"/>
    <w:rsid w:val="0016254A"/>
    <w:rsid w:val="001728D7"/>
    <w:rsid w:val="00173E6D"/>
    <w:rsid w:val="00174A54"/>
    <w:rsid w:val="00174C9D"/>
    <w:rsid w:val="00184864"/>
    <w:rsid w:val="001852FD"/>
    <w:rsid w:val="0018591E"/>
    <w:rsid w:val="00185F4F"/>
    <w:rsid w:val="001878B0"/>
    <w:rsid w:val="00187F3F"/>
    <w:rsid w:val="00190672"/>
    <w:rsid w:val="0019267F"/>
    <w:rsid w:val="001953CE"/>
    <w:rsid w:val="00196AF5"/>
    <w:rsid w:val="00197503"/>
    <w:rsid w:val="001A0086"/>
    <w:rsid w:val="001A47E8"/>
    <w:rsid w:val="001A4CB5"/>
    <w:rsid w:val="001A5BF5"/>
    <w:rsid w:val="001B092B"/>
    <w:rsid w:val="001B4F9B"/>
    <w:rsid w:val="001C134B"/>
    <w:rsid w:val="001C37F7"/>
    <w:rsid w:val="001C3FEA"/>
    <w:rsid w:val="001C4324"/>
    <w:rsid w:val="001C56FF"/>
    <w:rsid w:val="001C6A20"/>
    <w:rsid w:val="001D208C"/>
    <w:rsid w:val="001D2632"/>
    <w:rsid w:val="001D41DC"/>
    <w:rsid w:val="001E0592"/>
    <w:rsid w:val="001E3119"/>
    <w:rsid w:val="001E7728"/>
    <w:rsid w:val="001E7F28"/>
    <w:rsid w:val="001F13AB"/>
    <w:rsid w:val="001F1B05"/>
    <w:rsid w:val="001F6069"/>
    <w:rsid w:val="00200565"/>
    <w:rsid w:val="00201BE6"/>
    <w:rsid w:val="00203BA4"/>
    <w:rsid w:val="00205933"/>
    <w:rsid w:val="002142C5"/>
    <w:rsid w:val="00214C0F"/>
    <w:rsid w:val="00221A1E"/>
    <w:rsid w:val="00222759"/>
    <w:rsid w:val="00222EFC"/>
    <w:rsid w:val="002239FF"/>
    <w:rsid w:val="002255D6"/>
    <w:rsid w:val="0022618E"/>
    <w:rsid w:val="00227759"/>
    <w:rsid w:val="00230592"/>
    <w:rsid w:val="00230B77"/>
    <w:rsid w:val="00231A7F"/>
    <w:rsid w:val="00234F2E"/>
    <w:rsid w:val="00235ABE"/>
    <w:rsid w:val="00236F11"/>
    <w:rsid w:val="00237E81"/>
    <w:rsid w:val="00240C41"/>
    <w:rsid w:val="00244ADD"/>
    <w:rsid w:val="00250C15"/>
    <w:rsid w:val="00251F35"/>
    <w:rsid w:val="00252656"/>
    <w:rsid w:val="00253231"/>
    <w:rsid w:val="00254695"/>
    <w:rsid w:val="0025564B"/>
    <w:rsid w:val="002574FE"/>
    <w:rsid w:val="002613EB"/>
    <w:rsid w:val="00261829"/>
    <w:rsid w:val="002640E4"/>
    <w:rsid w:val="00272BC5"/>
    <w:rsid w:val="00277B45"/>
    <w:rsid w:val="00280396"/>
    <w:rsid w:val="0029155E"/>
    <w:rsid w:val="00294076"/>
    <w:rsid w:val="00296027"/>
    <w:rsid w:val="00296979"/>
    <w:rsid w:val="002A160A"/>
    <w:rsid w:val="002A21B3"/>
    <w:rsid w:val="002A69C0"/>
    <w:rsid w:val="002A7B87"/>
    <w:rsid w:val="002B066C"/>
    <w:rsid w:val="002B2749"/>
    <w:rsid w:val="002B3CA7"/>
    <w:rsid w:val="002C7458"/>
    <w:rsid w:val="002C764F"/>
    <w:rsid w:val="002C7B08"/>
    <w:rsid w:val="002D23CF"/>
    <w:rsid w:val="002D538F"/>
    <w:rsid w:val="002D67A9"/>
    <w:rsid w:val="002E6458"/>
    <w:rsid w:val="002F26FB"/>
    <w:rsid w:val="00302BA9"/>
    <w:rsid w:val="0030364C"/>
    <w:rsid w:val="00304FC1"/>
    <w:rsid w:val="00311051"/>
    <w:rsid w:val="0031141D"/>
    <w:rsid w:val="00312C80"/>
    <w:rsid w:val="00314DA0"/>
    <w:rsid w:val="00315580"/>
    <w:rsid w:val="00326B95"/>
    <w:rsid w:val="00326D18"/>
    <w:rsid w:val="003301EA"/>
    <w:rsid w:val="003311B5"/>
    <w:rsid w:val="003322E1"/>
    <w:rsid w:val="003348BA"/>
    <w:rsid w:val="00334A0C"/>
    <w:rsid w:val="00335132"/>
    <w:rsid w:val="003354D9"/>
    <w:rsid w:val="00337431"/>
    <w:rsid w:val="00340FF6"/>
    <w:rsid w:val="00341563"/>
    <w:rsid w:val="00342E01"/>
    <w:rsid w:val="003432BE"/>
    <w:rsid w:val="003438F8"/>
    <w:rsid w:val="00346E04"/>
    <w:rsid w:val="00347241"/>
    <w:rsid w:val="003502DE"/>
    <w:rsid w:val="0035415E"/>
    <w:rsid w:val="00356571"/>
    <w:rsid w:val="003622B3"/>
    <w:rsid w:val="00362A3B"/>
    <w:rsid w:val="003660A0"/>
    <w:rsid w:val="00370444"/>
    <w:rsid w:val="00371795"/>
    <w:rsid w:val="00373A35"/>
    <w:rsid w:val="00377C3C"/>
    <w:rsid w:val="00380E9C"/>
    <w:rsid w:val="00386C21"/>
    <w:rsid w:val="003904E3"/>
    <w:rsid w:val="0039073C"/>
    <w:rsid w:val="003919C8"/>
    <w:rsid w:val="0039570C"/>
    <w:rsid w:val="003978BB"/>
    <w:rsid w:val="003A08AB"/>
    <w:rsid w:val="003A3F42"/>
    <w:rsid w:val="003A617C"/>
    <w:rsid w:val="003A6CBF"/>
    <w:rsid w:val="003B244C"/>
    <w:rsid w:val="003B3B85"/>
    <w:rsid w:val="003B4730"/>
    <w:rsid w:val="003B47A5"/>
    <w:rsid w:val="003C74AD"/>
    <w:rsid w:val="003D0596"/>
    <w:rsid w:val="003D470E"/>
    <w:rsid w:val="003D59E9"/>
    <w:rsid w:val="003E12C8"/>
    <w:rsid w:val="003E22AA"/>
    <w:rsid w:val="003E5D31"/>
    <w:rsid w:val="003E7683"/>
    <w:rsid w:val="003F21EB"/>
    <w:rsid w:val="003F6F5E"/>
    <w:rsid w:val="0040605D"/>
    <w:rsid w:val="004101B5"/>
    <w:rsid w:val="004102B9"/>
    <w:rsid w:val="00410BBA"/>
    <w:rsid w:val="00411A67"/>
    <w:rsid w:val="0041610D"/>
    <w:rsid w:val="004164F6"/>
    <w:rsid w:val="00422638"/>
    <w:rsid w:val="00425A50"/>
    <w:rsid w:val="00427138"/>
    <w:rsid w:val="00431B8A"/>
    <w:rsid w:val="004321E6"/>
    <w:rsid w:val="0044217D"/>
    <w:rsid w:val="004435A2"/>
    <w:rsid w:val="00443669"/>
    <w:rsid w:val="00445F1F"/>
    <w:rsid w:val="004477F9"/>
    <w:rsid w:val="00461155"/>
    <w:rsid w:val="00461B00"/>
    <w:rsid w:val="00462B01"/>
    <w:rsid w:val="0046386F"/>
    <w:rsid w:val="004640E9"/>
    <w:rsid w:val="004709D9"/>
    <w:rsid w:val="00471540"/>
    <w:rsid w:val="00472AB5"/>
    <w:rsid w:val="00473862"/>
    <w:rsid w:val="0047615B"/>
    <w:rsid w:val="004833F1"/>
    <w:rsid w:val="00485F0A"/>
    <w:rsid w:val="00487B3B"/>
    <w:rsid w:val="00491794"/>
    <w:rsid w:val="00491B8B"/>
    <w:rsid w:val="00492C0C"/>
    <w:rsid w:val="0049359B"/>
    <w:rsid w:val="00495989"/>
    <w:rsid w:val="00496B41"/>
    <w:rsid w:val="0049701B"/>
    <w:rsid w:val="004978D9"/>
    <w:rsid w:val="004A411A"/>
    <w:rsid w:val="004A52BA"/>
    <w:rsid w:val="004B15EC"/>
    <w:rsid w:val="004B1B95"/>
    <w:rsid w:val="004B3955"/>
    <w:rsid w:val="004B3D7C"/>
    <w:rsid w:val="004B4549"/>
    <w:rsid w:val="004B5B52"/>
    <w:rsid w:val="004B6BC4"/>
    <w:rsid w:val="004C1C21"/>
    <w:rsid w:val="004C3438"/>
    <w:rsid w:val="004C5C08"/>
    <w:rsid w:val="004C5E0A"/>
    <w:rsid w:val="004C6F6F"/>
    <w:rsid w:val="004D115C"/>
    <w:rsid w:val="004D64BF"/>
    <w:rsid w:val="004E4226"/>
    <w:rsid w:val="004E6DB4"/>
    <w:rsid w:val="004F033F"/>
    <w:rsid w:val="004F051B"/>
    <w:rsid w:val="004F47F2"/>
    <w:rsid w:val="004F4FD5"/>
    <w:rsid w:val="005014D8"/>
    <w:rsid w:val="00503C96"/>
    <w:rsid w:val="0050561B"/>
    <w:rsid w:val="0050722C"/>
    <w:rsid w:val="00507C30"/>
    <w:rsid w:val="00511CE5"/>
    <w:rsid w:val="005128A7"/>
    <w:rsid w:val="005145C5"/>
    <w:rsid w:val="00515786"/>
    <w:rsid w:val="00515C04"/>
    <w:rsid w:val="005166D5"/>
    <w:rsid w:val="00516BA4"/>
    <w:rsid w:val="00517E57"/>
    <w:rsid w:val="00520FAC"/>
    <w:rsid w:val="00522766"/>
    <w:rsid w:val="0052293A"/>
    <w:rsid w:val="00523424"/>
    <w:rsid w:val="00523C80"/>
    <w:rsid w:val="00525C81"/>
    <w:rsid w:val="00527995"/>
    <w:rsid w:val="00531D43"/>
    <w:rsid w:val="00533828"/>
    <w:rsid w:val="005349A0"/>
    <w:rsid w:val="00547DC3"/>
    <w:rsid w:val="00550185"/>
    <w:rsid w:val="00551A78"/>
    <w:rsid w:val="00555DE3"/>
    <w:rsid w:val="00557103"/>
    <w:rsid w:val="00557240"/>
    <w:rsid w:val="00563B66"/>
    <w:rsid w:val="00563CBC"/>
    <w:rsid w:val="00566F70"/>
    <w:rsid w:val="00575A21"/>
    <w:rsid w:val="00580903"/>
    <w:rsid w:val="00581528"/>
    <w:rsid w:val="005837ED"/>
    <w:rsid w:val="00584D65"/>
    <w:rsid w:val="00585262"/>
    <w:rsid w:val="00590822"/>
    <w:rsid w:val="00594994"/>
    <w:rsid w:val="00596DFB"/>
    <w:rsid w:val="005A3102"/>
    <w:rsid w:val="005A7F87"/>
    <w:rsid w:val="005B0821"/>
    <w:rsid w:val="005B18F4"/>
    <w:rsid w:val="005B4830"/>
    <w:rsid w:val="005B4B9D"/>
    <w:rsid w:val="005B62AB"/>
    <w:rsid w:val="005C3123"/>
    <w:rsid w:val="005C3AED"/>
    <w:rsid w:val="005D0F97"/>
    <w:rsid w:val="005D1421"/>
    <w:rsid w:val="005D2AE1"/>
    <w:rsid w:val="005D4DB6"/>
    <w:rsid w:val="005E095E"/>
    <w:rsid w:val="005E4139"/>
    <w:rsid w:val="005E528B"/>
    <w:rsid w:val="005E6CFC"/>
    <w:rsid w:val="005E72DC"/>
    <w:rsid w:val="005F0CB3"/>
    <w:rsid w:val="005F5ADA"/>
    <w:rsid w:val="00606833"/>
    <w:rsid w:val="00606E08"/>
    <w:rsid w:val="0061137E"/>
    <w:rsid w:val="0061407C"/>
    <w:rsid w:val="00614B18"/>
    <w:rsid w:val="006153BC"/>
    <w:rsid w:val="00621FFB"/>
    <w:rsid w:val="00624770"/>
    <w:rsid w:val="006262ED"/>
    <w:rsid w:val="00627853"/>
    <w:rsid w:val="00627A53"/>
    <w:rsid w:val="00633D49"/>
    <w:rsid w:val="00633D8F"/>
    <w:rsid w:val="0063525A"/>
    <w:rsid w:val="00637360"/>
    <w:rsid w:val="00642B9B"/>
    <w:rsid w:val="00645510"/>
    <w:rsid w:val="006458B4"/>
    <w:rsid w:val="00645EDE"/>
    <w:rsid w:val="006460D6"/>
    <w:rsid w:val="006477E4"/>
    <w:rsid w:val="00647ABA"/>
    <w:rsid w:val="0065299E"/>
    <w:rsid w:val="00652F4E"/>
    <w:rsid w:val="00653267"/>
    <w:rsid w:val="00654384"/>
    <w:rsid w:val="00655314"/>
    <w:rsid w:val="00656552"/>
    <w:rsid w:val="00665D26"/>
    <w:rsid w:val="00667CC0"/>
    <w:rsid w:val="00667E05"/>
    <w:rsid w:val="00671211"/>
    <w:rsid w:val="00672932"/>
    <w:rsid w:val="00673930"/>
    <w:rsid w:val="00674C9F"/>
    <w:rsid w:val="006755E5"/>
    <w:rsid w:val="00677AC1"/>
    <w:rsid w:val="00686DB4"/>
    <w:rsid w:val="00686EBF"/>
    <w:rsid w:val="00693D32"/>
    <w:rsid w:val="00693E36"/>
    <w:rsid w:val="006A5FEC"/>
    <w:rsid w:val="006A62E6"/>
    <w:rsid w:val="006B1686"/>
    <w:rsid w:val="006B22B7"/>
    <w:rsid w:val="006B2B7B"/>
    <w:rsid w:val="006C272B"/>
    <w:rsid w:val="006C2BCC"/>
    <w:rsid w:val="006C2C51"/>
    <w:rsid w:val="006D01DD"/>
    <w:rsid w:val="006D1862"/>
    <w:rsid w:val="006D4E58"/>
    <w:rsid w:val="006D69AB"/>
    <w:rsid w:val="006E29F2"/>
    <w:rsid w:val="006E34B0"/>
    <w:rsid w:val="006E6DCA"/>
    <w:rsid w:val="006F5991"/>
    <w:rsid w:val="006F61E6"/>
    <w:rsid w:val="007009BF"/>
    <w:rsid w:val="00701865"/>
    <w:rsid w:val="00702E0B"/>
    <w:rsid w:val="007035C7"/>
    <w:rsid w:val="0070410B"/>
    <w:rsid w:val="00706D5F"/>
    <w:rsid w:val="00710A2F"/>
    <w:rsid w:val="00711898"/>
    <w:rsid w:val="00711FA5"/>
    <w:rsid w:val="0071354E"/>
    <w:rsid w:val="00721069"/>
    <w:rsid w:val="0072122B"/>
    <w:rsid w:val="007219C3"/>
    <w:rsid w:val="007223FF"/>
    <w:rsid w:val="00722A24"/>
    <w:rsid w:val="00723788"/>
    <w:rsid w:val="00724716"/>
    <w:rsid w:val="00727869"/>
    <w:rsid w:val="0073037A"/>
    <w:rsid w:val="00732C22"/>
    <w:rsid w:val="00734941"/>
    <w:rsid w:val="00734BA3"/>
    <w:rsid w:val="007355B2"/>
    <w:rsid w:val="00735C7F"/>
    <w:rsid w:val="007365DB"/>
    <w:rsid w:val="00736D44"/>
    <w:rsid w:val="007370CF"/>
    <w:rsid w:val="0073729F"/>
    <w:rsid w:val="00737FE3"/>
    <w:rsid w:val="007421C7"/>
    <w:rsid w:val="00745F5B"/>
    <w:rsid w:val="00747379"/>
    <w:rsid w:val="00747492"/>
    <w:rsid w:val="007518CA"/>
    <w:rsid w:val="00756D69"/>
    <w:rsid w:val="007572D3"/>
    <w:rsid w:val="007618C6"/>
    <w:rsid w:val="00772EE8"/>
    <w:rsid w:val="007777B9"/>
    <w:rsid w:val="007779FB"/>
    <w:rsid w:val="007804FA"/>
    <w:rsid w:val="0078085E"/>
    <w:rsid w:val="00784455"/>
    <w:rsid w:val="00785AB8"/>
    <w:rsid w:val="00787163"/>
    <w:rsid w:val="00790C6A"/>
    <w:rsid w:val="00796976"/>
    <w:rsid w:val="007A1E2F"/>
    <w:rsid w:val="007A1F8A"/>
    <w:rsid w:val="007A5D86"/>
    <w:rsid w:val="007A61CB"/>
    <w:rsid w:val="007B1855"/>
    <w:rsid w:val="007B3320"/>
    <w:rsid w:val="007B5A5C"/>
    <w:rsid w:val="007B69C6"/>
    <w:rsid w:val="007B6A25"/>
    <w:rsid w:val="007C1000"/>
    <w:rsid w:val="007C5692"/>
    <w:rsid w:val="007D07A6"/>
    <w:rsid w:val="007D3D12"/>
    <w:rsid w:val="007D3F69"/>
    <w:rsid w:val="007E047D"/>
    <w:rsid w:val="007E152D"/>
    <w:rsid w:val="007E4042"/>
    <w:rsid w:val="007F029B"/>
    <w:rsid w:val="007F147D"/>
    <w:rsid w:val="007F2407"/>
    <w:rsid w:val="007F2562"/>
    <w:rsid w:val="007F3519"/>
    <w:rsid w:val="007F49DB"/>
    <w:rsid w:val="007F6788"/>
    <w:rsid w:val="00800DAF"/>
    <w:rsid w:val="00803EC8"/>
    <w:rsid w:val="00807D4C"/>
    <w:rsid w:val="00810737"/>
    <w:rsid w:val="008120D3"/>
    <w:rsid w:val="00814318"/>
    <w:rsid w:val="00816E34"/>
    <w:rsid w:val="00820256"/>
    <w:rsid w:val="00820803"/>
    <w:rsid w:val="008213F7"/>
    <w:rsid w:val="008236D1"/>
    <w:rsid w:val="00823C8E"/>
    <w:rsid w:val="00825EDD"/>
    <w:rsid w:val="00827399"/>
    <w:rsid w:val="0083180F"/>
    <w:rsid w:val="00832EBD"/>
    <w:rsid w:val="008332A2"/>
    <w:rsid w:val="008361F6"/>
    <w:rsid w:val="00840181"/>
    <w:rsid w:val="00840F29"/>
    <w:rsid w:val="00841F5E"/>
    <w:rsid w:val="00852A53"/>
    <w:rsid w:val="00856F4C"/>
    <w:rsid w:val="00857785"/>
    <w:rsid w:val="00857BB2"/>
    <w:rsid w:val="00860137"/>
    <w:rsid w:val="008608CC"/>
    <w:rsid w:val="00861F40"/>
    <w:rsid w:val="00862098"/>
    <w:rsid w:val="00867B4F"/>
    <w:rsid w:val="008730B1"/>
    <w:rsid w:val="00874DB7"/>
    <w:rsid w:val="00877EAF"/>
    <w:rsid w:val="0088064C"/>
    <w:rsid w:val="00880EFF"/>
    <w:rsid w:val="00881748"/>
    <w:rsid w:val="008827A3"/>
    <w:rsid w:val="00883909"/>
    <w:rsid w:val="008868FC"/>
    <w:rsid w:val="008871AF"/>
    <w:rsid w:val="00891607"/>
    <w:rsid w:val="0089405A"/>
    <w:rsid w:val="008959A8"/>
    <w:rsid w:val="008963D8"/>
    <w:rsid w:val="008A01C1"/>
    <w:rsid w:val="008A3ABF"/>
    <w:rsid w:val="008A4A51"/>
    <w:rsid w:val="008A5E65"/>
    <w:rsid w:val="008A677B"/>
    <w:rsid w:val="008A7F14"/>
    <w:rsid w:val="008B35BA"/>
    <w:rsid w:val="008C0F30"/>
    <w:rsid w:val="008C185B"/>
    <w:rsid w:val="008C435A"/>
    <w:rsid w:val="008D2B95"/>
    <w:rsid w:val="008D621F"/>
    <w:rsid w:val="008E12E6"/>
    <w:rsid w:val="008E2E68"/>
    <w:rsid w:val="008E36EF"/>
    <w:rsid w:val="008E483E"/>
    <w:rsid w:val="008E4A7D"/>
    <w:rsid w:val="0090311C"/>
    <w:rsid w:val="00904355"/>
    <w:rsid w:val="009053F1"/>
    <w:rsid w:val="009056F7"/>
    <w:rsid w:val="00906B9E"/>
    <w:rsid w:val="00912765"/>
    <w:rsid w:val="00913133"/>
    <w:rsid w:val="0091692F"/>
    <w:rsid w:val="00917673"/>
    <w:rsid w:val="00917BF7"/>
    <w:rsid w:val="00920094"/>
    <w:rsid w:val="00934914"/>
    <w:rsid w:val="009368A3"/>
    <w:rsid w:val="00940054"/>
    <w:rsid w:val="009456C9"/>
    <w:rsid w:val="00946B77"/>
    <w:rsid w:val="00946B8B"/>
    <w:rsid w:val="00954158"/>
    <w:rsid w:val="0095428A"/>
    <w:rsid w:val="00966290"/>
    <w:rsid w:val="00972E5E"/>
    <w:rsid w:val="00975132"/>
    <w:rsid w:val="009759DB"/>
    <w:rsid w:val="009766FE"/>
    <w:rsid w:val="00976ADC"/>
    <w:rsid w:val="0098042F"/>
    <w:rsid w:val="00984294"/>
    <w:rsid w:val="009853DC"/>
    <w:rsid w:val="0098661B"/>
    <w:rsid w:val="00993F95"/>
    <w:rsid w:val="00994972"/>
    <w:rsid w:val="00994CA4"/>
    <w:rsid w:val="009A0169"/>
    <w:rsid w:val="009B33C3"/>
    <w:rsid w:val="009B7390"/>
    <w:rsid w:val="009C08C3"/>
    <w:rsid w:val="009C0F1E"/>
    <w:rsid w:val="009C1C1B"/>
    <w:rsid w:val="009C24C6"/>
    <w:rsid w:val="009C2FD0"/>
    <w:rsid w:val="009D2701"/>
    <w:rsid w:val="009D2A14"/>
    <w:rsid w:val="009D5819"/>
    <w:rsid w:val="009D6B4C"/>
    <w:rsid w:val="009D6E45"/>
    <w:rsid w:val="009E0CA2"/>
    <w:rsid w:val="009E4A4C"/>
    <w:rsid w:val="009E5CAA"/>
    <w:rsid w:val="009F10CA"/>
    <w:rsid w:val="009F144D"/>
    <w:rsid w:val="009F2920"/>
    <w:rsid w:val="009F553C"/>
    <w:rsid w:val="009F6EAC"/>
    <w:rsid w:val="00A02BF1"/>
    <w:rsid w:val="00A03334"/>
    <w:rsid w:val="00A04248"/>
    <w:rsid w:val="00A05A4F"/>
    <w:rsid w:val="00A05E49"/>
    <w:rsid w:val="00A12250"/>
    <w:rsid w:val="00A203F7"/>
    <w:rsid w:val="00A2286D"/>
    <w:rsid w:val="00A236C8"/>
    <w:rsid w:val="00A23750"/>
    <w:rsid w:val="00A337F0"/>
    <w:rsid w:val="00A346DC"/>
    <w:rsid w:val="00A37838"/>
    <w:rsid w:val="00A409F5"/>
    <w:rsid w:val="00A43347"/>
    <w:rsid w:val="00A45B94"/>
    <w:rsid w:val="00A513FD"/>
    <w:rsid w:val="00A55D77"/>
    <w:rsid w:val="00A57A61"/>
    <w:rsid w:val="00A57DDF"/>
    <w:rsid w:val="00A631F6"/>
    <w:rsid w:val="00A649BD"/>
    <w:rsid w:val="00A64F84"/>
    <w:rsid w:val="00A65216"/>
    <w:rsid w:val="00A70D04"/>
    <w:rsid w:val="00A739C3"/>
    <w:rsid w:val="00A90D7A"/>
    <w:rsid w:val="00A9189E"/>
    <w:rsid w:val="00A92938"/>
    <w:rsid w:val="00A95249"/>
    <w:rsid w:val="00A95DB2"/>
    <w:rsid w:val="00A96452"/>
    <w:rsid w:val="00A9721B"/>
    <w:rsid w:val="00AA1FBF"/>
    <w:rsid w:val="00AA5B9E"/>
    <w:rsid w:val="00AA78D5"/>
    <w:rsid w:val="00AB5006"/>
    <w:rsid w:val="00AB71EF"/>
    <w:rsid w:val="00AC0B8D"/>
    <w:rsid w:val="00AE2F91"/>
    <w:rsid w:val="00AE5A80"/>
    <w:rsid w:val="00AF2962"/>
    <w:rsid w:val="00AF4691"/>
    <w:rsid w:val="00AF687B"/>
    <w:rsid w:val="00AF71E5"/>
    <w:rsid w:val="00AF7F71"/>
    <w:rsid w:val="00B0380A"/>
    <w:rsid w:val="00B06215"/>
    <w:rsid w:val="00B07020"/>
    <w:rsid w:val="00B0748B"/>
    <w:rsid w:val="00B10BD4"/>
    <w:rsid w:val="00B11685"/>
    <w:rsid w:val="00B12543"/>
    <w:rsid w:val="00B13F47"/>
    <w:rsid w:val="00B14163"/>
    <w:rsid w:val="00B22E95"/>
    <w:rsid w:val="00B25928"/>
    <w:rsid w:val="00B27B05"/>
    <w:rsid w:val="00B304F4"/>
    <w:rsid w:val="00B3080E"/>
    <w:rsid w:val="00B3346F"/>
    <w:rsid w:val="00B34003"/>
    <w:rsid w:val="00B35508"/>
    <w:rsid w:val="00B35A30"/>
    <w:rsid w:val="00B372D8"/>
    <w:rsid w:val="00B37E25"/>
    <w:rsid w:val="00B402D1"/>
    <w:rsid w:val="00B45E5C"/>
    <w:rsid w:val="00B51054"/>
    <w:rsid w:val="00B52667"/>
    <w:rsid w:val="00B528AD"/>
    <w:rsid w:val="00B605B5"/>
    <w:rsid w:val="00B6093F"/>
    <w:rsid w:val="00B62912"/>
    <w:rsid w:val="00B6358F"/>
    <w:rsid w:val="00B641F3"/>
    <w:rsid w:val="00B66BF4"/>
    <w:rsid w:val="00B674C4"/>
    <w:rsid w:val="00B708C5"/>
    <w:rsid w:val="00B71CD2"/>
    <w:rsid w:val="00B743B9"/>
    <w:rsid w:val="00B81B25"/>
    <w:rsid w:val="00B837ED"/>
    <w:rsid w:val="00B8512D"/>
    <w:rsid w:val="00B87D66"/>
    <w:rsid w:val="00B95DFA"/>
    <w:rsid w:val="00B97798"/>
    <w:rsid w:val="00B9795A"/>
    <w:rsid w:val="00BA02F1"/>
    <w:rsid w:val="00BA645F"/>
    <w:rsid w:val="00BA68E6"/>
    <w:rsid w:val="00BB26BB"/>
    <w:rsid w:val="00BB2893"/>
    <w:rsid w:val="00BB317B"/>
    <w:rsid w:val="00BB384C"/>
    <w:rsid w:val="00BB5787"/>
    <w:rsid w:val="00BB6064"/>
    <w:rsid w:val="00BC1E94"/>
    <w:rsid w:val="00BC39A5"/>
    <w:rsid w:val="00BC3ED6"/>
    <w:rsid w:val="00BC4E8F"/>
    <w:rsid w:val="00BC63F3"/>
    <w:rsid w:val="00BC64AA"/>
    <w:rsid w:val="00BC6F21"/>
    <w:rsid w:val="00BD211A"/>
    <w:rsid w:val="00BD491B"/>
    <w:rsid w:val="00BD6A88"/>
    <w:rsid w:val="00BD7240"/>
    <w:rsid w:val="00BE6349"/>
    <w:rsid w:val="00BF6AB9"/>
    <w:rsid w:val="00C029A1"/>
    <w:rsid w:val="00C11FC1"/>
    <w:rsid w:val="00C3495D"/>
    <w:rsid w:val="00C3714A"/>
    <w:rsid w:val="00C40CA6"/>
    <w:rsid w:val="00C413A3"/>
    <w:rsid w:val="00C42A07"/>
    <w:rsid w:val="00C42C5A"/>
    <w:rsid w:val="00C458C9"/>
    <w:rsid w:val="00C45F7A"/>
    <w:rsid w:val="00C54A6D"/>
    <w:rsid w:val="00C554E0"/>
    <w:rsid w:val="00C56D2B"/>
    <w:rsid w:val="00C56F90"/>
    <w:rsid w:val="00C61F4A"/>
    <w:rsid w:val="00C63D72"/>
    <w:rsid w:val="00C64FD2"/>
    <w:rsid w:val="00C655D2"/>
    <w:rsid w:val="00C71358"/>
    <w:rsid w:val="00C716D9"/>
    <w:rsid w:val="00C7326C"/>
    <w:rsid w:val="00C737C6"/>
    <w:rsid w:val="00C73893"/>
    <w:rsid w:val="00C74024"/>
    <w:rsid w:val="00C80FFD"/>
    <w:rsid w:val="00C86023"/>
    <w:rsid w:val="00C871CF"/>
    <w:rsid w:val="00C875B5"/>
    <w:rsid w:val="00C90C16"/>
    <w:rsid w:val="00C90CE8"/>
    <w:rsid w:val="00C946A0"/>
    <w:rsid w:val="00C974BE"/>
    <w:rsid w:val="00C97BA3"/>
    <w:rsid w:val="00C97FE4"/>
    <w:rsid w:val="00CA20BD"/>
    <w:rsid w:val="00CA3137"/>
    <w:rsid w:val="00CA3190"/>
    <w:rsid w:val="00CA4A98"/>
    <w:rsid w:val="00CA73C5"/>
    <w:rsid w:val="00CA7550"/>
    <w:rsid w:val="00CB008C"/>
    <w:rsid w:val="00CB013F"/>
    <w:rsid w:val="00CB0A8C"/>
    <w:rsid w:val="00CB0F47"/>
    <w:rsid w:val="00CB5DF8"/>
    <w:rsid w:val="00CC0211"/>
    <w:rsid w:val="00CC3785"/>
    <w:rsid w:val="00CC6D8E"/>
    <w:rsid w:val="00CC7B5B"/>
    <w:rsid w:val="00CD255A"/>
    <w:rsid w:val="00CD3997"/>
    <w:rsid w:val="00CD3FDC"/>
    <w:rsid w:val="00CD58CB"/>
    <w:rsid w:val="00CD6C22"/>
    <w:rsid w:val="00CD761D"/>
    <w:rsid w:val="00CE65BF"/>
    <w:rsid w:val="00CF0179"/>
    <w:rsid w:val="00CF1317"/>
    <w:rsid w:val="00CF78C3"/>
    <w:rsid w:val="00D000E6"/>
    <w:rsid w:val="00D01D84"/>
    <w:rsid w:val="00D030B5"/>
    <w:rsid w:val="00D117E2"/>
    <w:rsid w:val="00D14EA8"/>
    <w:rsid w:val="00D15922"/>
    <w:rsid w:val="00D16E27"/>
    <w:rsid w:val="00D173AF"/>
    <w:rsid w:val="00D21BC1"/>
    <w:rsid w:val="00D223CB"/>
    <w:rsid w:val="00D22F58"/>
    <w:rsid w:val="00D22FCF"/>
    <w:rsid w:val="00D24806"/>
    <w:rsid w:val="00D271A5"/>
    <w:rsid w:val="00D31198"/>
    <w:rsid w:val="00D350B2"/>
    <w:rsid w:val="00D361E2"/>
    <w:rsid w:val="00D3677E"/>
    <w:rsid w:val="00D37F39"/>
    <w:rsid w:val="00D43866"/>
    <w:rsid w:val="00D44E6D"/>
    <w:rsid w:val="00D47219"/>
    <w:rsid w:val="00D50A0C"/>
    <w:rsid w:val="00D54F8D"/>
    <w:rsid w:val="00D56EBB"/>
    <w:rsid w:val="00D60ED4"/>
    <w:rsid w:val="00D70D1D"/>
    <w:rsid w:val="00D70EED"/>
    <w:rsid w:val="00D71F6D"/>
    <w:rsid w:val="00D73038"/>
    <w:rsid w:val="00D738FF"/>
    <w:rsid w:val="00D74CFE"/>
    <w:rsid w:val="00D77F2D"/>
    <w:rsid w:val="00D8096F"/>
    <w:rsid w:val="00D84CD8"/>
    <w:rsid w:val="00D863DE"/>
    <w:rsid w:val="00D869DE"/>
    <w:rsid w:val="00D87431"/>
    <w:rsid w:val="00D90471"/>
    <w:rsid w:val="00D911C3"/>
    <w:rsid w:val="00D93435"/>
    <w:rsid w:val="00D94250"/>
    <w:rsid w:val="00D96DAB"/>
    <w:rsid w:val="00DA34EF"/>
    <w:rsid w:val="00DA3E17"/>
    <w:rsid w:val="00DA5443"/>
    <w:rsid w:val="00DA6378"/>
    <w:rsid w:val="00DA77CF"/>
    <w:rsid w:val="00DB2EB9"/>
    <w:rsid w:val="00DC47B9"/>
    <w:rsid w:val="00DC4DE3"/>
    <w:rsid w:val="00DC5F71"/>
    <w:rsid w:val="00DD1EE3"/>
    <w:rsid w:val="00DD4FE6"/>
    <w:rsid w:val="00DD5D41"/>
    <w:rsid w:val="00DD66B6"/>
    <w:rsid w:val="00DE089A"/>
    <w:rsid w:val="00DE221C"/>
    <w:rsid w:val="00DE2E87"/>
    <w:rsid w:val="00DE33FA"/>
    <w:rsid w:val="00DE3BAC"/>
    <w:rsid w:val="00DE4FB2"/>
    <w:rsid w:val="00DE56C6"/>
    <w:rsid w:val="00DF1469"/>
    <w:rsid w:val="00DF1E6F"/>
    <w:rsid w:val="00DF4AC3"/>
    <w:rsid w:val="00DF5D4E"/>
    <w:rsid w:val="00DF615C"/>
    <w:rsid w:val="00E02E87"/>
    <w:rsid w:val="00E044A5"/>
    <w:rsid w:val="00E110F1"/>
    <w:rsid w:val="00E15C9D"/>
    <w:rsid w:val="00E16A4C"/>
    <w:rsid w:val="00E17049"/>
    <w:rsid w:val="00E1726D"/>
    <w:rsid w:val="00E175F1"/>
    <w:rsid w:val="00E30F6E"/>
    <w:rsid w:val="00E31DF5"/>
    <w:rsid w:val="00E31E91"/>
    <w:rsid w:val="00E3760A"/>
    <w:rsid w:val="00E45579"/>
    <w:rsid w:val="00E46CFE"/>
    <w:rsid w:val="00E50496"/>
    <w:rsid w:val="00E5104F"/>
    <w:rsid w:val="00E52058"/>
    <w:rsid w:val="00E60EDA"/>
    <w:rsid w:val="00E61BF6"/>
    <w:rsid w:val="00E6265A"/>
    <w:rsid w:val="00E6662C"/>
    <w:rsid w:val="00E74530"/>
    <w:rsid w:val="00E7457E"/>
    <w:rsid w:val="00E748AA"/>
    <w:rsid w:val="00E74E13"/>
    <w:rsid w:val="00E82C78"/>
    <w:rsid w:val="00E85C03"/>
    <w:rsid w:val="00E9719F"/>
    <w:rsid w:val="00EA0460"/>
    <w:rsid w:val="00EA2FBC"/>
    <w:rsid w:val="00EA497A"/>
    <w:rsid w:val="00EB1659"/>
    <w:rsid w:val="00EB174E"/>
    <w:rsid w:val="00EC1B5C"/>
    <w:rsid w:val="00EC1DED"/>
    <w:rsid w:val="00EC767D"/>
    <w:rsid w:val="00ED09BE"/>
    <w:rsid w:val="00ED2091"/>
    <w:rsid w:val="00ED64EF"/>
    <w:rsid w:val="00EE1B4C"/>
    <w:rsid w:val="00EE33F4"/>
    <w:rsid w:val="00EE3C8A"/>
    <w:rsid w:val="00EE4B41"/>
    <w:rsid w:val="00EE68FA"/>
    <w:rsid w:val="00EF0000"/>
    <w:rsid w:val="00EF4ED1"/>
    <w:rsid w:val="00F01A41"/>
    <w:rsid w:val="00F03BA1"/>
    <w:rsid w:val="00F05BAF"/>
    <w:rsid w:val="00F0673C"/>
    <w:rsid w:val="00F155C9"/>
    <w:rsid w:val="00F16150"/>
    <w:rsid w:val="00F21706"/>
    <w:rsid w:val="00F248F7"/>
    <w:rsid w:val="00F26B0B"/>
    <w:rsid w:val="00F27A09"/>
    <w:rsid w:val="00F3182F"/>
    <w:rsid w:val="00F31869"/>
    <w:rsid w:val="00F330E9"/>
    <w:rsid w:val="00F36948"/>
    <w:rsid w:val="00F37815"/>
    <w:rsid w:val="00F40417"/>
    <w:rsid w:val="00F416FC"/>
    <w:rsid w:val="00F43A3D"/>
    <w:rsid w:val="00F43C6E"/>
    <w:rsid w:val="00F46495"/>
    <w:rsid w:val="00F46CBC"/>
    <w:rsid w:val="00F51584"/>
    <w:rsid w:val="00F51D0E"/>
    <w:rsid w:val="00F543A5"/>
    <w:rsid w:val="00F56F07"/>
    <w:rsid w:val="00F6494C"/>
    <w:rsid w:val="00F6502E"/>
    <w:rsid w:val="00F7029D"/>
    <w:rsid w:val="00F7201C"/>
    <w:rsid w:val="00F72EDA"/>
    <w:rsid w:val="00F73652"/>
    <w:rsid w:val="00F73BB4"/>
    <w:rsid w:val="00F82E39"/>
    <w:rsid w:val="00F8344B"/>
    <w:rsid w:val="00F849AC"/>
    <w:rsid w:val="00F85A51"/>
    <w:rsid w:val="00F869BC"/>
    <w:rsid w:val="00F9351B"/>
    <w:rsid w:val="00F94769"/>
    <w:rsid w:val="00FA1B28"/>
    <w:rsid w:val="00FA368F"/>
    <w:rsid w:val="00FA46BB"/>
    <w:rsid w:val="00FA5E8E"/>
    <w:rsid w:val="00FB0ABA"/>
    <w:rsid w:val="00FB3113"/>
    <w:rsid w:val="00FB3249"/>
    <w:rsid w:val="00FB4A42"/>
    <w:rsid w:val="00FB7ECE"/>
    <w:rsid w:val="00FC0566"/>
    <w:rsid w:val="00FC40E8"/>
    <w:rsid w:val="00FC52E2"/>
    <w:rsid w:val="00FD2E1D"/>
    <w:rsid w:val="00FD4468"/>
    <w:rsid w:val="00FD551E"/>
    <w:rsid w:val="00FD57B9"/>
    <w:rsid w:val="00FD70F7"/>
    <w:rsid w:val="00FE4126"/>
    <w:rsid w:val="00FE675C"/>
    <w:rsid w:val="00FF59A6"/>
    <w:rsid w:val="00FF63BC"/>
    <w:rsid w:val="00FF719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0CF"/>
    <w:pPr>
      <w:spacing w:after="200" w:line="276" w:lineRule="auto"/>
    </w:pPr>
    <w:rPr>
      <w:rFonts w:cs="Calibri"/>
    </w:rPr>
  </w:style>
  <w:style w:type="paragraph" w:styleId="Heading1">
    <w:name w:val="heading 1"/>
    <w:basedOn w:val="Normal"/>
    <w:next w:val="Normal"/>
    <w:link w:val="Heading1Char"/>
    <w:uiPriority w:val="99"/>
    <w:qFormat/>
    <w:rsid w:val="00BD6A88"/>
    <w:pPr>
      <w:keepNext/>
      <w:keepLines/>
      <w:spacing w:before="480" w:after="0" w:line="259" w:lineRule="auto"/>
      <w:outlineLvl w:val="0"/>
    </w:pPr>
    <w:rPr>
      <w:rFonts w:ascii="Cambria" w:hAnsi="Cambria" w:cs="Cambria"/>
      <w:b/>
      <w:bCs/>
      <w:color w:val="365F91"/>
      <w:sz w:val="28"/>
      <w:szCs w:val="28"/>
      <w:lang w:eastAsia="en-US"/>
    </w:rPr>
  </w:style>
  <w:style w:type="paragraph" w:styleId="Heading2">
    <w:name w:val="heading 2"/>
    <w:basedOn w:val="Normal"/>
    <w:link w:val="Heading2Char"/>
    <w:uiPriority w:val="99"/>
    <w:qFormat/>
    <w:rsid w:val="00BD6A88"/>
    <w:pPr>
      <w:spacing w:before="100" w:beforeAutospacing="1" w:after="100" w:afterAutospacing="1" w:line="240" w:lineRule="auto"/>
      <w:outlineLvl w:val="1"/>
    </w:pPr>
    <w:rPr>
      <w:rFonts w:cs="Times New Roman"/>
      <w:b/>
      <w:bCs/>
      <w:sz w:val="36"/>
      <w:szCs w:val="36"/>
    </w:rPr>
  </w:style>
  <w:style w:type="paragraph" w:styleId="Heading3">
    <w:name w:val="heading 3"/>
    <w:basedOn w:val="Normal"/>
    <w:next w:val="Normal"/>
    <w:link w:val="Heading3Char"/>
    <w:uiPriority w:val="99"/>
    <w:qFormat/>
    <w:rsid w:val="00023A6B"/>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uiPriority w:val="99"/>
    <w:qFormat/>
    <w:rsid w:val="00FD70F7"/>
    <w:pPr>
      <w:keepNext/>
      <w:keepLines/>
      <w:spacing w:before="200" w:after="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6A88"/>
    <w:rPr>
      <w:rFonts w:ascii="Cambria" w:hAnsi="Cambria" w:cs="Cambria"/>
      <w:b/>
      <w:bCs/>
      <w:color w:val="365F91"/>
      <w:sz w:val="28"/>
      <w:szCs w:val="28"/>
      <w:lang w:eastAsia="en-US"/>
    </w:rPr>
  </w:style>
  <w:style w:type="character" w:customStyle="1" w:styleId="Heading2Char">
    <w:name w:val="Heading 2 Char"/>
    <w:basedOn w:val="DefaultParagraphFont"/>
    <w:link w:val="Heading2"/>
    <w:uiPriority w:val="99"/>
    <w:locked/>
    <w:rsid w:val="00BD6A88"/>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023A6B"/>
    <w:rPr>
      <w:rFonts w:ascii="Cambria" w:hAnsi="Cambria" w:cs="Cambria"/>
      <w:b/>
      <w:bCs/>
      <w:color w:val="4F81BD"/>
    </w:rPr>
  </w:style>
  <w:style w:type="character" w:customStyle="1" w:styleId="Heading4Char">
    <w:name w:val="Heading 4 Char"/>
    <w:basedOn w:val="DefaultParagraphFont"/>
    <w:link w:val="Heading4"/>
    <w:uiPriority w:val="99"/>
    <w:locked/>
    <w:rsid w:val="00FD70F7"/>
    <w:rPr>
      <w:rFonts w:ascii="Cambria" w:hAnsi="Cambria" w:cs="Cambria"/>
      <w:b/>
      <w:bCs/>
      <w:i/>
      <w:iCs/>
      <w:color w:val="4F81BD"/>
    </w:rPr>
  </w:style>
  <w:style w:type="table" w:styleId="TableGrid">
    <w:name w:val="Table Grid"/>
    <w:basedOn w:val="TableNormal"/>
    <w:uiPriority w:val="99"/>
    <w:rsid w:val="00BD6A88"/>
    <w:rPr>
      <w:rFonts w:cs="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D6A88"/>
    <w:pPr>
      <w:tabs>
        <w:tab w:val="center" w:pos="4677"/>
        <w:tab w:val="right" w:pos="9355"/>
      </w:tabs>
      <w:spacing w:after="0" w:line="240" w:lineRule="auto"/>
    </w:pPr>
    <w:rPr>
      <w:lang w:eastAsia="en-US"/>
    </w:rPr>
  </w:style>
  <w:style w:type="character" w:customStyle="1" w:styleId="HeaderChar">
    <w:name w:val="Header Char"/>
    <w:basedOn w:val="DefaultParagraphFont"/>
    <w:link w:val="Header"/>
    <w:uiPriority w:val="99"/>
    <w:locked/>
    <w:rsid w:val="00BD6A88"/>
    <w:rPr>
      <w:rFonts w:eastAsia="Times New Roman"/>
      <w:lang w:eastAsia="en-US"/>
    </w:rPr>
  </w:style>
  <w:style w:type="paragraph" w:styleId="Footer">
    <w:name w:val="footer"/>
    <w:basedOn w:val="Normal"/>
    <w:link w:val="FooterChar"/>
    <w:uiPriority w:val="99"/>
    <w:rsid w:val="00BD6A88"/>
    <w:pPr>
      <w:tabs>
        <w:tab w:val="center" w:pos="4677"/>
        <w:tab w:val="right" w:pos="9355"/>
      </w:tabs>
      <w:spacing w:after="0" w:line="240" w:lineRule="auto"/>
    </w:pPr>
    <w:rPr>
      <w:lang w:eastAsia="en-US"/>
    </w:rPr>
  </w:style>
  <w:style w:type="character" w:customStyle="1" w:styleId="FooterChar">
    <w:name w:val="Footer Char"/>
    <w:basedOn w:val="DefaultParagraphFont"/>
    <w:link w:val="Footer"/>
    <w:uiPriority w:val="99"/>
    <w:locked/>
    <w:rsid w:val="00BD6A88"/>
    <w:rPr>
      <w:rFonts w:eastAsia="Times New Roman"/>
      <w:lang w:eastAsia="en-US"/>
    </w:rPr>
  </w:style>
  <w:style w:type="paragraph" w:styleId="BalloonText">
    <w:name w:val="Balloon Text"/>
    <w:basedOn w:val="Normal"/>
    <w:link w:val="BalloonTextChar"/>
    <w:uiPriority w:val="99"/>
    <w:semiHidden/>
    <w:rsid w:val="00BD6A88"/>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locked/>
    <w:rsid w:val="00BD6A88"/>
    <w:rPr>
      <w:rFonts w:ascii="Segoe UI" w:hAnsi="Segoe UI" w:cs="Segoe UI"/>
      <w:sz w:val="18"/>
      <w:szCs w:val="18"/>
      <w:lang w:eastAsia="en-US"/>
    </w:rPr>
  </w:style>
  <w:style w:type="character" w:customStyle="1" w:styleId="c0">
    <w:name w:val="c0"/>
    <w:basedOn w:val="DefaultParagraphFont"/>
    <w:uiPriority w:val="99"/>
    <w:rsid w:val="00BD6A88"/>
  </w:style>
  <w:style w:type="paragraph" w:customStyle="1" w:styleId="c2">
    <w:name w:val="c2"/>
    <w:basedOn w:val="Normal"/>
    <w:uiPriority w:val="99"/>
    <w:rsid w:val="00BD6A88"/>
    <w:pPr>
      <w:spacing w:before="100" w:beforeAutospacing="1" w:after="100" w:afterAutospacing="1" w:line="240" w:lineRule="auto"/>
    </w:pPr>
    <w:rPr>
      <w:rFonts w:cs="Times New Roman"/>
      <w:sz w:val="24"/>
      <w:szCs w:val="24"/>
    </w:rPr>
  </w:style>
  <w:style w:type="character" w:customStyle="1" w:styleId="c1">
    <w:name w:val="c1"/>
    <w:basedOn w:val="DefaultParagraphFont"/>
    <w:uiPriority w:val="99"/>
    <w:rsid w:val="00BD6A88"/>
  </w:style>
  <w:style w:type="paragraph" w:customStyle="1" w:styleId="c6">
    <w:name w:val="c6"/>
    <w:basedOn w:val="Normal"/>
    <w:uiPriority w:val="99"/>
    <w:rsid w:val="00BD6A88"/>
    <w:pPr>
      <w:spacing w:before="100" w:beforeAutospacing="1" w:after="100" w:afterAutospacing="1" w:line="240" w:lineRule="auto"/>
    </w:pPr>
    <w:rPr>
      <w:rFonts w:cs="Times New Roman"/>
      <w:sz w:val="24"/>
      <w:szCs w:val="24"/>
    </w:rPr>
  </w:style>
  <w:style w:type="paragraph" w:customStyle="1" w:styleId="c13">
    <w:name w:val="c13"/>
    <w:basedOn w:val="Normal"/>
    <w:uiPriority w:val="99"/>
    <w:rsid w:val="00BD6A88"/>
    <w:pPr>
      <w:spacing w:before="100" w:beforeAutospacing="1" w:after="100" w:afterAutospacing="1" w:line="240" w:lineRule="auto"/>
    </w:pPr>
    <w:rPr>
      <w:rFonts w:cs="Times New Roman"/>
      <w:sz w:val="24"/>
      <w:szCs w:val="24"/>
    </w:rPr>
  </w:style>
  <w:style w:type="paragraph" w:customStyle="1" w:styleId="c12">
    <w:name w:val="c12"/>
    <w:basedOn w:val="Normal"/>
    <w:uiPriority w:val="99"/>
    <w:rsid w:val="00BD6A88"/>
    <w:pPr>
      <w:spacing w:before="100" w:beforeAutospacing="1" w:after="100" w:afterAutospacing="1" w:line="240" w:lineRule="auto"/>
    </w:pPr>
    <w:rPr>
      <w:rFonts w:cs="Times New Roman"/>
      <w:sz w:val="24"/>
      <w:szCs w:val="24"/>
    </w:rPr>
  </w:style>
  <w:style w:type="paragraph" w:customStyle="1" w:styleId="c8">
    <w:name w:val="c8"/>
    <w:basedOn w:val="Normal"/>
    <w:uiPriority w:val="99"/>
    <w:rsid w:val="00BD6A88"/>
    <w:pPr>
      <w:spacing w:before="100" w:beforeAutospacing="1" w:after="100" w:afterAutospacing="1" w:line="240" w:lineRule="auto"/>
    </w:pPr>
    <w:rPr>
      <w:rFonts w:cs="Times New Roman"/>
      <w:sz w:val="24"/>
      <w:szCs w:val="24"/>
    </w:rPr>
  </w:style>
  <w:style w:type="character" w:customStyle="1" w:styleId="c4">
    <w:name w:val="c4"/>
    <w:basedOn w:val="DefaultParagraphFont"/>
    <w:uiPriority w:val="99"/>
    <w:rsid w:val="00BD6A88"/>
  </w:style>
  <w:style w:type="character" w:customStyle="1" w:styleId="c3">
    <w:name w:val="c3"/>
    <w:basedOn w:val="DefaultParagraphFont"/>
    <w:uiPriority w:val="99"/>
    <w:rsid w:val="00BD6A88"/>
  </w:style>
  <w:style w:type="character" w:customStyle="1" w:styleId="fontstyle01">
    <w:name w:val="fontstyle01"/>
    <w:basedOn w:val="DefaultParagraphFont"/>
    <w:uiPriority w:val="99"/>
    <w:rsid w:val="00BD6A88"/>
    <w:rPr>
      <w:rFonts w:ascii="DejaVuSans" w:hAnsi="DejaVuSans" w:cs="DejaVuSans"/>
      <w:color w:val="000000"/>
      <w:sz w:val="24"/>
      <w:szCs w:val="24"/>
    </w:rPr>
  </w:style>
  <w:style w:type="paragraph" w:styleId="NoSpacing">
    <w:name w:val="No Spacing"/>
    <w:uiPriority w:val="99"/>
    <w:qFormat/>
    <w:rsid w:val="00BD6A88"/>
    <w:rPr>
      <w:rFonts w:cs="Calibri"/>
      <w:lang w:eastAsia="en-US"/>
    </w:rPr>
  </w:style>
  <w:style w:type="paragraph" w:styleId="NormalWeb">
    <w:name w:val="Normal (Web)"/>
    <w:basedOn w:val="Normal"/>
    <w:uiPriority w:val="99"/>
    <w:rsid w:val="00BD6A88"/>
    <w:pPr>
      <w:spacing w:before="100" w:beforeAutospacing="1" w:after="100" w:afterAutospacing="1" w:line="240" w:lineRule="auto"/>
    </w:pPr>
    <w:rPr>
      <w:rFonts w:cs="Times New Roman"/>
      <w:sz w:val="24"/>
      <w:szCs w:val="24"/>
    </w:rPr>
  </w:style>
  <w:style w:type="character" w:styleId="Strong">
    <w:name w:val="Strong"/>
    <w:basedOn w:val="DefaultParagraphFont"/>
    <w:uiPriority w:val="99"/>
    <w:qFormat/>
    <w:rsid w:val="00BD6A88"/>
    <w:rPr>
      <w:b/>
      <w:bCs/>
    </w:rPr>
  </w:style>
  <w:style w:type="character" w:styleId="Emphasis">
    <w:name w:val="Emphasis"/>
    <w:basedOn w:val="DefaultParagraphFont"/>
    <w:uiPriority w:val="99"/>
    <w:qFormat/>
    <w:rsid w:val="00BD6A88"/>
    <w:rPr>
      <w:i/>
      <w:iCs/>
    </w:rPr>
  </w:style>
  <w:style w:type="paragraph" w:customStyle="1" w:styleId="Default">
    <w:name w:val="Default"/>
    <w:uiPriority w:val="99"/>
    <w:rsid w:val="00BD6A88"/>
    <w:pPr>
      <w:autoSpaceDE w:val="0"/>
      <w:autoSpaceDN w:val="0"/>
      <w:adjustRightInd w:val="0"/>
    </w:pPr>
    <w:rPr>
      <w:color w:val="000000"/>
      <w:sz w:val="24"/>
      <w:szCs w:val="24"/>
      <w:lang w:eastAsia="en-US"/>
    </w:rPr>
  </w:style>
  <w:style w:type="paragraph" w:customStyle="1" w:styleId="c5">
    <w:name w:val="c5"/>
    <w:basedOn w:val="Normal"/>
    <w:uiPriority w:val="99"/>
    <w:rsid w:val="00BD6A88"/>
    <w:pPr>
      <w:spacing w:before="100" w:beforeAutospacing="1" w:after="100" w:afterAutospacing="1" w:line="240" w:lineRule="auto"/>
    </w:pPr>
    <w:rPr>
      <w:rFonts w:cs="Times New Roman"/>
      <w:sz w:val="24"/>
      <w:szCs w:val="24"/>
    </w:rPr>
  </w:style>
  <w:style w:type="character" w:styleId="Hyperlink">
    <w:name w:val="Hyperlink"/>
    <w:basedOn w:val="DefaultParagraphFont"/>
    <w:uiPriority w:val="99"/>
    <w:semiHidden/>
    <w:rsid w:val="00BD6A88"/>
    <w:rPr>
      <w:color w:val="0000FF"/>
      <w:u w:val="single"/>
    </w:rPr>
  </w:style>
  <w:style w:type="paragraph" w:customStyle="1" w:styleId="c15">
    <w:name w:val="c15"/>
    <w:basedOn w:val="Normal"/>
    <w:uiPriority w:val="99"/>
    <w:rsid w:val="00BD6A88"/>
    <w:pPr>
      <w:spacing w:before="100" w:beforeAutospacing="1" w:after="100" w:afterAutospacing="1" w:line="240" w:lineRule="auto"/>
    </w:pPr>
    <w:rPr>
      <w:rFonts w:cs="Times New Roman"/>
      <w:sz w:val="24"/>
      <w:szCs w:val="24"/>
    </w:rPr>
  </w:style>
  <w:style w:type="character" w:customStyle="1" w:styleId="c18">
    <w:name w:val="c18"/>
    <w:basedOn w:val="DefaultParagraphFont"/>
    <w:uiPriority w:val="99"/>
    <w:rsid w:val="00BD6A88"/>
  </w:style>
  <w:style w:type="character" w:customStyle="1" w:styleId="c16">
    <w:name w:val="c16"/>
    <w:basedOn w:val="DefaultParagraphFont"/>
    <w:uiPriority w:val="99"/>
    <w:rsid w:val="00BD6A88"/>
  </w:style>
  <w:style w:type="paragraph" w:customStyle="1" w:styleId="normal0">
    <w:name w:val="normal"/>
    <w:uiPriority w:val="99"/>
    <w:rsid w:val="00BD6A88"/>
    <w:pPr>
      <w:spacing w:line="276" w:lineRule="auto"/>
    </w:pPr>
    <w:rPr>
      <w:rFonts w:ascii="Arial" w:hAnsi="Arial" w:cs="Arial"/>
    </w:rPr>
  </w:style>
  <w:style w:type="character" w:customStyle="1" w:styleId="c19">
    <w:name w:val="c19"/>
    <w:basedOn w:val="DefaultParagraphFont"/>
    <w:uiPriority w:val="99"/>
    <w:rsid w:val="00BD6A88"/>
  </w:style>
  <w:style w:type="paragraph" w:customStyle="1" w:styleId="c7">
    <w:name w:val="c7"/>
    <w:basedOn w:val="Normal"/>
    <w:uiPriority w:val="99"/>
    <w:rsid w:val="00BD6A88"/>
    <w:pPr>
      <w:spacing w:before="100" w:beforeAutospacing="1" w:after="100" w:afterAutospacing="1" w:line="240" w:lineRule="auto"/>
    </w:pPr>
    <w:rPr>
      <w:rFonts w:cs="Times New Roman"/>
      <w:sz w:val="24"/>
      <w:szCs w:val="24"/>
    </w:rPr>
  </w:style>
  <w:style w:type="character" w:customStyle="1" w:styleId="c10">
    <w:name w:val="c10"/>
    <w:basedOn w:val="DefaultParagraphFont"/>
    <w:uiPriority w:val="99"/>
    <w:rsid w:val="00BD6A88"/>
  </w:style>
  <w:style w:type="character" w:customStyle="1" w:styleId="c20">
    <w:name w:val="c20"/>
    <w:basedOn w:val="DefaultParagraphFont"/>
    <w:uiPriority w:val="99"/>
    <w:rsid w:val="00BD6A88"/>
  </w:style>
  <w:style w:type="character" w:customStyle="1" w:styleId="c34">
    <w:name w:val="c34"/>
    <w:basedOn w:val="DefaultParagraphFont"/>
    <w:uiPriority w:val="99"/>
    <w:rsid w:val="00BD6A88"/>
  </w:style>
  <w:style w:type="character" w:customStyle="1" w:styleId="c17">
    <w:name w:val="c17"/>
    <w:basedOn w:val="DefaultParagraphFont"/>
    <w:uiPriority w:val="99"/>
    <w:rsid w:val="00BD6A88"/>
  </w:style>
  <w:style w:type="character" w:customStyle="1" w:styleId="c24">
    <w:name w:val="c24"/>
    <w:basedOn w:val="DefaultParagraphFont"/>
    <w:uiPriority w:val="99"/>
    <w:rsid w:val="000068C6"/>
  </w:style>
  <w:style w:type="character" w:customStyle="1" w:styleId="c39">
    <w:name w:val="c39"/>
    <w:basedOn w:val="DefaultParagraphFont"/>
    <w:uiPriority w:val="99"/>
    <w:rsid w:val="00DF1E6F"/>
  </w:style>
  <w:style w:type="character" w:customStyle="1" w:styleId="apple-converted-space">
    <w:name w:val="apple-converted-space"/>
    <w:basedOn w:val="DefaultParagraphFont"/>
    <w:uiPriority w:val="99"/>
    <w:rsid w:val="007223FF"/>
  </w:style>
  <w:style w:type="character" w:customStyle="1" w:styleId="c26">
    <w:name w:val="c26"/>
    <w:basedOn w:val="DefaultParagraphFont"/>
    <w:uiPriority w:val="99"/>
    <w:rsid w:val="006A5FEC"/>
  </w:style>
  <w:style w:type="character" w:customStyle="1" w:styleId="c38">
    <w:name w:val="c38"/>
    <w:basedOn w:val="DefaultParagraphFont"/>
    <w:uiPriority w:val="99"/>
    <w:rsid w:val="006A5FEC"/>
  </w:style>
  <w:style w:type="paragraph" w:customStyle="1" w:styleId="2">
    <w:name w:val="2"/>
    <w:basedOn w:val="Normal"/>
    <w:uiPriority w:val="99"/>
    <w:rsid w:val="005B18F4"/>
    <w:pPr>
      <w:spacing w:before="100" w:beforeAutospacing="1" w:after="100" w:afterAutospacing="1" w:line="240" w:lineRule="auto"/>
    </w:pPr>
    <w:rPr>
      <w:rFonts w:cs="Times New Roman"/>
      <w:sz w:val="24"/>
      <w:szCs w:val="24"/>
    </w:rPr>
  </w:style>
  <w:style w:type="character" w:customStyle="1" w:styleId="a0">
    <w:name w:val="a0"/>
    <w:basedOn w:val="DefaultParagraphFont"/>
    <w:uiPriority w:val="99"/>
    <w:rsid w:val="005B18F4"/>
  </w:style>
  <w:style w:type="character" w:customStyle="1" w:styleId="85pt">
    <w:name w:val="85pt"/>
    <w:basedOn w:val="DefaultParagraphFont"/>
    <w:uiPriority w:val="99"/>
    <w:rsid w:val="005B18F4"/>
  </w:style>
  <w:style w:type="paragraph" w:customStyle="1" w:styleId="21">
    <w:name w:val="21"/>
    <w:basedOn w:val="Normal"/>
    <w:uiPriority w:val="99"/>
    <w:rsid w:val="005B18F4"/>
    <w:pPr>
      <w:spacing w:before="100" w:beforeAutospacing="1" w:after="100" w:afterAutospacing="1" w:line="240" w:lineRule="auto"/>
    </w:pPr>
    <w:rPr>
      <w:rFonts w:cs="Times New Roman"/>
      <w:sz w:val="24"/>
      <w:szCs w:val="24"/>
    </w:rPr>
  </w:style>
  <w:style w:type="character" w:customStyle="1" w:styleId="c11">
    <w:name w:val="c11"/>
    <w:basedOn w:val="DefaultParagraphFont"/>
    <w:uiPriority w:val="99"/>
    <w:rsid w:val="00F416FC"/>
  </w:style>
  <w:style w:type="paragraph" w:customStyle="1" w:styleId="western">
    <w:name w:val="western"/>
    <w:basedOn w:val="Normal"/>
    <w:uiPriority w:val="99"/>
    <w:rsid w:val="00877EAF"/>
    <w:pPr>
      <w:spacing w:before="100" w:beforeAutospacing="1" w:after="100" w:afterAutospacing="1" w:line="240" w:lineRule="auto"/>
    </w:pPr>
    <w:rPr>
      <w:rFonts w:cs="Times New Roman"/>
      <w:sz w:val="24"/>
      <w:szCs w:val="24"/>
    </w:rPr>
  </w:style>
  <w:style w:type="paragraph" w:customStyle="1" w:styleId="c28">
    <w:name w:val="c28"/>
    <w:basedOn w:val="Normal"/>
    <w:uiPriority w:val="99"/>
    <w:rsid w:val="002574FE"/>
    <w:pPr>
      <w:spacing w:before="100" w:beforeAutospacing="1" w:after="100" w:afterAutospacing="1" w:line="240" w:lineRule="auto"/>
    </w:pPr>
    <w:rPr>
      <w:rFonts w:cs="Times New Roman"/>
      <w:sz w:val="24"/>
      <w:szCs w:val="24"/>
    </w:rPr>
  </w:style>
  <w:style w:type="paragraph" w:customStyle="1" w:styleId="nospacing0">
    <w:name w:val="nospacing"/>
    <w:basedOn w:val="Normal"/>
    <w:uiPriority w:val="99"/>
    <w:rsid w:val="00CB0F47"/>
    <w:pPr>
      <w:spacing w:before="100" w:beforeAutospacing="1" w:after="100" w:afterAutospacing="1" w:line="240" w:lineRule="auto"/>
    </w:pPr>
    <w:rPr>
      <w:rFonts w:cs="Times New Roman"/>
      <w:sz w:val="24"/>
      <w:szCs w:val="24"/>
    </w:rPr>
  </w:style>
  <w:style w:type="paragraph" w:customStyle="1" w:styleId="c22">
    <w:name w:val="c22"/>
    <w:basedOn w:val="Normal"/>
    <w:uiPriority w:val="99"/>
    <w:rsid w:val="00CB0F47"/>
    <w:pPr>
      <w:spacing w:before="100" w:beforeAutospacing="1" w:after="100" w:afterAutospacing="1" w:line="240" w:lineRule="auto"/>
    </w:pPr>
    <w:rPr>
      <w:rFonts w:cs="Times New Roman"/>
      <w:sz w:val="24"/>
      <w:szCs w:val="24"/>
    </w:rPr>
  </w:style>
  <w:style w:type="character" w:customStyle="1" w:styleId="c9">
    <w:name w:val="c9"/>
    <w:basedOn w:val="DefaultParagraphFont"/>
    <w:uiPriority w:val="99"/>
    <w:rsid w:val="00CC6D8E"/>
  </w:style>
  <w:style w:type="paragraph" w:customStyle="1" w:styleId="c12c14">
    <w:name w:val="c12 c14"/>
    <w:basedOn w:val="Normal"/>
    <w:uiPriority w:val="99"/>
    <w:rsid w:val="00CC6D8E"/>
    <w:pPr>
      <w:spacing w:before="98" w:after="98" w:line="240" w:lineRule="auto"/>
    </w:pPr>
    <w:rPr>
      <w:rFonts w:cs="Times New Roman"/>
      <w:sz w:val="24"/>
      <w:szCs w:val="24"/>
    </w:rPr>
  </w:style>
  <w:style w:type="paragraph" w:styleId="FootnoteText">
    <w:name w:val="footnote text"/>
    <w:basedOn w:val="Normal"/>
    <w:link w:val="FootnoteTextChar"/>
    <w:uiPriority w:val="99"/>
    <w:semiHidden/>
    <w:rsid w:val="007E4042"/>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7E4042"/>
    <w:rPr>
      <w:sz w:val="20"/>
      <w:szCs w:val="20"/>
    </w:rPr>
  </w:style>
  <w:style w:type="character" w:styleId="FootnoteReference">
    <w:name w:val="footnote reference"/>
    <w:basedOn w:val="DefaultParagraphFont"/>
    <w:uiPriority w:val="99"/>
    <w:semiHidden/>
    <w:rsid w:val="007E4042"/>
    <w:rPr>
      <w:vertAlign w:val="superscript"/>
    </w:rPr>
  </w:style>
  <w:style w:type="paragraph" w:customStyle="1" w:styleId="1">
    <w:name w:val="Обычный1"/>
    <w:uiPriority w:val="99"/>
    <w:rsid w:val="00341563"/>
    <w:pPr>
      <w:spacing w:line="276" w:lineRule="auto"/>
    </w:pPr>
    <w:rPr>
      <w:rFonts w:ascii="Arial" w:hAnsi="Arial" w:cs="Arial"/>
    </w:rPr>
  </w:style>
  <w:style w:type="paragraph" w:customStyle="1" w:styleId="article-renderblock">
    <w:name w:val="article-render__block"/>
    <w:basedOn w:val="Normal"/>
    <w:uiPriority w:val="99"/>
    <w:rsid w:val="009C2FD0"/>
    <w:pPr>
      <w:spacing w:before="100" w:beforeAutospacing="1" w:after="100" w:afterAutospacing="1" w:line="240" w:lineRule="auto"/>
    </w:pPr>
    <w:rPr>
      <w:rFonts w:cs="Times New Roman"/>
      <w:sz w:val="24"/>
      <w:szCs w:val="24"/>
    </w:rPr>
  </w:style>
  <w:style w:type="character" w:customStyle="1" w:styleId="c29">
    <w:name w:val="c29"/>
    <w:basedOn w:val="DefaultParagraphFont"/>
    <w:uiPriority w:val="99"/>
    <w:rsid w:val="00086883"/>
  </w:style>
</w:styles>
</file>

<file path=word/webSettings.xml><?xml version="1.0" encoding="utf-8"?>
<w:webSettings xmlns:r="http://schemas.openxmlformats.org/officeDocument/2006/relationships" xmlns:w="http://schemas.openxmlformats.org/wordprocessingml/2006/main">
  <w:divs>
    <w:div w:id="1660186081">
      <w:marLeft w:val="0"/>
      <w:marRight w:val="0"/>
      <w:marTop w:val="0"/>
      <w:marBottom w:val="0"/>
      <w:divBdr>
        <w:top w:val="none" w:sz="0" w:space="0" w:color="auto"/>
        <w:left w:val="none" w:sz="0" w:space="0" w:color="auto"/>
        <w:bottom w:val="none" w:sz="0" w:space="0" w:color="auto"/>
        <w:right w:val="none" w:sz="0" w:space="0" w:color="auto"/>
      </w:divBdr>
    </w:div>
    <w:div w:id="1660186082">
      <w:marLeft w:val="0"/>
      <w:marRight w:val="0"/>
      <w:marTop w:val="0"/>
      <w:marBottom w:val="0"/>
      <w:divBdr>
        <w:top w:val="none" w:sz="0" w:space="0" w:color="auto"/>
        <w:left w:val="none" w:sz="0" w:space="0" w:color="auto"/>
        <w:bottom w:val="none" w:sz="0" w:space="0" w:color="auto"/>
        <w:right w:val="none" w:sz="0" w:space="0" w:color="auto"/>
      </w:divBdr>
    </w:div>
    <w:div w:id="1660186083">
      <w:marLeft w:val="0"/>
      <w:marRight w:val="0"/>
      <w:marTop w:val="0"/>
      <w:marBottom w:val="0"/>
      <w:divBdr>
        <w:top w:val="none" w:sz="0" w:space="0" w:color="auto"/>
        <w:left w:val="none" w:sz="0" w:space="0" w:color="auto"/>
        <w:bottom w:val="none" w:sz="0" w:space="0" w:color="auto"/>
        <w:right w:val="none" w:sz="0" w:space="0" w:color="auto"/>
      </w:divBdr>
    </w:div>
    <w:div w:id="1660186084">
      <w:marLeft w:val="0"/>
      <w:marRight w:val="0"/>
      <w:marTop w:val="0"/>
      <w:marBottom w:val="0"/>
      <w:divBdr>
        <w:top w:val="none" w:sz="0" w:space="0" w:color="auto"/>
        <w:left w:val="none" w:sz="0" w:space="0" w:color="auto"/>
        <w:bottom w:val="none" w:sz="0" w:space="0" w:color="auto"/>
        <w:right w:val="none" w:sz="0" w:space="0" w:color="auto"/>
      </w:divBdr>
    </w:div>
    <w:div w:id="1660186085">
      <w:marLeft w:val="0"/>
      <w:marRight w:val="0"/>
      <w:marTop w:val="0"/>
      <w:marBottom w:val="0"/>
      <w:divBdr>
        <w:top w:val="none" w:sz="0" w:space="0" w:color="auto"/>
        <w:left w:val="none" w:sz="0" w:space="0" w:color="auto"/>
        <w:bottom w:val="none" w:sz="0" w:space="0" w:color="auto"/>
        <w:right w:val="none" w:sz="0" w:space="0" w:color="auto"/>
      </w:divBdr>
    </w:div>
    <w:div w:id="1660186086">
      <w:marLeft w:val="0"/>
      <w:marRight w:val="0"/>
      <w:marTop w:val="0"/>
      <w:marBottom w:val="0"/>
      <w:divBdr>
        <w:top w:val="none" w:sz="0" w:space="0" w:color="auto"/>
        <w:left w:val="none" w:sz="0" w:space="0" w:color="auto"/>
        <w:bottom w:val="none" w:sz="0" w:space="0" w:color="auto"/>
        <w:right w:val="none" w:sz="0" w:space="0" w:color="auto"/>
      </w:divBdr>
    </w:div>
    <w:div w:id="1660186087">
      <w:marLeft w:val="0"/>
      <w:marRight w:val="0"/>
      <w:marTop w:val="0"/>
      <w:marBottom w:val="0"/>
      <w:divBdr>
        <w:top w:val="none" w:sz="0" w:space="0" w:color="auto"/>
        <w:left w:val="none" w:sz="0" w:space="0" w:color="auto"/>
        <w:bottom w:val="none" w:sz="0" w:space="0" w:color="auto"/>
        <w:right w:val="none" w:sz="0" w:space="0" w:color="auto"/>
      </w:divBdr>
    </w:div>
    <w:div w:id="1660186088">
      <w:marLeft w:val="0"/>
      <w:marRight w:val="0"/>
      <w:marTop w:val="0"/>
      <w:marBottom w:val="0"/>
      <w:divBdr>
        <w:top w:val="none" w:sz="0" w:space="0" w:color="auto"/>
        <w:left w:val="none" w:sz="0" w:space="0" w:color="auto"/>
        <w:bottom w:val="none" w:sz="0" w:space="0" w:color="auto"/>
        <w:right w:val="none" w:sz="0" w:space="0" w:color="auto"/>
      </w:divBdr>
    </w:div>
    <w:div w:id="1660186089">
      <w:marLeft w:val="0"/>
      <w:marRight w:val="0"/>
      <w:marTop w:val="0"/>
      <w:marBottom w:val="0"/>
      <w:divBdr>
        <w:top w:val="none" w:sz="0" w:space="0" w:color="auto"/>
        <w:left w:val="none" w:sz="0" w:space="0" w:color="auto"/>
        <w:bottom w:val="none" w:sz="0" w:space="0" w:color="auto"/>
        <w:right w:val="none" w:sz="0" w:space="0" w:color="auto"/>
      </w:divBdr>
    </w:div>
    <w:div w:id="1660186090">
      <w:marLeft w:val="0"/>
      <w:marRight w:val="0"/>
      <w:marTop w:val="0"/>
      <w:marBottom w:val="0"/>
      <w:divBdr>
        <w:top w:val="none" w:sz="0" w:space="0" w:color="auto"/>
        <w:left w:val="none" w:sz="0" w:space="0" w:color="auto"/>
        <w:bottom w:val="none" w:sz="0" w:space="0" w:color="auto"/>
        <w:right w:val="none" w:sz="0" w:space="0" w:color="auto"/>
      </w:divBdr>
    </w:div>
    <w:div w:id="1660186091">
      <w:marLeft w:val="0"/>
      <w:marRight w:val="0"/>
      <w:marTop w:val="0"/>
      <w:marBottom w:val="0"/>
      <w:divBdr>
        <w:top w:val="none" w:sz="0" w:space="0" w:color="auto"/>
        <w:left w:val="none" w:sz="0" w:space="0" w:color="auto"/>
        <w:bottom w:val="none" w:sz="0" w:space="0" w:color="auto"/>
        <w:right w:val="none" w:sz="0" w:space="0" w:color="auto"/>
      </w:divBdr>
    </w:div>
    <w:div w:id="1660186092">
      <w:marLeft w:val="0"/>
      <w:marRight w:val="0"/>
      <w:marTop w:val="0"/>
      <w:marBottom w:val="0"/>
      <w:divBdr>
        <w:top w:val="none" w:sz="0" w:space="0" w:color="auto"/>
        <w:left w:val="none" w:sz="0" w:space="0" w:color="auto"/>
        <w:bottom w:val="none" w:sz="0" w:space="0" w:color="auto"/>
        <w:right w:val="none" w:sz="0" w:space="0" w:color="auto"/>
      </w:divBdr>
    </w:div>
    <w:div w:id="1660186093">
      <w:marLeft w:val="0"/>
      <w:marRight w:val="0"/>
      <w:marTop w:val="0"/>
      <w:marBottom w:val="0"/>
      <w:divBdr>
        <w:top w:val="none" w:sz="0" w:space="0" w:color="auto"/>
        <w:left w:val="none" w:sz="0" w:space="0" w:color="auto"/>
        <w:bottom w:val="none" w:sz="0" w:space="0" w:color="auto"/>
        <w:right w:val="none" w:sz="0" w:space="0" w:color="auto"/>
      </w:divBdr>
    </w:div>
    <w:div w:id="1660186094">
      <w:marLeft w:val="0"/>
      <w:marRight w:val="0"/>
      <w:marTop w:val="0"/>
      <w:marBottom w:val="0"/>
      <w:divBdr>
        <w:top w:val="none" w:sz="0" w:space="0" w:color="auto"/>
        <w:left w:val="none" w:sz="0" w:space="0" w:color="auto"/>
        <w:bottom w:val="none" w:sz="0" w:space="0" w:color="auto"/>
        <w:right w:val="none" w:sz="0" w:space="0" w:color="auto"/>
      </w:divBdr>
    </w:div>
    <w:div w:id="1660186096">
      <w:marLeft w:val="0"/>
      <w:marRight w:val="0"/>
      <w:marTop w:val="0"/>
      <w:marBottom w:val="0"/>
      <w:divBdr>
        <w:top w:val="none" w:sz="0" w:space="0" w:color="auto"/>
        <w:left w:val="none" w:sz="0" w:space="0" w:color="auto"/>
        <w:bottom w:val="none" w:sz="0" w:space="0" w:color="auto"/>
        <w:right w:val="none" w:sz="0" w:space="0" w:color="auto"/>
      </w:divBdr>
    </w:div>
    <w:div w:id="1660186097">
      <w:marLeft w:val="0"/>
      <w:marRight w:val="0"/>
      <w:marTop w:val="0"/>
      <w:marBottom w:val="0"/>
      <w:divBdr>
        <w:top w:val="none" w:sz="0" w:space="0" w:color="auto"/>
        <w:left w:val="none" w:sz="0" w:space="0" w:color="auto"/>
        <w:bottom w:val="none" w:sz="0" w:space="0" w:color="auto"/>
        <w:right w:val="none" w:sz="0" w:space="0" w:color="auto"/>
      </w:divBdr>
    </w:div>
    <w:div w:id="1660186098">
      <w:marLeft w:val="0"/>
      <w:marRight w:val="0"/>
      <w:marTop w:val="0"/>
      <w:marBottom w:val="0"/>
      <w:divBdr>
        <w:top w:val="none" w:sz="0" w:space="0" w:color="auto"/>
        <w:left w:val="none" w:sz="0" w:space="0" w:color="auto"/>
        <w:bottom w:val="none" w:sz="0" w:space="0" w:color="auto"/>
        <w:right w:val="none" w:sz="0" w:space="0" w:color="auto"/>
      </w:divBdr>
    </w:div>
    <w:div w:id="1660186100">
      <w:marLeft w:val="0"/>
      <w:marRight w:val="0"/>
      <w:marTop w:val="0"/>
      <w:marBottom w:val="0"/>
      <w:divBdr>
        <w:top w:val="none" w:sz="0" w:space="0" w:color="auto"/>
        <w:left w:val="none" w:sz="0" w:space="0" w:color="auto"/>
        <w:bottom w:val="none" w:sz="0" w:space="0" w:color="auto"/>
        <w:right w:val="none" w:sz="0" w:space="0" w:color="auto"/>
      </w:divBdr>
    </w:div>
    <w:div w:id="1660186101">
      <w:marLeft w:val="0"/>
      <w:marRight w:val="0"/>
      <w:marTop w:val="0"/>
      <w:marBottom w:val="0"/>
      <w:divBdr>
        <w:top w:val="none" w:sz="0" w:space="0" w:color="auto"/>
        <w:left w:val="none" w:sz="0" w:space="0" w:color="auto"/>
        <w:bottom w:val="none" w:sz="0" w:space="0" w:color="auto"/>
        <w:right w:val="none" w:sz="0" w:space="0" w:color="auto"/>
      </w:divBdr>
    </w:div>
    <w:div w:id="1660186102">
      <w:marLeft w:val="0"/>
      <w:marRight w:val="0"/>
      <w:marTop w:val="0"/>
      <w:marBottom w:val="0"/>
      <w:divBdr>
        <w:top w:val="none" w:sz="0" w:space="0" w:color="auto"/>
        <w:left w:val="none" w:sz="0" w:space="0" w:color="auto"/>
        <w:bottom w:val="none" w:sz="0" w:space="0" w:color="auto"/>
        <w:right w:val="none" w:sz="0" w:space="0" w:color="auto"/>
      </w:divBdr>
    </w:div>
    <w:div w:id="1660186103">
      <w:marLeft w:val="0"/>
      <w:marRight w:val="0"/>
      <w:marTop w:val="0"/>
      <w:marBottom w:val="0"/>
      <w:divBdr>
        <w:top w:val="none" w:sz="0" w:space="0" w:color="auto"/>
        <w:left w:val="none" w:sz="0" w:space="0" w:color="auto"/>
        <w:bottom w:val="none" w:sz="0" w:space="0" w:color="auto"/>
        <w:right w:val="none" w:sz="0" w:space="0" w:color="auto"/>
      </w:divBdr>
    </w:div>
    <w:div w:id="1660186104">
      <w:marLeft w:val="0"/>
      <w:marRight w:val="0"/>
      <w:marTop w:val="0"/>
      <w:marBottom w:val="0"/>
      <w:divBdr>
        <w:top w:val="none" w:sz="0" w:space="0" w:color="auto"/>
        <w:left w:val="none" w:sz="0" w:space="0" w:color="auto"/>
        <w:bottom w:val="none" w:sz="0" w:space="0" w:color="auto"/>
        <w:right w:val="none" w:sz="0" w:space="0" w:color="auto"/>
      </w:divBdr>
    </w:div>
    <w:div w:id="1660186105">
      <w:marLeft w:val="0"/>
      <w:marRight w:val="0"/>
      <w:marTop w:val="0"/>
      <w:marBottom w:val="0"/>
      <w:divBdr>
        <w:top w:val="none" w:sz="0" w:space="0" w:color="auto"/>
        <w:left w:val="none" w:sz="0" w:space="0" w:color="auto"/>
        <w:bottom w:val="none" w:sz="0" w:space="0" w:color="auto"/>
        <w:right w:val="none" w:sz="0" w:space="0" w:color="auto"/>
      </w:divBdr>
    </w:div>
    <w:div w:id="1660186106">
      <w:marLeft w:val="0"/>
      <w:marRight w:val="0"/>
      <w:marTop w:val="0"/>
      <w:marBottom w:val="0"/>
      <w:divBdr>
        <w:top w:val="none" w:sz="0" w:space="0" w:color="auto"/>
        <w:left w:val="none" w:sz="0" w:space="0" w:color="auto"/>
        <w:bottom w:val="none" w:sz="0" w:space="0" w:color="auto"/>
        <w:right w:val="none" w:sz="0" w:space="0" w:color="auto"/>
      </w:divBdr>
    </w:div>
    <w:div w:id="1660186107">
      <w:marLeft w:val="0"/>
      <w:marRight w:val="0"/>
      <w:marTop w:val="0"/>
      <w:marBottom w:val="0"/>
      <w:divBdr>
        <w:top w:val="none" w:sz="0" w:space="0" w:color="auto"/>
        <w:left w:val="none" w:sz="0" w:space="0" w:color="auto"/>
        <w:bottom w:val="none" w:sz="0" w:space="0" w:color="auto"/>
        <w:right w:val="none" w:sz="0" w:space="0" w:color="auto"/>
      </w:divBdr>
    </w:div>
    <w:div w:id="1660186108">
      <w:marLeft w:val="0"/>
      <w:marRight w:val="0"/>
      <w:marTop w:val="0"/>
      <w:marBottom w:val="0"/>
      <w:divBdr>
        <w:top w:val="none" w:sz="0" w:space="0" w:color="auto"/>
        <w:left w:val="none" w:sz="0" w:space="0" w:color="auto"/>
        <w:bottom w:val="none" w:sz="0" w:space="0" w:color="auto"/>
        <w:right w:val="none" w:sz="0" w:space="0" w:color="auto"/>
      </w:divBdr>
    </w:div>
    <w:div w:id="1660186109">
      <w:marLeft w:val="0"/>
      <w:marRight w:val="0"/>
      <w:marTop w:val="0"/>
      <w:marBottom w:val="0"/>
      <w:divBdr>
        <w:top w:val="none" w:sz="0" w:space="0" w:color="auto"/>
        <w:left w:val="none" w:sz="0" w:space="0" w:color="auto"/>
        <w:bottom w:val="none" w:sz="0" w:space="0" w:color="auto"/>
        <w:right w:val="none" w:sz="0" w:space="0" w:color="auto"/>
      </w:divBdr>
    </w:div>
    <w:div w:id="1660186110">
      <w:marLeft w:val="0"/>
      <w:marRight w:val="0"/>
      <w:marTop w:val="0"/>
      <w:marBottom w:val="0"/>
      <w:divBdr>
        <w:top w:val="none" w:sz="0" w:space="0" w:color="auto"/>
        <w:left w:val="none" w:sz="0" w:space="0" w:color="auto"/>
        <w:bottom w:val="none" w:sz="0" w:space="0" w:color="auto"/>
        <w:right w:val="none" w:sz="0" w:space="0" w:color="auto"/>
      </w:divBdr>
    </w:div>
    <w:div w:id="1660186111">
      <w:marLeft w:val="0"/>
      <w:marRight w:val="0"/>
      <w:marTop w:val="0"/>
      <w:marBottom w:val="0"/>
      <w:divBdr>
        <w:top w:val="none" w:sz="0" w:space="0" w:color="auto"/>
        <w:left w:val="none" w:sz="0" w:space="0" w:color="auto"/>
        <w:bottom w:val="none" w:sz="0" w:space="0" w:color="auto"/>
        <w:right w:val="none" w:sz="0" w:space="0" w:color="auto"/>
      </w:divBdr>
    </w:div>
    <w:div w:id="1660186112">
      <w:marLeft w:val="0"/>
      <w:marRight w:val="0"/>
      <w:marTop w:val="0"/>
      <w:marBottom w:val="0"/>
      <w:divBdr>
        <w:top w:val="none" w:sz="0" w:space="0" w:color="auto"/>
        <w:left w:val="none" w:sz="0" w:space="0" w:color="auto"/>
        <w:bottom w:val="none" w:sz="0" w:space="0" w:color="auto"/>
        <w:right w:val="none" w:sz="0" w:space="0" w:color="auto"/>
      </w:divBdr>
    </w:div>
    <w:div w:id="1660186114">
      <w:marLeft w:val="0"/>
      <w:marRight w:val="0"/>
      <w:marTop w:val="0"/>
      <w:marBottom w:val="0"/>
      <w:divBdr>
        <w:top w:val="none" w:sz="0" w:space="0" w:color="auto"/>
        <w:left w:val="none" w:sz="0" w:space="0" w:color="auto"/>
        <w:bottom w:val="none" w:sz="0" w:space="0" w:color="auto"/>
        <w:right w:val="none" w:sz="0" w:space="0" w:color="auto"/>
      </w:divBdr>
    </w:div>
    <w:div w:id="1660186115">
      <w:marLeft w:val="0"/>
      <w:marRight w:val="0"/>
      <w:marTop w:val="0"/>
      <w:marBottom w:val="0"/>
      <w:divBdr>
        <w:top w:val="none" w:sz="0" w:space="0" w:color="auto"/>
        <w:left w:val="none" w:sz="0" w:space="0" w:color="auto"/>
        <w:bottom w:val="none" w:sz="0" w:space="0" w:color="auto"/>
        <w:right w:val="none" w:sz="0" w:space="0" w:color="auto"/>
      </w:divBdr>
    </w:div>
    <w:div w:id="1660186116">
      <w:marLeft w:val="0"/>
      <w:marRight w:val="0"/>
      <w:marTop w:val="0"/>
      <w:marBottom w:val="0"/>
      <w:divBdr>
        <w:top w:val="none" w:sz="0" w:space="0" w:color="auto"/>
        <w:left w:val="none" w:sz="0" w:space="0" w:color="auto"/>
        <w:bottom w:val="none" w:sz="0" w:space="0" w:color="auto"/>
        <w:right w:val="none" w:sz="0" w:space="0" w:color="auto"/>
      </w:divBdr>
    </w:div>
    <w:div w:id="1660186117">
      <w:marLeft w:val="0"/>
      <w:marRight w:val="0"/>
      <w:marTop w:val="0"/>
      <w:marBottom w:val="0"/>
      <w:divBdr>
        <w:top w:val="none" w:sz="0" w:space="0" w:color="auto"/>
        <w:left w:val="none" w:sz="0" w:space="0" w:color="auto"/>
        <w:bottom w:val="none" w:sz="0" w:space="0" w:color="auto"/>
        <w:right w:val="none" w:sz="0" w:space="0" w:color="auto"/>
      </w:divBdr>
    </w:div>
    <w:div w:id="1660186118">
      <w:marLeft w:val="0"/>
      <w:marRight w:val="0"/>
      <w:marTop w:val="0"/>
      <w:marBottom w:val="0"/>
      <w:divBdr>
        <w:top w:val="none" w:sz="0" w:space="0" w:color="auto"/>
        <w:left w:val="none" w:sz="0" w:space="0" w:color="auto"/>
        <w:bottom w:val="none" w:sz="0" w:space="0" w:color="auto"/>
        <w:right w:val="none" w:sz="0" w:space="0" w:color="auto"/>
      </w:divBdr>
    </w:div>
    <w:div w:id="1660186119">
      <w:marLeft w:val="0"/>
      <w:marRight w:val="0"/>
      <w:marTop w:val="0"/>
      <w:marBottom w:val="0"/>
      <w:divBdr>
        <w:top w:val="none" w:sz="0" w:space="0" w:color="auto"/>
        <w:left w:val="none" w:sz="0" w:space="0" w:color="auto"/>
        <w:bottom w:val="none" w:sz="0" w:space="0" w:color="auto"/>
        <w:right w:val="none" w:sz="0" w:space="0" w:color="auto"/>
      </w:divBdr>
    </w:div>
    <w:div w:id="1660186120">
      <w:marLeft w:val="0"/>
      <w:marRight w:val="0"/>
      <w:marTop w:val="0"/>
      <w:marBottom w:val="0"/>
      <w:divBdr>
        <w:top w:val="none" w:sz="0" w:space="0" w:color="auto"/>
        <w:left w:val="none" w:sz="0" w:space="0" w:color="auto"/>
        <w:bottom w:val="none" w:sz="0" w:space="0" w:color="auto"/>
        <w:right w:val="none" w:sz="0" w:space="0" w:color="auto"/>
      </w:divBdr>
    </w:div>
    <w:div w:id="1660186121">
      <w:marLeft w:val="0"/>
      <w:marRight w:val="0"/>
      <w:marTop w:val="0"/>
      <w:marBottom w:val="0"/>
      <w:divBdr>
        <w:top w:val="none" w:sz="0" w:space="0" w:color="auto"/>
        <w:left w:val="none" w:sz="0" w:space="0" w:color="auto"/>
        <w:bottom w:val="none" w:sz="0" w:space="0" w:color="auto"/>
        <w:right w:val="none" w:sz="0" w:space="0" w:color="auto"/>
      </w:divBdr>
    </w:div>
    <w:div w:id="1660186122">
      <w:marLeft w:val="0"/>
      <w:marRight w:val="0"/>
      <w:marTop w:val="0"/>
      <w:marBottom w:val="0"/>
      <w:divBdr>
        <w:top w:val="none" w:sz="0" w:space="0" w:color="auto"/>
        <w:left w:val="none" w:sz="0" w:space="0" w:color="auto"/>
        <w:bottom w:val="none" w:sz="0" w:space="0" w:color="auto"/>
        <w:right w:val="none" w:sz="0" w:space="0" w:color="auto"/>
      </w:divBdr>
    </w:div>
    <w:div w:id="1660186123">
      <w:marLeft w:val="0"/>
      <w:marRight w:val="0"/>
      <w:marTop w:val="0"/>
      <w:marBottom w:val="0"/>
      <w:divBdr>
        <w:top w:val="none" w:sz="0" w:space="0" w:color="auto"/>
        <w:left w:val="none" w:sz="0" w:space="0" w:color="auto"/>
        <w:bottom w:val="none" w:sz="0" w:space="0" w:color="auto"/>
        <w:right w:val="none" w:sz="0" w:space="0" w:color="auto"/>
      </w:divBdr>
    </w:div>
    <w:div w:id="1660186125">
      <w:marLeft w:val="0"/>
      <w:marRight w:val="0"/>
      <w:marTop w:val="0"/>
      <w:marBottom w:val="0"/>
      <w:divBdr>
        <w:top w:val="none" w:sz="0" w:space="0" w:color="auto"/>
        <w:left w:val="none" w:sz="0" w:space="0" w:color="auto"/>
        <w:bottom w:val="none" w:sz="0" w:space="0" w:color="auto"/>
        <w:right w:val="none" w:sz="0" w:space="0" w:color="auto"/>
      </w:divBdr>
    </w:div>
    <w:div w:id="1660186126">
      <w:marLeft w:val="0"/>
      <w:marRight w:val="0"/>
      <w:marTop w:val="0"/>
      <w:marBottom w:val="0"/>
      <w:divBdr>
        <w:top w:val="none" w:sz="0" w:space="0" w:color="auto"/>
        <w:left w:val="none" w:sz="0" w:space="0" w:color="auto"/>
        <w:bottom w:val="none" w:sz="0" w:space="0" w:color="auto"/>
        <w:right w:val="none" w:sz="0" w:space="0" w:color="auto"/>
      </w:divBdr>
    </w:div>
    <w:div w:id="1660186127">
      <w:marLeft w:val="0"/>
      <w:marRight w:val="0"/>
      <w:marTop w:val="0"/>
      <w:marBottom w:val="0"/>
      <w:divBdr>
        <w:top w:val="none" w:sz="0" w:space="0" w:color="auto"/>
        <w:left w:val="none" w:sz="0" w:space="0" w:color="auto"/>
        <w:bottom w:val="none" w:sz="0" w:space="0" w:color="auto"/>
        <w:right w:val="none" w:sz="0" w:space="0" w:color="auto"/>
      </w:divBdr>
    </w:div>
    <w:div w:id="1660186128">
      <w:marLeft w:val="0"/>
      <w:marRight w:val="0"/>
      <w:marTop w:val="0"/>
      <w:marBottom w:val="0"/>
      <w:divBdr>
        <w:top w:val="none" w:sz="0" w:space="0" w:color="auto"/>
        <w:left w:val="none" w:sz="0" w:space="0" w:color="auto"/>
        <w:bottom w:val="none" w:sz="0" w:space="0" w:color="auto"/>
        <w:right w:val="none" w:sz="0" w:space="0" w:color="auto"/>
      </w:divBdr>
    </w:div>
    <w:div w:id="1660186129">
      <w:marLeft w:val="0"/>
      <w:marRight w:val="0"/>
      <w:marTop w:val="0"/>
      <w:marBottom w:val="0"/>
      <w:divBdr>
        <w:top w:val="none" w:sz="0" w:space="0" w:color="auto"/>
        <w:left w:val="none" w:sz="0" w:space="0" w:color="auto"/>
        <w:bottom w:val="none" w:sz="0" w:space="0" w:color="auto"/>
        <w:right w:val="none" w:sz="0" w:space="0" w:color="auto"/>
      </w:divBdr>
    </w:div>
    <w:div w:id="1660186130">
      <w:marLeft w:val="0"/>
      <w:marRight w:val="0"/>
      <w:marTop w:val="0"/>
      <w:marBottom w:val="0"/>
      <w:divBdr>
        <w:top w:val="none" w:sz="0" w:space="0" w:color="auto"/>
        <w:left w:val="none" w:sz="0" w:space="0" w:color="auto"/>
        <w:bottom w:val="none" w:sz="0" w:space="0" w:color="auto"/>
        <w:right w:val="none" w:sz="0" w:space="0" w:color="auto"/>
      </w:divBdr>
    </w:div>
    <w:div w:id="1660186131">
      <w:marLeft w:val="0"/>
      <w:marRight w:val="0"/>
      <w:marTop w:val="0"/>
      <w:marBottom w:val="0"/>
      <w:divBdr>
        <w:top w:val="none" w:sz="0" w:space="0" w:color="auto"/>
        <w:left w:val="none" w:sz="0" w:space="0" w:color="auto"/>
        <w:bottom w:val="none" w:sz="0" w:space="0" w:color="auto"/>
        <w:right w:val="none" w:sz="0" w:space="0" w:color="auto"/>
      </w:divBdr>
    </w:div>
    <w:div w:id="1660186132">
      <w:marLeft w:val="0"/>
      <w:marRight w:val="0"/>
      <w:marTop w:val="0"/>
      <w:marBottom w:val="0"/>
      <w:divBdr>
        <w:top w:val="none" w:sz="0" w:space="0" w:color="auto"/>
        <w:left w:val="none" w:sz="0" w:space="0" w:color="auto"/>
        <w:bottom w:val="none" w:sz="0" w:space="0" w:color="auto"/>
        <w:right w:val="none" w:sz="0" w:space="0" w:color="auto"/>
      </w:divBdr>
    </w:div>
    <w:div w:id="1660186133">
      <w:marLeft w:val="0"/>
      <w:marRight w:val="0"/>
      <w:marTop w:val="0"/>
      <w:marBottom w:val="0"/>
      <w:divBdr>
        <w:top w:val="none" w:sz="0" w:space="0" w:color="auto"/>
        <w:left w:val="none" w:sz="0" w:space="0" w:color="auto"/>
        <w:bottom w:val="none" w:sz="0" w:space="0" w:color="auto"/>
        <w:right w:val="none" w:sz="0" w:space="0" w:color="auto"/>
      </w:divBdr>
    </w:div>
    <w:div w:id="1660186134">
      <w:marLeft w:val="0"/>
      <w:marRight w:val="0"/>
      <w:marTop w:val="0"/>
      <w:marBottom w:val="0"/>
      <w:divBdr>
        <w:top w:val="none" w:sz="0" w:space="0" w:color="auto"/>
        <w:left w:val="none" w:sz="0" w:space="0" w:color="auto"/>
        <w:bottom w:val="none" w:sz="0" w:space="0" w:color="auto"/>
        <w:right w:val="none" w:sz="0" w:space="0" w:color="auto"/>
      </w:divBdr>
    </w:div>
    <w:div w:id="1660186135">
      <w:marLeft w:val="0"/>
      <w:marRight w:val="0"/>
      <w:marTop w:val="0"/>
      <w:marBottom w:val="0"/>
      <w:divBdr>
        <w:top w:val="none" w:sz="0" w:space="0" w:color="auto"/>
        <w:left w:val="none" w:sz="0" w:space="0" w:color="auto"/>
        <w:bottom w:val="none" w:sz="0" w:space="0" w:color="auto"/>
        <w:right w:val="none" w:sz="0" w:space="0" w:color="auto"/>
      </w:divBdr>
    </w:div>
    <w:div w:id="1660186136">
      <w:marLeft w:val="0"/>
      <w:marRight w:val="0"/>
      <w:marTop w:val="0"/>
      <w:marBottom w:val="0"/>
      <w:divBdr>
        <w:top w:val="none" w:sz="0" w:space="0" w:color="auto"/>
        <w:left w:val="none" w:sz="0" w:space="0" w:color="auto"/>
        <w:bottom w:val="none" w:sz="0" w:space="0" w:color="auto"/>
        <w:right w:val="none" w:sz="0" w:space="0" w:color="auto"/>
      </w:divBdr>
    </w:div>
    <w:div w:id="1660186137">
      <w:marLeft w:val="0"/>
      <w:marRight w:val="0"/>
      <w:marTop w:val="0"/>
      <w:marBottom w:val="0"/>
      <w:divBdr>
        <w:top w:val="none" w:sz="0" w:space="0" w:color="auto"/>
        <w:left w:val="none" w:sz="0" w:space="0" w:color="auto"/>
        <w:bottom w:val="none" w:sz="0" w:space="0" w:color="auto"/>
        <w:right w:val="none" w:sz="0" w:space="0" w:color="auto"/>
      </w:divBdr>
    </w:div>
    <w:div w:id="1660186138">
      <w:marLeft w:val="0"/>
      <w:marRight w:val="0"/>
      <w:marTop w:val="0"/>
      <w:marBottom w:val="0"/>
      <w:divBdr>
        <w:top w:val="none" w:sz="0" w:space="0" w:color="auto"/>
        <w:left w:val="none" w:sz="0" w:space="0" w:color="auto"/>
        <w:bottom w:val="none" w:sz="0" w:space="0" w:color="auto"/>
        <w:right w:val="none" w:sz="0" w:space="0" w:color="auto"/>
      </w:divBdr>
    </w:div>
    <w:div w:id="1660186139">
      <w:marLeft w:val="0"/>
      <w:marRight w:val="0"/>
      <w:marTop w:val="0"/>
      <w:marBottom w:val="0"/>
      <w:divBdr>
        <w:top w:val="none" w:sz="0" w:space="0" w:color="auto"/>
        <w:left w:val="none" w:sz="0" w:space="0" w:color="auto"/>
        <w:bottom w:val="none" w:sz="0" w:space="0" w:color="auto"/>
        <w:right w:val="none" w:sz="0" w:space="0" w:color="auto"/>
      </w:divBdr>
    </w:div>
    <w:div w:id="1660186140">
      <w:marLeft w:val="0"/>
      <w:marRight w:val="0"/>
      <w:marTop w:val="0"/>
      <w:marBottom w:val="0"/>
      <w:divBdr>
        <w:top w:val="none" w:sz="0" w:space="0" w:color="auto"/>
        <w:left w:val="none" w:sz="0" w:space="0" w:color="auto"/>
        <w:bottom w:val="none" w:sz="0" w:space="0" w:color="auto"/>
        <w:right w:val="none" w:sz="0" w:space="0" w:color="auto"/>
      </w:divBdr>
    </w:div>
    <w:div w:id="1660186141">
      <w:marLeft w:val="0"/>
      <w:marRight w:val="0"/>
      <w:marTop w:val="0"/>
      <w:marBottom w:val="0"/>
      <w:divBdr>
        <w:top w:val="none" w:sz="0" w:space="0" w:color="auto"/>
        <w:left w:val="none" w:sz="0" w:space="0" w:color="auto"/>
        <w:bottom w:val="none" w:sz="0" w:space="0" w:color="auto"/>
        <w:right w:val="none" w:sz="0" w:space="0" w:color="auto"/>
      </w:divBdr>
    </w:div>
    <w:div w:id="1660186142">
      <w:marLeft w:val="0"/>
      <w:marRight w:val="0"/>
      <w:marTop w:val="0"/>
      <w:marBottom w:val="0"/>
      <w:divBdr>
        <w:top w:val="none" w:sz="0" w:space="0" w:color="auto"/>
        <w:left w:val="none" w:sz="0" w:space="0" w:color="auto"/>
        <w:bottom w:val="none" w:sz="0" w:space="0" w:color="auto"/>
        <w:right w:val="none" w:sz="0" w:space="0" w:color="auto"/>
      </w:divBdr>
    </w:div>
    <w:div w:id="1660186143">
      <w:marLeft w:val="0"/>
      <w:marRight w:val="0"/>
      <w:marTop w:val="0"/>
      <w:marBottom w:val="0"/>
      <w:divBdr>
        <w:top w:val="none" w:sz="0" w:space="0" w:color="auto"/>
        <w:left w:val="none" w:sz="0" w:space="0" w:color="auto"/>
        <w:bottom w:val="none" w:sz="0" w:space="0" w:color="auto"/>
        <w:right w:val="none" w:sz="0" w:space="0" w:color="auto"/>
      </w:divBdr>
    </w:div>
    <w:div w:id="1660186144">
      <w:marLeft w:val="0"/>
      <w:marRight w:val="0"/>
      <w:marTop w:val="0"/>
      <w:marBottom w:val="0"/>
      <w:divBdr>
        <w:top w:val="none" w:sz="0" w:space="0" w:color="auto"/>
        <w:left w:val="none" w:sz="0" w:space="0" w:color="auto"/>
        <w:bottom w:val="none" w:sz="0" w:space="0" w:color="auto"/>
        <w:right w:val="none" w:sz="0" w:space="0" w:color="auto"/>
      </w:divBdr>
    </w:div>
    <w:div w:id="1660186145">
      <w:marLeft w:val="0"/>
      <w:marRight w:val="0"/>
      <w:marTop w:val="0"/>
      <w:marBottom w:val="0"/>
      <w:divBdr>
        <w:top w:val="none" w:sz="0" w:space="0" w:color="auto"/>
        <w:left w:val="none" w:sz="0" w:space="0" w:color="auto"/>
        <w:bottom w:val="none" w:sz="0" w:space="0" w:color="auto"/>
        <w:right w:val="none" w:sz="0" w:space="0" w:color="auto"/>
      </w:divBdr>
    </w:div>
    <w:div w:id="1660186146">
      <w:marLeft w:val="0"/>
      <w:marRight w:val="0"/>
      <w:marTop w:val="0"/>
      <w:marBottom w:val="0"/>
      <w:divBdr>
        <w:top w:val="none" w:sz="0" w:space="0" w:color="auto"/>
        <w:left w:val="none" w:sz="0" w:space="0" w:color="auto"/>
        <w:bottom w:val="none" w:sz="0" w:space="0" w:color="auto"/>
        <w:right w:val="none" w:sz="0" w:space="0" w:color="auto"/>
      </w:divBdr>
    </w:div>
    <w:div w:id="1660186147">
      <w:marLeft w:val="0"/>
      <w:marRight w:val="0"/>
      <w:marTop w:val="0"/>
      <w:marBottom w:val="0"/>
      <w:divBdr>
        <w:top w:val="none" w:sz="0" w:space="0" w:color="auto"/>
        <w:left w:val="none" w:sz="0" w:space="0" w:color="auto"/>
        <w:bottom w:val="none" w:sz="0" w:space="0" w:color="auto"/>
        <w:right w:val="none" w:sz="0" w:space="0" w:color="auto"/>
      </w:divBdr>
    </w:div>
    <w:div w:id="1660186148">
      <w:marLeft w:val="0"/>
      <w:marRight w:val="0"/>
      <w:marTop w:val="0"/>
      <w:marBottom w:val="0"/>
      <w:divBdr>
        <w:top w:val="none" w:sz="0" w:space="0" w:color="auto"/>
        <w:left w:val="none" w:sz="0" w:space="0" w:color="auto"/>
        <w:bottom w:val="none" w:sz="0" w:space="0" w:color="auto"/>
        <w:right w:val="none" w:sz="0" w:space="0" w:color="auto"/>
      </w:divBdr>
    </w:div>
    <w:div w:id="1660186149">
      <w:marLeft w:val="0"/>
      <w:marRight w:val="0"/>
      <w:marTop w:val="0"/>
      <w:marBottom w:val="0"/>
      <w:divBdr>
        <w:top w:val="none" w:sz="0" w:space="0" w:color="auto"/>
        <w:left w:val="none" w:sz="0" w:space="0" w:color="auto"/>
        <w:bottom w:val="none" w:sz="0" w:space="0" w:color="auto"/>
        <w:right w:val="none" w:sz="0" w:space="0" w:color="auto"/>
      </w:divBdr>
    </w:div>
    <w:div w:id="1660186150">
      <w:marLeft w:val="0"/>
      <w:marRight w:val="0"/>
      <w:marTop w:val="0"/>
      <w:marBottom w:val="0"/>
      <w:divBdr>
        <w:top w:val="none" w:sz="0" w:space="0" w:color="auto"/>
        <w:left w:val="none" w:sz="0" w:space="0" w:color="auto"/>
        <w:bottom w:val="none" w:sz="0" w:space="0" w:color="auto"/>
        <w:right w:val="none" w:sz="0" w:space="0" w:color="auto"/>
      </w:divBdr>
    </w:div>
    <w:div w:id="1660186151">
      <w:marLeft w:val="0"/>
      <w:marRight w:val="0"/>
      <w:marTop w:val="0"/>
      <w:marBottom w:val="0"/>
      <w:divBdr>
        <w:top w:val="none" w:sz="0" w:space="0" w:color="auto"/>
        <w:left w:val="none" w:sz="0" w:space="0" w:color="auto"/>
        <w:bottom w:val="none" w:sz="0" w:space="0" w:color="auto"/>
        <w:right w:val="none" w:sz="0" w:space="0" w:color="auto"/>
      </w:divBdr>
    </w:div>
    <w:div w:id="1660186152">
      <w:marLeft w:val="0"/>
      <w:marRight w:val="0"/>
      <w:marTop w:val="0"/>
      <w:marBottom w:val="0"/>
      <w:divBdr>
        <w:top w:val="none" w:sz="0" w:space="0" w:color="auto"/>
        <w:left w:val="none" w:sz="0" w:space="0" w:color="auto"/>
        <w:bottom w:val="none" w:sz="0" w:space="0" w:color="auto"/>
        <w:right w:val="none" w:sz="0" w:space="0" w:color="auto"/>
      </w:divBdr>
    </w:div>
    <w:div w:id="1660186153">
      <w:marLeft w:val="0"/>
      <w:marRight w:val="0"/>
      <w:marTop w:val="0"/>
      <w:marBottom w:val="0"/>
      <w:divBdr>
        <w:top w:val="none" w:sz="0" w:space="0" w:color="auto"/>
        <w:left w:val="none" w:sz="0" w:space="0" w:color="auto"/>
        <w:bottom w:val="none" w:sz="0" w:space="0" w:color="auto"/>
        <w:right w:val="none" w:sz="0" w:space="0" w:color="auto"/>
      </w:divBdr>
    </w:div>
    <w:div w:id="1660186154">
      <w:marLeft w:val="0"/>
      <w:marRight w:val="0"/>
      <w:marTop w:val="0"/>
      <w:marBottom w:val="0"/>
      <w:divBdr>
        <w:top w:val="none" w:sz="0" w:space="0" w:color="auto"/>
        <w:left w:val="none" w:sz="0" w:space="0" w:color="auto"/>
        <w:bottom w:val="none" w:sz="0" w:space="0" w:color="auto"/>
        <w:right w:val="none" w:sz="0" w:space="0" w:color="auto"/>
      </w:divBdr>
    </w:div>
    <w:div w:id="1660186155">
      <w:marLeft w:val="0"/>
      <w:marRight w:val="0"/>
      <w:marTop w:val="0"/>
      <w:marBottom w:val="0"/>
      <w:divBdr>
        <w:top w:val="none" w:sz="0" w:space="0" w:color="auto"/>
        <w:left w:val="none" w:sz="0" w:space="0" w:color="auto"/>
        <w:bottom w:val="none" w:sz="0" w:space="0" w:color="auto"/>
        <w:right w:val="none" w:sz="0" w:space="0" w:color="auto"/>
      </w:divBdr>
    </w:div>
    <w:div w:id="1660186156">
      <w:marLeft w:val="0"/>
      <w:marRight w:val="0"/>
      <w:marTop w:val="0"/>
      <w:marBottom w:val="0"/>
      <w:divBdr>
        <w:top w:val="none" w:sz="0" w:space="0" w:color="auto"/>
        <w:left w:val="none" w:sz="0" w:space="0" w:color="auto"/>
        <w:bottom w:val="none" w:sz="0" w:space="0" w:color="auto"/>
        <w:right w:val="none" w:sz="0" w:space="0" w:color="auto"/>
      </w:divBdr>
    </w:div>
    <w:div w:id="1660186157">
      <w:marLeft w:val="0"/>
      <w:marRight w:val="0"/>
      <w:marTop w:val="0"/>
      <w:marBottom w:val="0"/>
      <w:divBdr>
        <w:top w:val="none" w:sz="0" w:space="0" w:color="auto"/>
        <w:left w:val="none" w:sz="0" w:space="0" w:color="auto"/>
        <w:bottom w:val="none" w:sz="0" w:space="0" w:color="auto"/>
        <w:right w:val="none" w:sz="0" w:space="0" w:color="auto"/>
      </w:divBdr>
    </w:div>
    <w:div w:id="1660186158">
      <w:marLeft w:val="0"/>
      <w:marRight w:val="0"/>
      <w:marTop w:val="0"/>
      <w:marBottom w:val="0"/>
      <w:divBdr>
        <w:top w:val="none" w:sz="0" w:space="0" w:color="auto"/>
        <w:left w:val="none" w:sz="0" w:space="0" w:color="auto"/>
        <w:bottom w:val="none" w:sz="0" w:space="0" w:color="auto"/>
        <w:right w:val="none" w:sz="0" w:space="0" w:color="auto"/>
      </w:divBdr>
    </w:div>
    <w:div w:id="1660186159">
      <w:marLeft w:val="0"/>
      <w:marRight w:val="0"/>
      <w:marTop w:val="0"/>
      <w:marBottom w:val="0"/>
      <w:divBdr>
        <w:top w:val="none" w:sz="0" w:space="0" w:color="auto"/>
        <w:left w:val="none" w:sz="0" w:space="0" w:color="auto"/>
        <w:bottom w:val="none" w:sz="0" w:space="0" w:color="auto"/>
        <w:right w:val="none" w:sz="0" w:space="0" w:color="auto"/>
      </w:divBdr>
    </w:div>
    <w:div w:id="1660186160">
      <w:marLeft w:val="0"/>
      <w:marRight w:val="0"/>
      <w:marTop w:val="0"/>
      <w:marBottom w:val="0"/>
      <w:divBdr>
        <w:top w:val="none" w:sz="0" w:space="0" w:color="auto"/>
        <w:left w:val="none" w:sz="0" w:space="0" w:color="auto"/>
        <w:bottom w:val="none" w:sz="0" w:space="0" w:color="auto"/>
        <w:right w:val="none" w:sz="0" w:space="0" w:color="auto"/>
      </w:divBdr>
    </w:div>
    <w:div w:id="1660186161">
      <w:marLeft w:val="0"/>
      <w:marRight w:val="0"/>
      <w:marTop w:val="0"/>
      <w:marBottom w:val="0"/>
      <w:divBdr>
        <w:top w:val="none" w:sz="0" w:space="0" w:color="auto"/>
        <w:left w:val="none" w:sz="0" w:space="0" w:color="auto"/>
        <w:bottom w:val="none" w:sz="0" w:space="0" w:color="auto"/>
        <w:right w:val="none" w:sz="0" w:space="0" w:color="auto"/>
      </w:divBdr>
    </w:div>
    <w:div w:id="1660186162">
      <w:marLeft w:val="0"/>
      <w:marRight w:val="0"/>
      <w:marTop w:val="0"/>
      <w:marBottom w:val="0"/>
      <w:divBdr>
        <w:top w:val="none" w:sz="0" w:space="0" w:color="auto"/>
        <w:left w:val="none" w:sz="0" w:space="0" w:color="auto"/>
        <w:bottom w:val="none" w:sz="0" w:space="0" w:color="auto"/>
        <w:right w:val="none" w:sz="0" w:space="0" w:color="auto"/>
      </w:divBdr>
    </w:div>
    <w:div w:id="1660186163">
      <w:marLeft w:val="0"/>
      <w:marRight w:val="0"/>
      <w:marTop w:val="0"/>
      <w:marBottom w:val="0"/>
      <w:divBdr>
        <w:top w:val="none" w:sz="0" w:space="0" w:color="auto"/>
        <w:left w:val="none" w:sz="0" w:space="0" w:color="auto"/>
        <w:bottom w:val="none" w:sz="0" w:space="0" w:color="auto"/>
        <w:right w:val="none" w:sz="0" w:space="0" w:color="auto"/>
      </w:divBdr>
    </w:div>
    <w:div w:id="1660186164">
      <w:marLeft w:val="0"/>
      <w:marRight w:val="0"/>
      <w:marTop w:val="0"/>
      <w:marBottom w:val="0"/>
      <w:divBdr>
        <w:top w:val="none" w:sz="0" w:space="0" w:color="auto"/>
        <w:left w:val="none" w:sz="0" w:space="0" w:color="auto"/>
        <w:bottom w:val="none" w:sz="0" w:space="0" w:color="auto"/>
        <w:right w:val="none" w:sz="0" w:space="0" w:color="auto"/>
      </w:divBdr>
    </w:div>
    <w:div w:id="1660186165">
      <w:marLeft w:val="0"/>
      <w:marRight w:val="0"/>
      <w:marTop w:val="0"/>
      <w:marBottom w:val="0"/>
      <w:divBdr>
        <w:top w:val="none" w:sz="0" w:space="0" w:color="auto"/>
        <w:left w:val="none" w:sz="0" w:space="0" w:color="auto"/>
        <w:bottom w:val="none" w:sz="0" w:space="0" w:color="auto"/>
        <w:right w:val="none" w:sz="0" w:space="0" w:color="auto"/>
      </w:divBdr>
    </w:div>
    <w:div w:id="1660186166">
      <w:marLeft w:val="0"/>
      <w:marRight w:val="0"/>
      <w:marTop w:val="0"/>
      <w:marBottom w:val="0"/>
      <w:divBdr>
        <w:top w:val="none" w:sz="0" w:space="0" w:color="auto"/>
        <w:left w:val="none" w:sz="0" w:space="0" w:color="auto"/>
        <w:bottom w:val="none" w:sz="0" w:space="0" w:color="auto"/>
        <w:right w:val="none" w:sz="0" w:space="0" w:color="auto"/>
      </w:divBdr>
    </w:div>
    <w:div w:id="1660186168">
      <w:marLeft w:val="0"/>
      <w:marRight w:val="0"/>
      <w:marTop w:val="0"/>
      <w:marBottom w:val="0"/>
      <w:divBdr>
        <w:top w:val="none" w:sz="0" w:space="0" w:color="auto"/>
        <w:left w:val="none" w:sz="0" w:space="0" w:color="auto"/>
        <w:bottom w:val="none" w:sz="0" w:space="0" w:color="auto"/>
        <w:right w:val="none" w:sz="0" w:space="0" w:color="auto"/>
      </w:divBdr>
    </w:div>
    <w:div w:id="1660186169">
      <w:marLeft w:val="0"/>
      <w:marRight w:val="0"/>
      <w:marTop w:val="0"/>
      <w:marBottom w:val="0"/>
      <w:divBdr>
        <w:top w:val="none" w:sz="0" w:space="0" w:color="auto"/>
        <w:left w:val="none" w:sz="0" w:space="0" w:color="auto"/>
        <w:bottom w:val="none" w:sz="0" w:space="0" w:color="auto"/>
        <w:right w:val="none" w:sz="0" w:space="0" w:color="auto"/>
      </w:divBdr>
    </w:div>
    <w:div w:id="1660186170">
      <w:marLeft w:val="0"/>
      <w:marRight w:val="0"/>
      <w:marTop w:val="0"/>
      <w:marBottom w:val="0"/>
      <w:divBdr>
        <w:top w:val="none" w:sz="0" w:space="0" w:color="auto"/>
        <w:left w:val="none" w:sz="0" w:space="0" w:color="auto"/>
        <w:bottom w:val="none" w:sz="0" w:space="0" w:color="auto"/>
        <w:right w:val="none" w:sz="0" w:space="0" w:color="auto"/>
      </w:divBdr>
    </w:div>
    <w:div w:id="1660186171">
      <w:marLeft w:val="0"/>
      <w:marRight w:val="0"/>
      <w:marTop w:val="0"/>
      <w:marBottom w:val="0"/>
      <w:divBdr>
        <w:top w:val="none" w:sz="0" w:space="0" w:color="auto"/>
        <w:left w:val="none" w:sz="0" w:space="0" w:color="auto"/>
        <w:bottom w:val="none" w:sz="0" w:space="0" w:color="auto"/>
        <w:right w:val="none" w:sz="0" w:space="0" w:color="auto"/>
      </w:divBdr>
    </w:div>
    <w:div w:id="1660186172">
      <w:marLeft w:val="0"/>
      <w:marRight w:val="0"/>
      <w:marTop w:val="0"/>
      <w:marBottom w:val="0"/>
      <w:divBdr>
        <w:top w:val="none" w:sz="0" w:space="0" w:color="auto"/>
        <w:left w:val="none" w:sz="0" w:space="0" w:color="auto"/>
        <w:bottom w:val="none" w:sz="0" w:space="0" w:color="auto"/>
        <w:right w:val="none" w:sz="0" w:space="0" w:color="auto"/>
      </w:divBdr>
    </w:div>
    <w:div w:id="1660186173">
      <w:marLeft w:val="0"/>
      <w:marRight w:val="0"/>
      <w:marTop w:val="0"/>
      <w:marBottom w:val="0"/>
      <w:divBdr>
        <w:top w:val="none" w:sz="0" w:space="0" w:color="auto"/>
        <w:left w:val="none" w:sz="0" w:space="0" w:color="auto"/>
        <w:bottom w:val="none" w:sz="0" w:space="0" w:color="auto"/>
        <w:right w:val="none" w:sz="0" w:space="0" w:color="auto"/>
      </w:divBdr>
    </w:div>
    <w:div w:id="1660186174">
      <w:marLeft w:val="0"/>
      <w:marRight w:val="0"/>
      <w:marTop w:val="0"/>
      <w:marBottom w:val="0"/>
      <w:divBdr>
        <w:top w:val="none" w:sz="0" w:space="0" w:color="auto"/>
        <w:left w:val="none" w:sz="0" w:space="0" w:color="auto"/>
        <w:bottom w:val="none" w:sz="0" w:space="0" w:color="auto"/>
        <w:right w:val="none" w:sz="0" w:space="0" w:color="auto"/>
      </w:divBdr>
    </w:div>
    <w:div w:id="1660186175">
      <w:marLeft w:val="0"/>
      <w:marRight w:val="0"/>
      <w:marTop w:val="0"/>
      <w:marBottom w:val="0"/>
      <w:divBdr>
        <w:top w:val="none" w:sz="0" w:space="0" w:color="auto"/>
        <w:left w:val="none" w:sz="0" w:space="0" w:color="auto"/>
        <w:bottom w:val="none" w:sz="0" w:space="0" w:color="auto"/>
        <w:right w:val="none" w:sz="0" w:space="0" w:color="auto"/>
      </w:divBdr>
    </w:div>
    <w:div w:id="1660186176">
      <w:marLeft w:val="0"/>
      <w:marRight w:val="0"/>
      <w:marTop w:val="0"/>
      <w:marBottom w:val="0"/>
      <w:divBdr>
        <w:top w:val="none" w:sz="0" w:space="0" w:color="auto"/>
        <w:left w:val="none" w:sz="0" w:space="0" w:color="auto"/>
        <w:bottom w:val="none" w:sz="0" w:space="0" w:color="auto"/>
        <w:right w:val="none" w:sz="0" w:space="0" w:color="auto"/>
      </w:divBdr>
      <w:divsChild>
        <w:div w:id="1660186113">
          <w:marLeft w:val="0"/>
          <w:marRight w:val="0"/>
          <w:marTop w:val="0"/>
          <w:marBottom w:val="240"/>
          <w:divBdr>
            <w:top w:val="none" w:sz="0" w:space="0" w:color="auto"/>
            <w:left w:val="none" w:sz="0" w:space="0" w:color="auto"/>
            <w:bottom w:val="none" w:sz="0" w:space="0" w:color="auto"/>
            <w:right w:val="none" w:sz="0" w:space="0" w:color="auto"/>
          </w:divBdr>
        </w:div>
        <w:div w:id="1660186185">
          <w:marLeft w:val="0"/>
          <w:marRight w:val="0"/>
          <w:marTop w:val="0"/>
          <w:marBottom w:val="240"/>
          <w:divBdr>
            <w:top w:val="none" w:sz="0" w:space="0" w:color="auto"/>
            <w:left w:val="none" w:sz="0" w:space="0" w:color="auto"/>
            <w:bottom w:val="none" w:sz="0" w:space="0" w:color="auto"/>
            <w:right w:val="none" w:sz="0" w:space="0" w:color="auto"/>
          </w:divBdr>
        </w:div>
      </w:divsChild>
    </w:div>
    <w:div w:id="1660186177">
      <w:marLeft w:val="0"/>
      <w:marRight w:val="0"/>
      <w:marTop w:val="0"/>
      <w:marBottom w:val="0"/>
      <w:divBdr>
        <w:top w:val="none" w:sz="0" w:space="0" w:color="auto"/>
        <w:left w:val="none" w:sz="0" w:space="0" w:color="auto"/>
        <w:bottom w:val="none" w:sz="0" w:space="0" w:color="auto"/>
        <w:right w:val="none" w:sz="0" w:space="0" w:color="auto"/>
      </w:divBdr>
    </w:div>
    <w:div w:id="1660186178">
      <w:marLeft w:val="0"/>
      <w:marRight w:val="0"/>
      <w:marTop w:val="0"/>
      <w:marBottom w:val="0"/>
      <w:divBdr>
        <w:top w:val="none" w:sz="0" w:space="0" w:color="auto"/>
        <w:left w:val="none" w:sz="0" w:space="0" w:color="auto"/>
        <w:bottom w:val="none" w:sz="0" w:space="0" w:color="auto"/>
        <w:right w:val="none" w:sz="0" w:space="0" w:color="auto"/>
      </w:divBdr>
    </w:div>
    <w:div w:id="1660186179">
      <w:marLeft w:val="0"/>
      <w:marRight w:val="0"/>
      <w:marTop w:val="0"/>
      <w:marBottom w:val="0"/>
      <w:divBdr>
        <w:top w:val="none" w:sz="0" w:space="0" w:color="auto"/>
        <w:left w:val="none" w:sz="0" w:space="0" w:color="auto"/>
        <w:bottom w:val="none" w:sz="0" w:space="0" w:color="auto"/>
        <w:right w:val="none" w:sz="0" w:space="0" w:color="auto"/>
      </w:divBdr>
    </w:div>
    <w:div w:id="1660186180">
      <w:marLeft w:val="0"/>
      <w:marRight w:val="0"/>
      <w:marTop w:val="0"/>
      <w:marBottom w:val="0"/>
      <w:divBdr>
        <w:top w:val="none" w:sz="0" w:space="0" w:color="auto"/>
        <w:left w:val="none" w:sz="0" w:space="0" w:color="auto"/>
        <w:bottom w:val="none" w:sz="0" w:space="0" w:color="auto"/>
        <w:right w:val="none" w:sz="0" w:space="0" w:color="auto"/>
      </w:divBdr>
    </w:div>
    <w:div w:id="1660186181">
      <w:marLeft w:val="0"/>
      <w:marRight w:val="0"/>
      <w:marTop w:val="0"/>
      <w:marBottom w:val="0"/>
      <w:divBdr>
        <w:top w:val="none" w:sz="0" w:space="0" w:color="auto"/>
        <w:left w:val="none" w:sz="0" w:space="0" w:color="auto"/>
        <w:bottom w:val="none" w:sz="0" w:space="0" w:color="auto"/>
        <w:right w:val="none" w:sz="0" w:space="0" w:color="auto"/>
      </w:divBdr>
    </w:div>
    <w:div w:id="1660186182">
      <w:marLeft w:val="0"/>
      <w:marRight w:val="0"/>
      <w:marTop w:val="0"/>
      <w:marBottom w:val="0"/>
      <w:divBdr>
        <w:top w:val="none" w:sz="0" w:space="0" w:color="auto"/>
        <w:left w:val="none" w:sz="0" w:space="0" w:color="auto"/>
        <w:bottom w:val="none" w:sz="0" w:space="0" w:color="auto"/>
        <w:right w:val="none" w:sz="0" w:space="0" w:color="auto"/>
      </w:divBdr>
    </w:div>
    <w:div w:id="1660186183">
      <w:marLeft w:val="0"/>
      <w:marRight w:val="0"/>
      <w:marTop w:val="0"/>
      <w:marBottom w:val="0"/>
      <w:divBdr>
        <w:top w:val="none" w:sz="0" w:space="0" w:color="auto"/>
        <w:left w:val="none" w:sz="0" w:space="0" w:color="auto"/>
        <w:bottom w:val="none" w:sz="0" w:space="0" w:color="auto"/>
        <w:right w:val="none" w:sz="0" w:space="0" w:color="auto"/>
      </w:divBdr>
    </w:div>
    <w:div w:id="1660186184">
      <w:marLeft w:val="0"/>
      <w:marRight w:val="0"/>
      <w:marTop w:val="0"/>
      <w:marBottom w:val="0"/>
      <w:divBdr>
        <w:top w:val="none" w:sz="0" w:space="0" w:color="auto"/>
        <w:left w:val="none" w:sz="0" w:space="0" w:color="auto"/>
        <w:bottom w:val="none" w:sz="0" w:space="0" w:color="auto"/>
        <w:right w:val="none" w:sz="0" w:space="0" w:color="auto"/>
      </w:divBdr>
    </w:div>
    <w:div w:id="1660186186">
      <w:marLeft w:val="0"/>
      <w:marRight w:val="0"/>
      <w:marTop w:val="0"/>
      <w:marBottom w:val="0"/>
      <w:divBdr>
        <w:top w:val="none" w:sz="0" w:space="0" w:color="auto"/>
        <w:left w:val="none" w:sz="0" w:space="0" w:color="auto"/>
        <w:bottom w:val="none" w:sz="0" w:space="0" w:color="auto"/>
        <w:right w:val="none" w:sz="0" w:space="0" w:color="auto"/>
      </w:divBdr>
    </w:div>
    <w:div w:id="1660186187">
      <w:marLeft w:val="0"/>
      <w:marRight w:val="0"/>
      <w:marTop w:val="0"/>
      <w:marBottom w:val="0"/>
      <w:divBdr>
        <w:top w:val="none" w:sz="0" w:space="0" w:color="auto"/>
        <w:left w:val="none" w:sz="0" w:space="0" w:color="auto"/>
        <w:bottom w:val="none" w:sz="0" w:space="0" w:color="auto"/>
        <w:right w:val="none" w:sz="0" w:space="0" w:color="auto"/>
      </w:divBdr>
    </w:div>
    <w:div w:id="1660186188">
      <w:marLeft w:val="0"/>
      <w:marRight w:val="0"/>
      <w:marTop w:val="0"/>
      <w:marBottom w:val="0"/>
      <w:divBdr>
        <w:top w:val="none" w:sz="0" w:space="0" w:color="auto"/>
        <w:left w:val="none" w:sz="0" w:space="0" w:color="auto"/>
        <w:bottom w:val="none" w:sz="0" w:space="0" w:color="auto"/>
        <w:right w:val="none" w:sz="0" w:space="0" w:color="auto"/>
      </w:divBdr>
    </w:div>
    <w:div w:id="1660186189">
      <w:marLeft w:val="0"/>
      <w:marRight w:val="0"/>
      <w:marTop w:val="0"/>
      <w:marBottom w:val="0"/>
      <w:divBdr>
        <w:top w:val="none" w:sz="0" w:space="0" w:color="auto"/>
        <w:left w:val="none" w:sz="0" w:space="0" w:color="auto"/>
        <w:bottom w:val="none" w:sz="0" w:space="0" w:color="auto"/>
        <w:right w:val="none" w:sz="0" w:space="0" w:color="auto"/>
      </w:divBdr>
    </w:div>
    <w:div w:id="1660186190">
      <w:marLeft w:val="0"/>
      <w:marRight w:val="0"/>
      <w:marTop w:val="0"/>
      <w:marBottom w:val="0"/>
      <w:divBdr>
        <w:top w:val="none" w:sz="0" w:space="0" w:color="auto"/>
        <w:left w:val="none" w:sz="0" w:space="0" w:color="auto"/>
        <w:bottom w:val="none" w:sz="0" w:space="0" w:color="auto"/>
        <w:right w:val="none" w:sz="0" w:space="0" w:color="auto"/>
      </w:divBdr>
    </w:div>
    <w:div w:id="1660186191">
      <w:marLeft w:val="0"/>
      <w:marRight w:val="0"/>
      <w:marTop w:val="0"/>
      <w:marBottom w:val="0"/>
      <w:divBdr>
        <w:top w:val="none" w:sz="0" w:space="0" w:color="auto"/>
        <w:left w:val="none" w:sz="0" w:space="0" w:color="auto"/>
        <w:bottom w:val="none" w:sz="0" w:space="0" w:color="auto"/>
        <w:right w:val="none" w:sz="0" w:space="0" w:color="auto"/>
      </w:divBdr>
    </w:div>
    <w:div w:id="1660186192">
      <w:marLeft w:val="0"/>
      <w:marRight w:val="0"/>
      <w:marTop w:val="0"/>
      <w:marBottom w:val="0"/>
      <w:divBdr>
        <w:top w:val="none" w:sz="0" w:space="0" w:color="auto"/>
        <w:left w:val="none" w:sz="0" w:space="0" w:color="auto"/>
        <w:bottom w:val="none" w:sz="0" w:space="0" w:color="auto"/>
        <w:right w:val="none" w:sz="0" w:space="0" w:color="auto"/>
      </w:divBdr>
    </w:div>
    <w:div w:id="1660186193">
      <w:marLeft w:val="0"/>
      <w:marRight w:val="0"/>
      <w:marTop w:val="0"/>
      <w:marBottom w:val="0"/>
      <w:divBdr>
        <w:top w:val="none" w:sz="0" w:space="0" w:color="auto"/>
        <w:left w:val="none" w:sz="0" w:space="0" w:color="auto"/>
        <w:bottom w:val="none" w:sz="0" w:space="0" w:color="auto"/>
        <w:right w:val="none" w:sz="0" w:space="0" w:color="auto"/>
      </w:divBdr>
    </w:div>
    <w:div w:id="1660186194">
      <w:marLeft w:val="0"/>
      <w:marRight w:val="0"/>
      <w:marTop w:val="0"/>
      <w:marBottom w:val="0"/>
      <w:divBdr>
        <w:top w:val="none" w:sz="0" w:space="0" w:color="auto"/>
        <w:left w:val="none" w:sz="0" w:space="0" w:color="auto"/>
        <w:bottom w:val="none" w:sz="0" w:space="0" w:color="auto"/>
        <w:right w:val="none" w:sz="0" w:space="0" w:color="auto"/>
      </w:divBdr>
    </w:div>
    <w:div w:id="1660186195">
      <w:marLeft w:val="0"/>
      <w:marRight w:val="0"/>
      <w:marTop w:val="0"/>
      <w:marBottom w:val="0"/>
      <w:divBdr>
        <w:top w:val="none" w:sz="0" w:space="0" w:color="auto"/>
        <w:left w:val="none" w:sz="0" w:space="0" w:color="auto"/>
        <w:bottom w:val="none" w:sz="0" w:space="0" w:color="auto"/>
        <w:right w:val="none" w:sz="0" w:space="0" w:color="auto"/>
      </w:divBdr>
    </w:div>
    <w:div w:id="1660186196">
      <w:marLeft w:val="0"/>
      <w:marRight w:val="0"/>
      <w:marTop w:val="0"/>
      <w:marBottom w:val="0"/>
      <w:divBdr>
        <w:top w:val="none" w:sz="0" w:space="0" w:color="auto"/>
        <w:left w:val="none" w:sz="0" w:space="0" w:color="auto"/>
        <w:bottom w:val="none" w:sz="0" w:space="0" w:color="auto"/>
        <w:right w:val="none" w:sz="0" w:space="0" w:color="auto"/>
      </w:divBdr>
    </w:div>
    <w:div w:id="1660186197">
      <w:marLeft w:val="0"/>
      <w:marRight w:val="0"/>
      <w:marTop w:val="0"/>
      <w:marBottom w:val="0"/>
      <w:divBdr>
        <w:top w:val="none" w:sz="0" w:space="0" w:color="auto"/>
        <w:left w:val="none" w:sz="0" w:space="0" w:color="auto"/>
        <w:bottom w:val="none" w:sz="0" w:space="0" w:color="auto"/>
        <w:right w:val="none" w:sz="0" w:space="0" w:color="auto"/>
      </w:divBdr>
    </w:div>
    <w:div w:id="1660186198">
      <w:marLeft w:val="0"/>
      <w:marRight w:val="0"/>
      <w:marTop w:val="0"/>
      <w:marBottom w:val="0"/>
      <w:divBdr>
        <w:top w:val="none" w:sz="0" w:space="0" w:color="auto"/>
        <w:left w:val="none" w:sz="0" w:space="0" w:color="auto"/>
        <w:bottom w:val="none" w:sz="0" w:space="0" w:color="auto"/>
        <w:right w:val="none" w:sz="0" w:space="0" w:color="auto"/>
      </w:divBdr>
    </w:div>
    <w:div w:id="1660186199">
      <w:marLeft w:val="0"/>
      <w:marRight w:val="0"/>
      <w:marTop w:val="0"/>
      <w:marBottom w:val="0"/>
      <w:divBdr>
        <w:top w:val="none" w:sz="0" w:space="0" w:color="auto"/>
        <w:left w:val="none" w:sz="0" w:space="0" w:color="auto"/>
        <w:bottom w:val="none" w:sz="0" w:space="0" w:color="auto"/>
        <w:right w:val="none" w:sz="0" w:space="0" w:color="auto"/>
      </w:divBdr>
    </w:div>
    <w:div w:id="1660186200">
      <w:marLeft w:val="0"/>
      <w:marRight w:val="0"/>
      <w:marTop w:val="0"/>
      <w:marBottom w:val="0"/>
      <w:divBdr>
        <w:top w:val="none" w:sz="0" w:space="0" w:color="auto"/>
        <w:left w:val="none" w:sz="0" w:space="0" w:color="auto"/>
        <w:bottom w:val="none" w:sz="0" w:space="0" w:color="auto"/>
        <w:right w:val="none" w:sz="0" w:space="0" w:color="auto"/>
      </w:divBdr>
    </w:div>
    <w:div w:id="1660186201">
      <w:marLeft w:val="0"/>
      <w:marRight w:val="0"/>
      <w:marTop w:val="0"/>
      <w:marBottom w:val="0"/>
      <w:divBdr>
        <w:top w:val="none" w:sz="0" w:space="0" w:color="auto"/>
        <w:left w:val="none" w:sz="0" w:space="0" w:color="auto"/>
        <w:bottom w:val="none" w:sz="0" w:space="0" w:color="auto"/>
        <w:right w:val="none" w:sz="0" w:space="0" w:color="auto"/>
      </w:divBdr>
    </w:div>
    <w:div w:id="1660186203">
      <w:marLeft w:val="0"/>
      <w:marRight w:val="0"/>
      <w:marTop w:val="0"/>
      <w:marBottom w:val="0"/>
      <w:divBdr>
        <w:top w:val="none" w:sz="0" w:space="0" w:color="auto"/>
        <w:left w:val="none" w:sz="0" w:space="0" w:color="auto"/>
        <w:bottom w:val="none" w:sz="0" w:space="0" w:color="auto"/>
        <w:right w:val="none" w:sz="0" w:space="0" w:color="auto"/>
      </w:divBdr>
    </w:div>
    <w:div w:id="1660186204">
      <w:marLeft w:val="0"/>
      <w:marRight w:val="0"/>
      <w:marTop w:val="0"/>
      <w:marBottom w:val="0"/>
      <w:divBdr>
        <w:top w:val="none" w:sz="0" w:space="0" w:color="auto"/>
        <w:left w:val="none" w:sz="0" w:space="0" w:color="auto"/>
        <w:bottom w:val="none" w:sz="0" w:space="0" w:color="auto"/>
        <w:right w:val="none" w:sz="0" w:space="0" w:color="auto"/>
      </w:divBdr>
    </w:div>
    <w:div w:id="1660186205">
      <w:marLeft w:val="0"/>
      <w:marRight w:val="0"/>
      <w:marTop w:val="0"/>
      <w:marBottom w:val="0"/>
      <w:divBdr>
        <w:top w:val="none" w:sz="0" w:space="0" w:color="auto"/>
        <w:left w:val="none" w:sz="0" w:space="0" w:color="auto"/>
        <w:bottom w:val="none" w:sz="0" w:space="0" w:color="auto"/>
        <w:right w:val="none" w:sz="0" w:space="0" w:color="auto"/>
      </w:divBdr>
    </w:div>
    <w:div w:id="1660186206">
      <w:marLeft w:val="0"/>
      <w:marRight w:val="0"/>
      <w:marTop w:val="0"/>
      <w:marBottom w:val="0"/>
      <w:divBdr>
        <w:top w:val="none" w:sz="0" w:space="0" w:color="auto"/>
        <w:left w:val="none" w:sz="0" w:space="0" w:color="auto"/>
        <w:bottom w:val="none" w:sz="0" w:space="0" w:color="auto"/>
        <w:right w:val="none" w:sz="0" w:space="0" w:color="auto"/>
      </w:divBdr>
    </w:div>
    <w:div w:id="1660186207">
      <w:marLeft w:val="0"/>
      <w:marRight w:val="0"/>
      <w:marTop w:val="0"/>
      <w:marBottom w:val="0"/>
      <w:divBdr>
        <w:top w:val="none" w:sz="0" w:space="0" w:color="auto"/>
        <w:left w:val="none" w:sz="0" w:space="0" w:color="auto"/>
        <w:bottom w:val="none" w:sz="0" w:space="0" w:color="auto"/>
        <w:right w:val="none" w:sz="0" w:space="0" w:color="auto"/>
      </w:divBdr>
    </w:div>
    <w:div w:id="1660186208">
      <w:marLeft w:val="0"/>
      <w:marRight w:val="0"/>
      <w:marTop w:val="0"/>
      <w:marBottom w:val="0"/>
      <w:divBdr>
        <w:top w:val="none" w:sz="0" w:space="0" w:color="auto"/>
        <w:left w:val="none" w:sz="0" w:space="0" w:color="auto"/>
        <w:bottom w:val="none" w:sz="0" w:space="0" w:color="auto"/>
        <w:right w:val="none" w:sz="0" w:space="0" w:color="auto"/>
      </w:divBdr>
    </w:div>
    <w:div w:id="1660186209">
      <w:marLeft w:val="0"/>
      <w:marRight w:val="0"/>
      <w:marTop w:val="0"/>
      <w:marBottom w:val="0"/>
      <w:divBdr>
        <w:top w:val="none" w:sz="0" w:space="0" w:color="auto"/>
        <w:left w:val="none" w:sz="0" w:space="0" w:color="auto"/>
        <w:bottom w:val="none" w:sz="0" w:space="0" w:color="auto"/>
        <w:right w:val="none" w:sz="0" w:space="0" w:color="auto"/>
      </w:divBdr>
    </w:div>
    <w:div w:id="1660186210">
      <w:marLeft w:val="0"/>
      <w:marRight w:val="0"/>
      <w:marTop w:val="0"/>
      <w:marBottom w:val="0"/>
      <w:divBdr>
        <w:top w:val="none" w:sz="0" w:space="0" w:color="auto"/>
        <w:left w:val="none" w:sz="0" w:space="0" w:color="auto"/>
        <w:bottom w:val="none" w:sz="0" w:space="0" w:color="auto"/>
        <w:right w:val="none" w:sz="0" w:space="0" w:color="auto"/>
      </w:divBdr>
    </w:div>
    <w:div w:id="1660186211">
      <w:marLeft w:val="0"/>
      <w:marRight w:val="0"/>
      <w:marTop w:val="0"/>
      <w:marBottom w:val="0"/>
      <w:divBdr>
        <w:top w:val="none" w:sz="0" w:space="0" w:color="auto"/>
        <w:left w:val="none" w:sz="0" w:space="0" w:color="auto"/>
        <w:bottom w:val="none" w:sz="0" w:space="0" w:color="auto"/>
        <w:right w:val="none" w:sz="0" w:space="0" w:color="auto"/>
      </w:divBdr>
    </w:div>
    <w:div w:id="1660186212">
      <w:marLeft w:val="0"/>
      <w:marRight w:val="0"/>
      <w:marTop w:val="0"/>
      <w:marBottom w:val="0"/>
      <w:divBdr>
        <w:top w:val="none" w:sz="0" w:space="0" w:color="auto"/>
        <w:left w:val="none" w:sz="0" w:space="0" w:color="auto"/>
        <w:bottom w:val="none" w:sz="0" w:space="0" w:color="auto"/>
        <w:right w:val="none" w:sz="0" w:space="0" w:color="auto"/>
      </w:divBdr>
    </w:div>
    <w:div w:id="1660186213">
      <w:marLeft w:val="0"/>
      <w:marRight w:val="0"/>
      <w:marTop w:val="0"/>
      <w:marBottom w:val="0"/>
      <w:divBdr>
        <w:top w:val="none" w:sz="0" w:space="0" w:color="auto"/>
        <w:left w:val="none" w:sz="0" w:space="0" w:color="auto"/>
        <w:bottom w:val="none" w:sz="0" w:space="0" w:color="auto"/>
        <w:right w:val="none" w:sz="0" w:space="0" w:color="auto"/>
      </w:divBdr>
    </w:div>
    <w:div w:id="1660186214">
      <w:marLeft w:val="0"/>
      <w:marRight w:val="0"/>
      <w:marTop w:val="0"/>
      <w:marBottom w:val="0"/>
      <w:divBdr>
        <w:top w:val="none" w:sz="0" w:space="0" w:color="auto"/>
        <w:left w:val="none" w:sz="0" w:space="0" w:color="auto"/>
        <w:bottom w:val="none" w:sz="0" w:space="0" w:color="auto"/>
        <w:right w:val="none" w:sz="0" w:space="0" w:color="auto"/>
      </w:divBdr>
    </w:div>
    <w:div w:id="1660186215">
      <w:marLeft w:val="0"/>
      <w:marRight w:val="0"/>
      <w:marTop w:val="0"/>
      <w:marBottom w:val="0"/>
      <w:divBdr>
        <w:top w:val="none" w:sz="0" w:space="0" w:color="auto"/>
        <w:left w:val="none" w:sz="0" w:space="0" w:color="auto"/>
        <w:bottom w:val="none" w:sz="0" w:space="0" w:color="auto"/>
        <w:right w:val="none" w:sz="0" w:space="0" w:color="auto"/>
      </w:divBdr>
    </w:div>
    <w:div w:id="1660186216">
      <w:marLeft w:val="0"/>
      <w:marRight w:val="0"/>
      <w:marTop w:val="0"/>
      <w:marBottom w:val="0"/>
      <w:divBdr>
        <w:top w:val="none" w:sz="0" w:space="0" w:color="auto"/>
        <w:left w:val="none" w:sz="0" w:space="0" w:color="auto"/>
        <w:bottom w:val="none" w:sz="0" w:space="0" w:color="auto"/>
        <w:right w:val="none" w:sz="0" w:space="0" w:color="auto"/>
      </w:divBdr>
    </w:div>
    <w:div w:id="1660186217">
      <w:marLeft w:val="0"/>
      <w:marRight w:val="0"/>
      <w:marTop w:val="0"/>
      <w:marBottom w:val="0"/>
      <w:divBdr>
        <w:top w:val="none" w:sz="0" w:space="0" w:color="auto"/>
        <w:left w:val="none" w:sz="0" w:space="0" w:color="auto"/>
        <w:bottom w:val="none" w:sz="0" w:space="0" w:color="auto"/>
        <w:right w:val="none" w:sz="0" w:space="0" w:color="auto"/>
      </w:divBdr>
      <w:divsChild>
        <w:div w:id="1660186167">
          <w:marLeft w:val="0"/>
          <w:marRight w:val="0"/>
          <w:marTop w:val="0"/>
          <w:marBottom w:val="0"/>
          <w:divBdr>
            <w:top w:val="none" w:sz="0" w:space="0" w:color="auto"/>
            <w:left w:val="none" w:sz="0" w:space="0" w:color="auto"/>
            <w:bottom w:val="none" w:sz="0" w:space="0" w:color="auto"/>
            <w:right w:val="none" w:sz="0" w:space="0" w:color="auto"/>
          </w:divBdr>
        </w:div>
      </w:divsChild>
    </w:div>
    <w:div w:id="1660186218">
      <w:marLeft w:val="0"/>
      <w:marRight w:val="0"/>
      <w:marTop w:val="0"/>
      <w:marBottom w:val="0"/>
      <w:divBdr>
        <w:top w:val="none" w:sz="0" w:space="0" w:color="auto"/>
        <w:left w:val="none" w:sz="0" w:space="0" w:color="auto"/>
        <w:bottom w:val="none" w:sz="0" w:space="0" w:color="auto"/>
        <w:right w:val="none" w:sz="0" w:space="0" w:color="auto"/>
      </w:divBdr>
    </w:div>
    <w:div w:id="1660186219">
      <w:marLeft w:val="0"/>
      <w:marRight w:val="0"/>
      <w:marTop w:val="0"/>
      <w:marBottom w:val="0"/>
      <w:divBdr>
        <w:top w:val="none" w:sz="0" w:space="0" w:color="auto"/>
        <w:left w:val="none" w:sz="0" w:space="0" w:color="auto"/>
        <w:bottom w:val="none" w:sz="0" w:space="0" w:color="auto"/>
        <w:right w:val="none" w:sz="0" w:space="0" w:color="auto"/>
      </w:divBdr>
    </w:div>
    <w:div w:id="1660186220">
      <w:marLeft w:val="0"/>
      <w:marRight w:val="0"/>
      <w:marTop w:val="0"/>
      <w:marBottom w:val="0"/>
      <w:divBdr>
        <w:top w:val="none" w:sz="0" w:space="0" w:color="auto"/>
        <w:left w:val="none" w:sz="0" w:space="0" w:color="auto"/>
        <w:bottom w:val="none" w:sz="0" w:space="0" w:color="auto"/>
        <w:right w:val="none" w:sz="0" w:space="0" w:color="auto"/>
      </w:divBdr>
    </w:div>
    <w:div w:id="1660186221">
      <w:marLeft w:val="0"/>
      <w:marRight w:val="0"/>
      <w:marTop w:val="0"/>
      <w:marBottom w:val="0"/>
      <w:divBdr>
        <w:top w:val="none" w:sz="0" w:space="0" w:color="auto"/>
        <w:left w:val="none" w:sz="0" w:space="0" w:color="auto"/>
        <w:bottom w:val="none" w:sz="0" w:space="0" w:color="auto"/>
        <w:right w:val="none" w:sz="0" w:space="0" w:color="auto"/>
      </w:divBdr>
    </w:div>
    <w:div w:id="1660186222">
      <w:marLeft w:val="0"/>
      <w:marRight w:val="0"/>
      <w:marTop w:val="0"/>
      <w:marBottom w:val="0"/>
      <w:divBdr>
        <w:top w:val="none" w:sz="0" w:space="0" w:color="auto"/>
        <w:left w:val="none" w:sz="0" w:space="0" w:color="auto"/>
        <w:bottom w:val="none" w:sz="0" w:space="0" w:color="auto"/>
        <w:right w:val="none" w:sz="0" w:space="0" w:color="auto"/>
      </w:divBdr>
    </w:div>
    <w:div w:id="1660186223">
      <w:marLeft w:val="0"/>
      <w:marRight w:val="0"/>
      <w:marTop w:val="0"/>
      <w:marBottom w:val="0"/>
      <w:divBdr>
        <w:top w:val="none" w:sz="0" w:space="0" w:color="auto"/>
        <w:left w:val="none" w:sz="0" w:space="0" w:color="auto"/>
        <w:bottom w:val="none" w:sz="0" w:space="0" w:color="auto"/>
        <w:right w:val="none" w:sz="0" w:space="0" w:color="auto"/>
      </w:divBdr>
    </w:div>
    <w:div w:id="1660186224">
      <w:marLeft w:val="0"/>
      <w:marRight w:val="0"/>
      <w:marTop w:val="0"/>
      <w:marBottom w:val="0"/>
      <w:divBdr>
        <w:top w:val="none" w:sz="0" w:space="0" w:color="auto"/>
        <w:left w:val="none" w:sz="0" w:space="0" w:color="auto"/>
        <w:bottom w:val="none" w:sz="0" w:space="0" w:color="auto"/>
        <w:right w:val="none" w:sz="0" w:space="0" w:color="auto"/>
      </w:divBdr>
    </w:div>
    <w:div w:id="1660186225">
      <w:marLeft w:val="0"/>
      <w:marRight w:val="0"/>
      <w:marTop w:val="0"/>
      <w:marBottom w:val="0"/>
      <w:divBdr>
        <w:top w:val="none" w:sz="0" w:space="0" w:color="auto"/>
        <w:left w:val="none" w:sz="0" w:space="0" w:color="auto"/>
        <w:bottom w:val="none" w:sz="0" w:space="0" w:color="auto"/>
        <w:right w:val="none" w:sz="0" w:space="0" w:color="auto"/>
      </w:divBdr>
    </w:div>
    <w:div w:id="1660186227">
      <w:marLeft w:val="0"/>
      <w:marRight w:val="0"/>
      <w:marTop w:val="0"/>
      <w:marBottom w:val="0"/>
      <w:divBdr>
        <w:top w:val="none" w:sz="0" w:space="0" w:color="auto"/>
        <w:left w:val="none" w:sz="0" w:space="0" w:color="auto"/>
        <w:bottom w:val="none" w:sz="0" w:space="0" w:color="auto"/>
        <w:right w:val="none" w:sz="0" w:space="0" w:color="auto"/>
      </w:divBdr>
    </w:div>
    <w:div w:id="1660186228">
      <w:marLeft w:val="0"/>
      <w:marRight w:val="0"/>
      <w:marTop w:val="0"/>
      <w:marBottom w:val="0"/>
      <w:divBdr>
        <w:top w:val="none" w:sz="0" w:space="0" w:color="auto"/>
        <w:left w:val="none" w:sz="0" w:space="0" w:color="auto"/>
        <w:bottom w:val="none" w:sz="0" w:space="0" w:color="auto"/>
        <w:right w:val="none" w:sz="0" w:space="0" w:color="auto"/>
      </w:divBdr>
    </w:div>
    <w:div w:id="1660186229">
      <w:marLeft w:val="0"/>
      <w:marRight w:val="0"/>
      <w:marTop w:val="0"/>
      <w:marBottom w:val="0"/>
      <w:divBdr>
        <w:top w:val="none" w:sz="0" w:space="0" w:color="auto"/>
        <w:left w:val="none" w:sz="0" w:space="0" w:color="auto"/>
        <w:bottom w:val="none" w:sz="0" w:space="0" w:color="auto"/>
        <w:right w:val="none" w:sz="0" w:space="0" w:color="auto"/>
      </w:divBdr>
    </w:div>
    <w:div w:id="1660186230">
      <w:marLeft w:val="0"/>
      <w:marRight w:val="0"/>
      <w:marTop w:val="0"/>
      <w:marBottom w:val="0"/>
      <w:divBdr>
        <w:top w:val="none" w:sz="0" w:space="0" w:color="auto"/>
        <w:left w:val="none" w:sz="0" w:space="0" w:color="auto"/>
        <w:bottom w:val="none" w:sz="0" w:space="0" w:color="auto"/>
        <w:right w:val="none" w:sz="0" w:space="0" w:color="auto"/>
      </w:divBdr>
    </w:div>
    <w:div w:id="1660186231">
      <w:marLeft w:val="0"/>
      <w:marRight w:val="0"/>
      <w:marTop w:val="0"/>
      <w:marBottom w:val="0"/>
      <w:divBdr>
        <w:top w:val="none" w:sz="0" w:space="0" w:color="auto"/>
        <w:left w:val="none" w:sz="0" w:space="0" w:color="auto"/>
        <w:bottom w:val="none" w:sz="0" w:space="0" w:color="auto"/>
        <w:right w:val="none" w:sz="0" w:space="0" w:color="auto"/>
      </w:divBdr>
    </w:div>
    <w:div w:id="1660186232">
      <w:marLeft w:val="0"/>
      <w:marRight w:val="0"/>
      <w:marTop w:val="0"/>
      <w:marBottom w:val="0"/>
      <w:divBdr>
        <w:top w:val="none" w:sz="0" w:space="0" w:color="auto"/>
        <w:left w:val="none" w:sz="0" w:space="0" w:color="auto"/>
        <w:bottom w:val="none" w:sz="0" w:space="0" w:color="auto"/>
        <w:right w:val="none" w:sz="0" w:space="0" w:color="auto"/>
      </w:divBdr>
    </w:div>
    <w:div w:id="1660186233">
      <w:marLeft w:val="0"/>
      <w:marRight w:val="0"/>
      <w:marTop w:val="0"/>
      <w:marBottom w:val="0"/>
      <w:divBdr>
        <w:top w:val="none" w:sz="0" w:space="0" w:color="auto"/>
        <w:left w:val="none" w:sz="0" w:space="0" w:color="auto"/>
        <w:bottom w:val="none" w:sz="0" w:space="0" w:color="auto"/>
        <w:right w:val="none" w:sz="0" w:space="0" w:color="auto"/>
      </w:divBdr>
    </w:div>
    <w:div w:id="1660186234">
      <w:marLeft w:val="0"/>
      <w:marRight w:val="0"/>
      <w:marTop w:val="0"/>
      <w:marBottom w:val="0"/>
      <w:divBdr>
        <w:top w:val="none" w:sz="0" w:space="0" w:color="auto"/>
        <w:left w:val="none" w:sz="0" w:space="0" w:color="auto"/>
        <w:bottom w:val="none" w:sz="0" w:space="0" w:color="auto"/>
        <w:right w:val="none" w:sz="0" w:space="0" w:color="auto"/>
      </w:divBdr>
    </w:div>
    <w:div w:id="1660186235">
      <w:marLeft w:val="0"/>
      <w:marRight w:val="0"/>
      <w:marTop w:val="0"/>
      <w:marBottom w:val="0"/>
      <w:divBdr>
        <w:top w:val="none" w:sz="0" w:space="0" w:color="auto"/>
        <w:left w:val="none" w:sz="0" w:space="0" w:color="auto"/>
        <w:bottom w:val="none" w:sz="0" w:space="0" w:color="auto"/>
        <w:right w:val="none" w:sz="0" w:space="0" w:color="auto"/>
      </w:divBdr>
    </w:div>
    <w:div w:id="1660186236">
      <w:marLeft w:val="0"/>
      <w:marRight w:val="0"/>
      <w:marTop w:val="0"/>
      <w:marBottom w:val="0"/>
      <w:divBdr>
        <w:top w:val="none" w:sz="0" w:space="0" w:color="auto"/>
        <w:left w:val="none" w:sz="0" w:space="0" w:color="auto"/>
        <w:bottom w:val="none" w:sz="0" w:space="0" w:color="auto"/>
        <w:right w:val="none" w:sz="0" w:space="0" w:color="auto"/>
      </w:divBdr>
    </w:div>
    <w:div w:id="1660186237">
      <w:marLeft w:val="0"/>
      <w:marRight w:val="0"/>
      <w:marTop w:val="0"/>
      <w:marBottom w:val="0"/>
      <w:divBdr>
        <w:top w:val="none" w:sz="0" w:space="0" w:color="auto"/>
        <w:left w:val="none" w:sz="0" w:space="0" w:color="auto"/>
        <w:bottom w:val="none" w:sz="0" w:space="0" w:color="auto"/>
        <w:right w:val="none" w:sz="0" w:space="0" w:color="auto"/>
      </w:divBdr>
    </w:div>
    <w:div w:id="1660186238">
      <w:marLeft w:val="0"/>
      <w:marRight w:val="0"/>
      <w:marTop w:val="0"/>
      <w:marBottom w:val="0"/>
      <w:divBdr>
        <w:top w:val="none" w:sz="0" w:space="0" w:color="auto"/>
        <w:left w:val="none" w:sz="0" w:space="0" w:color="auto"/>
        <w:bottom w:val="none" w:sz="0" w:space="0" w:color="auto"/>
        <w:right w:val="none" w:sz="0" w:space="0" w:color="auto"/>
      </w:divBdr>
    </w:div>
    <w:div w:id="1660186239">
      <w:marLeft w:val="0"/>
      <w:marRight w:val="0"/>
      <w:marTop w:val="0"/>
      <w:marBottom w:val="0"/>
      <w:divBdr>
        <w:top w:val="none" w:sz="0" w:space="0" w:color="auto"/>
        <w:left w:val="none" w:sz="0" w:space="0" w:color="auto"/>
        <w:bottom w:val="none" w:sz="0" w:space="0" w:color="auto"/>
        <w:right w:val="none" w:sz="0" w:space="0" w:color="auto"/>
      </w:divBdr>
    </w:div>
    <w:div w:id="1660186240">
      <w:marLeft w:val="0"/>
      <w:marRight w:val="0"/>
      <w:marTop w:val="0"/>
      <w:marBottom w:val="0"/>
      <w:divBdr>
        <w:top w:val="none" w:sz="0" w:space="0" w:color="auto"/>
        <w:left w:val="none" w:sz="0" w:space="0" w:color="auto"/>
        <w:bottom w:val="none" w:sz="0" w:space="0" w:color="auto"/>
        <w:right w:val="none" w:sz="0" w:space="0" w:color="auto"/>
      </w:divBdr>
    </w:div>
    <w:div w:id="1660186241">
      <w:marLeft w:val="0"/>
      <w:marRight w:val="0"/>
      <w:marTop w:val="0"/>
      <w:marBottom w:val="0"/>
      <w:divBdr>
        <w:top w:val="none" w:sz="0" w:space="0" w:color="auto"/>
        <w:left w:val="none" w:sz="0" w:space="0" w:color="auto"/>
        <w:bottom w:val="none" w:sz="0" w:space="0" w:color="auto"/>
        <w:right w:val="none" w:sz="0" w:space="0" w:color="auto"/>
      </w:divBdr>
    </w:div>
    <w:div w:id="1660186242">
      <w:marLeft w:val="0"/>
      <w:marRight w:val="0"/>
      <w:marTop w:val="0"/>
      <w:marBottom w:val="0"/>
      <w:divBdr>
        <w:top w:val="none" w:sz="0" w:space="0" w:color="auto"/>
        <w:left w:val="none" w:sz="0" w:space="0" w:color="auto"/>
        <w:bottom w:val="none" w:sz="0" w:space="0" w:color="auto"/>
        <w:right w:val="none" w:sz="0" w:space="0" w:color="auto"/>
      </w:divBdr>
    </w:div>
    <w:div w:id="1660186243">
      <w:marLeft w:val="0"/>
      <w:marRight w:val="0"/>
      <w:marTop w:val="0"/>
      <w:marBottom w:val="0"/>
      <w:divBdr>
        <w:top w:val="none" w:sz="0" w:space="0" w:color="auto"/>
        <w:left w:val="none" w:sz="0" w:space="0" w:color="auto"/>
        <w:bottom w:val="none" w:sz="0" w:space="0" w:color="auto"/>
        <w:right w:val="none" w:sz="0" w:space="0" w:color="auto"/>
      </w:divBdr>
      <w:divsChild>
        <w:div w:id="1660186095">
          <w:marLeft w:val="0"/>
          <w:marRight w:val="0"/>
          <w:marTop w:val="166"/>
          <w:marBottom w:val="0"/>
          <w:divBdr>
            <w:top w:val="none" w:sz="0" w:space="0" w:color="auto"/>
            <w:left w:val="none" w:sz="0" w:space="0" w:color="auto"/>
            <w:bottom w:val="none" w:sz="0" w:space="0" w:color="auto"/>
            <w:right w:val="none" w:sz="0" w:space="0" w:color="auto"/>
          </w:divBdr>
        </w:div>
        <w:div w:id="1660186099">
          <w:marLeft w:val="0"/>
          <w:marRight w:val="0"/>
          <w:marTop w:val="55"/>
          <w:marBottom w:val="0"/>
          <w:divBdr>
            <w:top w:val="none" w:sz="0" w:space="0" w:color="auto"/>
            <w:left w:val="none" w:sz="0" w:space="0" w:color="auto"/>
            <w:bottom w:val="none" w:sz="0" w:space="0" w:color="auto"/>
            <w:right w:val="none" w:sz="0" w:space="0" w:color="auto"/>
          </w:divBdr>
        </w:div>
        <w:div w:id="1660186124">
          <w:marLeft w:val="0"/>
          <w:marRight w:val="0"/>
          <w:marTop w:val="55"/>
          <w:marBottom w:val="0"/>
          <w:divBdr>
            <w:top w:val="none" w:sz="0" w:space="0" w:color="auto"/>
            <w:left w:val="none" w:sz="0" w:space="0" w:color="auto"/>
            <w:bottom w:val="none" w:sz="0" w:space="0" w:color="auto"/>
            <w:right w:val="none" w:sz="0" w:space="0" w:color="auto"/>
          </w:divBdr>
        </w:div>
        <w:div w:id="1660186202">
          <w:marLeft w:val="0"/>
          <w:marRight w:val="0"/>
          <w:marTop w:val="55"/>
          <w:marBottom w:val="0"/>
          <w:divBdr>
            <w:top w:val="none" w:sz="0" w:space="0" w:color="auto"/>
            <w:left w:val="none" w:sz="0" w:space="0" w:color="auto"/>
            <w:bottom w:val="none" w:sz="0" w:space="0" w:color="auto"/>
            <w:right w:val="none" w:sz="0" w:space="0" w:color="auto"/>
          </w:divBdr>
        </w:div>
        <w:div w:id="1660186226">
          <w:marLeft w:val="0"/>
          <w:marRight w:val="0"/>
          <w:marTop w:val="55"/>
          <w:marBottom w:val="0"/>
          <w:divBdr>
            <w:top w:val="none" w:sz="0" w:space="0" w:color="auto"/>
            <w:left w:val="none" w:sz="0" w:space="0" w:color="auto"/>
            <w:bottom w:val="none" w:sz="0" w:space="0" w:color="auto"/>
            <w:right w:val="none" w:sz="0" w:space="0" w:color="auto"/>
          </w:divBdr>
        </w:div>
        <w:div w:id="1660186247">
          <w:marLeft w:val="0"/>
          <w:marRight w:val="0"/>
          <w:marTop w:val="55"/>
          <w:marBottom w:val="0"/>
          <w:divBdr>
            <w:top w:val="none" w:sz="0" w:space="0" w:color="auto"/>
            <w:left w:val="none" w:sz="0" w:space="0" w:color="auto"/>
            <w:bottom w:val="none" w:sz="0" w:space="0" w:color="auto"/>
            <w:right w:val="none" w:sz="0" w:space="0" w:color="auto"/>
          </w:divBdr>
        </w:div>
        <w:div w:id="1660186251">
          <w:marLeft w:val="0"/>
          <w:marRight w:val="0"/>
          <w:marTop w:val="55"/>
          <w:marBottom w:val="0"/>
          <w:divBdr>
            <w:top w:val="none" w:sz="0" w:space="0" w:color="auto"/>
            <w:left w:val="none" w:sz="0" w:space="0" w:color="auto"/>
            <w:bottom w:val="none" w:sz="0" w:space="0" w:color="auto"/>
            <w:right w:val="none" w:sz="0" w:space="0" w:color="auto"/>
          </w:divBdr>
        </w:div>
      </w:divsChild>
    </w:div>
    <w:div w:id="1660186244">
      <w:marLeft w:val="0"/>
      <w:marRight w:val="0"/>
      <w:marTop w:val="0"/>
      <w:marBottom w:val="0"/>
      <w:divBdr>
        <w:top w:val="none" w:sz="0" w:space="0" w:color="auto"/>
        <w:left w:val="none" w:sz="0" w:space="0" w:color="auto"/>
        <w:bottom w:val="none" w:sz="0" w:space="0" w:color="auto"/>
        <w:right w:val="none" w:sz="0" w:space="0" w:color="auto"/>
      </w:divBdr>
    </w:div>
    <w:div w:id="1660186245">
      <w:marLeft w:val="0"/>
      <w:marRight w:val="0"/>
      <w:marTop w:val="0"/>
      <w:marBottom w:val="0"/>
      <w:divBdr>
        <w:top w:val="none" w:sz="0" w:space="0" w:color="auto"/>
        <w:left w:val="none" w:sz="0" w:space="0" w:color="auto"/>
        <w:bottom w:val="none" w:sz="0" w:space="0" w:color="auto"/>
        <w:right w:val="none" w:sz="0" w:space="0" w:color="auto"/>
      </w:divBdr>
    </w:div>
    <w:div w:id="1660186246">
      <w:marLeft w:val="0"/>
      <w:marRight w:val="0"/>
      <w:marTop w:val="0"/>
      <w:marBottom w:val="0"/>
      <w:divBdr>
        <w:top w:val="none" w:sz="0" w:space="0" w:color="auto"/>
        <w:left w:val="none" w:sz="0" w:space="0" w:color="auto"/>
        <w:bottom w:val="none" w:sz="0" w:space="0" w:color="auto"/>
        <w:right w:val="none" w:sz="0" w:space="0" w:color="auto"/>
      </w:divBdr>
    </w:div>
    <w:div w:id="1660186248">
      <w:marLeft w:val="0"/>
      <w:marRight w:val="0"/>
      <w:marTop w:val="0"/>
      <w:marBottom w:val="0"/>
      <w:divBdr>
        <w:top w:val="none" w:sz="0" w:space="0" w:color="auto"/>
        <w:left w:val="none" w:sz="0" w:space="0" w:color="auto"/>
        <w:bottom w:val="none" w:sz="0" w:space="0" w:color="auto"/>
        <w:right w:val="none" w:sz="0" w:space="0" w:color="auto"/>
      </w:divBdr>
    </w:div>
    <w:div w:id="1660186249">
      <w:marLeft w:val="0"/>
      <w:marRight w:val="0"/>
      <w:marTop w:val="0"/>
      <w:marBottom w:val="0"/>
      <w:divBdr>
        <w:top w:val="none" w:sz="0" w:space="0" w:color="auto"/>
        <w:left w:val="none" w:sz="0" w:space="0" w:color="auto"/>
        <w:bottom w:val="none" w:sz="0" w:space="0" w:color="auto"/>
        <w:right w:val="none" w:sz="0" w:space="0" w:color="auto"/>
      </w:divBdr>
    </w:div>
    <w:div w:id="1660186250">
      <w:marLeft w:val="0"/>
      <w:marRight w:val="0"/>
      <w:marTop w:val="0"/>
      <w:marBottom w:val="0"/>
      <w:divBdr>
        <w:top w:val="none" w:sz="0" w:space="0" w:color="auto"/>
        <w:left w:val="none" w:sz="0" w:space="0" w:color="auto"/>
        <w:bottom w:val="none" w:sz="0" w:space="0" w:color="auto"/>
        <w:right w:val="none" w:sz="0" w:space="0" w:color="auto"/>
      </w:divBdr>
    </w:div>
    <w:div w:id="1660186252">
      <w:marLeft w:val="0"/>
      <w:marRight w:val="0"/>
      <w:marTop w:val="0"/>
      <w:marBottom w:val="0"/>
      <w:divBdr>
        <w:top w:val="none" w:sz="0" w:space="0" w:color="auto"/>
        <w:left w:val="none" w:sz="0" w:space="0" w:color="auto"/>
        <w:bottom w:val="none" w:sz="0" w:space="0" w:color="auto"/>
        <w:right w:val="none" w:sz="0" w:space="0" w:color="auto"/>
      </w:divBdr>
    </w:div>
    <w:div w:id="1660186253">
      <w:marLeft w:val="0"/>
      <w:marRight w:val="0"/>
      <w:marTop w:val="0"/>
      <w:marBottom w:val="0"/>
      <w:divBdr>
        <w:top w:val="none" w:sz="0" w:space="0" w:color="auto"/>
        <w:left w:val="none" w:sz="0" w:space="0" w:color="auto"/>
        <w:bottom w:val="none" w:sz="0" w:space="0" w:color="auto"/>
        <w:right w:val="none" w:sz="0" w:space="0" w:color="auto"/>
      </w:divBdr>
    </w:div>
    <w:div w:id="1660186254">
      <w:marLeft w:val="0"/>
      <w:marRight w:val="0"/>
      <w:marTop w:val="0"/>
      <w:marBottom w:val="0"/>
      <w:divBdr>
        <w:top w:val="none" w:sz="0" w:space="0" w:color="auto"/>
        <w:left w:val="none" w:sz="0" w:space="0" w:color="auto"/>
        <w:bottom w:val="none" w:sz="0" w:space="0" w:color="auto"/>
        <w:right w:val="none" w:sz="0" w:space="0" w:color="auto"/>
      </w:divBdr>
    </w:div>
    <w:div w:id="1660186255">
      <w:marLeft w:val="0"/>
      <w:marRight w:val="0"/>
      <w:marTop w:val="0"/>
      <w:marBottom w:val="0"/>
      <w:divBdr>
        <w:top w:val="none" w:sz="0" w:space="0" w:color="auto"/>
        <w:left w:val="none" w:sz="0" w:space="0" w:color="auto"/>
        <w:bottom w:val="none" w:sz="0" w:space="0" w:color="auto"/>
        <w:right w:val="none" w:sz="0" w:space="0" w:color="auto"/>
      </w:divBdr>
    </w:div>
    <w:div w:id="1660186256">
      <w:marLeft w:val="0"/>
      <w:marRight w:val="0"/>
      <w:marTop w:val="0"/>
      <w:marBottom w:val="0"/>
      <w:divBdr>
        <w:top w:val="none" w:sz="0" w:space="0" w:color="auto"/>
        <w:left w:val="none" w:sz="0" w:space="0" w:color="auto"/>
        <w:bottom w:val="none" w:sz="0" w:space="0" w:color="auto"/>
        <w:right w:val="none" w:sz="0" w:space="0" w:color="auto"/>
      </w:divBdr>
    </w:div>
    <w:div w:id="1660186257">
      <w:marLeft w:val="0"/>
      <w:marRight w:val="0"/>
      <w:marTop w:val="0"/>
      <w:marBottom w:val="0"/>
      <w:divBdr>
        <w:top w:val="none" w:sz="0" w:space="0" w:color="auto"/>
        <w:left w:val="none" w:sz="0" w:space="0" w:color="auto"/>
        <w:bottom w:val="none" w:sz="0" w:space="0" w:color="auto"/>
        <w:right w:val="none" w:sz="0" w:space="0" w:color="auto"/>
      </w:divBdr>
    </w:div>
    <w:div w:id="1660186258">
      <w:marLeft w:val="0"/>
      <w:marRight w:val="0"/>
      <w:marTop w:val="0"/>
      <w:marBottom w:val="0"/>
      <w:divBdr>
        <w:top w:val="none" w:sz="0" w:space="0" w:color="auto"/>
        <w:left w:val="none" w:sz="0" w:space="0" w:color="auto"/>
        <w:bottom w:val="none" w:sz="0" w:space="0" w:color="auto"/>
        <w:right w:val="none" w:sz="0" w:space="0" w:color="auto"/>
      </w:divBdr>
    </w:div>
    <w:div w:id="1660186259">
      <w:marLeft w:val="0"/>
      <w:marRight w:val="0"/>
      <w:marTop w:val="0"/>
      <w:marBottom w:val="0"/>
      <w:divBdr>
        <w:top w:val="none" w:sz="0" w:space="0" w:color="auto"/>
        <w:left w:val="none" w:sz="0" w:space="0" w:color="auto"/>
        <w:bottom w:val="none" w:sz="0" w:space="0" w:color="auto"/>
        <w:right w:val="none" w:sz="0" w:space="0" w:color="auto"/>
      </w:divBdr>
    </w:div>
    <w:div w:id="1660186260">
      <w:marLeft w:val="0"/>
      <w:marRight w:val="0"/>
      <w:marTop w:val="0"/>
      <w:marBottom w:val="0"/>
      <w:divBdr>
        <w:top w:val="none" w:sz="0" w:space="0" w:color="auto"/>
        <w:left w:val="none" w:sz="0" w:space="0" w:color="auto"/>
        <w:bottom w:val="none" w:sz="0" w:space="0" w:color="auto"/>
        <w:right w:val="none" w:sz="0" w:space="0" w:color="auto"/>
      </w:divBdr>
    </w:div>
    <w:div w:id="1660186261">
      <w:marLeft w:val="0"/>
      <w:marRight w:val="0"/>
      <w:marTop w:val="0"/>
      <w:marBottom w:val="0"/>
      <w:divBdr>
        <w:top w:val="none" w:sz="0" w:space="0" w:color="auto"/>
        <w:left w:val="none" w:sz="0" w:space="0" w:color="auto"/>
        <w:bottom w:val="none" w:sz="0" w:space="0" w:color="auto"/>
        <w:right w:val="none" w:sz="0" w:space="0" w:color="auto"/>
      </w:divBdr>
    </w:div>
    <w:div w:id="1660186262">
      <w:marLeft w:val="0"/>
      <w:marRight w:val="0"/>
      <w:marTop w:val="0"/>
      <w:marBottom w:val="0"/>
      <w:divBdr>
        <w:top w:val="none" w:sz="0" w:space="0" w:color="auto"/>
        <w:left w:val="none" w:sz="0" w:space="0" w:color="auto"/>
        <w:bottom w:val="none" w:sz="0" w:space="0" w:color="auto"/>
        <w:right w:val="none" w:sz="0" w:space="0" w:color="auto"/>
      </w:divBdr>
    </w:div>
    <w:div w:id="1660186263">
      <w:marLeft w:val="0"/>
      <w:marRight w:val="0"/>
      <w:marTop w:val="0"/>
      <w:marBottom w:val="0"/>
      <w:divBdr>
        <w:top w:val="none" w:sz="0" w:space="0" w:color="auto"/>
        <w:left w:val="none" w:sz="0" w:space="0" w:color="auto"/>
        <w:bottom w:val="none" w:sz="0" w:space="0" w:color="auto"/>
        <w:right w:val="none" w:sz="0" w:space="0" w:color="auto"/>
      </w:divBdr>
    </w:div>
    <w:div w:id="1660186264">
      <w:marLeft w:val="0"/>
      <w:marRight w:val="0"/>
      <w:marTop w:val="0"/>
      <w:marBottom w:val="0"/>
      <w:divBdr>
        <w:top w:val="none" w:sz="0" w:space="0" w:color="auto"/>
        <w:left w:val="none" w:sz="0" w:space="0" w:color="auto"/>
        <w:bottom w:val="none" w:sz="0" w:space="0" w:color="auto"/>
        <w:right w:val="none" w:sz="0" w:space="0" w:color="auto"/>
      </w:divBdr>
    </w:div>
    <w:div w:id="1660186265">
      <w:marLeft w:val="0"/>
      <w:marRight w:val="0"/>
      <w:marTop w:val="0"/>
      <w:marBottom w:val="0"/>
      <w:divBdr>
        <w:top w:val="none" w:sz="0" w:space="0" w:color="auto"/>
        <w:left w:val="none" w:sz="0" w:space="0" w:color="auto"/>
        <w:bottom w:val="none" w:sz="0" w:space="0" w:color="auto"/>
        <w:right w:val="none" w:sz="0" w:space="0" w:color="auto"/>
      </w:divBdr>
    </w:div>
    <w:div w:id="1660186266">
      <w:marLeft w:val="0"/>
      <w:marRight w:val="0"/>
      <w:marTop w:val="0"/>
      <w:marBottom w:val="0"/>
      <w:divBdr>
        <w:top w:val="none" w:sz="0" w:space="0" w:color="auto"/>
        <w:left w:val="none" w:sz="0" w:space="0" w:color="auto"/>
        <w:bottom w:val="none" w:sz="0" w:space="0" w:color="auto"/>
        <w:right w:val="none" w:sz="0" w:space="0" w:color="auto"/>
      </w:divBdr>
    </w:div>
    <w:div w:id="1660186267">
      <w:marLeft w:val="0"/>
      <w:marRight w:val="0"/>
      <w:marTop w:val="0"/>
      <w:marBottom w:val="0"/>
      <w:divBdr>
        <w:top w:val="none" w:sz="0" w:space="0" w:color="auto"/>
        <w:left w:val="none" w:sz="0" w:space="0" w:color="auto"/>
        <w:bottom w:val="none" w:sz="0" w:space="0" w:color="auto"/>
        <w:right w:val="none" w:sz="0" w:space="0" w:color="auto"/>
      </w:divBdr>
    </w:div>
    <w:div w:id="1660186268">
      <w:marLeft w:val="0"/>
      <w:marRight w:val="0"/>
      <w:marTop w:val="0"/>
      <w:marBottom w:val="0"/>
      <w:divBdr>
        <w:top w:val="none" w:sz="0" w:space="0" w:color="auto"/>
        <w:left w:val="none" w:sz="0" w:space="0" w:color="auto"/>
        <w:bottom w:val="none" w:sz="0" w:space="0" w:color="auto"/>
        <w:right w:val="none" w:sz="0" w:space="0" w:color="auto"/>
      </w:divBdr>
    </w:div>
    <w:div w:id="1660186269">
      <w:marLeft w:val="0"/>
      <w:marRight w:val="0"/>
      <w:marTop w:val="0"/>
      <w:marBottom w:val="0"/>
      <w:divBdr>
        <w:top w:val="none" w:sz="0" w:space="0" w:color="auto"/>
        <w:left w:val="none" w:sz="0" w:space="0" w:color="auto"/>
        <w:bottom w:val="none" w:sz="0" w:space="0" w:color="auto"/>
        <w:right w:val="none" w:sz="0" w:space="0" w:color="auto"/>
      </w:divBdr>
    </w:div>
    <w:div w:id="1660186270">
      <w:marLeft w:val="0"/>
      <w:marRight w:val="0"/>
      <w:marTop w:val="0"/>
      <w:marBottom w:val="0"/>
      <w:divBdr>
        <w:top w:val="none" w:sz="0" w:space="0" w:color="auto"/>
        <w:left w:val="none" w:sz="0" w:space="0" w:color="auto"/>
        <w:bottom w:val="none" w:sz="0" w:space="0" w:color="auto"/>
        <w:right w:val="none" w:sz="0" w:space="0" w:color="auto"/>
      </w:divBdr>
    </w:div>
    <w:div w:id="1660186271">
      <w:marLeft w:val="0"/>
      <w:marRight w:val="0"/>
      <w:marTop w:val="0"/>
      <w:marBottom w:val="0"/>
      <w:divBdr>
        <w:top w:val="none" w:sz="0" w:space="0" w:color="auto"/>
        <w:left w:val="none" w:sz="0" w:space="0" w:color="auto"/>
        <w:bottom w:val="none" w:sz="0" w:space="0" w:color="auto"/>
        <w:right w:val="none" w:sz="0" w:space="0" w:color="auto"/>
      </w:divBdr>
    </w:div>
    <w:div w:id="1660186272">
      <w:marLeft w:val="0"/>
      <w:marRight w:val="0"/>
      <w:marTop w:val="0"/>
      <w:marBottom w:val="0"/>
      <w:divBdr>
        <w:top w:val="none" w:sz="0" w:space="0" w:color="auto"/>
        <w:left w:val="none" w:sz="0" w:space="0" w:color="auto"/>
        <w:bottom w:val="none" w:sz="0" w:space="0" w:color="auto"/>
        <w:right w:val="none" w:sz="0" w:space="0" w:color="auto"/>
      </w:divBdr>
    </w:div>
    <w:div w:id="1660186273">
      <w:marLeft w:val="0"/>
      <w:marRight w:val="0"/>
      <w:marTop w:val="0"/>
      <w:marBottom w:val="0"/>
      <w:divBdr>
        <w:top w:val="none" w:sz="0" w:space="0" w:color="auto"/>
        <w:left w:val="none" w:sz="0" w:space="0" w:color="auto"/>
        <w:bottom w:val="none" w:sz="0" w:space="0" w:color="auto"/>
        <w:right w:val="none" w:sz="0" w:space="0" w:color="auto"/>
      </w:divBdr>
    </w:div>
    <w:div w:id="1660186274">
      <w:marLeft w:val="0"/>
      <w:marRight w:val="0"/>
      <w:marTop w:val="0"/>
      <w:marBottom w:val="0"/>
      <w:divBdr>
        <w:top w:val="none" w:sz="0" w:space="0" w:color="auto"/>
        <w:left w:val="none" w:sz="0" w:space="0" w:color="auto"/>
        <w:bottom w:val="none" w:sz="0" w:space="0" w:color="auto"/>
        <w:right w:val="none" w:sz="0" w:space="0" w:color="auto"/>
      </w:divBdr>
    </w:div>
    <w:div w:id="1660186275">
      <w:marLeft w:val="0"/>
      <w:marRight w:val="0"/>
      <w:marTop w:val="0"/>
      <w:marBottom w:val="0"/>
      <w:divBdr>
        <w:top w:val="none" w:sz="0" w:space="0" w:color="auto"/>
        <w:left w:val="none" w:sz="0" w:space="0" w:color="auto"/>
        <w:bottom w:val="none" w:sz="0" w:space="0" w:color="auto"/>
        <w:right w:val="none" w:sz="0" w:space="0" w:color="auto"/>
      </w:divBdr>
    </w:div>
    <w:div w:id="1660186276">
      <w:marLeft w:val="0"/>
      <w:marRight w:val="0"/>
      <w:marTop w:val="0"/>
      <w:marBottom w:val="0"/>
      <w:divBdr>
        <w:top w:val="none" w:sz="0" w:space="0" w:color="auto"/>
        <w:left w:val="none" w:sz="0" w:space="0" w:color="auto"/>
        <w:bottom w:val="none" w:sz="0" w:space="0" w:color="auto"/>
        <w:right w:val="none" w:sz="0" w:space="0" w:color="auto"/>
      </w:divBdr>
    </w:div>
    <w:div w:id="1660186277">
      <w:marLeft w:val="0"/>
      <w:marRight w:val="0"/>
      <w:marTop w:val="0"/>
      <w:marBottom w:val="0"/>
      <w:divBdr>
        <w:top w:val="none" w:sz="0" w:space="0" w:color="auto"/>
        <w:left w:val="none" w:sz="0" w:space="0" w:color="auto"/>
        <w:bottom w:val="none" w:sz="0" w:space="0" w:color="auto"/>
        <w:right w:val="none" w:sz="0" w:space="0" w:color="auto"/>
      </w:divBdr>
    </w:div>
    <w:div w:id="1660186278">
      <w:marLeft w:val="0"/>
      <w:marRight w:val="0"/>
      <w:marTop w:val="0"/>
      <w:marBottom w:val="0"/>
      <w:divBdr>
        <w:top w:val="none" w:sz="0" w:space="0" w:color="auto"/>
        <w:left w:val="none" w:sz="0" w:space="0" w:color="auto"/>
        <w:bottom w:val="none" w:sz="0" w:space="0" w:color="auto"/>
        <w:right w:val="none" w:sz="0" w:space="0" w:color="auto"/>
      </w:divBdr>
    </w:div>
    <w:div w:id="16601862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aam.ru/obrazovanie/zanyatiya-po-skazkam" TargetMode="External"/><Relationship Id="rId13" Type="http://schemas.openxmlformats.org/officeDocument/2006/relationships/hyperlink" Target="https://portal2011.com/category/vospitatelyam/konspekty-zanyatij/folklo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maam.ru/obrazovanie/bashn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am.ru/obrazovanie/bashny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aam.ru/obrazovanie/bashnya" TargetMode="External"/><Relationship Id="rId4" Type="http://schemas.openxmlformats.org/officeDocument/2006/relationships/webSettings" Target="webSettings.xml"/><Relationship Id="rId9" Type="http://schemas.openxmlformats.org/officeDocument/2006/relationships/hyperlink" Target="https://www.maam.ru/obrazovanie/zanyatiya-po-razvitiyu-rechi"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11034</TotalTime>
  <Pages>1134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Тамара</cp:lastModifiedBy>
  <cp:revision>79</cp:revision>
  <dcterms:created xsi:type="dcterms:W3CDTF">2023-05-13T18:51:00Z</dcterms:created>
  <dcterms:modified xsi:type="dcterms:W3CDTF">2023-08-18T10:45:00Z</dcterms:modified>
</cp:coreProperties>
</file>